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>
    <v:background id="_x0000_s1025" o:bwmode="white" o:targetscreensize="1024,768">
      <v:fill r:id="rId4" o:title="sssssssssssssss" recolor="t" type="frame"/>
    </v:background>
  </w:background>
  <w:body>
    <w:p w14:paraId="15C0CF32" w14:textId="4BA2B01D" w:rsidR="00253A1D" w:rsidRDefault="008E0D54" w:rsidP="002D6C02">
      <w:pPr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noProof/>
          <w:color w:val="000066"/>
          <w:sz w:val="88"/>
          <w:szCs w:val="88"/>
        </w:rPr>
        <w:drawing>
          <wp:anchor distT="0" distB="0" distL="114300" distR="114300" simplePos="0" relativeHeight="251810816" behindDoc="0" locked="0" layoutInCell="1" allowOverlap="1" wp14:anchorId="74DBB363" wp14:editId="2B979338">
            <wp:simplePos x="0" y="0"/>
            <wp:positionH relativeFrom="page">
              <wp:posOffset>76200</wp:posOffset>
            </wp:positionH>
            <wp:positionV relativeFrom="paragraph">
              <wp:posOffset>-819150</wp:posOffset>
            </wp:positionV>
            <wp:extent cx="12706350" cy="7715250"/>
            <wp:effectExtent l="0" t="0" r="0" b="0"/>
            <wp:wrapNone/>
            <wp:docPr id="114" name="Picture 114" descr="C:\Users\hp\Downloads\Egmu_MNOc90h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C:\Users\hp\Downloads\Egmu_MNOc90hd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6350" cy="771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53A1D" w:rsidRPr="00FD2987">
        <w:rPr>
          <w:rFonts w:ascii="Kokila" w:hAnsi="Kokila" w:cs="Kokila"/>
          <w:b/>
          <w:bCs/>
          <w:color w:val="000066"/>
          <w:sz w:val="88"/>
          <w:szCs w:val="88"/>
          <w:lang w:val="en-IN"/>
        </w:rPr>
        <w:t xml:space="preserve"> </w:t>
      </w:r>
      <w:r w:rsidR="00EB7AD0">
        <w:rPr>
          <w:rFonts w:ascii="Kokila" w:hAnsi="Kokila" w:cs="Kokila"/>
          <w:b/>
          <w:bCs/>
          <w:color w:val="000066"/>
          <w:sz w:val="88"/>
          <w:szCs w:val="88"/>
          <w:lang w:val="en-IN"/>
        </w:rPr>
        <w:tab/>
      </w:r>
      <w:r w:rsidR="00EB7AD0">
        <w:rPr>
          <w:rFonts w:ascii="Kokila" w:hAnsi="Kokila" w:cs="Kokila"/>
          <w:b/>
          <w:bCs/>
          <w:color w:val="000066"/>
          <w:sz w:val="88"/>
          <w:szCs w:val="88"/>
          <w:lang w:val="en-IN"/>
        </w:rPr>
        <w:tab/>
      </w:r>
      <w:r w:rsidR="00253A1D" w:rsidRPr="00FD2987">
        <w:rPr>
          <w:rFonts w:ascii="Kokila" w:hAnsi="Kokila" w:cs="Kokila"/>
          <w:b/>
          <w:bCs/>
          <w:color w:val="000066"/>
          <w:sz w:val="88"/>
          <w:szCs w:val="88"/>
        </w:rPr>
        <w:t xml:space="preserve">     </w:t>
      </w:r>
      <w:r w:rsidR="00253A1D" w:rsidRPr="00FD2987">
        <w:rPr>
          <w:rFonts w:ascii="Kokila" w:hAnsi="Kokila" w:cs="Kokila"/>
          <w:b/>
          <w:bCs/>
          <w:color w:val="000066"/>
          <w:sz w:val="88"/>
          <w:szCs w:val="88"/>
          <w:lang w:val="en-IN"/>
        </w:rPr>
        <w:t xml:space="preserve">   </w:t>
      </w:r>
      <w:r w:rsidR="00253A1D" w:rsidRPr="00FD298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</w:p>
    <w:p w14:paraId="7C01008E" w14:textId="3412B851" w:rsidR="00A61A21" w:rsidRDefault="00A61A21" w:rsidP="002D6C02">
      <w:pPr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20D97247" w14:textId="77777777" w:rsidR="00253A1D" w:rsidRPr="00FD2987" w:rsidRDefault="00253A1D" w:rsidP="002D6C02">
      <w:pPr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5101E1B6" w14:textId="77777777" w:rsidR="00253A1D" w:rsidRDefault="00253A1D" w:rsidP="002D6C02">
      <w:pPr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4C7957B5" w14:textId="3C418BFA" w:rsidR="00253A1D" w:rsidRDefault="00B71B76" w:rsidP="002D6C02">
      <w:pPr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ab/>
      </w:r>
      <w:r>
        <w:rPr>
          <w:rFonts w:ascii="Kokila" w:hAnsi="Kokila" w:cs="Kokila"/>
          <w:b/>
          <w:bCs/>
          <w:color w:val="000066"/>
          <w:sz w:val="88"/>
          <w:szCs w:val="88"/>
        </w:rPr>
        <w:tab/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</w:p>
    <w:p w14:paraId="7E3A24DC" w14:textId="459BFD4E" w:rsidR="00FA78B4" w:rsidRDefault="00FA78B4" w:rsidP="002D6C02">
      <w:pPr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0C518563" w14:textId="2E76D798" w:rsidR="00A06A9B" w:rsidRDefault="00A06A9B" w:rsidP="002D6C02">
      <w:pPr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2039B7A4" w14:textId="77777777" w:rsidR="00A06A9B" w:rsidRDefault="00A06A9B" w:rsidP="002D6C02">
      <w:pPr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47F33547" w14:textId="77777777" w:rsidR="005424D3" w:rsidRDefault="005424D3" w:rsidP="002D6C02">
      <w:pPr>
        <w:jc w:val="center"/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</w:pPr>
    </w:p>
    <w:p w14:paraId="662691BE" w14:textId="74D26ED7" w:rsidR="00253A1D" w:rsidRPr="00FD2987" w:rsidRDefault="00253A1D" w:rsidP="002D6C02">
      <w:pPr>
        <w:jc w:val="center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FD2987">
        <w:rPr>
          <w:rFonts w:ascii="Kokila" w:hAnsi="Kokila" w:cs="Kokila"/>
          <w:b/>
          <w:bCs/>
          <w:color w:val="000066"/>
          <w:sz w:val="88"/>
          <w:szCs w:val="88"/>
        </w:rPr>
        <w:t>Daily Current Affairs</w:t>
      </w:r>
      <w:r>
        <w:rPr>
          <w:rFonts w:ascii="Kokila" w:hAnsi="Kokila" w:cs="Kokila"/>
          <w:b/>
          <w:bCs/>
          <w:color w:val="000066"/>
          <w:sz w:val="88"/>
          <w:szCs w:val="88"/>
        </w:rPr>
        <w:t xml:space="preserve">  </w:t>
      </w:r>
    </w:p>
    <w:p w14:paraId="70B221CD" w14:textId="77777777" w:rsidR="00253A1D" w:rsidRPr="00FD2987" w:rsidRDefault="00253A1D" w:rsidP="002D6C0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  <w:r w:rsidRPr="00FD2987">
        <w:rPr>
          <w:rFonts w:ascii="Kokila" w:hAnsi="Kokila" w:cs="Kokila"/>
          <w:b/>
          <w:bCs/>
          <w:color w:val="000066"/>
          <w:sz w:val="88"/>
          <w:szCs w:val="88"/>
        </w:rPr>
        <w:t>+</w:t>
      </w:r>
    </w:p>
    <w:p w14:paraId="7CC7B85E" w14:textId="4983F6E0" w:rsidR="00253A1D" w:rsidRPr="00FD2987" w:rsidRDefault="00253A1D" w:rsidP="002D6C0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  <w:r w:rsidRPr="00FD2987">
        <w:rPr>
          <w:rFonts w:ascii="Kokila" w:hAnsi="Kokila" w:cs="Kokila"/>
          <w:b/>
          <w:bCs/>
          <w:color w:val="000066"/>
          <w:sz w:val="88"/>
          <w:szCs w:val="88"/>
        </w:rPr>
        <w:t xml:space="preserve">Important Static Facts </w:t>
      </w:r>
      <w:r>
        <w:rPr>
          <w:rFonts w:ascii="Kokila" w:hAnsi="Kokila" w:cs="Kokila"/>
          <w:b/>
          <w:bCs/>
          <w:color w:val="000066"/>
          <w:sz w:val="88"/>
          <w:szCs w:val="88"/>
        </w:rPr>
        <w:t xml:space="preserve">   </w:t>
      </w:r>
      <w:r w:rsidR="00AF542D">
        <w:rPr>
          <w:rFonts w:ascii="Kokila" w:hAnsi="Kokila" w:cs="Kokila"/>
          <w:b/>
          <w:bCs/>
          <w:color w:val="000066"/>
          <w:sz w:val="88"/>
          <w:szCs w:val="88"/>
        </w:rPr>
        <w:t xml:space="preserve">  </w:t>
      </w:r>
      <w:r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</w:p>
    <w:p w14:paraId="14F8FAF1" w14:textId="77777777" w:rsidR="00253A1D" w:rsidRPr="00FD2987" w:rsidRDefault="00253A1D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rtl/>
          <w:cs/>
        </w:rPr>
      </w:pPr>
    </w:p>
    <w:p w14:paraId="04159014" w14:textId="220BCAD1" w:rsidR="00B34000" w:rsidRDefault="007E162E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0"/>
          <w:szCs w:val="80"/>
          <w:highlight w:val="darkRed"/>
        </w:rPr>
      </w:pPr>
      <w:r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>30</w:t>
      </w:r>
      <w:r w:rsidR="00793DD6"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 xml:space="preserve"> MARCH</w:t>
      </w:r>
      <w:r w:rsidR="00253A1D" w:rsidRPr="00FD2987"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 xml:space="preserve"> </w:t>
      </w:r>
      <w:r w:rsidR="00253A1D" w:rsidRPr="00FD2987">
        <w:rPr>
          <w:rFonts w:ascii="Kokila" w:hAnsi="Kokila" w:cs="Kokila"/>
          <w:b/>
          <w:bCs/>
          <w:color w:val="FFFFFF"/>
          <w:sz w:val="88"/>
          <w:szCs w:val="88"/>
          <w:highlight w:val="darkRed"/>
        </w:rPr>
        <w:t xml:space="preserve">2026 </w:t>
      </w:r>
      <w:bookmarkStart w:id="0" w:name="_Hlk146473777"/>
      <w:bookmarkStart w:id="1" w:name="_Hlk206385112"/>
      <w:bookmarkStart w:id="2" w:name="_Hlk206529779"/>
    </w:p>
    <w:p w14:paraId="5710A777" w14:textId="77777777" w:rsidR="00B34000" w:rsidRDefault="00B34000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0"/>
          <w:szCs w:val="80"/>
          <w:highlight w:val="darkRed"/>
        </w:rPr>
      </w:pPr>
    </w:p>
    <w:p w14:paraId="47A38723" w14:textId="77777777" w:rsidR="00B34000" w:rsidRDefault="00B34000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0"/>
          <w:szCs w:val="80"/>
          <w:highlight w:val="darkRed"/>
        </w:rPr>
      </w:pPr>
    </w:p>
    <w:p w14:paraId="52AE17C2" w14:textId="77777777" w:rsidR="00B34000" w:rsidRDefault="00B34000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0"/>
          <w:szCs w:val="80"/>
          <w:highlight w:val="darkRed"/>
        </w:rPr>
      </w:pPr>
    </w:p>
    <w:p w14:paraId="4E48B19D" w14:textId="77777777" w:rsidR="00B34000" w:rsidRDefault="00B34000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0"/>
          <w:szCs w:val="80"/>
          <w:highlight w:val="darkRed"/>
        </w:rPr>
      </w:pPr>
    </w:p>
    <w:p w14:paraId="7BC375F9" w14:textId="3383266E" w:rsidR="00253A1D" w:rsidRPr="00A31739" w:rsidRDefault="00253A1D" w:rsidP="002D6C0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0"/>
          <w:szCs w:val="80"/>
          <w:lang w:val="en-IN" w:bidi="hi-IN"/>
        </w:rPr>
      </w:pPr>
      <w:r w:rsidRPr="00A31739">
        <w:rPr>
          <w:rFonts w:ascii="Kokila" w:hAnsi="Kokila" w:cs="Kokila"/>
          <w:b/>
          <w:bCs/>
          <w:color w:val="FFFFFF"/>
          <w:sz w:val="80"/>
          <w:szCs w:val="80"/>
          <w:highlight w:val="darkRed"/>
        </w:rPr>
        <w:t>Home Work Question</w:t>
      </w:r>
    </w:p>
    <w:p w14:paraId="73F8EB79" w14:textId="77777777" w:rsidR="005424D3" w:rsidRPr="008430FE" w:rsidRDefault="00C25CB3" w:rsidP="005424D3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C00000"/>
          <w:sz w:val="82"/>
          <w:szCs w:val="82"/>
          <w:lang w:bidi="hi-IN"/>
        </w:rPr>
      </w:pPr>
      <w:bookmarkStart w:id="3" w:name="_Hlk216982945"/>
      <w:bookmarkStart w:id="4" w:name="_Hlk217281551"/>
      <w:bookmarkStart w:id="5" w:name="_Hlk215194085"/>
      <w:bookmarkEnd w:id="0"/>
      <w:bookmarkEnd w:id="1"/>
      <w:bookmarkEnd w:id="2"/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</w:t>
      </w:r>
      <w:r w:rsidR="005424D3" w:rsidRPr="009A0D1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भारतीय</w:t>
      </w:r>
      <w:r w:rsidR="005424D3" w:rsidRPr="009A0D1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424D3" w:rsidRPr="009A0D1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संविधान</w:t>
      </w:r>
      <w:r w:rsidR="005424D3" w:rsidRPr="009A0D1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424D3" w:rsidRPr="009A0D1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="005424D3" w:rsidRPr="009A0D1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424D3" w:rsidRPr="009A0D1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किन</w:t>
      </w:r>
      <w:r w:rsidR="005424D3" w:rsidRPr="009A0D1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424D3" w:rsidRPr="009A0D1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अनुच्छेदो</w:t>
      </w:r>
      <w:r w:rsidR="005424D3" w:rsidRPr="009A0D1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424D3" w:rsidRPr="009A0D1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5424D3" w:rsidRPr="009A0D1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424D3" w:rsidRPr="009A0D1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नागरिकता</w:t>
      </w:r>
      <w:r w:rsidR="005424D3" w:rsidRPr="009A0D1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424D3" w:rsidRPr="009A0D1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सम्बन्धी</w:t>
      </w:r>
      <w:r w:rsidR="005424D3" w:rsidRPr="009A0D1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424D3" w:rsidRPr="009A0D1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प्रावधान</w:t>
      </w:r>
      <w:r w:rsidR="005424D3" w:rsidRPr="009A0D1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424D3" w:rsidRPr="009A0D1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5424D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?</w:t>
      </w:r>
      <w:r w:rsidR="005424D3" w:rsidRPr="008430FE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 xml:space="preserve"> Which Articles of the Indian Constitution contain provisions regarding citizenship?</w:t>
      </w:r>
    </w:p>
    <w:p w14:paraId="2F6E7B9E" w14:textId="77777777" w:rsidR="005424D3" w:rsidRPr="009A0D15" w:rsidRDefault="005424D3" w:rsidP="005424D3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a.</w:t>
      </w:r>
      <w:r w:rsidRPr="009A0D15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9A0D1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अनुच्छेद</w:t>
      </w:r>
      <w:r w:rsidRPr="009A0D1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D15">
        <w:rPr>
          <w:rFonts w:ascii="Kokila" w:hAnsi="Kokila" w:cs="Kokila"/>
          <w:b/>
          <w:bCs/>
          <w:color w:val="000066"/>
          <w:sz w:val="82"/>
          <w:szCs w:val="82"/>
        </w:rPr>
        <w:t>1-5</w:t>
      </w:r>
      <w:r>
        <w:rPr>
          <w:rFonts w:ascii="Kokila" w:hAnsi="Kokila" w:cs="Kokila"/>
          <w:b/>
          <w:bCs/>
          <w:color w:val="000066"/>
          <w:sz w:val="82"/>
          <w:szCs w:val="82"/>
        </w:rPr>
        <w:tab/>
        <w:t xml:space="preserve"> </w:t>
      </w:r>
      <w:r w:rsidRPr="008430FE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Articles 1-5</w:t>
      </w:r>
    </w:p>
    <w:p w14:paraId="3C891D36" w14:textId="77777777" w:rsidR="005424D3" w:rsidRPr="009A0D15" w:rsidRDefault="005424D3" w:rsidP="005424D3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b.</w:t>
      </w:r>
      <w:r w:rsidRPr="009A0D15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9A0D1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अनुच्छेद</w:t>
      </w:r>
      <w:r w:rsidRPr="009A0D1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D15">
        <w:rPr>
          <w:rFonts w:ascii="Kokila" w:hAnsi="Kokila" w:cs="Kokila"/>
          <w:b/>
          <w:bCs/>
          <w:color w:val="000066"/>
          <w:sz w:val="82"/>
          <w:szCs w:val="82"/>
        </w:rPr>
        <w:t>5-11</w:t>
      </w:r>
      <w:r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8430FE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Articles 5-11</w:t>
      </w:r>
    </w:p>
    <w:p w14:paraId="73327F06" w14:textId="77777777" w:rsidR="005424D3" w:rsidRPr="009A0D15" w:rsidRDefault="005424D3" w:rsidP="005424D3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c.</w:t>
      </w:r>
      <w:r w:rsidRPr="009A0D15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9A0D1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अनुच्छेद</w:t>
      </w:r>
      <w:r w:rsidRPr="009A0D1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D15">
        <w:rPr>
          <w:rFonts w:ascii="Kokila" w:hAnsi="Kokila" w:cs="Kokila"/>
          <w:b/>
          <w:bCs/>
          <w:color w:val="000066"/>
          <w:sz w:val="82"/>
          <w:szCs w:val="82"/>
        </w:rPr>
        <w:t>12-35</w:t>
      </w:r>
      <w:r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8430FE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Articles 12-35</w:t>
      </w:r>
    </w:p>
    <w:p w14:paraId="73400449" w14:textId="77777777" w:rsidR="005424D3" w:rsidRDefault="005424D3" w:rsidP="005424D3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d.</w:t>
      </w:r>
      <w:r w:rsidRPr="009A0D15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9A0D1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अनुच्छेद</w:t>
      </w:r>
      <w:r w:rsidRPr="009A0D1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D15">
        <w:rPr>
          <w:rFonts w:ascii="Kokila" w:hAnsi="Kokila" w:cs="Kokila"/>
          <w:b/>
          <w:bCs/>
          <w:color w:val="000066"/>
          <w:sz w:val="82"/>
          <w:szCs w:val="82"/>
        </w:rPr>
        <w:t>36-51</w:t>
      </w:r>
      <w:r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8430FE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Articles 36-51</w:t>
      </w:r>
    </w:p>
    <w:p w14:paraId="36A84556" w14:textId="0D2588AC" w:rsidR="00253A1D" w:rsidRDefault="00253A1D" w:rsidP="005424D3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807693E" w14:textId="31796259" w:rsidR="00B87D49" w:rsidRDefault="00B87D49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4513357E" w14:textId="369AA3D6" w:rsidR="003A005B" w:rsidRDefault="003A005B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2C7F47D0" w14:textId="016AF895" w:rsidR="00130FEC" w:rsidRDefault="00130FEC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4E711F9F" w14:textId="77777777" w:rsidR="00C47651" w:rsidRDefault="00C47651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10887EBA" w14:textId="77777777" w:rsidR="007D6C7C" w:rsidRPr="00637908" w:rsidRDefault="007D6C7C" w:rsidP="002D6C0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2"/>
          <w:szCs w:val="82"/>
        </w:rPr>
      </w:pPr>
      <w:bookmarkStart w:id="6" w:name="_Hlk222207231"/>
      <w:bookmarkStart w:id="7" w:name="_Hlk222551260"/>
      <w:bookmarkStart w:id="8" w:name="_Hlk224993316"/>
    </w:p>
    <w:p w14:paraId="4286FF5E" w14:textId="5B303FB4" w:rsidR="007D6C7C" w:rsidRPr="00934884" w:rsidRDefault="00C54F73" w:rsidP="007D6C7C">
      <w:pPr>
        <w:tabs>
          <w:tab w:val="left" w:pos="142"/>
          <w:tab w:val="left" w:pos="6598"/>
          <w:tab w:val="center" w:pos="9315"/>
        </w:tabs>
        <w:spacing w:after="0" w:line="240" w:lineRule="auto"/>
        <w:jc w:val="center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30</w:t>
      </w:r>
      <w:r w:rsidR="007D6C7C"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MARCH </w:t>
      </w:r>
      <w:r w:rsidR="007D6C7C" w:rsidRPr="00934884">
        <w:rPr>
          <w:rFonts w:ascii="Kokila" w:hAnsi="Kokila" w:cs="Kokila"/>
          <w:b/>
          <w:bCs/>
          <w:color w:val="000066"/>
          <w:sz w:val="82"/>
          <w:szCs w:val="82"/>
        </w:rPr>
        <w:t>2026</w:t>
      </w:r>
      <w:r w:rsidR="00510F00">
        <w:rPr>
          <w:rFonts w:ascii="Kokila" w:hAnsi="Kokila" w:cs="Kokila"/>
          <w:b/>
          <w:bCs/>
          <w:color w:val="000066"/>
          <w:sz w:val="82"/>
          <w:szCs w:val="82"/>
        </w:rPr>
        <w:t xml:space="preserve">  </w:t>
      </w:r>
    </w:p>
    <w:p w14:paraId="4FFF89B2" w14:textId="77777777" w:rsidR="007D6C7C" w:rsidRPr="00934884" w:rsidRDefault="007D6C7C" w:rsidP="007D6C7C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952559F" w14:textId="77777777" w:rsidR="007D6C7C" w:rsidRPr="00934884" w:rsidRDefault="007D6C7C" w:rsidP="007D6C7C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6AB7414" w14:textId="77777777" w:rsidR="007D6C7C" w:rsidRPr="00934884" w:rsidRDefault="007D6C7C" w:rsidP="007D6C7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A90E965" w14:textId="77777777" w:rsidR="007D6C7C" w:rsidRPr="00934884" w:rsidRDefault="007D6C7C" w:rsidP="007D6C7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456C87F" w14:textId="77777777" w:rsidR="007D6C7C" w:rsidRPr="00934884" w:rsidRDefault="007D6C7C" w:rsidP="007D6C7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77E7B97" w14:textId="4F9A3AB6" w:rsidR="004E56FB" w:rsidRPr="004E56FB" w:rsidRDefault="008C3BFF" w:rsidP="004E56F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bookmarkStart w:id="9" w:name="_Hlk225693758"/>
      <w:r w:rsidRPr="004313F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</w:t>
      </w:r>
      <w:r w:rsidR="007D6C7C" w:rsidRPr="004313F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. 1: </w:t>
      </w:r>
      <w:r w:rsidR="004E56FB"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4E56FB"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E56FB"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4E56FB"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E56FB"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4E56FB"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E56FB"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नोकिया</w:t>
      </w:r>
      <w:r w:rsidR="004E56FB"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E56FB"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="004E56FB"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E56FB"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किसे</w:t>
      </w:r>
      <w:r w:rsidR="004E56FB"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E56FB" w:rsidRPr="000D7E6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भारत</w:t>
      </w:r>
      <w:r w:rsidR="004E56FB" w:rsidRPr="000D7E6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4E56FB" w:rsidRPr="000D7E6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कंट्री</w:t>
      </w:r>
      <w:r w:rsidR="004E56FB" w:rsidRPr="000D7E6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4E56FB" w:rsidRPr="000D7E6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बिजनेस</w:t>
      </w:r>
      <w:r w:rsidR="004E56FB" w:rsidRPr="000D7E6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4E56FB" w:rsidRPr="000D7E6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लीडर</w:t>
      </w:r>
      <w:r w:rsidR="004E56FB"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E56FB"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="004E56FB"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E56FB"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रूप</w:t>
      </w:r>
      <w:r w:rsidR="004E56FB"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E56FB"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4E56FB"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E56FB"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नियुक्त</w:t>
      </w:r>
      <w:r w:rsidR="004E56FB"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E56FB"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="004E56FB"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E56FB"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4E56FB" w:rsidRPr="004E56FB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DC5E13" w:rsidRPr="00DC5E1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="00DC5E13" w:rsidRPr="003D18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has Nokia recently appointed as its India Country Business Leader?</w:t>
      </w:r>
    </w:p>
    <w:p w14:paraId="292C5F50" w14:textId="741C11F7" w:rsidR="004E56FB" w:rsidRPr="004E56FB" w:rsidRDefault="004E56FB" w:rsidP="00DC5E13">
      <w:pPr>
        <w:jc w:val="both"/>
        <w:rPr>
          <w:rFonts w:ascii="Kokila" w:hAnsi="Kokila" w:cs="Kokila" w:hint="cs"/>
          <w:b/>
          <w:bCs/>
          <w:color w:val="000066"/>
          <w:sz w:val="82"/>
          <w:szCs w:val="82"/>
        </w:rPr>
      </w:pPr>
      <w:r w:rsidRPr="004E56FB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सुनील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भारती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मित्तल</w:t>
      </w:r>
      <w:r w:rsidR="00DC5E1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ab/>
      </w:r>
      <w:r w:rsidR="00DC5E13" w:rsidRPr="003D18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Sunil Bharti Mittal</w:t>
      </w:r>
    </w:p>
    <w:p w14:paraId="2651461F" w14:textId="73EA2B63" w:rsidR="004E56FB" w:rsidRPr="004E56FB" w:rsidRDefault="004E56FB" w:rsidP="00DC5E1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4E56FB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राजीव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सूरी</w:t>
      </w:r>
      <w:r w:rsidR="00DC5E1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3D18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Rajeev Suri</w:t>
      </w:r>
    </w:p>
    <w:p w14:paraId="16FBE6BC" w14:textId="798F5C23" w:rsidR="004E56FB" w:rsidRPr="004E56FB" w:rsidRDefault="004E56FB" w:rsidP="00DC5E1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4E56FB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समर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मित्तल</w:t>
      </w:r>
      <w:r w:rsidR="00DC5E1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3D18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Samar Mittal</w:t>
      </w:r>
    </w:p>
    <w:p w14:paraId="324AF0AE" w14:textId="63F2DEA2" w:rsidR="009B78B8" w:rsidRDefault="004E56FB" w:rsidP="00DC5E13">
      <w:pPr>
        <w:jc w:val="both"/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</w:pPr>
      <w:r w:rsidRPr="004E56FB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पीकू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शर्मा</w:t>
      </w:r>
      <w:r w:rsidR="00DC5E1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3D18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Piku Sharma</w:t>
      </w:r>
    </w:p>
    <w:p w14:paraId="7753DBA1" w14:textId="671DB1DD" w:rsidR="00DC5E13" w:rsidRDefault="00DC5E13" w:rsidP="00DC5E13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93D4738" w14:textId="77777777" w:rsidR="00DC5E13" w:rsidRPr="004313FD" w:rsidRDefault="00DC5E13" w:rsidP="00DC5E13">
      <w:pPr>
        <w:jc w:val="both"/>
        <w:rPr>
          <w:rFonts w:ascii="Kokila" w:hAnsi="Kokila" w:cs="Kokila" w:hint="cs"/>
          <w:b/>
          <w:bCs/>
          <w:color w:val="000066"/>
          <w:sz w:val="82"/>
          <w:szCs w:val="82"/>
          <w:lang w:bidi="hi-IN"/>
        </w:rPr>
      </w:pPr>
    </w:p>
    <w:p w14:paraId="1AC6FFA5" w14:textId="6893C62A" w:rsidR="005F132F" w:rsidRDefault="005F132F" w:rsidP="00DC5E13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000066"/>
          <w:sz w:val="82"/>
          <w:szCs w:val="82"/>
          <w:lang w:bidi="hi-IN"/>
        </w:rPr>
        <w:drawing>
          <wp:anchor distT="0" distB="0" distL="114300" distR="114300" simplePos="0" relativeHeight="251798528" behindDoc="0" locked="0" layoutInCell="1" allowOverlap="1" wp14:anchorId="2D433F8C" wp14:editId="231EBAA1">
            <wp:simplePos x="0" y="0"/>
            <wp:positionH relativeFrom="margin">
              <wp:posOffset>95250</wp:posOffset>
            </wp:positionH>
            <wp:positionV relativeFrom="paragraph">
              <wp:posOffset>95250</wp:posOffset>
            </wp:positionV>
            <wp:extent cx="11677650" cy="6477000"/>
            <wp:effectExtent l="95250" t="95250" r="95250" b="95250"/>
            <wp:wrapNone/>
            <wp:docPr id="74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77650" cy="647700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D6C7C" w:rsidRPr="004313F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</w:p>
    <w:p w14:paraId="3A026C69" w14:textId="35D5DD33" w:rsidR="005F132F" w:rsidRDefault="005F132F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0C4DFFF1" w14:textId="5F4A21E0" w:rsidR="00DC5E13" w:rsidRPr="004E56FB" w:rsidRDefault="007D6C7C" w:rsidP="00DC5E1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4313F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</w:t>
      </w:r>
      <w:r w:rsidRPr="004313FD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DC5E13" w:rsidRPr="004E56FB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="00DC5E13"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समर</w:t>
      </w:r>
      <w:r w:rsidR="00DC5E13"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मित्तल</w:t>
      </w:r>
      <w:r w:rsidR="00DC5E1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3D18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Samar Mittal</w:t>
      </w:r>
    </w:p>
    <w:p w14:paraId="37002AAE" w14:textId="77777777" w:rsidR="004E56FB" w:rsidRPr="004E56FB" w:rsidRDefault="004E56FB" w:rsidP="004E56F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नोकिया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4E56FB">
        <w:rPr>
          <w:rFonts w:ascii="Kokila" w:hAnsi="Kokila" w:cs="Kokila"/>
          <w:b/>
          <w:bCs/>
          <w:color w:val="000066"/>
          <w:sz w:val="82"/>
          <w:szCs w:val="82"/>
        </w:rPr>
        <w:t xml:space="preserve">Nokia)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D7E6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समर</w:t>
      </w:r>
      <w:r w:rsidRPr="000D7E6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0D7E6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मित्तल</w:t>
      </w:r>
      <w:r w:rsidRPr="000D7E6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D7E6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0D7E6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0D7E6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भारत</w:t>
      </w:r>
      <w:r w:rsidRPr="000D7E6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0D7E6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कंट्री</w:t>
      </w:r>
      <w:r w:rsidRPr="000D7E6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0D7E6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बिजनेस</w:t>
      </w:r>
      <w:r w:rsidRPr="000D7E6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0D7E6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लीडर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4E56FB">
        <w:rPr>
          <w:rFonts w:ascii="Kokila" w:hAnsi="Kokila" w:cs="Kokila"/>
          <w:b/>
          <w:bCs/>
          <w:color w:val="000066"/>
          <w:sz w:val="82"/>
          <w:szCs w:val="82"/>
        </w:rPr>
        <w:t xml:space="preserve">India Country Business Leader)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विभा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मेहरा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कंट्री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मैनेजर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4E56FB">
        <w:rPr>
          <w:rFonts w:ascii="Kokila" w:hAnsi="Kokila" w:cs="Kokila"/>
          <w:b/>
          <w:bCs/>
          <w:color w:val="000066"/>
          <w:sz w:val="82"/>
          <w:szCs w:val="82"/>
        </w:rPr>
        <w:t xml:space="preserve">India Country Manager)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रूप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नियुक्त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प्रभावी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1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अप्रैल</w:t>
      </w:r>
      <w:r w:rsidRPr="004E56FB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2026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होगा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6147D121" w14:textId="2BEFBDF3" w:rsidR="004E56FB" w:rsidRPr="004E56FB" w:rsidRDefault="004E56FB" w:rsidP="004E56F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नेतृत्व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परिवर्तन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नोकिया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अपनी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उपस्थिति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मजबूत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करने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एआई</w:t>
      </w:r>
      <w:r w:rsidRPr="004E56FB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क्लाउड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सेवाओं</w:t>
      </w:r>
      <w:r w:rsidRPr="004E56FB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5</w:t>
      </w:r>
      <w:r w:rsidRPr="004E56FB">
        <w:rPr>
          <w:rFonts w:ascii="Kokila" w:hAnsi="Kokila" w:cs="Kokila"/>
          <w:b/>
          <w:bCs/>
          <w:color w:val="000066"/>
          <w:sz w:val="82"/>
          <w:szCs w:val="82"/>
        </w:rPr>
        <w:t xml:space="preserve">G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अपने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व्यवसाय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विस्तार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करने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रणनीति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भाग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25ACD314" w14:textId="439388E2" w:rsidR="00AE40B9" w:rsidRDefault="004E56FB" w:rsidP="004E56F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0D7E6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समर</w:t>
      </w:r>
      <w:r w:rsidRPr="000D7E6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0D7E6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मित्तल</w:t>
      </w:r>
      <w:r w:rsidRPr="000D7E6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नोकिया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व्यावसायिक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रणनीति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नेतृत्व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करेंगे</w:t>
      </w:r>
      <w:r w:rsidRPr="004E56FB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जबकि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विभा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मेहरा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कंपनी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समग्र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संचालन</w:t>
      </w:r>
      <w:r w:rsidRPr="004E56FB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जिसमें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संचार</w:t>
      </w:r>
      <w:r w:rsidRPr="004E56FB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सरकारी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संबंध</w:t>
      </w:r>
      <w:r w:rsidRPr="004E56FB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कॉर्पोरेट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सामाजिक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जिम्मेदारी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शामिल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4E56FB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देखरेख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करेंगी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0DF70DA9" w14:textId="59D3D1C7" w:rsidR="004E56FB" w:rsidRDefault="004E56FB" w:rsidP="004E56F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E23A0C7" w14:textId="27DBB1D5" w:rsidR="004E56FB" w:rsidRDefault="004E56FB" w:rsidP="004E56F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242136B" w14:textId="2756D118" w:rsidR="004E56FB" w:rsidRDefault="004E56FB" w:rsidP="004E56F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8A059F0" w14:textId="4AA72C52" w:rsidR="004E56FB" w:rsidRDefault="004E56FB" w:rsidP="004E56F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A5C215B" w14:textId="77777777" w:rsidR="004E56FB" w:rsidRPr="004313FD" w:rsidRDefault="004E56FB" w:rsidP="004E56FB">
      <w:pPr>
        <w:jc w:val="both"/>
        <w:rPr>
          <w:rFonts w:ascii="Kokila" w:hAnsi="Kokila" w:cs="Kokila" w:hint="cs"/>
          <w:b/>
          <w:bCs/>
          <w:color w:val="000066"/>
          <w:sz w:val="82"/>
          <w:szCs w:val="82"/>
          <w:lang w:bidi="hi-IN"/>
        </w:rPr>
      </w:pPr>
    </w:p>
    <w:p w14:paraId="60202468" w14:textId="77777777" w:rsidR="00AE40B9" w:rsidRPr="004313FD" w:rsidRDefault="00AE40B9" w:rsidP="00AE40B9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9CF7825" w14:textId="3BB8DF3B" w:rsidR="004E56FB" w:rsidRPr="004E56FB" w:rsidRDefault="00131CEE" w:rsidP="004E56F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noProof/>
          <w:color w:val="C00000"/>
          <w:sz w:val="82"/>
          <w:szCs w:val="82"/>
          <w:lang w:val="en-IN" w:bidi="hi-IN"/>
        </w:rPr>
        <w:drawing>
          <wp:anchor distT="0" distB="0" distL="114300" distR="114300" simplePos="0" relativeHeight="251799552" behindDoc="0" locked="0" layoutInCell="1" allowOverlap="1" wp14:anchorId="02F1A1B3" wp14:editId="698ABAEA">
            <wp:simplePos x="0" y="0"/>
            <wp:positionH relativeFrom="margin">
              <wp:align>right</wp:align>
            </wp:positionH>
            <wp:positionV relativeFrom="paragraph">
              <wp:posOffset>2114550</wp:posOffset>
            </wp:positionV>
            <wp:extent cx="5317067" cy="2990850"/>
            <wp:effectExtent l="95250" t="95250" r="93345" b="95250"/>
            <wp:wrapNone/>
            <wp:docPr id="76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7067" cy="299085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D6C7C" w:rsidRPr="004313F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2:</w:t>
      </w:r>
      <w:r w:rsidR="007D6C7C" w:rsidRPr="004313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E56FB"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4E56FB"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E56FB"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4E56FB"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E56FB"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4E56FB"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E56FB"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भारतीय</w:t>
      </w:r>
      <w:r w:rsidR="004E56FB"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E56FB"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वायुसेना</w:t>
      </w:r>
      <w:r w:rsidR="004E56FB"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E56FB"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="004E56FB"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E56FB"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देश</w:t>
      </w:r>
      <w:r w:rsidR="004E56FB"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E56FB"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="004E56FB"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E56FB" w:rsidRPr="00BF5A3F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पहले</w:t>
      </w:r>
      <w:r w:rsidR="004E56FB" w:rsidRPr="00BF5A3F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4E56FB" w:rsidRPr="00BF5A3F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हेलीकॉप्टर</w:t>
      </w:r>
      <w:r w:rsidR="004E56FB" w:rsidRPr="00BF5A3F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>-</w:t>
      </w:r>
      <w:r w:rsidR="004E56FB" w:rsidRPr="00BF5A3F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ड्रॉप्ड</w:t>
      </w:r>
      <w:r w:rsidR="004E56FB" w:rsidRPr="00BF5A3F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4E56FB" w:rsidRPr="00BF5A3F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ड्रोन</w:t>
      </w:r>
      <w:r w:rsidR="004E56FB"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E56FB"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प्रोजेक्ट</w:t>
      </w:r>
      <w:r w:rsidR="004E56FB"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E56FB"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="004E56FB"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E56FB"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काम</w:t>
      </w:r>
      <w:r w:rsidR="004E56FB"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E56FB"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शुरू</w:t>
      </w:r>
      <w:r w:rsidR="004E56FB"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E56FB"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="004E56FB"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E56FB"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4E56FB" w:rsidRPr="004E56FB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="004E56FB"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इसका</w:t>
      </w:r>
      <w:r w:rsidR="004E56FB"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E56FB"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नाम</w:t>
      </w:r>
      <w:r w:rsidR="004E56FB"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E56FB"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क्या</w:t>
      </w:r>
      <w:r w:rsidR="004E56FB"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E56FB"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4E56FB" w:rsidRPr="004E56FB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DC5E13" w:rsidRPr="00DC5E1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="00DC5E13" w:rsidRPr="003D18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The Indian Air Force has recently commenced work on the country's first helicopter-dropped drone project; what is it named?</w:t>
      </w:r>
    </w:p>
    <w:p w14:paraId="2EC3B88F" w14:textId="61C07F5B" w:rsidR="004E56FB" w:rsidRPr="004E56FB" w:rsidRDefault="004E56FB" w:rsidP="00DC5E13">
      <w:pPr>
        <w:jc w:val="both"/>
        <w:rPr>
          <w:rFonts w:ascii="Kokila" w:hAnsi="Kokila" w:cs="Kokila" w:hint="cs"/>
          <w:b/>
          <w:bCs/>
          <w:color w:val="000066"/>
          <w:sz w:val="82"/>
          <w:szCs w:val="82"/>
        </w:rPr>
      </w:pPr>
      <w:r w:rsidRPr="004E56FB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आकाश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बाण</w:t>
      </w:r>
      <w:r w:rsidR="00DC5E1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ab/>
      </w:r>
      <w:r w:rsidR="00DC5E13" w:rsidRPr="003D18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Akash Baan</w:t>
      </w:r>
    </w:p>
    <w:p w14:paraId="258C1E24" w14:textId="30E29F26" w:rsidR="004E56FB" w:rsidRPr="004E56FB" w:rsidRDefault="004E56FB" w:rsidP="00DC5E1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4E56FB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गरुड़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शक्ति</w:t>
      </w:r>
      <w:r w:rsidR="00DC5E1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3D18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Garuda Shakti</w:t>
      </w:r>
    </w:p>
    <w:p w14:paraId="0B6D1CE7" w14:textId="01004D86" w:rsidR="004E56FB" w:rsidRPr="004E56FB" w:rsidRDefault="004E56FB" w:rsidP="00DC5E1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4E56FB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वायु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शक्ति</w:t>
      </w:r>
      <w:r w:rsidR="00DC5E1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3D18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Vayu Shakti</w:t>
      </w:r>
    </w:p>
    <w:p w14:paraId="64F206A4" w14:textId="67081274" w:rsidR="004E56FB" w:rsidRDefault="004E56FB" w:rsidP="00DC5E13">
      <w:pPr>
        <w:jc w:val="both"/>
        <w:rPr>
          <w:rFonts w:ascii="Kokila" w:hAnsi="Kokila" w:cs="Kokila"/>
          <w:b/>
          <w:bCs/>
          <w:noProof/>
          <w:color w:val="000066"/>
          <w:sz w:val="82"/>
          <w:szCs w:val="82"/>
          <w:lang w:bidi="hi-IN"/>
        </w:rPr>
      </w:pPr>
      <w:r w:rsidRPr="004E56FB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वायु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बाण</w:t>
      </w:r>
      <w:r w:rsidR="00DC5E1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3D18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Vayu Baan</w:t>
      </w:r>
    </w:p>
    <w:p w14:paraId="2159E0E3" w14:textId="33F5BAE3" w:rsidR="002D79AF" w:rsidRPr="004313FD" w:rsidRDefault="002D79AF" w:rsidP="004E56F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4313F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37E301DF" w14:textId="77777777" w:rsidR="00DC5E13" w:rsidRDefault="007D6C7C" w:rsidP="00DC5E13">
      <w:pPr>
        <w:jc w:val="both"/>
        <w:rPr>
          <w:rFonts w:ascii="Kokila" w:hAnsi="Kokila" w:cs="Kokila"/>
          <w:b/>
          <w:bCs/>
          <w:noProof/>
          <w:color w:val="000066"/>
          <w:sz w:val="82"/>
          <w:szCs w:val="82"/>
          <w:lang w:bidi="hi-IN"/>
        </w:rPr>
      </w:pPr>
      <w:r w:rsidRPr="004313F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</w:t>
      </w:r>
      <w:r w:rsidRPr="004313FD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DC5E13" w:rsidRPr="004E56FB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="00DC5E13"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वायु</w:t>
      </w:r>
      <w:r w:rsidR="00DC5E13"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बाण</w:t>
      </w:r>
      <w:r w:rsidR="00DC5E1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3D18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Vayu Baan</w:t>
      </w:r>
    </w:p>
    <w:p w14:paraId="6D9A2F07" w14:textId="77777777" w:rsidR="00C022D3" w:rsidRPr="00C022D3" w:rsidRDefault="00C022D3" w:rsidP="00C022D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BF5A3F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भारतीय</w:t>
      </w:r>
      <w:r w:rsidRPr="00BF5A3F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F5A3F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वायु</w:t>
      </w:r>
      <w:r w:rsidRPr="00BF5A3F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F5A3F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सेना</w:t>
      </w:r>
      <w:r w:rsidRPr="00BF5A3F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C022D3">
        <w:rPr>
          <w:rFonts w:ascii="Kokila" w:hAnsi="Kokila" w:cs="Kokila"/>
          <w:b/>
          <w:bCs/>
          <w:color w:val="000066"/>
          <w:sz w:val="82"/>
          <w:szCs w:val="82"/>
        </w:rPr>
        <w:t xml:space="preserve">Indian Air Force IAF)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अपने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F5A3F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पहले</w:t>
      </w:r>
      <w:r w:rsidRPr="00BF5A3F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F5A3F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हेलिकॉप्टर</w:t>
      </w:r>
      <w:r w:rsidRPr="00BF5A3F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>-</w:t>
      </w:r>
      <w:r w:rsidRPr="00BF5A3F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ड्रॉप्ड</w:t>
      </w:r>
      <w:r w:rsidRPr="00BF5A3F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F5A3F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ड्रोन</w:t>
      </w:r>
      <w:r w:rsidRPr="00BF5A3F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F5A3F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प्रोजेक्ट</w:t>
      </w:r>
      <w:r w:rsidRPr="00BF5A3F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C022D3">
        <w:rPr>
          <w:rFonts w:ascii="Kokila" w:hAnsi="Kokila" w:cs="Kokila"/>
          <w:b/>
          <w:bCs/>
          <w:color w:val="000066"/>
          <w:sz w:val="82"/>
          <w:szCs w:val="82"/>
        </w:rPr>
        <w:t xml:space="preserve">helicopter-dropped drone project),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जिसे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/>
          <w:b/>
          <w:bCs/>
          <w:color w:val="000066"/>
          <w:sz w:val="82"/>
          <w:szCs w:val="82"/>
        </w:rPr>
        <w:t>'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वायु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बाण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C022D3">
        <w:rPr>
          <w:rFonts w:ascii="Kokila" w:hAnsi="Kokila" w:cs="Kokila"/>
          <w:b/>
          <w:bCs/>
          <w:color w:val="000066"/>
          <w:sz w:val="82"/>
          <w:szCs w:val="82"/>
        </w:rPr>
        <w:t xml:space="preserve">Vayu Baan)'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कहा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जाता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C022D3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आधिकारिक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रूप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काम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शुरू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दिया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0F3AD2CD" w14:textId="4AC0FE26" w:rsidR="00C022D3" w:rsidRPr="00C022D3" w:rsidRDefault="00C022D3" w:rsidP="00C022D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स्वदेशी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</w:t>
      </w:r>
      <w:r w:rsidRPr="00C022D3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जो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/>
          <w:b/>
          <w:bCs/>
          <w:color w:val="000066"/>
          <w:sz w:val="82"/>
          <w:szCs w:val="82"/>
        </w:rPr>
        <w:t xml:space="preserve">IAF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F5A3F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डायरेक्टोरेट</w:t>
      </w:r>
      <w:r w:rsidRPr="00BF5A3F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F5A3F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ऑफ</w:t>
      </w:r>
      <w:r w:rsidRPr="00BF5A3F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F5A3F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एयरोस्पेस</w:t>
      </w:r>
      <w:r w:rsidRPr="00BF5A3F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F5A3F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डिजाइन</w:t>
      </w:r>
      <w:r w:rsidRPr="00BF5A3F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C022D3">
        <w:rPr>
          <w:rFonts w:ascii="Kokila" w:hAnsi="Kokila" w:cs="Kokila"/>
          <w:b/>
          <w:bCs/>
          <w:color w:val="000066"/>
          <w:sz w:val="82"/>
          <w:szCs w:val="82"/>
        </w:rPr>
        <w:t xml:space="preserve">Directorate of Aerospace Design (DAD),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गांधीनगर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द्वारा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नेतृत्व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रही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</w:p>
    <w:p w14:paraId="5EB5BCD7" w14:textId="77777777" w:rsidR="00C022D3" w:rsidRPr="00C022D3" w:rsidRDefault="00C022D3" w:rsidP="00C022D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स्वदेशी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एयर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लॉन्च्ड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इफेक्ट्स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C022D3">
        <w:rPr>
          <w:rFonts w:ascii="Kokila" w:hAnsi="Kokila" w:cs="Kokila"/>
          <w:b/>
          <w:bCs/>
          <w:color w:val="000066"/>
          <w:sz w:val="82"/>
          <w:szCs w:val="82"/>
        </w:rPr>
        <w:t xml:space="preserve">Air-Launched Effects (ALE) program)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प्रोग्राम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C022D3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जिसे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मानवरहित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हवाई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प्रणालियों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C022D3">
        <w:rPr>
          <w:rFonts w:ascii="Kokila" w:hAnsi="Kokila" w:cs="Kokila"/>
          <w:b/>
          <w:bCs/>
          <w:color w:val="000066"/>
          <w:sz w:val="82"/>
          <w:szCs w:val="82"/>
        </w:rPr>
        <w:t xml:space="preserve">unmanned aerial systems (UAS)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सीधे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मानव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चालित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रोटरी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विंग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प्लेटफॉर्म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C022D3">
        <w:rPr>
          <w:rFonts w:ascii="Kokila" w:hAnsi="Kokila" w:cs="Kokila"/>
          <w:b/>
          <w:bCs/>
          <w:color w:val="000066"/>
          <w:sz w:val="82"/>
          <w:szCs w:val="82"/>
        </w:rPr>
        <w:t xml:space="preserve">manned rotary-wing platforms)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साथ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एकीकृत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करने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डिजाइन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7A6FDD9B" w14:textId="68E2C461" w:rsidR="00C022D3" w:rsidRPr="00C022D3" w:rsidRDefault="00C022D3" w:rsidP="00C022D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परियोजना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स्टैंड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ऑफ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क्षमता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प्रदान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करने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डिज़ाइन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गई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C022D3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जिससे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हेलिकॉप्टर्स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सुरक्षित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दूरी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दुश्मन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लक्ष्यों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पहचान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उन्हें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नष्ट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सकें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बिना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दुश्मन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हवाई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रक्षा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मृत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क्षेत्र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प्रवेश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किए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46B2FEC8" w14:textId="5E94AF81" w:rsidR="002B4818" w:rsidRDefault="00C022D3" w:rsidP="00C022D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इसका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F5A3F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रेंज</w:t>
      </w:r>
      <w:r w:rsidRPr="00BF5A3F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F5A3F">
        <w:rPr>
          <w:rFonts w:ascii="Kokila" w:hAnsi="Kokila" w:cs="Kokila"/>
          <w:b/>
          <w:bCs/>
          <w:color w:val="CC00CC"/>
          <w:sz w:val="82"/>
          <w:szCs w:val="82"/>
        </w:rPr>
        <w:t xml:space="preserve">50 </w:t>
      </w:r>
      <w:r w:rsidRPr="00BF5A3F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किमी</w:t>
      </w:r>
      <w:r w:rsidRPr="00BF5A3F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F5A3F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से</w:t>
      </w:r>
      <w:r w:rsidRPr="00BF5A3F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F5A3F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अधिक</w:t>
      </w:r>
      <w:r w:rsidRPr="00BF5A3F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F5A3F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होगा</w:t>
      </w:r>
      <w:r w:rsidRPr="00BF5A3F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F5A3F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और</w:t>
      </w:r>
      <w:r w:rsidRPr="00BF5A3F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F5A3F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झेलने</w:t>
      </w:r>
      <w:r w:rsidRPr="00BF5A3F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F5A3F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की</w:t>
      </w:r>
      <w:r w:rsidRPr="00BF5A3F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F5A3F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क्षमता</w:t>
      </w:r>
      <w:r w:rsidRPr="00BF5A3F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F5A3F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लगभग</w:t>
      </w:r>
      <w:r w:rsidRPr="00BF5A3F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F5A3F">
        <w:rPr>
          <w:rFonts w:ascii="Kokila" w:hAnsi="Kokila" w:cs="Kokila"/>
          <w:b/>
          <w:bCs/>
          <w:color w:val="CC00CC"/>
          <w:sz w:val="82"/>
          <w:szCs w:val="82"/>
        </w:rPr>
        <w:t xml:space="preserve">30 </w:t>
      </w:r>
      <w:r w:rsidRPr="00BF5A3F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मिनट</w:t>
      </w:r>
      <w:r w:rsidRPr="00BF5A3F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होगी</w:t>
      </w:r>
      <w:r w:rsidRPr="00C022D3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जिसमें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लक्ष्य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पहचान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इलेक्ट्रो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ऑप्टिकल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इन्फ्रारेड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सेंसर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होंगे</w:t>
      </w:r>
      <w:r w:rsidRPr="00C022D3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/>
          <w:b/>
          <w:bCs/>
          <w:color w:val="000066"/>
          <w:sz w:val="82"/>
          <w:szCs w:val="82"/>
        </w:rPr>
        <w:t>GPS-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जैम्ड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वातावरण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काम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करने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सक्षम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होगा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67AE0547" w14:textId="1A0D63D7" w:rsidR="00C022D3" w:rsidRDefault="00C022D3" w:rsidP="00C022D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EBBE9ED" w14:textId="77777777" w:rsidR="00C022D3" w:rsidRPr="004313FD" w:rsidRDefault="00C022D3" w:rsidP="00C022D3">
      <w:pPr>
        <w:spacing w:after="0" w:line="240" w:lineRule="auto"/>
        <w:jc w:val="both"/>
        <w:rPr>
          <w:rFonts w:ascii="Kokila" w:hAnsi="Kokila" w:cs="Kokila" w:hint="cs"/>
          <w:b/>
          <w:bCs/>
          <w:color w:val="000066"/>
          <w:sz w:val="82"/>
          <w:szCs w:val="82"/>
          <w:lang w:bidi="hi-IN"/>
        </w:rPr>
      </w:pPr>
    </w:p>
    <w:p w14:paraId="01C0D118" w14:textId="5D2231ED" w:rsidR="002B4818" w:rsidRPr="004313FD" w:rsidRDefault="002B4818" w:rsidP="0052749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3E23163" w14:textId="77777777" w:rsidR="002B4818" w:rsidRPr="004313FD" w:rsidRDefault="002B4818" w:rsidP="0052749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F2662AE" w14:textId="4EA45C57" w:rsidR="001138C4" w:rsidRPr="004313FD" w:rsidRDefault="001138C4" w:rsidP="001138C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C0D1B48" w14:textId="43F898E4" w:rsidR="00C022D3" w:rsidRPr="00C022D3" w:rsidRDefault="007D6C7C" w:rsidP="00C022D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4313F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3: </w:t>
      </w:r>
      <w:r w:rsidR="00C022D3"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C022D3"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022D3"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C022D3"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022D3"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C022D3"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022D3" w:rsidRPr="00BF5A3F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केंद्र</w:t>
      </w:r>
      <w:r w:rsidR="00C022D3" w:rsidRPr="00BF5A3F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C022D3" w:rsidRPr="00BF5A3F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सरकार</w:t>
      </w:r>
      <w:r w:rsidR="00C022D3" w:rsidRPr="00BF5A3F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C022D3" w:rsidRPr="00BF5A3F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ने</w:t>
      </w:r>
      <w:r w:rsidR="00C022D3" w:rsidRPr="00BF5A3F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C022D3" w:rsidRPr="00BF5A3F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आगामी</w:t>
      </w:r>
      <w:r w:rsidR="00C022D3" w:rsidRPr="00BF5A3F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C022D3" w:rsidRPr="00BF5A3F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जनगणना</w:t>
      </w:r>
      <w:r w:rsidR="00C022D3" w:rsidRPr="00BF5A3F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2027 </w:t>
      </w:r>
      <w:r w:rsidR="00C022D3" w:rsidRPr="00BF5A3F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का</w:t>
      </w:r>
      <w:r w:rsidR="00C022D3" w:rsidRPr="00BF5A3F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C022D3" w:rsidRPr="00BF5A3F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ब्रांड</w:t>
      </w:r>
      <w:r w:rsidR="00C022D3" w:rsidRPr="00BF5A3F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C022D3" w:rsidRPr="00BF5A3F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एंबेसडर</w:t>
      </w:r>
      <w:r w:rsidR="00C022D3"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022D3"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किसे</w:t>
      </w:r>
      <w:r w:rsidR="00C022D3"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022D3"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नियुक्त</w:t>
      </w:r>
      <w:r w:rsidR="00C022D3"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022D3"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="00C022D3"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022D3"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C022D3" w:rsidRPr="00C022D3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DC5E13" w:rsidRPr="00DC5E1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="00DC5E13" w:rsidRPr="003D18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has recently been appointed by the Central Government as the Brand Ambassador for the upcoming Census 2027?</w:t>
      </w:r>
    </w:p>
    <w:p w14:paraId="200A41B2" w14:textId="5FBB007C" w:rsidR="00C022D3" w:rsidRPr="00C022D3" w:rsidRDefault="00C022D3" w:rsidP="00DC5E13">
      <w:pPr>
        <w:jc w:val="both"/>
        <w:rPr>
          <w:rFonts w:ascii="Kokila" w:hAnsi="Kokila" w:cs="Kokila" w:hint="cs"/>
          <w:b/>
          <w:bCs/>
          <w:color w:val="000066"/>
          <w:sz w:val="82"/>
          <w:szCs w:val="82"/>
        </w:rPr>
      </w:pPr>
      <w:r w:rsidRPr="00C022D3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सुदर्शन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पटनायक</w:t>
      </w:r>
      <w:r w:rsidR="00DC5E1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3D18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Sudarsan Pattnaik</w:t>
      </w:r>
    </w:p>
    <w:p w14:paraId="4486FB6B" w14:textId="240E90E8" w:rsidR="00C022D3" w:rsidRPr="00C022D3" w:rsidRDefault="00C022D3" w:rsidP="00DC5E1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C022D3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अमिताभ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बच्चन</w:t>
      </w:r>
      <w:r w:rsidR="00DC5E1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3D18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Amitabh Bachchan</w:t>
      </w:r>
    </w:p>
    <w:p w14:paraId="096802BA" w14:textId="5DD9D16C" w:rsidR="00C022D3" w:rsidRPr="00C022D3" w:rsidRDefault="00C022D3" w:rsidP="00DC5E1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C022D3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अक्षय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कुमार</w:t>
      </w:r>
      <w:r w:rsidR="00DC5E1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3D18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Akshay Kumar</w:t>
      </w:r>
    </w:p>
    <w:p w14:paraId="53A56975" w14:textId="0843FE78" w:rsidR="001138C4" w:rsidRDefault="00C022D3" w:rsidP="00DC5E13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C022D3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विराट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कोहली</w:t>
      </w:r>
      <w:r w:rsidR="00DC5E1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3D18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Virat Kohli</w:t>
      </w:r>
    </w:p>
    <w:p w14:paraId="587D2D86" w14:textId="3385FA17" w:rsidR="007D6C7C" w:rsidRPr="004313FD" w:rsidRDefault="007D6C7C" w:rsidP="007D6C7C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4313F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281F1C0A" w14:textId="67793FA7" w:rsidR="00131CEE" w:rsidRDefault="00131CEE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000066"/>
          <w:sz w:val="82"/>
          <w:szCs w:val="82"/>
          <w:lang w:bidi="hi-IN"/>
        </w:rPr>
        <w:drawing>
          <wp:anchor distT="0" distB="0" distL="114300" distR="114300" simplePos="0" relativeHeight="251800576" behindDoc="0" locked="0" layoutInCell="1" allowOverlap="1" wp14:anchorId="2A9B0D7A" wp14:editId="3AB4F15F">
            <wp:simplePos x="0" y="0"/>
            <wp:positionH relativeFrom="column">
              <wp:posOffset>19050</wp:posOffset>
            </wp:positionH>
            <wp:positionV relativeFrom="paragraph">
              <wp:posOffset>19050</wp:posOffset>
            </wp:positionV>
            <wp:extent cx="11769726" cy="6419850"/>
            <wp:effectExtent l="95250" t="95250" r="98425" b="95250"/>
            <wp:wrapNone/>
            <wp:docPr id="79" name="Pictur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72522" cy="6421375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2DA3FE1E" w14:textId="0A318099" w:rsidR="00DC5E13" w:rsidRPr="00C022D3" w:rsidRDefault="007D6C7C" w:rsidP="00DC5E13">
      <w:pPr>
        <w:jc w:val="both"/>
        <w:rPr>
          <w:rFonts w:ascii="Kokila" w:hAnsi="Kokila" w:cs="Kokila" w:hint="cs"/>
          <w:b/>
          <w:bCs/>
          <w:color w:val="000066"/>
          <w:sz w:val="82"/>
          <w:szCs w:val="82"/>
        </w:rPr>
      </w:pPr>
      <w:r w:rsidRPr="004313F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</w:t>
      </w:r>
      <w:r w:rsidRPr="004313FD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DC5E13" w:rsidRPr="00C022D3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="00DC5E13"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सुदर्शन</w:t>
      </w:r>
      <w:r w:rsidR="00DC5E13"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पटनायक</w:t>
      </w:r>
      <w:r w:rsidR="00DC5E1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3D18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Sudarsan Pattnaik</w:t>
      </w:r>
    </w:p>
    <w:p w14:paraId="43F9F581" w14:textId="77777777" w:rsidR="00C022D3" w:rsidRPr="00C022D3" w:rsidRDefault="00C022D3" w:rsidP="00C022D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गृह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मंत्रालय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प्रसिद्ध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रेत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कलाकार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सुदर्शन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पटनायक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F5A3F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आगामी</w:t>
      </w:r>
      <w:r w:rsidRPr="00BF5A3F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16</w:t>
      </w:r>
      <w:r w:rsidRPr="00BF5A3F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वीं</w:t>
      </w:r>
      <w:r w:rsidRPr="00BF5A3F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F5A3F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राष्ट्रीय</w:t>
      </w:r>
      <w:r w:rsidRPr="00BF5A3F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F5A3F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जनगणना</w:t>
      </w:r>
      <w:r w:rsidRPr="00BF5A3F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(16</w:t>
      </w:r>
      <w:r w:rsidRPr="00C022D3">
        <w:rPr>
          <w:rFonts w:ascii="Kokila" w:hAnsi="Kokila" w:cs="Kokila"/>
          <w:b/>
          <w:bCs/>
          <w:color w:val="000066"/>
          <w:sz w:val="82"/>
          <w:szCs w:val="82"/>
        </w:rPr>
        <w:t xml:space="preserve">th National Census) 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2027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ब्रांड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एंबेसडर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नियुक्त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674C2D4D" w14:textId="77777777" w:rsidR="00C022D3" w:rsidRPr="00C022D3" w:rsidRDefault="00C022D3" w:rsidP="00C022D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स्वतंत्रता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बाद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8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वीं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जनगणना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होगी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आधिकारिक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F5A3F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शुभंकर</w:t>
      </w:r>
      <w:r w:rsidRPr="00BF5A3F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‘</w:t>
      </w:r>
      <w:r w:rsidRPr="00BF5A3F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प्रगति</w:t>
      </w:r>
      <w:r w:rsidRPr="00BF5A3F">
        <w:rPr>
          <w:rFonts w:ascii="Kokila" w:hAnsi="Kokila" w:cs="Kokila" w:hint="eastAsia"/>
          <w:b/>
          <w:bCs/>
          <w:color w:val="CC00CC"/>
          <w:sz w:val="82"/>
          <w:szCs w:val="82"/>
          <w:cs/>
          <w:lang w:bidi="hi-IN"/>
        </w:rPr>
        <w:t>’</w:t>
      </w:r>
      <w:r w:rsidRPr="00BF5A3F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(</w:t>
      </w:r>
      <w:r w:rsidRPr="00BF5A3F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महिला</w:t>
      </w:r>
      <w:r w:rsidRPr="00BF5A3F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) </w:t>
      </w:r>
      <w:r w:rsidRPr="00BF5A3F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और</w:t>
      </w:r>
      <w:r w:rsidRPr="00BF5A3F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‘</w:t>
      </w:r>
      <w:r w:rsidRPr="00BF5A3F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विकास</w:t>
      </w:r>
      <w:r w:rsidRPr="00BF5A3F">
        <w:rPr>
          <w:rFonts w:ascii="Kokila" w:hAnsi="Kokila" w:cs="Kokila" w:hint="eastAsia"/>
          <w:b/>
          <w:bCs/>
          <w:color w:val="CC00CC"/>
          <w:sz w:val="82"/>
          <w:szCs w:val="82"/>
          <w:cs/>
          <w:lang w:bidi="hi-IN"/>
        </w:rPr>
        <w:t>’</w:t>
      </w:r>
      <w:r w:rsidRPr="00BF5A3F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पुरुष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)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24457E35" w14:textId="025CA8B4" w:rsidR="002B4818" w:rsidRDefault="00C022D3" w:rsidP="00C022D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इसका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संचालन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रजिस्ट्रार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जनरल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जनगणना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आयुक्त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C022D3">
        <w:rPr>
          <w:rFonts w:ascii="Kokila" w:hAnsi="Kokila" w:cs="Kokila"/>
          <w:b/>
          <w:bCs/>
          <w:color w:val="000066"/>
          <w:sz w:val="82"/>
          <w:szCs w:val="82"/>
        </w:rPr>
        <w:t xml:space="preserve">Registrar General and Census Commissioner of India)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द्वारा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जाता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37C0C3B4" w14:textId="7920A0B7" w:rsidR="00C022D3" w:rsidRDefault="00C022D3" w:rsidP="00C022D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3C27288" w14:textId="77777777" w:rsidR="00C022D3" w:rsidRPr="004313FD" w:rsidRDefault="00C022D3" w:rsidP="00C022D3">
      <w:pPr>
        <w:spacing w:after="0" w:line="240" w:lineRule="auto"/>
        <w:jc w:val="both"/>
        <w:rPr>
          <w:rFonts w:ascii="Kokila" w:hAnsi="Kokila" w:cs="Kokila" w:hint="cs"/>
          <w:b/>
          <w:bCs/>
          <w:color w:val="000066"/>
          <w:sz w:val="82"/>
          <w:szCs w:val="82"/>
          <w:lang w:bidi="hi-IN"/>
        </w:rPr>
      </w:pPr>
    </w:p>
    <w:p w14:paraId="13E79455" w14:textId="2042C524" w:rsidR="00C022D3" w:rsidRPr="00C022D3" w:rsidRDefault="007D6C7C" w:rsidP="00C022D3">
      <w:pPr>
        <w:jc w:val="both"/>
        <w:rPr>
          <w:rFonts w:ascii="Kokila" w:hAnsi="Kokila" w:cs="Kokila" w:hint="cs"/>
          <w:b/>
          <w:bCs/>
          <w:color w:val="000066"/>
          <w:sz w:val="82"/>
          <w:szCs w:val="82"/>
          <w:lang w:bidi="hi-IN"/>
        </w:rPr>
      </w:pPr>
      <w:r w:rsidRPr="004313F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4:</w:t>
      </w:r>
      <w:r w:rsidRPr="004313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022D3"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C022D3"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022D3"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C022D3"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022D3"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C022D3"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022D3"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="00C022D3"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022D3"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एशियाई</w:t>
      </w:r>
      <w:r w:rsidR="00C022D3"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022D3"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देश</w:t>
      </w:r>
      <w:r w:rsidR="00C022D3"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022D3"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="00C022D3"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022D3" w:rsidRPr="00523EB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16 </w:t>
      </w:r>
      <w:r w:rsidR="00C022D3" w:rsidRPr="00523EB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साल</w:t>
      </w:r>
      <w:r w:rsidR="00C022D3" w:rsidRPr="00523EB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C022D3" w:rsidRPr="00523EB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से</w:t>
      </w:r>
      <w:r w:rsidR="00C022D3" w:rsidRPr="00523EB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C022D3" w:rsidRPr="00523EB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कम</w:t>
      </w:r>
      <w:r w:rsidR="00C022D3" w:rsidRPr="00523EB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C022D3" w:rsidRPr="00523EB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उम्र</w:t>
      </w:r>
      <w:r w:rsidR="00C022D3" w:rsidRPr="00523EB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C022D3" w:rsidRPr="00523EB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के</w:t>
      </w:r>
      <w:r w:rsidR="00C022D3" w:rsidRPr="00523EB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C022D3" w:rsidRPr="00523EB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बच्चों</w:t>
      </w:r>
      <w:r w:rsidR="00C022D3" w:rsidRPr="00523EB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C022D3" w:rsidRPr="00523EB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के</w:t>
      </w:r>
      <w:r w:rsidR="00C022D3" w:rsidRPr="00523EB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C022D3" w:rsidRPr="00523EB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लिए</w:t>
      </w:r>
      <w:r w:rsidR="00C022D3" w:rsidRPr="00523EB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C022D3" w:rsidRPr="00523EB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सोशल</w:t>
      </w:r>
      <w:r w:rsidR="00C022D3" w:rsidRPr="00523EB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C022D3" w:rsidRPr="00523EB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मीडिया</w:t>
      </w:r>
      <w:r w:rsidR="00C022D3"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022D3"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="00C022D3"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022D3"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प्रतिबंध</w:t>
      </w:r>
      <w:r w:rsidR="00C022D3"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022D3"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लगाया</w:t>
      </w:r>
      <w:r w:rsidR="00C022D3"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022D3"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C022D3" w:rsidRPr="00C022D3">
        <w:rPr>
          <w:rFonts w:ascii="Kokila" w:hAnsi="Kokila" w:cs="Kokila"/>
          <w:b/>
          <w:bCs/>
          <w:color w:val="000066"/>
          <w:sz w:val="82"/>
          <w:szCs w:val="82"/>
        </w:rPr>
        <w:t xml:space="preserve">? </w:t>
      </w:r>
      <w:r w:rsidR="00DC5E1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3D18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Which Asian country has recently imposed a ban on social media usage for children under the age of 16?</w:t>
      </w:r>
    </w:p>
    <w:p w14:paraId="412EA04A" w14:textId="548AE93D" w:rsidR="00C022D3" w:rsidRPr="00C022D3" w:rsidRDefault="005209BE" w:rsidP="00DC5E13">
      <w:pPr>
        <w:jc w:val="both"/>
        <w:rPr>
          <w:rFonts w:ascii="Kokila" w:hAnsi="Kokila" w:cs="Kokila" w:hint="cs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noProof/>
          <w:color w:val="000066"/>
          <w:sz w:val="82"/>
          <w:szCs w:val="82"/>
          <w:lang w:bidi="hi-IN"/>
        </w:rPr>
        <w:drawing>
          <wp:anchor distT="0" distB="0" distL="114300" distR="114300" simplePos="0" relativeHeight="251801600" behindDoc="0" locked="0" layoutInCell="1" allowOverlap="1" wp14:anchorId="7EA51B57" wp14:editId="36360E98">
            <wp:simplePos x="0" y="0"/>
            <wp:positionH relativeFrom="margin">
              <wp:posOffset>6915150</wp:posOffset>
            </wp:positionH>
            <wp:positionV relativeFrom="paragraph">
              <wp:posOffset>88900</wp:posOffset>
            </wp:positionV>
            <wp:extent cx="4888012" cy="2800007"/>
            <wp:effectExtent l="323850" t="323850" r="332105" b="324485"/>
            <wp:wrapNone/>
            <wp:docPr id="81" name="Picture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8012" cy="2800007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022D3" w:rsidRPr="00C022D3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="00C022D3"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क़तर</w:t>
      </w:r>
      <w:r w:rsidR="00C022D3"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3D18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Qatar</w:t>
      </w:r>
    </w:p>
    <w:p w14:paraId="34C804A9" w14:textId="55F3DEAF" w:rsidR="00C022D3" w:rsidRPr="00C022D3" w:rsidRDefault="00C022D3" w:rsidP="00DC5E1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C022D3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इंडोनेशिया</w:t>
      </w:r>
      <w:r w:rsidR="00DC5E1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3D18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Indonesia</w:t>
      </w:r>
    </w:p>
    <w:p w14:paraId="78678FB2" w14:textId="1EB01E6B" w:rsidR="00C022D3" w:rsidRPr="00C022D3" w:rsidRDefault="00C022D3" w:rsidP="00DC5E1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C022D3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मलेशिया</w:t>
      </w:r>
      <w:r w:rsidR="00DC5E1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3D18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Malaysia</w:t>
      </w:r>
    </w:p>
    <w:p w14:paraId="3800AABB" w14:textId="0DFE51ED" w:rsidR="00C022D3" w:rsidRPr="00C022D3" w:rsidRDefault="00C022D3" w:rsidP="00DC5E1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C022D3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जापान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3D18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Japan</w:t>
      </w:r>
    </w:p>
    <w:p w14:paraId="3426E2F7" w14:textId="1AA20447" w:rsidR="00C022D3" w:rsidRDefault="00C022D3" w:rsidP="00C022D3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C022D3">
        <w:rPr>
          <w:rFonts w:ascii="Kokila" w:hAnsi="Kokila" w:cs="Kokila"/>
          <w:b/>
          <w:bCs/>
          <w:color w:val="000066"/>
          <w:sz w:val="82"/>
          <w:szCs w:val="82"/>
        </w:rPr>
        <w:t xml:space="preserve">e)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इनमें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कोई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नहीं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3D18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None of the above</w:t>
      </w:r>
    </w:p>
    <w:p w14:paraId="1B2BB854" w14:textId="15032173" w:rsidR="00AE5079" w:rsidRPr="004313FD" w:rsidRDefault="00AE5079" w:rsidP="00C022D3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4313F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060236CF" w14:textId="482A0F4E" w:rsidR="0053139A" w:rsidRDefault="005209BE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000066"/>
          <w:sz w:val="82"/>
          <w:szCs w:val="82"/>
          <w:lang w:bidi="hi-IN"/>
        </w:rPr>
        <w:drawing>
          <wp:anchor distT="0" distB="0" distL="114300" distR="114300" simplePos="0" relativeHeight="251802624" behindDoc="0" locked="0" layoutInCell="1" allowOverlap="1" wp14:anchorId="109A0B44" wp14:editId="56A40B2A">
            <wp:simplePos x="0" y="0"/>
            <wp:positionH relativeFrom="margin">
              <wp:align>right</wp:align>
            </wp:positionH>
            <wp:positionV relativeFrom="paragraph">
              <wp:posOffset>76200</wp:posOffset>
            </wp:positionV>
            <wp:extent cx="11639550" cy="6452061"/>
            <wp:effectExtent l="95250" t="95250" r="95250" b="101600"/>
            <wp:wrapNone/>
            <wp:docPr id="83" name="Picture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39550" cy="6452061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53139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0A562524" w14:textId="230EB353" w:rsidR="00DC5E13" w:rsidRPr="00C022D3" w:rsidRDefault="007D6C7C" w:rsidP="00DC5E1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4313F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</w:t>
      </w:r>
      <w:r w:rsidRPr="004313FD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DC5E13" w:rsidRPr="00C022D3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="00DC5E13"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इंडोनेशिया</w:t>
      </w:r>
      <w:r w:rsidR="00DC5E1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3D18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Indonesia</w:t>
      </w:r>
    </w:p>
    <w:p w14:paraId="78CE3039" w14:textId="77777777" w:rsidR="0049257E" w:rsidRPr="0049257E" w:rsidRDefault="0049257E" w:rsidP="0049257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/>
        </w:rPr>
      </w:pPr>
      <w:r w:rsidRPr="00523EB3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ऑस्ट्रेलिया</w:t>
      </w:r>
      <w:r w:rsidRPr="00523EB3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523EB3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के</w:t>
      </w:r>
      <w:r w:rsidRPr="00523EB3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523EB3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बाद</w:t>
      </w:r>
      <w:r w:rsidRPr="00523EB3">
        <w:rPr>
          <w:rFonts w:ascii="Kokila" w:hAnsi="Kokila" w:cs="Kokila"/>
          <w:b/>
          <w:bCs/>
          <w:color w:val="CC00CC"/>
          <w:sz w:val="82"/>
          <w:szCs w:val="82"/>
          <w:lang w:val="en-IN"/>
        </w:rPr>
        <w:t xml:space="preserve">, </w:t>
      </w:r>
      <w:r w:rsidRPr="00523EB3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इंडोनेशिया</w:t>
      </w:r>
      <w:r w:rsidRPr="00523EB3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>(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lang w:val="en-IN"/>
        </w:rPr>
        <w:t xml:space="preserve">Indonesia)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ने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28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मार्च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lang w:val="en-IN"/>
        </w:rPr>
        <w:t xml:space="preserve">, 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2026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से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16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साल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से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कम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उम्र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के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बच्चों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के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लिए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सोशल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मीडिया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और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ऑनलाइन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प्लेटफॉर्म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(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lang w:val="en-IN"/>
        </w:rPr>
        <w:t xml:space="preserve">social media and online platforms)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पर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प्रतिबंध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लगाया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. </w:t>
      </w:r>
    </w:p>
    <w:p w14:paraId="05C765EF" w14:textId="56B3A1A3" w:rsidR="0049257E" w:rsidRPr="0049257E" w:rsidRDefault="0049257E" w:rsidP="0049257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/>
        </w:rPr>
      </w:pPr>
      <w:r w:rsidRPr="00523EB3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उद्देश्य</w:t>
      </w:r>
      <w:r w:rsidR="00523EB3" w:rsidRPr="00523EB3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 xml:space="preserve"> (</w:t>
      </w:r>
      <w:r w:rsidR="00523EB3" w:rsidRPr="00523EB3">
        <w:rPr>
          <w:rFonts w:ascii="Kokila" w:hAnsi="Kokila" w:cs="Kokila"/>
          <w:b/>
          <w:bCs/>
          <w:color w:val="CC00CC"/>
          <w:sz w:val="82"/>
          <w:szCs w:val="82"/>
          <w:lang w:val="en-IN" w:bidi="hi-IN"/>
        </w:rPr>
        <w:t>Objective</w:t>
      </w:r>
      <w:r w:rsidR="00523EB3" w:rsidRPr="00523EB3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)</w:t>
      </w:r>
      <w:r w:rsidRPr="00523EB3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: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बच्चों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को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ऑनलाइन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दुरुपयोग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से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बचाना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और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ऑनलाइन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सुरक्षा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की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जागरूकता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बढ़ाना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</w:p>
    <w:p w14:paraId="47D48F23" w14:textId="77777777" w:rsidR="0049257E" w:rsidRPr="0049257E" w:rsidRDefault="0049257E" w:rsidP="0049257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/>
        </w:rPr>
      </w:pP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इंडोनेशिया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दक्षिण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>-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पूर्व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एशिया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(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lang w:val="en-IN"/>
        </w:rPr>
        <w:t xml:space="preserve">Southeast Asia)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यह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कानून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लाने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वाला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पहला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देश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बन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गया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>.</w:t>
      </w:r>
    </w:p>
    <w:p w14:paraId="26BEA11C" w14:textId="77777777" w:rsidR="0049257E" w:rsidRPr="0049257E" w:rsidRDefault="0049257E" w:rsidP="0049257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/>
        </w:rPr>
      </w:pPr>
      <w:r w:rsidRPr="00523EB3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ऑनलाइन</w:t>
      </w:r>
      <w:r w:rsidRPr="00523EB3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523EB3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प्लेटफॉर्म</w:t>
      </w:r>
      <w:r w:rsidRPr="00523EB3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 </w:t>
      </w:r>
      <w:r w:rsidRPr="00523EB3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में</w:t>
      </w:r>
      <w:r w:rsidRPr="00523EB3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523EB3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टिकटॉक</w:t>
      </w:r>
      <w:r w:rsidRPr="00523EB3">
        <w:rPr>
          <w:rFonts w:ascii="Kokila" w:hAnsi="Kokila" w:cs="Kokila"/>
          <w:b/>
          <w:bCs/>
          <w:color w:val="CC00CC"/>
          <w:sz w:val="82"/>
          <w:szCs w:val="82"/>
          <w:lang w:val="en-IN"/>
        </w:rPr>
        <w:t xml:space="preserve">, </w:t>
      </w:r>
      <w:r w:rsidRPr="00523EB3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इंस्टाग्राम</w:t>
      </w:r>
      <w:r w:rsidRPr="00523EB3">
        <w:rPr>
          <w:rFonts w:ascii="Kokila" w:hAnsi="Kokila" w:cs="Kokila"/>
          <w:b/>
          <w:bCs/>
          <w:color w:val="CC00CC"/>
          <w:sz w:val="82"/>
          <w:szCs w:val="82"/>
          <w:lang w:val="en-IN"/>
        </w:rPr>
        <w:t xml:space="preserve">, </w:t>
      </w:r>
      <w:r w:rsidRPr="00523EB3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फेसबुक</w:t>
      </w:r>
      <w:r w:rsidRPr="00523EB3">
        <w:rPr>
          <w:rFonts w:ascii="Kokila" w:hAnsi="Kokila" w:cs="Kokila"/>
          <w:b/>
          <w:bCs/>
          <w:color w:val="CC00CC"/>
          <w:sz w:val="82"/>
          <w:szCs w:val="82"/>
          <w:lang w:val="en-IN"/>
        </w:rPr>
        <w:t xml:space="preserve">, </w:t>
      </w:r>
      <w:r w:rsidRPr="00523EB3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यूट्यूब</w:t>
      </w:r>
      <w:r w:rsidRPr="00523EB3">
        <w:rPr>
          <w:rFonts w:ascii="Kokila" w:hAnsi="Kokila" w:cs="Kokila"/>
          <w:b/>
          <w:bCs/>
          <w:color w:val="CC00CC"/>
          <w:sz w:val="82"/>
          <w:szCs w:val="82"/>
          <w:lang w:val="en-IN"/>
        </w:rPr>
        <w:t xml:space="preserve">, </w:t>
      </w:r>
      <w:r w:rsidRPr="00523EB3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थ्रेड्स</w:t>
      </w:r>
      <w:r w:rsidRPr="00523EB3">
        <w:rPr>
          <w:rFonts w:ascii="Kokila" w:hAnsi="Kokila" w:cs="Kokila"/>
          <w:b/>
          <w:bCs/>
          <w:color w:val="CC00CC"/>
          <w:sz w:val="82"/>
          <w:szCs w:val="82"/>
          <w:lang w:val="en-IN"/>
        </w:rPr>
        <w:t xml:space="preserve">, </w:t>
      </w:r>
      <w:r w:rsidRPr="00523EB3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एक्स</w:t>
      </w:r>
      <w:r w:rsidRPr="00523EB3">
        <w:rPr>
          <w:rFonts w:ascii="Kokila" w:hAnsi="Kokila" w:cs="Kokila"/>
          <w:b/>
          <w:bCs/>
          <w:color w:val="CC00CC"/>
          <w:sz w:val="82"/>
          <w:szCs w:val="82"/>
          <w:lang w:val="en-IN"/>
        </w:rPr>
        <w:t xml:space="preserve">, </w:t>
      </w:r>
      <w:r w:rsidRPr="00523EB3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रोब्लॉक्स</w:t>
      </w:r>
      <w:r w:rsidRPr="00523EB3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523EB3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और</w:t>
      </w:r>
      <w:r w:rsidRPr="00523EB3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523EB3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बिगो</w:t>
      </w:r>
      <w:r w:rsidRPr="00523EB3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523EB3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लाइव</w:t>
      </w:r>
      <w:r w:rsidRPr="00523EB3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आदि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शामिल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>.</w:t>
      </w:r>
    </w:p>
    <w:p w14:paraId="7A377FCB" w14:textId="77777777" w:rsidR="0049257E" w:rsidRPr="0049257E" w:rsidRDefault="0049257E" w:rsidP="0049257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/>
        </w:rPr>
      </w:pP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नियमों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का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पालन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ना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करने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वाली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कंपनियों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पर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भारी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जुर्माना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लगाया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जाएगा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और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जरूरत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पड़ने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पर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उन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पर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देशव्यापी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बैन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भी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लग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सकता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>..</w:t>
      </w:r>
    </w:p>
    <w:p w14:paraId="63F9971B" w14:textId="181E9798" w:rsidR="002B4818" w:rsidRDefault="0049257E" w:rsidP="0049257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इंडोनेशिया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की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28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करोड़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की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आबादी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लगभग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25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फीसदी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(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करीब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7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करोड़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)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बच्चे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16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साल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से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कम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उम्र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के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हैं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>.</w:t>
      </w:r>
    </w:p>
    <w:p w14:paraId="68AA4EA6" w14:textId="68982B7E" w:rsidR="0049257E" w:rsidRDefault="0049257E" w:rsidP="0049257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0C95DE9" w14:textId="38248504" w:rsidR="0049257E" w:rsidRDefault="0049257E" w:rsidP="0049257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C0FCE55" w14:textId="356B7197" w:rsidR="0049257E" w:rsidRDefault="0049257E" w:rsidP="0049257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5F1781B" w14:textId="4B99A43C" w:rsidR="0049257E" w:rsidRDefault="0049257E" w:rsidP="0049257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03E7886" w14:textId="77777777" w:rsidR="0049257E" w:rsidRPr="004313FD" w:rsidRDefault="0049257E" w:rsidP="0049257E">
      <w:pPr>
        <w:spacing w:after="0" w:line="240" w:lineRule="auto"/>
        <w:jc w:val="both"/>
        <w:rPr>
          <w:rFonts w:ascii="Kokila" w:hAnsi="Kokila" w:cs="Kokila" w:hint="cs"/>
          <w:b/>
          <w:bCs/>
          <w:color w:val="000066"/>
          <w:sz w:val="82"/>
          <w:szCs w:val="82"/>
          <w:lang w:bidi="hi-IN"/>
        </w:rPr>
      </w:pPr>
    </w:p>
    <w:p w14:paraId="3F699CC0" w14:textId="77777777" w:rsidR="0049257E" w:rsidRDefault="0049257E" w:rsidP="0049257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AB69A1B" w14:textId="23CA4F85" w:rsidR="0049257E" w:rsidRPr="0049257E" w:rsidRDefault="007D6C7C" w:rsidP="0049257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4313F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5: </w:t>
      </w:r>
      <w:r w:rsidR="0049257E"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49257E"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9257E"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49257E"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9257E"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49257E"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9257E"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पुस्तक</w:t>
      </w:r>
      <w:r w:rsidR="0049257E"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="0049257E"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गैर</w:t>
      </w:r>
      <w:r w:rsidR="0049257E"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="0049257E"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फिक्शन</w:t>
      </w:r>
      <w:r w:rsidR="0049257E"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) </w:t>
      </w:r>
      <w:r w:rsidR="0049257E"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श्रेणी</w:t>
      </w:r>
      <w:r w:rsidR="0049257E"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9257E"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49257E"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9257E" w:rsidRPr="00523EB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रामनाथ</w:t>
      </w:r>
      <w:r w:rsidR="0049257E" w:rsidRPr="00523EB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49257E" w:rsidRPr="00523EB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गोयनका</w:t>
      </w:r>
      <w:r w:rsidR="0049257E" w:rsidRPr="00523EB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49257E" w:rsidRPr="00523EB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पत्रकारिता</w:t>
      </w:r>
      <w:r w:rsidR="0049257E" w:rsidRPr="00523EB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49257E" w:rsidRPr="00523EB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उत्कृष्टता</w:t>
      </w:r>
      <w:r w:rsidR="0049257E" w:rsidRPr="00523EB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49257E" w:rsidRPr="00523EB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पुरस्कार</w:t>
      </w:r>
      <w:r w:rsidR="0049257E" w:rsidRPr="00523EB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2026</w:t>
      </w:r>
      <w:r w:rsidR="0049257E"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9257E"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="0049257E"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9257E"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किसे</w:t>
      </w:r>
      <w:r w:rsidR="0049257E"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9257E"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सम्मानित</w:t>
      </w:r>
      <w:r w:rsidR="0049257E"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9257E"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="0049257E"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9257E"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="0049257E"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9257E"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49257E" w:rsidRPr="0049257E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DC5E13" w:rsidRPr="00DC5E1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="00DC5E13" w:rsidRPr="003D18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was recently honored with the Ramnath Goenka Excellence in Journalism Award 2026 in the 'Books' (Non-Fiction) category?</w:t>
      </w:r>
    </w:p>
    <w:p w14:paraId="6A42ABE3" w14:textId="69372304" w:rsidR="0049257E" w:rsidRPr="0049257E" w:rsidRDefault="0049257E" w:rsidP="00DC5E13">
      <w:pPr>
        <w:spacing w:after="0" w:line="240" w:lineRule="auto"/>
        <w:jc w:val="both"/>
        <w:rPr>
          <w:rFonts w:ascii="Kokila" w:hAnsi="Kokila" w:cs="Kokila" w:hint="cs"/>
          <w:b/>
          <w:bCs/>
          <w:color w:val="000066"/>
          <w:sz w:val="82"/>
          <w:szCs w:val="82"/>
        </w:rPr>
      </w:pPr>
      <w:r w:rsidRPr="0049257E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रवीश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कुमार</w:t>
      </w:r>
      <w:r w:rsidR="00DC5E1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ab/>
      </w:r>
      <w:r w:rsidR="00DC5E13" w:rsidRPr="003D18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Ravish Kumar</w:t>
      </w:r>
    </w:p>
    <w:p w14:paraId="1AC92402" w14:textId="03472E58" w:rsidR="0049257E" w:rsidRPr="0049257E" w:rsidRDefault="0049257E" w:rsidP="00DC5E1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49257E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अपराजित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रामनाथ</w:t>
      </w:r>
      <w:r w:rsidR="00DC5E1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3D18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Aparajita Ramnath</w:t>
      </w:r>
    </w:p>
    <w:p w14:paraId="3177182D" w14:textId="5CC989EF" w:rsidR="0049257E" w:rsidRPr="0049257E" w:rsidRDefault="0049257E" w:rsidP="00DC5E1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49257E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फेय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डिसूजा</w:t>
      </w:r>
      <w:r w:rsidR="00DC5E1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3D18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Faye D'Souza</w:t>
      </w:r>
    </w:p>
    <w:p w14:paraId="1AF1DB5D" w14:textId="3ABD76DC" w:rsidR="0049257E" w:rsidRDefault="0049257E" w:rsidP="00DC5E1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49257E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शेखर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गुप्ता</w:t>
      </w:r>
      <w:r w:rsidR="00DC5E1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3D18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Shekhar Gupta</w:t>
      </w:r>
    </w:p>
    <w:p w14:paraId="07F3BEB1" w14:textId="77777777" w:rsidR="0049257E" w:rsidRDefault="0049257E" w:rsidP="0049257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C53EC79" w14:textId="4B794FB5" w:rsidR="00520934" w:rsidRPr="004313FD" w:rsidRDefault="00520934" w:rsidP="0049257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4313F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2DBACB86" w14:textId="5D61E8A1" w:rsidR="00015E53" w:rsidRDefault="00015E53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000066"/>
          <w:sz w:val="82"/>
          <w:szCs w:val="82"/>
          <w:lang w:bidi="hi-IN"/>
        </w:rPr>
        <w:drawing>
          <wp:anchor distT="0" distB="0" distL="114300" distR="114300" simplePos="0" relativeHeight="251803648" behindDoc="0" locked="0" layoutInCell="1" allowOverlap="1" wp14:anchorId="08B6C3EE" wp14:editId="261C1944">
            <wp:simplePos x="0" y="0"/>
            <wp:positionH relativeFrom="margin">
              <wp:align>right</wp:align>
            </wp:positionH>
            <wp:positionV relativeFrom="paragraph">
              <wp:posOffset>114300</wp:posOffset>
            </wp:positionV>
            <wp:extent cx="11639550" cy="6457950"/>
            <wp:effectExtent l="95250" t="95250" r="95250" b="95250"/>
            <wp:wrapNone/>
            <wp:docPr id="85" name="Picture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39550" cy="645795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774A49D1" w14:textId="6A53D90E" w:rsidR="00DC5E13" w:rsidRPr="0049257E" w:rsidRDefault="007D6C7C" w:rsidP="00DC5E1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4313F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</w:t>
      </w:r>
      <w:r w:rsidRPr="004313FD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DC5E13" w:rsidRPr="0049257E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="00DC5E13"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अपराजित</w:t>
      </w:r>
      <w:r w:rsidR="00DC5E13"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रामनाथ</w:t>
      </w:r>
      <w:r w:rsidR="00DC5E1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3D18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Aparajita Ramnath</w:t>
      </w:r>
    </w:p>
    <w:p w14:paraId="3C83C86B" w14:textId="4FB1E926" w:rsidR="0049257E" w:rsidRPr="0049257E" w:rsidRDefault="0049257E" w:rsidP="00DC5E1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3079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उपराष्ट्रपति</w:t>
      </w:r>
      <w:r w:rsidRPr="0023079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23079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सी</w:t>
      </w:r>
      <w:r w:rsidRPr="0023079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>.</w:t>
      </w:r>
      <w:r w:rsidRPr="0023079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पी</w:t>
      </w:r>
      <w:r w:rsidRPr="0023079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. </w:t>
      </w:r>
      <w:r w:rsidRPr="0023079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राधाकृष्णन</w:t>
      </w:r>
      <w:r w:rsidRPr="0023079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रामनाथ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गोयनका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फाउंडेशन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द्वारा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स्थापित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प्रतिष्ठित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 20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वें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3079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रामनाथ</w:t>
      </w:r>
      <w:r w:rsidRPr="0023079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23079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गोयनका</w:t>
      </w:r>
      <w:r w:rsidRPr="0023079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23079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पत्रकारिता</w:t>
      </w:r>
      <w:r w:rsidRPr="0023079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23079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उत्कृष्टता</w:t>
      </w:r>
      <w:r w:rsidRPr="0023079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23079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पुरस्कार</w:t>
      </w:r>
      <w:r w:rsidRPr="0023079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2026 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(20</w:t>
      </w:r>
      <w:r w:rsidRPr="0049257E">
        <w:rPr>
          <w:rFonts w:ascii="Kokila" w:hAnsi="Kokila" w:cs="Kokila"/>
          <w:b/>
          <w:bCs/>
          <w:color w:val="000066"/>
          <w:sz w:val="82"/>
          <w:szCs w:val="82"/>
        </w:rPr>
        <w:t xml:space="preserve">th Ramnath Goenka Excellence in Journalism Awards 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2026)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19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श्रेणियों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24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पत्रकारों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सम्मानित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44BF74E0" w14:textId="77777777" w:rsidR="0049257E" w:rsidRPr="00230795" w:rsidRDefault="0049257E" w:rsidP="0049257E">
      <w:pPr>
        <w:jc w:val="both"/>
        <w:rPr>
          <w:rFonts w:ascii="Kokila" w:hAnsi="Kokila" w:cs="Kokila"/>
          <w:b/>
          <w:bCs/>
          <w:color w:val="CC00CC"/>
          <w:sz w:val="82"/>
          <w:szCs w:val="82"/>
        </w:rPr>
      </w:pPr>
      <w:r w:rsidRPr="0023079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विजेता</w:t>
      </w:r>
      <w:r w:rsidRPr="0023079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>:</w:t>
      </w:r>
    </w:p>
    <w:p w14:paraId="3D4008DC" w14:textId="03BBE392" w:rsidR="0049257E" w:rsidRPr="0049257E" w:rsidRDefault="0049257E" w:rsidP="0049257E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1.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प्रिंट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हिंदी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)-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अवधेश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अकोडिया</w:t>
      </w:r>
      <w:r w:rsidRPr="0049257E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दैनिक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भास्कर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</w:p>
    <w:p w14:paraId="1DDDB5AF" w14:textId="77777777" w:rsidR="0049257E" w:rsidRPr="0049257E" w:rsidRDefault="0049257E" w:rsidP="0049257E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2.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ब्रॉडकास्ट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/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डिजिटल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हिंदी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)-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सर्वप्रिय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सांगवान</w:t>
      </w:r>
      <w:r w:rsidRPr="0049257E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बीबीसी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न्यूज़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हिंदी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</w:p>
    <w:p w14:paraId="70D203D1" w14:textId="77777777" w:rsidR="0049257E" w:rsidRPr="0049257E" w:rsidRDefault="0049257E" w:rsidP="0049257E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3.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प्रिंट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/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डिजिटल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क्षेत्रीय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भाषाएं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)-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मुहम्मद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साबिथ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एवं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अखिल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सिवानंद</w:t>
      </w:r>
      <w:r w:rsidRPr="0049257E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मातृभूमि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</w:p>
    <w:p w14:paraId="6A78FF7E" w14:textId="77777777" w:rsidR="0049257E" w:rsidRPr="0049257E" w:rsidRDefault="0049257E" w:rsidP="0049257E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4.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ब्रॉडकास्ट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/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डिजिटल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क्षेत्रीय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भाषाएं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)-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फौसिया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मुस्तफा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न्यूज़</w:t>
      </w:r>
      <w:r w:rsidRPr="0049257E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मलयालम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24</w:t>
      </w:r>
      <w:r w:rsidRPr="0049257E">
        <w:rPr>
          <w:rFonts w:ascii="Kokila" w:hAnsi="Kokila" w:cs="Kokila"/>
          <w:b/>
          <w:bCs/>
          <w:color w:val="000066"/>
          <w:sz w:val="82"/>
          <w:szCs w:val="82"/>
        </w:rPr>
        <w:t>×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7 </w:t>
      </w:r>
    </w:p>
    <w:p w14:paraId="5FE05772" w14:textId="77777777" w:rsidR="0049257E" w:rsidRPr="0049257E" w:rsidRDefault="0049257E" w:rsidP="0049257E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5.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पर्यावरण</w:t>
      </w:r>
      <w:r w:rsidRPr="0049257E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विज्ञान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एवं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प्रौद्योगिकी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रिपोर्टिंग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ab/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जयश्री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नंदी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एवं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तन्नु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जैन</w:t>
      </w:r>
      <w:r w:rsidRPr="0049257E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हिंदुस्तान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टाइम्स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</w:p>
    <w:p w14:paraId="3B675C64" w14:textId="77777777" w:rsidR="0049257E" w:rsidRPr="0049257E" w:rsidRDefault="0049257E" w:rsidP="0049257E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6.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पर्यावरण</w:t>
      </w:r>
      <w:r w:rsidRPr="0049257E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विज्ञान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एवं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प्रौद्योगिकी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ब्रॉडकास्ट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/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डिजिटल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)-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रोहिणी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कृष्णमूर्ति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एवं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ध्रुवल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पारेख</w:t>
      </w:r>
      <w:r w:rsidRPr="0049257E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डाउन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टू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अर्थ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</w:p>
    <w:p w14:paraId="2D54D9CD" w14:textId="77777777" w:rsidR="0049257E" w:rsidRPr="0049257E" w:rsidRDefault="0049257E" w:rsidP="0049257E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7. ‘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अनकवरिंग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इंडिया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इनविज़िबल</w:t>
      </w:r>
      <w:r w:rsidRPr="0049257E">
        <w:rPr>
          <w:rFonts w:ascii="Kokila" w:hAnsi="Kokila" w:cs="Kokila" w:hint="eastAsia"/>
          <w:b/>
          <w:bCs/>
          <w:color w:val="000066"/>
          <w:sz w:val="82"/>
          <w:szCs w:val="82"/>
          <w:cs/>
          <w:lang w:bidi="hi-IN"/>
        </w:rPr>
        <w:t>’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-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विजय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पाल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डूडी</w:t>
      </w:r>
      <w:r w:rsidRPr="0049257E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दैनिक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भास्कर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</w:p>
    <w:p w14:paraId="14ED93EB" w14:textId="77777777" w:rsidR="0049257E" w:rsidRPr="0049257E" w:rsidRDefault="0049257E" w:rsidP="0049257E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8. ‘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अनकवरिंग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इंडिया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इनविज़िबल</w:t>
      </w:r>
      <w:r w:rsidRPr="0049257E">
        <w:rPr>
          <w:rFonts w:ascii="Kokila" w:hAnsi="Kokila" w:cs="Kokila" w:hint="eastAsia"/>
          <w:b/>
          <w:bCs/>
          <w:color w:val="000066"/>
          <w:sz w:val="82"/>
          <w:szCs w:val="82"/>
          <w:cs/>
          <w:lang w:bidi="hi-IN"/>
        </w:rPr>
        <w:t>’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ब्रॉडकास्ट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/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डिजिटल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)-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बसंत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कुमार</w:t>
      </w:r>
      <w:r w:rsidRPr="0049257E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न्यूज़लॉन्ड्री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</w:p>
    <w:p w14:paraId="1A43D94A" w14:textId="77777777" w:rsidR="0049257E" w:rsidRPr="0049257E" w:rsidRDefault="0049257E" w:rsidP="0049257E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9.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बिजनेस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एवं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आर्थिक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पत्रकारिता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-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प्रवीण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परमासिवम</w:t>
      </w:r>
      <w:r w:rsidRPr="0049257E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मुन्सिफ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वेंगटिल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एवं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आदित्य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कालरा</w:t>
      </w:r>
      <w:r w:rsidRPr="0049257E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थॉमसन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रॉयटर्स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</w:p>
    <w:p w14:paraId="1B1AFCBB" w14:textId="77777777" w:rsidR="0049257E" w:rsidRPr="0049257E" w:rsidRDefault="0049257E" w:rsidP="0049257E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10.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राजनीति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एवं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सरकार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रिपोर्टिंग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ab/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दीप्तिमान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तिवारी</w:t>
      </w:r>
      <w:r w:rsidRPr="0049257E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इंडियन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एक्सप्रेस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</w:p>
    <w:p w14:paraId="3E2C0CB6" w14:textId="77777777" w:rsidR="0049257E" w:rsidRPr="0049257E" w:rsidRDefault="0049257E" w:rsidP="0049257E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11.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राजनीति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एवं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सरकार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ब्रॉडकास्ट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/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डिजिटल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)-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ऋषिका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कश्यप</w:t>
      </w:r>
      <w:r w:rsidRPr="0049257E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डेक्कन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हेराल्ड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</w:p>
    <w:p w14:paraId="368B3AC8" w14:textId="77777777" w:rsidR="0049257E" w:rsidRPr="0049257E" w:rsidRDefault="0049257E" w:rsidP="0049257E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12.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खेल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पत्रकारिता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-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श्रीकांत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धासारथी</w:t>
      </w:r>
      <w:r w:rsidRPr="0049257E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डीटी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नेक्स्ट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</w:p>
    <w:p w14:paraId="357E8A85" w14:textId="77777777" w:rsidR="0049257E" w:rsidRPr="0049257E" w:rsidRDefault="0049257E" w:rsidP="0049257E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13.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खोजी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पत्रकारिता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प्रिंट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/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डिजिटल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)-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मृदुलिका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झा</w:t>
      </w:r>
      <w:r w:rsidRPr="0049257E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आज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तक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</w:p>
    <w:p w14:paraId="34F65D11" w14:textId="77777777" w:rsidR="0049257E" w:rsidRPr="0049257E" w:rsidRDefault="0049257E" w:rsidP="0049257E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14.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खोजी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पत्रकारिता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ब्रॉडकास्ट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)-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श्रेया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चटर्जी</w:t>
      </w:r>
      <w:r w:rsidRPr="0049257E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इंडिया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टुडे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</w:p>
    <w:p w14:paraId="13F2BD5A" w14:textId="77777777" w:rsidR="0049257E" w:rsidRPr="0049257E" w:rsidRDefault="0049257E" w:rsidP="0049257E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15.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फीचर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लेखन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-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विधीशा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कुंटामल्ला</w:t>
      </w:r>
      <w:r w:rsidRPr="0049257E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इंडियन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एक्सप्रेस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</w:p>
    <w:p w14:paraId="3AD027E5" w14:textId="77777777" w:rsidR="0049257E" w:rsidRPr="0049257E" w:rsidRDefault="0049257E" w:rsidP="0049257E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16.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सिविक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पत्रकारिता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-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संदीप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दिघे</w:t>
      </w:r>
      <w:r w:rsidRPr="0049257E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टाइम्स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ऑफ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इंडिया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</w:p>
    <w:p w14:paraId="6F44FD25" w14:textId="77777777" w:rsidR="0049257E" w:rsidRPr="0049257E" w:rsidRDefault="0049257E" w:rsidP="0049257E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17.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सिविक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पत्रकारिता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-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श्रेया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चटर्जी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एवं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अरविंद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ओझा</w:t>
      </w:r>
      <w:r w:rsidRPr="0049257E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इंडिया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टुडे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</w:p>
    <w:p w14:paraId="3D755259" w14:textId="77777777" w:rsidR="0049257E" w:rsidRPr="0049257E" w:rsidRDefault="0049257E" w:rsidP="0049257E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18.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फोटो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पत्रकारिता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-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प्रवीण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जैन</w:t>
      </w:r>
      <w:r w:rsidRPr="0049257E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प्रिंट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</w:p>
    <w:p w14:paraId="08A3F85E" w14:textId="255CC5B8" w:rsidR="00F278A3" w:rsidRDefault="0049257E" w:rsidP="0049257E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19.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पुस्तक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गैर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फिक्शन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)-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अपराजित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रामनाथ</w:t>
      </w:r>
      <w:r w:rsidRPr="0049257E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पेंगुइन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रैंडम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हाउस</w:t>
      </w:r>
    </w:p>
    <w:p w14:paraId="7319EA33" w14:textId="443A95DF" w:rsidR="0049257E" w:rsidRDefault="0049257E" w:rsidP="0049257E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69462DB" w14:textId="67870E69" w:rsidR="0049257E" w:rsidRDefault="0049257E" w:rsidP="0049257E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340BCEB" w14:textId="031643B7" w:rsidR="008D2BF9" w:rsidRDefault="008D2BF9" w:rsidP="0049257E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8306C2C" w14:textId="44B2794D" w:rsidR="0013506E" w:rsidRDefault="0013506E" w:rsidP="0049257E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DE45AFB" w14:textId="77777777" w:rsidR="0013506E" w:rsidRDefault="0013506E" w:rsidP="0049257E">
      <w:pPr>
        <w:jc w:val="both"/>
        <w:rPr>
          <w:rFonts w:ascii="Kokila" w:hAnsi="Kokila" w:cs="Kokila" w:hint="cs"/>
          <w:b/>
          <w:bCs/>
          <w:color w:val="000066"/>
          <w:sz w:val="82"/>
          <w:szCs w:val="82"/>
          <w:lang w:bidi="hi-IN"/>
        </w:rPr>
      </w:pPr>
    </w:p>
    <w:p w14:paraId="75C017A0" w14:textId="77777777" w:rsidR="008D2BF9" w:rsidRDefault="008D2BF9" w:rsidP="0049257E">
      <w:pPr>
        <w:jc w:val="both"/>
        <w:rPr>
          <w:rFonts w:ascii="Kokila" w:hAnsi="Kokila" w:cs="Kokila" w:hint="cs"/>
          <w:b/>
          <w:bCs/>
          <w:color w:val="000066"/>
          <w:sz w:val="82"/>
          <w:szCs w:val="82"/>
          <w:lang w:bidi="hi-IN"/>
        </w:rPr>
      </w:pPr>
    </w:p>
    <w:p w14:paraId="14673FF0" w14:textId="77777777" w:rsidR="008D2BF9" w:rsidRPr="004313FD" w:rsidRDefault="008D2BF9" w:rsidP="0049257E">
      <w:pPr>
        <w:jc w:val="both"/>
        <w:rPr>
          <w:rFonts w:ascii="Kokila" w:hAnsi="Kokila" w:cs="Kokila" w:hint="cs"/>
          <w:b/>
          <w:bCs/>
          <w:color w:val="000066"/>
          <w:sz w:val="82"/>
          <w:szCs w:val="82"/>
          <w:lang w:bidi="hi-IN"/>
        </w:rPr>
      </w:pPr>
    </w:p>
    <w:p w14:paraId="09024C19" w14:textId="48CF1AC5" w:rsidR="008D2BF9" w:rsidRPr="008D2BF9" w:rsidRDefault="007D6C7C" w:rsidP="008D2BF9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4313F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6:</w:t>
      </w:r>
      <w:r w:rsidRPr="004313FD">
        <w:rPr>
          <w:rFonts w:ascii="Kokila" w:hAnsi="Kokila" w:cs="Kokila"/>
          <w:color w:val="000066"/>
          <w:sz w:val="82"/>
          <w:szCs w:val="82"/>
          <w:cs/>
          <w:lang w:bidi="hi-IN"/>
        </w:rPr>
        <w:t xml:space="preserve"> </w:t>
      </w:r>
      <w:r w:rsidR="008D2BF9" w:rsidRPr="008D2BF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8D2BF9" w:rsidRPr="008D2BF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D2BF9" w:rsidRPr="008D2BF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8D2BF9" w:rsidRPr="008D2BF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D2BF9" w:rsidRPr="008D2BF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8D2BF9" w:rsidRPr="008D2BF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D2BF9" w:rsidRPr="0023079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माधवपुर</w:t>
      </w:r>
      <w:r w:rsidR="008D2BF9" w:rsidRPr="0023079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8D2BF9" w:rsidRPr="0023079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मेला</w:t>
      </w:r>
      <w:r w:rsidR="008D2BF9" w:rsidRPr="008D2BF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D2BF9" w:rsidRPr="008D2BF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="008D2BF9" w:rsidRPr="008D2BF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D2BF9" w:rsidRPr="008D2BF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राज्य</w:t>
      </w:r>
      <w:r w:rsidR="008D2BF9" w:rsidRPr="008D2BF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D2BF9" w:rsidRPr="008D2BF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8D2BF9" w:rsidRPr="008D2BF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D2BF9" w:rsidRPr="008D2BF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मनाया</w:t>
      </w:r>
      <w:r w:rsidR="008D2BF9" w:rsidRPr="008D2BF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D2BF9" w:rsidRPr="008D2BF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</w:t>
      </w:r>
      <w:r w:rsidR="008D2BF9" w:rsidRPr="008D2BF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D2BF9" w:rsidRPr="008D2BF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रहा</w:t>
      </w:r>
      <w:r w:rsidR="008D2BF9" w:rsidRPr="008D2BF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D2BF9" w:rsidRPr="008D2BF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8D2BF9" w:rsidRPr="008D2BF9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DC5E13" w:rsidRPr="00DC5E1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="00DC5E13" w:rsidRPr="00F4372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In which state is the Madhavpur Fair currently being celebrated?</w:t>
      </w:r>
    </w:p>
    <w:p w14:paraId="0CC0FA63" w14:textId="1EB45DD9" w:rsidR="008D2BF9" w:rsidRPr="008D2BF9" w:rsidRDefault="008D2BF9" w:rsidP="00DC5E13">
      <w:pPr>
        <w:jc w:val="both"/>
        <w:rPr>
          <w:rFonts w:ascii="Kokila" w:hAnsi="Kokila" w:cs="Kokila" w:hint="cs"/>
          <w:b/>
          <w:bCs/>
          <w:color w:val="000066"/>
          <w:sz w:val="82"/>
          <w:szCs w:val="82"/>
        </w:rPr>
      </w:pPr>
      <w:r w:rsidRPr="008D2BF9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8D2BF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गुजरात</w:t>
      </w:r>
      <w:r w:rsidR="00DC5E1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F4372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Gujarat</w:t>
      </w:r>
    </w:p>
    <w:p w14:paraId="625260D5" w14:textId="0881044F" w:rsidR="008D2BF9" w:rsidRPr="008D2BF9" w:rsidRDefault="008D2BF9" w:rsidP="00DC5E1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8D2BF9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8D2BF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राजस्थान</w:t>
      </w:r>
      <w:r w:rsidR="00DC5E1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F4372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Rajasthan</w:t>
      </w:r>
    </w:p>
    <w:p w14:paraId="0D59C66A" w14:textId="588F0032" w:rsidR="008D2BF9" w:rsidRPr="008D2BF9" w:rsidRDefault="008D2BF9" w:rsidP="00DC5E1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8D2BF9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8D2BF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महाराष्ट्र</w:t>
      </w:r>
      <w:r w:rsidR="00DC5E1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F4372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Maharashtra</w:t>
      </w:r>
    </w:p>
    <w:p w14:paraId="2437FF85" w14:textId="01077288" w:rsidR="008D2BF9" w:rsidRDefault="008D2BF9" w:rsidP="00DC5E13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8D2BF9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8D2BF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मध्य</w:t>
      </w:r>
      <w:r w:rsidRPr="008D2BF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D2BF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प्रदेश</w:t>
      </w:r>
      <w:r w:rsidR="00DC5E1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F4372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Madhya Pradesh</w:t>
      </w:r>
    </w:p>
    <w:p w14:paraId="5BB4D166" w14:textId="77777777" w:rsidR="008D2BF9" w:rsidRDefault="008D2BF9" w:rsidP="008D2BF9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EFEDD53" w14:textId="135269E2" w:rsidR="00424D8E" w:rsidRPr="004313FD" w:rsidRDefault="00424D8E" w:rsidP="008D2BF9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4313F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2D0B657E" w14:textId="51122D62" w:rsidR="00015E53" w:rsidRDefault="00015E53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000066"/>
          <w:sz w:val="82"/>
          <w:szCs w:val="82"/>
          <w:lang w:bidi="hi-IN"/>
        </w:rPr>
        <w:drawing>
          <wp:inline distT="0" distB="0" distL="0" distR="0" wp14:anchorId="698C3C4C" wp14:editId="283E7656">
            <wp:extent cx="11639550" cy="6431915"/>
            <wp:effectExtent l="95250" t="95250" r="95250" b="102235"/>
            <wp:docPr id="87" name="Picture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48878" cy="643707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307E9B40" w14:textId="1F020F23" w:rsidR="00DC5E13" w:rsidRPr="008D2BF9" w:rsidRDefault="007D6C7C" w:rsidP="00DC5E13">
      <w:pPr>
        <w:jc w:val="both"/>
        <w:rPr>
          <w:rFonts w:ascii="Kokila" w:hAnsi="Kokila" w:cs="Kokila" w:hint="cs"/>
          <w:b/>
          <w:bCs/>
          <w:color w:val="000066"/>
          <w:sz w:val="82"/>
          <w:szCs w:val="82"/>
        </w:rPr>
      </w:pPr>
      <w:r w:rsidRPr="004313F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Answer </w:t>
      </w:r>
      <w:r w:rsidR="00DC5E13" w:rsidRPr="008D2BF9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="00DC5E13" w:rsidRPr="008D2BF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गुजरात</w:t>
      </w:r>
      <w:r w:rsidR="00DC5E1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F4372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Gujarat</w:t>
      </w:r>
    </w:p>
    <w:p w14:paraId="485E73F4" w14:textId="77777777" w:rsidR="0093303F" w:rsidRPr="0093303F" w:rsidRDefault="0093303F" w:rsidP="009330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3079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माधवपुर</w:t>
      </w:r>
      <w:r w:rsidRPr="0023079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23079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मेला</w:t>
      </w:r>
      <w:r w:rsidRPr="0023079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Madhavpur Fair) 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27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31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मार्च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तक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मनाया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रहा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2AF537D5" w14:textId="77777777" w:rsidR="0093303F" w:rsidRPr="0093303F" w:rsidRDefault="0093303F" w:rsidP="009330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गुजरात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3079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पोरबंदर</w:t>
      </w:r>
      <w:r w:rsidRPr="0023079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23079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जिले</w:t>
      </w:r>
      <w:r w:rsidRPr="0023079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23079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के</w:t>
      </w:r>
      <w:r w:rsidRPr="0023079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23079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माधवपुर</w:t>
      </w:r>
      <w:r w:rsidRPr="0023079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23079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गांव</w:t>
      </w:r>
      <w:r w:rsidRPr="0023079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23079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में</w:t>
      </w:r>
      <w:r w:rsidRPr="0023079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23079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मनाया</w:t>
      </w:r>
      <w:r w:rsidRPr="0023079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जाने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वाला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वार्षिक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सांस्कृतिक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कार्यक्रम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1C6BB44F" w14:textId="77777777" w:rsidR="0093303F" w:rsidRPr="0093303F" w:rsidRDefault="0093303F" w:rsidP="009330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मेला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भगवान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कृष्ण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रुक्मिणी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विवाह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उत्सव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मनाता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कहा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जाता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इसी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गांव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हुआ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था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1435EC9B" w14:textId="77777777" w:rsidR="0093303F" w:rsidRDefault="0093303F" w:rsidP="009330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मेले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अरुणाचल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प्रदेश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3079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मिश्मी</w:t>
      </w:r>
      <w:r w:rsidRPr="0023079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23079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जनजाति</w:t>
      </w:r>
      <w:r w:rsidRPr="0023079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Mishmi tribe)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गहरा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संबंध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जनजाति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अपनी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वंशावली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महान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राजा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भीष्मक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जोड़ती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जो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रुक्मिणी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पिता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थे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51C588CC" w14:textId="2589B5BE" w:rsidR="0093303F" w:rsidRPr="0093303F" w:rsidRDefault="007D6C7C" w:rsidP="0093303F">
      <w:pPr>
        <w:spacing w:after="0" w:line="240" w:lineRule="auto"/>
        <w:jc w:val="both"/>
        <w:rPr>
          <w:rFonts w:ascii="Kokila" w:hAnsi="Kokila" w:cs="Kokila" w:hint="cs"/>
          <w:b/>
          <w:bCs/>
          <w:color w:val="000066"/>
          <w:sz w:val="82"/>
          <w:szCs w:val="82"/>
          <w:lang w:bidi="hi-IN"/>
        </w:rPr>
      </w:pPr>
      <w:r w:rsidRPr="004313F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7:</w:t>
      </w:r>
      <w:r w:rsidRPr="004313FD">
        <w:rPr>
          <w:rFonts w:hint="cs"/>
          <w:color w:val="000066"/>
          <w:sz w:val="82"/>
          <w:szCs w:val="82"/>
          <w:cs/>
          <w:lang w:bidi="hi-IN"/>
        </w:rPr>
        <w:t xml:space="preserve"> </w:t>
      </w:r>
      <w:r w:rsidR="0093303F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93303F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3303F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93303F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3303F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93303F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015E53" w:rsidRPr="0023079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अंतर्राष्ट्रीय</w:t>
      </w:r>
      <w:r w:rsidR="0093303F" w:rsidRPr="0023079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93303F" w:rsidRPr="0023079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ओलंपिक</w:t>
      </w:r>
      <w:r w:rsidR="0093303F" w:rsidRPr="0023079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93303F" w:rsidRPr="0023079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समिति</w:t>
      </w:r>
      <w:r w:rsidR="0093303F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3303F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="0093303F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3303F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किसकी</w:t>
      </w:r>
      <w:r w:rsidR="0093303F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3303F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महिला</w:t>
      </w:r>
      <w:r w:rsidR="0093303F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3303F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वर्ग</w:t>
      </w:r>
      <w:r w:rsidR="0093303F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3303F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="0093303F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3303F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प्रतिस्पर्धा</w:t>
      </w:r>
      <w:r w:rsidR="0093303F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3303F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93303F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3303F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भाग</w:t>
      </w:r>
      <w:r w:rsidR="0093303F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3303F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लेने</w:t>
      </w:r>
      <w:r w:rsidR="0093303F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3303F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="0093303F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3303F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="0093303F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3303F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पात्रता</w:t>
      </w:r>
      <w:r w:rsidR="0093303F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3303F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प्रतिबंधित</w:t>
      </w:r>
      <w:r w:rsidR="0093303F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3303F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="0093303F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3303F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93303F" w:rsidRPr="0093303F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DC5E1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F4372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Recently, whom has the International Olympic Committee restricted from participating in women's category competitions?</w:t>
      </w:r>
    </w:p>
    <w:p w14:paraId="6F5B6BCC" w14:textId="7ED32406" w:rsidR="0093303F" w:rsidRPr="0093303F" w:rsidRDefault="0093303F" w:rsidP="00DC5E13">
      <w:pPr>
        <w:spacing w:after="0" w:line="240" w:lineRule="auto"/>
        <w:jc w:val="both"/>
        <w:rPr>
          <w:rFonts w:ascii="Kokila" w:hAnsi="Kokila" w:cs="Kokila" w:hint="cs"/>
          <w:b/>
          <w:bCs/>
          <w:color w:val="000066"/>
          <w:sz w:val="82"/>
          <w:szCs w:val="82"/>
        </w:rPr>
      </w:pPr>
      <w:r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केवल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DSD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जूनियर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खिलाड़ियों</w:t>
      </w:r>
      <w:r w:rsidR="00DC5E1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F4372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Only DSD junior athletes</w:t>
      </w:r>
    </w:p>
    <w:p w14:paraId="21436819" w14:textId="051A0566" w:rsidR="0093303F" w:rsidRPr="0093303F" w:rsidRDefault="0093303F" w:rsidP="00DC5E1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केवल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ट्रांसजेंडर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महिलाओं</w:t>
      </w:r>
      <w:r w:rsidR="00DC5E1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F4372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Only transgender women</w:t>
      </w:r>
    </w:p>
    <w:p w14:paraId="10A70B7E" w14:textId="77777777" w:rsidR="00DC5E13" w:rsidRDefault="0093303F" w:rsidP="00DC5E1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ट्रांसजेंडर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महिलाओं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DSD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खिलाड़ियों</w:t>
      </w:r>
    </w:p>
    <w:p w14:paraId="31FD4BA5" w14:textId="524DE069" w:rsidR="0093303F" w:rsidRPr="0093303F" w:rsidRDefault="00DC5E13" w:rsidP="00DC5E1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F4372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Transgender women and DSD athletes</w:t>
      </w:r>
    </w:p>
    <w:p w14:paraId="407B725B" w14:textId="77777777" w:rsidR="00DC5E13" w:rsidRDefault="0093303F" w:rsidP="00DC5E1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केवल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ट्रांसजेंडर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एथलेटिक्स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खिलाड़ियों</w:t>
      </w:r>
    </w:p>
    <w:p w14:paraId="0DB386A1" w14:textId="73709119" w:rsidR="0093303F" w:rsidRDefault="00DC5E13" w:rsidP="00DC5E1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4372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Only transgender athletics athletes</w:t>
      </w:r>
    </w:p>
    <w:p w14:paraId="3311C610" w14:textId="77777777" w:rsidR="0093303F" w:rsidRDefault="0093303F" w:rsidP="009330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070D10C" w14:textId="3ABC0831" w:rsidR="00015E53" w:rsidRDefault="00015E53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000066"/>
          <w:sz w:val="82"/>
          <w:szCs w:val="82"/>
          <w:lang w:bidi="hi-IN"/>
        </w:rPr>
        <w:drawing>
          <wp:inline distT="0" distB="0" distL="0" distR="0" wp14:anchorId="0096F742" wp14:editId="44DF1267">
            <wp:extent cx="11639550" cy="6477000"/>
            <wp:effectExtent l="95250" t="95250" r="95250" b="95250"/>
            <wp:docPr id="89" name="Picture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39550" cy="647700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3E1DFC02" w14:textId="7326BEC0" w:rsidR="00DC5E13" w:rsidRDefault="007D6C7C" w:rsidP="00DC5E1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4313F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Answer:</w:t>
      </w:r>
      <w:r w:rsidRPr="004313FD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DC5E13"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="00DC5E13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ट्रांसजेंडर</w:t>
      </w:r>
      <w:r w:rsidR="00DC5E13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महिलाओं</w:t>
      </w:r>
      <w:r w:rsidR="00DC5E13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="00DC5E13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DSD </w:t>
      </w:r>
      <w:r w:rsidR="00DC5E13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खिलाड़ियों</w:t>
      </w:r>
    </w:p>
    <w:p w14:paraId="1F59B7E3" w14:textId="77777777" w:rsidR="00DC5E13" w:rsidRPr="0093303F" w:rsidRDefault="00DC5E13" w:rsidP="00DC5E1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F4372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Transgender women and DSD athletes</w:t>
      </w:r>
    </w:p>
    <w:p w14:paraId="4A80FAFD" w14:textId="46D240E0" w:rsidR="0093303F" w:rsidRPr="0093303F" w:rsidRDefault="0093303F" w:rsidP="009330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015E53" w:rsidRPr="0023079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अंतर्राष्ट्रीय</w:t>
      </w:r>
      <w:r w:rsidRPr="0023079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23079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ओलंपिक</w:t>
      </w:r>
      <w:r w:rsidRPr="0023079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23079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समिति</w:t>
      </w:r>
      <w:r w:rsidRPr="0023079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International Olympic Committee)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2028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लॉस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एंजिलिस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ओलंपिक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(2028</w:t>
      </w:r>
      <w:r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 Los Angeles Olympics)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भविष्य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ओलिंपिक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खेलों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ट्रांसजेंडर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महिलाओं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/>
          <w:b/>
          <w:bCs/>
          <w:color w:val="000066"/>
          <w:sz w:val="82"/>
          <w:szCs w:val="82"/>
        </w:rPr>
        <w:t>DSD (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लिंग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विकास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अंतर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)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एथलीटों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transgender women and athletes with DSD (differences of gender development)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71A7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महिला</w:t>
      </w:r>
      <w:r w:rsidRPr="00871A7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71A7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वर्ग</w:t>
      </w:r>
      <w:r w:rsidRPr="00871A7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71A7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की</w:t>
      </w:r>
      <w:r w:rsidRPr="00871A7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71A7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स्पर्धाओं</w:t>
      </w:r>
      <w:r w:rsidRPr="00871A7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71A7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से</w:t>
      </w:r>
      <w:r w:rsidRPr="00871A7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71A7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प्रतिबंधित</w:t>
      </w:r>
      <w:r w:rsidRPr="00871A7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ban)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दिया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607ED2A1" w14:textId="77777777" w:rsidR="0093303F" w:rsidRPr="0093303F" w:rsidRDefault="0093303F" w:rsidP="009330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किसी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भी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महिला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वर्ग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प्रतिस्पर्धा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भाग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लेने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पात्रता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अब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केवल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जैविक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महिलाओं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biological females)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तक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सीमित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होगी</w:t>
      </w:r>
      <w:r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जिसे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’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एसआरवाई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जीन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स्क्रीनिंग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SRY gene screening)’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आधार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निर्धारित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जाएगा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39B19BA3" w14:textId="77777777" w:rsidR="0093303F" w:rsidRDefault="0093303F" w:rsidP="009330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महिलाओं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वर्ग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71A7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भाग</w:t>
      </w:r>
      <w:r w:rsidRPr="00871A7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71A7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लेने</w:t>
      </w:r>
      <w:r w:rsidRPr="00871A7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71A7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के</w:t>
      </w:r>
      <w:r w:rsidRPr="00871A7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71A7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लिए</w:t>
      </w:r>
      <w:r w:rsidRPr="00871A7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71A7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सभी</w:t>
      </w:r>
      <w:r w:rsidRPr="00871A7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71A7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एथलीटों</w:t>
      </w:r>
      <w:r w:rsidRPr="00871A7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71A7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को</w:t>
      </w:r>
      <w:r w:rsidRPr="00871A7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71A7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अपने</w:t>
      </w:r>
      <w:r w:rsidRPr="00871A7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71A7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बायोलॉजिकल</w:t>
      </w:r>
      <w:r w:rsidRPr="00871A7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71A7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लिंग</w:t>
      </w:r>
      <w:r w:rsidRPr="00871A7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पता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लगाने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बार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/>
          <w:b/>
          <w:bCs/>
          <w:color w:val="000066"/>
          <w:sz w:val="82"/>
          <w:szCs w:val="82"/>
        </w:rPr>
        <w:t>SRY (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लिंग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निर्धारक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क्षेत्र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Y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जीन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)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स्क्रीनिंग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करवानी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होगी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जांच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आमतौर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गाल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अंदर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गए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स्वैब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या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लार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नमूने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जाती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</w:p>
    <w:p w14:paraId="110B2881" w14:textId="77777777" w:rsidR="0093303F" w:rsidRDefault="0093303F" w:rsidP="009330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BE9BA48" w14:textId="409C2104" w:rsidR="0093303F" w:rsidRDefault="0093303F" w:rsidP="009330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0AB6D85" w14:textId="0B9563B5" w:rsidR="0093303F" w:rsidRDefault="0093303F" w:rsidP="009330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D1EC8CD" w14:textId="210A6D91" w:rsidR="0093303F" w:rsidRDefault="0093303F" w:rsidP="009330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81A085A" w14:textId="09BF32C6" w:rsidR="0093303F" w:rsidRDefault="0093303F" w:rsidP="009330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70B93C0" w14:textId="6A779EB7" w:rsidR="0093303F" w:rsidRDefault="0093303F" w:rsidP="009330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A10CCC4" w14:textId="77777777" w:rsidR="0093303F" w:rsidRDefault="0093303F" w:rsidP="0093303F">
      <w:pPr>
        <w:spacing w:after="0" w:line="240" w:lineRule="auto"/>
        <w:jc w:val="both"/>
        <w:rPr>
          <w:rFonts w:ascii="Kokila" w:hAnsi="Kokila" w:cs="Kokila" w:hint="cs"/>
          <w:b/>
          <w:bCs/>
          <w:color w:val="000066"/>
          <w:sz w:val="82"/>
          <w:szCs w:val="82"/>
          <w:lang w:bidi="hi-IN"/>
        </w:rPr>
      </w:pPr>
    </w:p>
    <w:p w14:paraId="52717827" w14:textId="0E0CF3D5" w:rsidR="0093303F" w:rsidRPr="0093303F" w:rsidRDefault="00676E43" w:rsidP="009330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noProof/>
        </w:rPr>
        <w:drawing>
          <wp:anchor distT="0" distB="0" distL="114300" distR="114300" simplePos="0" relativeHeight="251808768" behindDoc="0" locked="0" layoutInCell="1" allowOverlap="1" wp14:anchorId="32B65752" wp14:editId="0E5860B6">
            <wp:simplePos x="0" y="0"/>
            <wp:positionH relativeFrom="margin">
              <wp:align>right</wp:align>
            </wp:positionH>
            <wp:positionV relativeFrom="paragraph">
              <wp:posOffset>1447800</wp:posOffset>
            </wp:positionV>
            <wp:extent cx="4833257" cy="2819400"/>
            <wp:effectExtent l="323850" t="323850" r="329565" b="323850"/>
            <wp:wrapNone/>
            <wp:docPr id="97" name="Picture 97" descr="रेमंड समूह के पूर्व अध्यक्ष विजयपत सिंघानिया का मुंबई में हुआ निधन | डीडी  न्यूज़ ऑन एय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रेमंड समूह के पूर्व अध्यक्ष विजयपत सिंघानिया का मुंबई में हुआ निधन | डीडी  न्यूज़ ऑन एयर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3257" cy="2819400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D6C7C" w:rsidRPr="004313F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8:</w:t>
      </w:r>
      <w:r w:rsidR="007D6C7C" w:rsidRPr="004313FD">
        <w:rPr>
          <w:rFonts w:hint="cs"/>
          <w:color w:val="000066"/>
          <w:sz w:val="82"/>
          <w:szCs w:val="82"/>
          <w:cs/>
          <w:lang w:bidi="hi-IN"/>
        </w:rPr>
        <w:t xml:space="preserve"> </w:t>
      </w:r>
      <w:r w:rsidR="0093303F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93303F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3303F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93303F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3303F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93303F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3303F" w:rsidRPr="00871A7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किस</w:t>
      </w:r>
      <w:r w:rsidR="0093303F" w:rsidRPr="00871A7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93303F" w:rsidRPr="00871A7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के</w:t>
      </w:r>
      <w:r w:rsidR="0093303F" w:rsidRPr="00871A7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93303F" w:rsidRPr="00871A7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पूर्व</w:t>
      </w:r>
      <w:r w:rsidR="0093303F" w:rsidRPr="00871A7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93303F" w:rsidRPr="00871A7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अध्यक्ष</w:t>
      </w:r>
      <w:r w:rsidR="0093303F" w:rsidRPr="00871A7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93303F" w:rsidRPr="00871A7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विजयपत</w:t>
      </w:r>
      <w:r w:rsidR="0093303F" w:rsidRPr="00871A7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93303F" w:rsidRPr="00871A7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सिंघानिया</w:t>
      </w:r>
      <w:r w:rsidR="0093303F" w:rsidRPr="00871A7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93303F" w:rsidRPr="00871A7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का</w:t>
      </w:r>
      <w:r w:rsidR="0093303F" w:rsidRPr="00871A7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93303F" w:rsidRPr="00871A7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निधन</w:t>
      </w:r>
      <w:r w:rsidR="0093303F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3303F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</w:t>
      </w:r>
      <w:r w:rsidR="0093303F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3303F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="0093303F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3303F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93303F" w:rsidRPr="0093303F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DC5E13" w:rsidRPr="00DC5E1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="00DC5E13" w:rsidRPr="00F4372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The former chairman of which organization, Vijaypat Singhania, passed away recently?</w:t>
      </w:r>
    </w:p>
    <w:p w14:paraId="43CCF40A" w14:textId="5F605796" w:rsidR="0093303F" w:rsidRPr="0093303F" w:rsidRDefault="0093303F" w:rsidP="00DC5E13">
      <w:pPr>
        <w:spacing w:after="0" w:line="240" w:lineRule="auto"/>
        <w:jc w:val="both"/>
        <w:rPr>
          <w:rFonts w:ascii="Kokila" w:hAnsi="Kokila" w:cs="Kokila" w:hint="cs"/>
          <w:b/>
          <w:bCs/>
          <w:color w:val="000066"/>
          <w:sz w:val="82"/>
          <w:szCs w:val="82"/>
        </w:rPr>
      </w:pPr>
      <w:r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टाटा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समूह</w:t>
      </w:r>
      <w:r w:rsidR="00DC5E1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F4372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Tata Group</w:t>
      </w:r>
    </w:p>
    <w:p w14:paraId="28BB02F1" w14:textId="02481DC6" w:rsidR="0093303F" w:rsidRPr="0093303F" w:rsidRDefault="0093303F" w:rsidP="00DC5E1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बिरला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समूह</w:t>
      </w:r>
      <w:r w:rsidR="00DC5E1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F4372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Birla Group</w:t>
      </w:r>
    </w:p>
    <w:p w14:paraId="296CB331" w14:textId="23AAD932" w:rsidR="0093303F" w:rsidRPr="0093303F" w:rsidRDefault="0093303F" w:rsidP="00DC5E1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रिलायंस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समूह</w:t>
      </w:r>
      <w:r w:rsidR="00DC5E1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F4372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Reliance Group</w:t>
      </w:r>
    </w:p>
    <w:p w14:paraId="04904F13" w14:textId="6C5B29B5" w:rsidR="0093303F" w:rsidRDefault="0093303F" w:rsidP="00DC5E1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रेमंड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समूह</w:t>
      </w:r>
      <w:r w:rsidR="00DC5E1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F4372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Raymond Group</w:t>
      </w:r>
    </w:p>
    <w:p w14:paraId="4476576B" w14:textId="0B048E33" w:rsidR="0093303F" w:rsidRDefault="0093303F" w:rsidP="009330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8CFE456" w14:textId="3569CD5A" w:rsidR="0093303F" w:rsidRDefault="0093303F" w:rsidP="0093303F">
      <w:pPr>
        <w:spacing w:after="0" w:line="240" w:lineRule="auto"/>
        <w:jc w:val="both"/>
        <w:rPr>
          <w:rFonts w:ascii="Kokila" w:hAnsi="Kokila" w:cs="Kokila" w:hint="cs"/>
          <w:b/>
          <w:bCs/>
          <w:color w:val="000066"/>
          <w:sz w:val="82"/>
          <w:szCs w:val="82"/>
          <w:lang w:bidi="hi-IN"/>
        </w:rPr>
      </w:pPr>
    </w:p>
    <w:p w14:paraId="4F2A3DE9" w14:textId="77777777" w:rsidR="0093303F" w:rsidRPr="004313FD" w:rsidRDefault="0093303F" w:rsidP="0093303F">
      <w:pPr>
        <w:spacing w:after="0" w:line="240" w:lineRule="auto"/>
        <w:jc w:val="both"/>
        <w:rPr>
          <w:rFonts w:ascii="Kokila" w:hAnsi="Kokila" w:cs="Kokila" w:hint="cs"/>
          <w:b/>
          <w:bCs/>
          <w:color w:val="000066"/>
          <w:sz w:val="82"/>
          <w:szCs w:val="82"/>
          <w:lang w:bidi="hi-IN"/>
        </w:rPr>
      </w:pPr>
    </w:p>
    <w:p w14:paraId="1726B95B" w14:textId="457E42EA" w:rsidR="007C1D43" w:rsidRPr="004313FD" w:rsidRDefault="007C1D43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4313F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40299623" w14:textId="3DA515CE" w:rsidR="0093303F" w:rsidRDefault="007D6C7C" w:rsidP="009330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4313F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</w:t>
      </w:r>
      <w:r w:rsidRPr="004313FD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DC5E13"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="00DC5E13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रेमंड</w:t>
      </w:r>
      <w:r w:rsidR="00DC5E13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समूह</w:t>
      </w:r>
      <w:r w:rsidR="00DC5E1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F4372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Raymond Group</w:t>
      </w:r>
    </w:p>
    <w:p w14:paraId="0ABA5AB9" w14:textId="77777777" w:rsidR="0093303F" w:rsidRPr="0093303F" w:rsidRDefault="0093303F" w:rsidP="009330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871A7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रेमंड</w:t>
      </w:r>
      <w:r w:rsidRPr="00871A7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71A7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समूह</w:t>
      </w:r>
      <w:r w:rsidRPr="00871A7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Raymond Group)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पूर्व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D58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अध्यक्ष</w:t>
      </w:r>
      <w:r w:rsidRPr="00326D58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326D58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विजयपत</w:t>
      </w:r>
      <w:r w:rsidRPr="00326D58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326D58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सिंघानिया</w:t>
      </w:r>
      <w:r w:rsidRPr="00326D58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87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वर्ष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आयु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मुंबई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निधन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2A37123F" w14:textId="77777777" w:rsidR="0093303F" w:rsidRPr="0093303F" w:rsidRDefault="0093303F" w:rsidP="009330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वह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विमान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चालक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भी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थे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2005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उन्होंने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हॉट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एयर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बैलून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सबसे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अधिक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ऊंचाई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(69,852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फीट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)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हासिल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करने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विश्व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रिकॉर्ड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93303F">
        <w:rPr>
          <w:rFonts w:ascii="Kokila" w:hAnsi="Kokila" w:cs="Kokila"/>
          <w:b/>
          <w:bCs/>
          <w:color w:val="000066"/>
          <w:sz w:val="82"/>
          <w:szCs w:val="82"/>
        </w:rPr>
        <w:t>world record for the highest altitude (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69,852</w:t>
      </w:r>
      <w:r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 feet) reached in a hot air balloon)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बनाया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था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7AAB2D6C" w14:textId="77777777" w:rsidR="0093303F" w:rsidRPr="0093303F" w:rsidRDefault="0093303F" w:rsidP="009330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1988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उन्होंने</w:t>
      </w:r>
      <w:r w:rsidRPr="00326D58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326D58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एक</w:t>
      </w:r>
      <w:r w:rsidRPr="00326D58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326D58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माइक्रोलाइट</w:t>
      </w:r>
      <w:r w:rsidRPr="00326D58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326D58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विमान</w:t>
      </w:r>
      <w:r w:rsidRPr="00326D58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लंदन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नई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दिल्ली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तक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23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दिन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अकेले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उड़ान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भरकर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‘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स्पीड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ओवर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टाइम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एंड्योरेंस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रिकॉर्ड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speed-over-time endurance record)’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बनाया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था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1994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भारतीय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वायुसेना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Indian Air Force)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उन्हें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5000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घंटे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ज्यादा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उड़ान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एक्सपीरियंस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कारण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‘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मानद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एयर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कमोडोर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honorary Air Commodore)’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बनाया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0DC11D78" w14:textId="77777777" w:rsidR="0093303F" w:rsidRPr="0093303F" w:rsidRDefault="0093303F" w:rsidP="009330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वह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 </w:t>
      </w:r>
      <w:r w:rsidRPr="00326D58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1980 </w:t>
      </w:r>
      <w:r w:rsidRPr="00326D58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से</w:t>
      </w:r>
      <w:r w:rsidRPr="00326D58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2000 </w:t>
      </w:r>
      <w:r w:rsidRPr="00326D58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तक</w:t>
      </w:r>
      <w:r w:rsidRPr="00326D58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326D58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रेमंड</w:t>
      </w:r>
      <w:r w:rsidRPr="00326D58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326D58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ग्रुप</w:t>
      </w:r>
      <w:r w:rsidRPr="00326D58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चेयरमैन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मैनेजिंग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डायरेक्टर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रहे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197464C9" w14:textId="3B130B49" w:rsidR="0093303F" w:rsidRDefault="0093303F" w:rsidP="009330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सरकार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उन्हें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2006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पद्म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भूषण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सम्मानित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2001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उन्हें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टेनजिंग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नोर्गे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नेशनल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एडवेंचर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अवॉर्ड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Tenzing Norgay National Adventure Award)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मिला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 2006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वे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मुंबई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शेरिफ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भी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रहे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64A4CEC0" w14:textId="219C96C9" w:rsidR="0093303F" w:rsidRDefault="0093303F" w:rsidP="009330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F515A3D" w14:textId="3EFF98FF" w:rsidR="0093303F" w:rsidRDefault="0093303F" w:rsidP="009330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E9D495F" w14:textId="2314C071" w:rsidR="0093303F" w:rsidRDefault="0093303F" w:rsidP="009330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E277D80" w14:textId="7C067827" w:rsidR="0093303F" w:rsidRDefault="0093303F" w:rsidP="009330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F3C7CA9" w14:textId="6E87290C" w:rsidR="0093303F" w:rsidRDefault="0093303F" w:rsidP="009330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23EA067" w14:textId="77777777" w:rsidR="0093303F" w:rsidRDefault="0093303F" w:rsidP="0093303F">
      <w:pPr>
        <w:spacing w:after="0" w:line="240" w:lineRule="auto"/>
        <w:jc w:val="both"/>
        <w:rPr>
          <w:rFonts w:ascii="Kokila" w:hAnsi="Kokila" w:cs="Kokila" w:hint="cs"/>
          <w:b/>
          <w:bCs/>
          <w:color w:val="000066"/>
          <w:sz w:val="82"/>
          <w:szCs w:val="82"/>
          <w:lang w:bidi="hi-IN"/>
        </w:rPr>
      </w:pPr>
    </w:p>
    <w:p w14:paraId="25EC1511" w14:textId="2B7D189F" w:rsidR="0093303F" w:rsidRPr="0093303F" w:rsidRDefault="00A44C5F" w:rsidP="0093303F">
      <w:pPr>
        <w:spacing w:after="0" w:line="240" w:lineRule="auto"/>
        <w:jc w:val="both"/>
        <w:rPr>
          <w:rFonts w:ascii="Kokila" w:hAnsi="Kokila" w:cs="Kokila" w:hint="cs"/>
          <w:b/>
          <w:bCs/>
          <w:color w:val="000066"/>
          <w:sz w:val="82"/>
          <w:szCs w:val="82"/>
          <w:lang w:bidi="hi-IN"/>
        </w:rPr>
      </w:pPr>
      <w:r>
        <w:rPr>
          <w:noProof/>
        </w:rPr>
        <w:drawing>
          <wp:anchor distT="0" distB="0" distL="114300" distR="114300" simplePos="0" relativeHeight="251809792" behindDoc="0" locked="0" layoutInCell="1" allowOverlap="1" wp14:anchorId="3F62DF39" wp14:editId="7BAE015C">
            <wp:simplePos x="0" y="0"/>
            <wp:positionH relativeFrom="margin">
              <wp:posOffset>8191500</wp:posOffset>
            </wp:positionH>
            <wp:positionV relativeFrom="paragraph">
              <wp:posOffset>2019300</wp:posOffset>
            </wp:positionV>
            <wp:extent cx="3600450" cy="3366655"/>
            <wp:effectExtent l="323850" t="323850" r="323850" b="329565"/>
            <wp:wrapNone/>
            <wp:docPr id="98" name="Picture 98" descr="बच्चों के लिए सोशल मीडिया प्रतिबंधों का स्पष्टीकरण: ऑस्ट्रिया और अन्य देश 14  वर्ष से कम आयु के उपयोगकर्ताओं को कैसे प्रतिबंधित कर रहे है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बच्चों के लिए सोशल मीडिया प्रतिबंधों का स्पष्टीकरण: ऑस्ट्रिया और अन्य देश 14  वर्ष से कम आयु के उपयोगकर्ताओं को कैसे प्रतिबंधित कर रहे हैं"/>
                    <pic:cNvPicPr>
                      <a:picLocks noChangeAspect="1" noChangeArrowheads="1"/>
                    </pic:cNvPicPr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4" t="-1389" r="41310" b="1389"/>
                    <a:stretch/>
                  </pic:blipFill>
                  <pic:spPr bwMode="auto">
                    <a:xfrm>
                      <a:off x="0" y="0"/>
                      <a:ext cx="3603764" cy="3369753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D6C7C" w:rsidRPr="004313F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9</w:t>
      </w:r>
      <w:r w:rsidR="007D6C7C" w:rsidRPr="004313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:</w:t>
      </w:r>
      <w:r w:rsidR="007D6C7C" w:rsidRPr="004313FD">
        <w:rPr>
          <w:rFonts w:ascii="Kokila" w:hAnsi="Kokila" w:cs="Kokila"/>
          <w:color w:val="000066"/>
          <w:sz w:val="82"/>
          <w:szCs w:val="82"/>
          <w:cs/>
          <w:lang w:bidi="hi-IN"/>
        </w:rPr>
        <w:t xml:space="preserve"> </w:t>
      </w:r>
      <w:r w:rsidR="0093303F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93303F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3303F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93303F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3303F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93303F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3303F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="0093303F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3303F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देश</w:t>
      </w:r>
      <w:r w:rsidR="0093303F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3303F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="0093303F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3303F" w:rsidRPr="007F7DD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14 </w:t>
      </w:r>
      <w:r w:rsidR="0093303F" w:rsidRPr="007F7DD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वर्ष</w:t>
      </w:r>
      <w:r w:rsidR="0093303F" w:rsidRPr="007F7DD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93303F" w:rsidRPr="007F7DD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से</w:t>
      </w:r>
      <w:r w:rsidR="0093303F" w:rsidRPr="007F7DD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93303F" w:rsidRPr="007F7DD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कम</w:t>
      </w:r>
      <w:r w:rsidR="0093303F" w:rsidRPr="007F7DD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93303F" w:rsidRPr="007F7DD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उम्र</w:t>
      </w:r>
      <w:r w:rsidR="0093303F" w:rsidRPr="007F7DD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93303F" w:rsidRPr="007F7DD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के</w:t>
      </w:r>
      <w:r w:rsidR="0093303F" w:rsidRPr="007F7DD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93303F" w:rsidRPr="007F7DD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बच्चों</w:t>
      </w:r>
      <w:r w:rsidR="0093303F" w:rsidRPr="007F7DD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93303F" w:rsidRPr="007F7DD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के</w:t>
      </w:r>
      <w:r w:rsidR="0093303F" w:rsidRPr="007F7DD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93303F" w:rsidRPr="007F7DD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लिए</w:t>
      </w:r>
      <w:r w:rsidR="0093303F" w:rsidRPr="007F7DD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93303F" w:rsidRPr="007F7DD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सोशल</w:t>
      </w:r>
      <w:r w:rsidR="0093303F" w:rsidRPr="007F7DD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93303F" w:rsidRPr="007F7DD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मीडिया</w:t>
      </w:r>
      <w:r w:rsidR="0093303F" w:rsidRPr="007F7DD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93303F" w:rsidRPr="007F7DD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के</w:t>
      </w:r>
      <w:r w:rsidR="0093303F" w:rsidRPr="007F7DD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93303F" w:rsidRPr="007F7DD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इस्तेमाल</w:t>
      </w:r>
      <w:r w:rsidR="0093303F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3303F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="0093303F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3303F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प्रतिबंध</w:t>
      </w:r>
      <w:r w:rsidR="0093303F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3303F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लगाने</w:t>
      </w:r>
      <w:r w:rsidR="0093303F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3303F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="0093303F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3303F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योजना</w:t>
      </w:r>
      <w:r w:rsidR="0093303F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3303F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="0093303F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3303F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घोषणा</w:t>
      </w:r>
      <w:r w:rsidR="0093303F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3303F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="0093303F" w:rsidRPr="0093303F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DC5E1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F4372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Which country recently announced plans to ban social media usage for children under the age of </w:t>
      </w:r>
      <w:r w:rsidR="00DC5E13" w:rsidRPr="00F4372F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>14</w:t>
      </w:r>
      <w:r w:rsidR="00DC5E13" w:rsidRPr="00F4372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?</w:t>
      </w:r>
    </w:p>
    <w:p w14:paraId="75311B6D" w14:textId="361F9408" w:rsidR="0093303F" w:rsidRPr="0093303F" w:rsidRDefault="0093303F" w:rsidP="00DC5E13">
      <w:pPr>
        <w:spacing w:after="0" w:line="240" w:lineRule="auto"/>
        <w:jc w:val="both"/>
        <w:rPr>
          <w:rFonts w:ascii="Kokila" w:hAnsi="Kokila" w:cs="Kokila" w:hint="cs"/>
          <w:b/>
          <w:bCs/>
          <w:color w:val="000066"/>
          <w:sz w:val="82"/>
          <w:szCs w:val="82"/>
        </w:rPr>
      </w:pPr>
      <w:r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जर्मनी</w:t>
      </w:r>
      <w:r w:rsidR="00DC5E1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ab/>
      </w:r>
      <w:r w:rsidR="00DC5E13" w:rsidRPr="00F4372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Germany</w:t>
      </w:r>
    </w:p>
    <w:p w14:paraId="77F60D92" w14:textId="67F4E8F3" w:rsidR="0093303F" w:rsidRPr="0093303F" w:rsidRDefault="0093303F" w:rsidP="00DC5E13">
      <w:pPr>
        <w:spacing w:after="0" w:line="240" w:lineRule="auto"/>
        <w:jc w:val="both"/>
        <w:rPr>
          <w:rFonts w:ascii="Kokila" w:hAnsi="Kokila" w:cs="Kokila" w:hint="cs"/>
          <w:b/>
          <w:bCs/>
          <w:color w:val="000066"/>
          <w:sz w:val="82"/>
          <w:szCs w:val="82"/>
        </w:rPr>
      </w:pPr>
      <w:r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ऑस्ट्रिया</w:t>
      </w:r>
      <w:r w:rsidR="00DC5E1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ab/>
      </w:r>
      <w:r w:rsidR="00DC5E13" w:rsidRPr="00F4372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Austria</w:t>
      </w:r>
    </w:p>
    <w:p w14:paraId="35738650" w14:textId="3999AB23" w:rsidR="0093303F" w:rsidRPr="0093303F" w:rsidRDefault="0093303F" w:rsidP="00DC5E1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हंगरी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F4372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Hungary</w:t>
      </w:r>
    </w:p>
    <w:p w14:paraId="2BF470AC" w14:textId="747ED397" w:rsidR="0093303F" w:rsidRPr="0093303F" w:rsidRDefault="0093303F" w:rsidP="00DC5E1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वियतनाम</w:t>
      </w:r>
      <w:r w:rsidR="00DC5E1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F4372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Vietnam</w:t>
      </w:r>
    </w:p>
    <w:p w14:paraId="1DB0B55E" w14:textId="6216F529" w:rsidR="0093303F" w:rsidRDefault="0093303F" w:rsidP="00DC5E1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e)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इनमें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कोई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नहीं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F4372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None of the above</w:t>
      </w:r>
    </w:p>
    <w:p w14:paraId="407C121F" w14:textId="763A0920" w:rsidR="0093303F" w:rsidRDefault="0093303F" w:rsidP="009330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9955BB0" w14:textId="1F2A9AA9" w:rsidR="007B1011" w:rsidRPr="004313FD" w:rsidRDefault="007B1011" w:rsidP="009330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4313F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1D198BA8" w14:textId="579234E9" w:rsidR="00DC5E13" w:rsidRPr="0093303F" w:rsidRDefault="007D6C7C" w:rsidP="00DC5E13">
      <w:pPr>
        <w:spacing w:after="0" w:line="240" w:lineRule="auto"/>
        <w:jc w:val="both"/>
        <w:rPr>
          <w:rFonts w:ascii="Kokila" w:hAnsi="Kokila" w:cs="Kokila" w:hint="cs"/>
          <w:b/>
          <w:bCs/>
          <w:color w:val="000066"/>
          <w:sz w:val="82"/>
          <w:szCs w:val="82"/>
        </w:rPr>
      </w:pPr>
      <w:r w:rsidRPr="004313F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</w:t>
      </w:r>
      <w:r w:rsidRPr="004313FD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bookmarkStart w:id="10" w:name="_Hlk217702137"/>
      <w:r w:rsidR="00DC5E13"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="00DC5E13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ऑस्ट्रिया</w:t>
      </w:r>
      <w:r w:rsidR="00DC5E1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F4372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Austria</w:t>
      </w:r>
    </w:p>
    <w:p w14:paraId="43E5B125" w14:textId="77777777" w:rsidR="0093303F" w:rsidRPr="0093303F" w:rsidRDefault="0093303F" w:rsidP="009330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ऑस्ट्रिया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Austria)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/>
          <w:b/>
          <w:bCs/>
          <w:color w:val="000066"/>
          <w:sz w:val="82"/>
          <w:szCs w:val="82"/>
        </w:rPr>
        <w:t>14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वर्ष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कम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उम्र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बच्चों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सोशल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मीडिया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F7DD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इस्तेमाल</w:t>
      </w:r>
      <w:r w:rsidRPr="007F7DD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7F7DD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पर</w:t>
      </w:r>
      <w:r w:rsidRPr="007F7DD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7F7DD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प्रतिबंध</w:t>
      </w:r>
      <w:r w:rsidRPr="007F7DD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7F7DD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लगाने</w:t>
      </w:r>
      <w:r w:rsidRPr="007F7DD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ban social media use)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योजना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घोषणा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1FEE4D21" w14:textId="77777777" w:rsidR="0093303F" w:rsidRPr="0093303F" w:rsidRDefault="0093303F" w:rsidP="009330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इसके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मसौदा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विधेयक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draft bill)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जून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अंत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तक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तैयार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लिया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जाएगा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1411B086" w14:textId="77777777" w:rsidR="0093303F" w:rsidRPr="0093303F" w:rsidRDefault="0093303F" w:rsidP="009330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आयु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सत्यापन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आधुनिक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तरीकों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Advanced age verification methods)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इस्तेमाल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जाएगा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जिससे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उपयोगकर्ता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अपनी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गोपनीयता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सम्मान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करते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हुए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अपनी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आयु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सत्यापित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सकेंगे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77BA82F4" w14:textId="77777777" w:rsidR="0093303F" w:rsidRPr="0093303F" w:rsidRDefault="0093303F" w:rsidP="009330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7F7DD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यूरोप</w:t>
      </w:r>
      <w:r w:rsidRPr="007F7DD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7F7DD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में</w:t>
      </w:r>
      <w:r w:rsidRPr="007F7DDD">
        <w:rPr>
          <w:rFonts w:ascii="Kokila" w:hAnsi="Kokila" w:cs="Kokila"/>
          <w:b/>
          <w:bCs/>
          <w:color w:val="CC00CC"/>
          <w:sz w:val="82"/>
          <w:szCs w:val="82"/>
        </w:rPr>
        <w:t xml:space="preserve">, </w:t>
      </w:r>
      <w:r w:rsidRPr="007F7DD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फ्रांस</w:t>
      </w:r>
      <w:r w:rsidRPr="007F7DD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(</w:t>
      </w:r>
      <w:r w:rsidRPr="007F7DDD">
        <w:rPr>
          <w:rFonts w:ascii="Kokila" w:hAnsi="Kokila" w:cs="Kokila"/>
          <w:b/>
          <w:bCs/>
          <w:color w:val="CC00CC"/>
          <w:sz w:val="82"/>
          <w:szCs w:val="82"/>
        </w:rPr>
        <w:t xml:space="preserve">France) </w:t>
      </w:r>
      <w:r w:rsidRPr="007F7DD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के</w:t>
      </w:r>
      <w:r w:rsidRPr="007F7DD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7F7DD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सांसदों</w:t>
      </w:r>
      <w:r w:rsidRPr="007F7DD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7F7DD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ने</w:t>
      </w:r>
      <w:r w:rsidRPr="007F7DD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7F7DD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जनवरी</w:t>
      </w:r>
      <w:r w:rsidRPr="007F7DDD">
        <w:rPr>
          <w:rFonts w:ascii="Kokila" w:hAnsi="Kokila" w:cs="Kokila"/>
          <w:b/>
          <w:bCs/>
          <w:color w:val="CC00CC"/>
          <w:sz w:val="82"/>
          <w:szCs w:val="82"/>
        </w:rPr>
        <w:t>, 202</w:t>
      </w:r>
      <w:r w:rsidRPr="007F7DD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/>
          <w:b/>
          <w:bCs/>
          <w:color w:val="000066"/>
          <w:sz w:val="82"/>
          <w:szCs w:val="82"/>
        </w:rPr>
        <w:t>15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वर्ष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कम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उम्र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बच्चों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सोशल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मीडिया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प्रतिबंध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लगाया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1D6FD97C" w14:textId="493ECCCA" w:rsidR="00F456CF" w:rsidRDefault="0093303F" w:rsidP="009330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स्पेन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Spain)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फरवरी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16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वर्ष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कम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उम्र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बच्चों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सोशल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मीडिया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प्रतिबंध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लगाने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योजना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घोषणा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774602A4" w14:textId="53E041DE" w:rsidR="0093303F" w:rsidRDefault="0093303F" w:rsidP="00F456C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5D4BB7E4" w14:textId="09434EDB" w:rsidR="0093303F" w:rsidRDefault="0093303F" w:rsidP="00F456C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7634E97E" w14:textId="66EE80FB" w:rsidR="0093303F" w:rsidRDefault="0093303F" w:rsidP="00F456C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66D700E9" w14:textId="614AE1C7" w:rsidR="0093303F" w:rsidRDefault="0093303F" w:rsidP="00F456C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10C48828" w14:textId="5EA8197B" w:rsidR="0093303F" w:rsidRDefault="0093303F" w:rsidP="00F456C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71E6714D" w14:textId="30958D36" w:rsidR="0093303F" w:rsidRDefault="0093303F" w:rsidP="00F456C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74571C5E" w14:textId="4CE8347D" w:rsidR="0093303F" w:rsidRDefault="0093303F" w:rsidP="00F456C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03328072" w14:textId="77777777" w:rsidR="0093303F" w:rsidRPr="004313FD" w:rsidRDefault="0093303F" w:rsidP="00F456CF">
      <w:pPr>
        <w:spacing w:after="0" w:line="240" w:lineRule="auto"/>
        <w:jc w:val="both"/>
        <w:rPr>
          <w:rFonts w:ascii="Kokila" w:hAnsi="Kokila" w:cs="Kokila" w:hint="cs"/>
          <w:b/>
          <w:bCs/>
          <w:color w:val="000066"/>
          <w:sz w:val="82"/>
          <w:szCs w:val="82"/>
          <w:lang w:val="en-IN" w:bidi="hi-IN"/>
        </w:rPr>
      </w:pPr>
    </w:p>
    <w:p w14:paraId="74DA3EC0" w14:textId="1215B23A" w:rsidR="0093303F" w:rsidRPr="0093303F" w:rsidRDefault="007D6C7C" w:rsidP="009330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4313F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1</w:t>
      </w:r>
      <w:bookmarkEnd w:id="10"/>
      <w:r w:rsidRPr="004313F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0: </w:t>
      </w:r>
      <w:r w:rsidR="0093303F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93303F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3303F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93303F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3303F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93303F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3303F" w:rsidRPr="00D722C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अमेरिकी</w:t>
      </w:r>
      <w:r w:rsidR="0093303F" w:rsidRPr="00D722C8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93303F" w:rsidRPr="00D722C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संग्रहालय</w:t>
      </w:r>
      <w:r w:rsidR="0093303F" w:rsidRPr="00D722C8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93303F" w:rsidRPr="00D722C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किन</w:t>
      </w:r>
      <w:r w:rsidR="0093303F" w:rsidRPr="00D722C8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93303F" w:rsidRPr="00D722C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प्राचीन</w:t>
      </w:r>
      <w:r w:rsidR="0093303F" w:rsidRPr="00D722C8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93303F" w:rsidRPr="00D722C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कांस्य</w:t>
      </w:r>
      <w:r w:rsidR="0093303F" w:rsidRPr="00D722C8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93303F" w:rsidRPr="00D722C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मूर्तियों</w:t>
      </w:r>
      <w:r w:rsidR="0093303F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3303F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="0093303F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3303F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="0093303F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3303F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="0093303F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3303F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लौटायेगा</w:t>
      </w:r>
      <w:r w:rsidR="0093303F"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? </w:t>
      </w:r>
      <w:r w:rsidR="00DC5E13" w:rsidRPr="00F4372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Which ancient bronze sculptures will a U.S. museum recently return to India?</w:t>
      </w:r>
    </w:p>
    <w:p w14:paraId="5E5B4EE9" w14:textId="77777777" w:rsidR="00DC5E13" w:rsidRDefault="0093303F" w:rsidP="00DC5E1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शिव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नटराज</w:t>
      </w:r>
      <w:r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अवलोकितेश्वर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कल्याणसुंदर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मूर्ति</w:t>
      </w:r>
    </w:p>
    <w:p w14:paraId="4ADCC27F" w14:textId="39D292ED" w:rsidR="0093303F" w:rsidRPr="0093303F" w:rsidRDefault="00DC5E13" w:rsidP="00DC5E13">
      <w:pPr>
        <w:spacing w:after="0" w:line="240" w:lineRule="auto"/>
        <w:jc w:val="both"/>
        <w:rPr>
          <w:rFonts w:ascii="Kokila" w:hAnsi="Kokila" w:cs="Kokila" w:hint="cs"/>
          <w:b/>
          <w:bCs/>
          <w:color w:val="000066"/>
          <w:sz w:val="82"/>
          <w:szCs w:val="82"/>
        </w:rPr>
      </w:pPr>
      <w:r w:rsidRPr="00F4372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Shiva Nataraja, Avalokiteshvara, and Kalyanasundara</w:t>
      </w:r>
    </w:p>
    <w:p w14:paraId="438730D4" w14:textId="77777777" w:rsidR="00DC5E13" w:rsidRDefault="0093303F" w:rsidP="00DC5E1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शिव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नटराज</w:t>
      </w:r>
      <w:r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चक्रेश्वरी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देवी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अंबिका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देवी</w:t>
      </w:r>
    </w:p>
    <w:p w14:paraId="121E4F64" w14:textId="6FEF1F0D" w:rsidR="0093303F" w:rsidRPr="0093303F" w:rsidRDefault="00DC5E13" w:rsidP="00DC5E1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F4372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Shiva Nataraja, Goddess Chakreshvari, and Goddess Ambika</w:t>
      </w:r>
    </w:p>
    <w:p w14:paraId="3FEF9C43" w14:textId="77777777" w:rsidR="00DC5E13" w:rsidRDefault="0093303F" w:rsidP="00DC5E1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शिव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नटराज</w:t>
      </w:r>
      <w:r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चतुरानन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चक्रेश्वरी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देवी</w:t>
      </w:r>
    </w:p>
    <w:p w14:paraId="2FD86D38" w14:textId="34691FA4" w:rsidR="0093303F" w:rsidRPr="0093303F" w:rsidRDefault="00DC5E13" w:rsidP="00DC5E1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F4372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Shiva Nataraja, Chaturanan, and Goddess Chakreshvari</w:t>
      </w:r>
    </w:p>
    <w:p w14:paraId="551CCB4C" w14:textId="77777777" w:rsidR="00DC5E13" w:rsidRDefault="0093303F" w:rsidP="00DC5E1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शिव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नटराज</w:t>
      </w:r>
      <w:r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सोमस्कंद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संत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सुंदरर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विद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परावई</w:t>
      </w:r>
    </w:p>
    <w:p w14:paraId="34D1A5CF" w14:textId="664A8D54" w:rsidR="0093303F" w:rsidRDefault="00DC5E13" w:rsidP="00DC5E1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4372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Shiva Nataraja, Somaskanda, and Saint Sundarar with Paravai</w:t>
      </w:r>
    </w:p>
    <w:p w14:paraId="43DC4067" w14:textId="7B3A68B6" w:rsidR="009E712F" w:rsidRDefault="009E712F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000066"/>
          <w:sz w:val="82"/>
          <w:szCs w:val="82"/>
          <w:lang w:bidi="hi-IN"/>
        </w:rPr>
        <w:drawing>
          <wp:anchor distT="0" distB="0" distL="114300" distR="114300" simplePos="0" relativeHeight="251804672" behindDoc="0" locked="0" layoutInCell="1" allowOverlap="1" wp14:anchorId="3B1EDC48" wp14:editId="2D5D3C3D">
            <wp:simplePos x="0" y="0"/>
            <wp:positionH relativeFrom="margin">
              <wp:align>right</wp:align>
            </wp:positionH>
            <wp:positionV relativeFrom="paragraph">
              <wp:posOffset>95250</wp:posOffset>
            </wp:positionV>
            <wp:extent cx="11661049" cy="6572250"/>
            <wp:effectExtent l="95250" t="95250" r="93345" b="95250"/>
            <wp:wrapNone/>
            <wp:docPr id="91" name="Picture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61049" cy="657225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0911F6DF" w14:textId="675BB283" w:rsidR="00DC5E13" w:rsidRDefault="007D6C7C" w:rsidP="00DC5E1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4313F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</w:t>
      </w:r>
      <w:r w:rsidRPr="004313FD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DC5E13"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="00DC5E13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शिव</w:t>
      </w:r>
      <w:r w:rsidR="00DC5E13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नटराज</w:t>
      </w:r>
      <w:r w:rsidR="00DC5E13"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="00DC5E13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सोमस्कंद</w:t>
      </w:r>
      <w:r w:rsidR="00DC5E13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="00DC5E13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संत</w:t>
      </w:r>
      <w:r w:rsidR="00DC5E13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सुंदरर</w:t>
      </w:r>
      <w:r w:rsidR="00DC5E13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विद</w:t>
      </w:r>
      <w:r w:rsidR="00DC5E13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परावई</w:t>
      </w:r>
    </w:p>
    <w:p w14:paraId="1138881B" w14:textId="77777777" w:rsidR="00DC5E13" w:rsidRDefault="00DC5E13" w:rsidP="00DC5E1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4372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Shiva Nataraja, Somaskanda, and Saint Sundarar with Paravai</w:t>
      </w:r>
    </w:p>
    <w:p w14:paraId="19E650D2" w14:textId="405B4925" w:rsidR="00326CF7" w:rsidRPr="00326CF7" w:rsidRDefault="00326CF7" w:rsidP="00326CF7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अमेरिका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वाशिंगटन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डीसी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स्थित</w:t>
      </w:r>
      <w:r w:rsidRPr="00D722C8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722C8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स्मिथसोनियन</w:t>
      </w:r>
      <w:r w:rsidRPr="00D722C8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722C8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नेशनल</w:t>
      </w:r>
      <w:r w:rsidRPr="00D722C8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722C8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म्यूज़ियम</w:t>
      </w:r>
      <w:r w:rsidRPr="00D722C8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722C8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ऑफ</w:t>
      </w:r>
      <w:r w:rsidRPr="00D722C8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722C8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एशियन</w:t>
      </w:r>
      <w:r w:rsidRPr="00D722C8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722C8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आर्ट</w:t>
      </w:r>
      <w:r w:rsidRPr="00D722C8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Smithsonian National Museum of Asian Art in Washington, D.C.)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तीन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प्राचीन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कांस्य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मूर्तियों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ancient bronze statues)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सरकार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लौटायेगा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</w:p>
    <w:p w14:paraId="1779C002" w14:textId="77777777" w:rsidR="00326CF7" w:rsidRPr="00326CF7" w:rsidRDefault="00326CF7" w:rsidP="00326CF7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हुए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अनुसंधान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पुष्टि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इन्हें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तमिलनाडु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मंदिरों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अवैध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रूप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हटाया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था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34C7C3E0" w14:textId="77777777" w:rsidR="00326CF7" w:rsidRPr="00326CF7" w:rsidRDefault="00326CF7" w:rsidP="00326CF7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इसमें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1956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1959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बीच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मंदिरों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मूर्तियों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उपस्थिति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दर्शाने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वाले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पुद्दुचेरी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फ्रांसीसी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संस्थान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फोटो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अभिलेखागार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प्राप्त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फोटोग्राफिक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साक्ष्यों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उपयोग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था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68B3F6B3" w14:textId="77777777" w:rsidR="00326CF7" w:rsidRPr="00326CF7" w:rsidRDefault="00326CF7" w:rsidP="00326CF7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मूर्तियाँ</w:t>
      </w: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>, "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शिव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नटराज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" (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चोल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अवधि</w:t>
      </w: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लगभग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990) (</w:t>
      </w: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Shiva Nataraja (Chola period, circa 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990)</w:t>
      </w: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>, "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सोमास्कंद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" (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चोल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अवधि</w:t>
      </w: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12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वीं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सदी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) (</w:t>
      </w: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Somaskanda (Chola period, 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12</w:t>
      </w: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th century),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"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संत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सुंदरर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विद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परावई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" (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विजयनगर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अवधि</w:t>
      </w: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16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वीं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सदी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) (</w:t>
      </w: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Saint Sundarar with Paravai (Vijayanagara period, 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16</w:t>
      </w: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th century),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5B0C1DF9" w14:textId="77777777" w:rsidR="00326CF7" w:rsidRPr="00326CF7" w:rsidRDefault="00326CF7" w:rsidP="00326CF7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722C8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मूल</w:t>
      </w:r>
      <w:r w:rsidRPr="00D722C8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722C8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रूप</w:t>
      </w:r>
      <w:r w:rsidRPr="00D722C8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722C8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से</w:t>
      </w:r>
      <w:r w:rsidRPr="00D722C8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722C8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तमिलनाडु</w:t>
      </w:r>
      <w:r w:rsidRPr="00D722C8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722C8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के</w:t>
      </w:r>
      <w:r w:rsidRPr="00D722C8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722C8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मंदिरों</w:t>
      </w:r>
      <w:r w:rsidRPr="00D722C8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722C8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की</w:t>
      </w:r>
      <w:r w:rsidRPr="00D722C8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722C8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जुलूसों</w:t>
      </w:r>
      <w:r w:rsidRPr="00D722C8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उपयोग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किए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जाने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वाले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पवित्र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वस्तुएँ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थीं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0014754D" w14:textId="77777777" w:rsidR="00326CF7" w:rsidRPr="00326CF7" w:rsidRDefault="00326CF7" w:rsidP="00326CF7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इनमें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चोलकालीन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‘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शिव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नटराज</w:t>
      </w:r>
      <w:r w:rsidRPr="00326CF7">
        <w:rPr>
          <w:rFonts w:ascii="Kokila" w:hAnsi="Kokila" w:cs="Kokila" w:hint="eastAsia"/>
          <w:b/>
          <w:bCs/>
          <w:color w:val="000066"/>
          <w:sz w:val="82"/>
          <w:szCs w:val="82"/>
          <w:cs/>
          <w:lang w:bidi="hi-IN"/>
        </w:rPr>
        <w:t>’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मूर्ति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सरकार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साथ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हुए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समझौते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तहत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दीर्घकालिक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ऋण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long-term loan)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तौर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अमेरिका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रहेगी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इसके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तहत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म्यूजियम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मूर्ति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प्रदर्शित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करता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रहेगा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साथ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इसके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इतिहास</w:t>
      </w: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अवैध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हटाए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जाने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वापसी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पूरी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जानकारी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सार्वजनिक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रूप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साझा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करेगा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027F070A" w14:textId="77777777" w:rsidR="00326CF7" w:rsidRPr="00326CF7" w:rsidRDefault="00326CF7" w:rsidP="00326CF7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मूर्ति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D722C8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722C8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प्रदर्शनी</w:t>
      </w:r>
      <w:r w:rsidRPr="00D722C8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‘</w:t>
      </w:r>
      <w:r w:rsidRPr="00D722C8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द</w:t>
      </w:r>
      <w:r w:rsidRPr="00D722C8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722C8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आर्ट</w:t>
      </w:r>
      <w:r w:rsidRPr="00D722C8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722C8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ऑफ</w:t>
      </w:r>
      <w:r w:rsidRPr="00D722C8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722C8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नॉइंग</w:t>
      </w:r>
      <w:r w:rsidRPr="00D722C8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722C8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इन</w:t>
      </w:r>
      <w:r w:rsidRPr="00D722C8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722C8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साउथ</w:t>
      </w:r>
      <w:r w:rsidRPr="00D722C8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722C8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एशिया</w:t>
      </w:r>
      <w:r w:rsidRPr="00D722C8">
        <w:rPr>
          <w:rFonts w:ascii="Kokila" w:hAnsi="Kokila" w:cs="Kokila"/>
          <w:b/>
          <w:bCs/>
          <w:color w:val="CC00CC"/>
          <w:sz w:val="82"/>
          <w:szCs w:val="82"/>
        </w:rPr>
        <w:t xml:space="preserve">, </w:t>
      </w:r>
      <w:r w:rsidRPr="00D722C8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साउथईस्ट</w:t>
      </w:r>
      <w:r w:rsidRPr="00D722C8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722C8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एशिया</w:t>
      </w:r>
      <w:r w:rsidRPr="00D722C8">
        <w:rPr>
          <w:rFonts w:ascii="Kokila" w:hAnsi="Kokila" w:cs="Kokila"/>
          <w:b/>
          <w:bCs/>
          <w:color w:val="CC00CC"/>
          <w:sz w:val="82"/>
          <w:szCs w:val="82"/>
        </w:rPr>
        <w:t xml:space="preserve">, </w:t>
      </w:r>
      <w:r w:rsidRPr="00D722C8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एंड</w:t>
      </w:r>
      <w:r w:rsidRPr="00D722C8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722C8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द</w:t>
      </w:r>
      <w:r w:rsidRPr="00D722C8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722C8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हिमालयाज</w:t>
      </w:r>
      <w:r w:rsidRPr="00D722C8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exhibition "The Art of Knowing in South Asia, Southeast Asia, and the Himalayas")’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हिस्सा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बनाया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जाएगा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ताकि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इसके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इतिहास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हटाए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जाने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वापसी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पूरी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कहानी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सार्वजनिक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रूप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दिखाई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सके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629935DA" w14:textId="30F4321D" w:rsidR="002B4818" w:rsidRDefault="00326CF7" w:rsidP="00326CF7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वर्ष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2023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फ्रांस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पांडिचेरी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स्थित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फ्रेंच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इंस्टीट्यूट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फोटो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आर्काइव्स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साथ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काम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रहे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शोधकर्ताओं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पुष्टि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तीनों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कांस्य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मूर्तियां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1956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1959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बीच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तमिलनाडु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मंदिरों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खींची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गई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तस्वीरों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मौजूद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थीं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23334DB1" w14:textId="023850E7" w:rsidR="00326CF7" w:rsidRDefault="00326CF7" w:rsidP="00326CF7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58459FA" w14:textId="017C9E2C" w:rsidR="00326CF7" w:rsidRDefault="00326CF7" w:rsidP="00326CF7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4CCBA01" w14:textId="5D087ECC" w:rsidR="00326CF7" w:rsidRDefault="00326CF7" w:rsidP="00326CF7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9F53390" w14:textId="3EC7D635" w:rsidR="00326CF7" w:rsidRDefault="00326CF7" w:rsidP="00326CF7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DF93AEC" w14:textId="43C4E178" w:rsidR="00326CF7" w:rsidRPr="00326CF7" w:rsidRDefault="007D6C7C" w:rsidP="00326CF7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4313F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11:</w:t>
      </w:r>
      <w:r w:rsidRPr="004313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bookmarkStart w:id="11" w:name="_Hlk224278521"/>
      <w:r w:rsidR="00326CF7" w:rsidRPr="00D722C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नासा</w:t>
      </w:r>
      <w:r w:rsidR="00326CF7" w:rsidRPr="00D722C8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326CF7" w:rsidRPr="00D722C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के</w:t>
      </w:r>
      <w:r w:rsidR="00326CF7" w:rsidRPr="00D722C8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326CF7" w:rsidRPr="00D722C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आर्टेमिस</w:t>
      </w:r>
      <w:r w:rsidR="00326CF7" w:rsidRPr="00D722C8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-2 </w:t>
      </w:r>
      <w:r w:rsidR="00326CF7" w:rsidRPr="00D722C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मिशन</w:t>
      </w:r>
      <w:r w:rsidR="00326CF7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26CF7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="00326CF7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26CF7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="00326CF7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26CF7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किन</w:t>
      </w:r>
      <w:r w:rsidR="00326CF7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26CF7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अंतरिक्ष</w:t>
      </w:r>
      <w:r w:rsidR="00326CF7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26CF7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यात्रियों</w:t>
      </w:r>
      <w:r w:rsidR="00326CF7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26CF7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="00326CF7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26CF7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चुना</w:t>
      </w:r>
      <w:r w:rsidR="00326CF7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26CF7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="00326CF7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26CF7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326CF7" w:rsidRPr="00326CF7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DC5E13" w:rsidRPr="00DC5E1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="00DC5E13" w:rsidRPr="0084383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Which astronauts have been selected for NASA's Artemis II mission?</w:t>
      </w:r>
    </w:p>
    <w:p w14:paraId="7E074F79" w14:textId="7E494912" w:rsidR="00326CF7" w:rsidRPr="00326CF7" w:rsidRDefault="00326CF7" w:rsidP="00DC5E13">
      <w:pPr>
        <w:spacing w:after="0" w:line="240" w:lineRule="auto"/>
        <w:jc w:val="both"/>
        <w:rPr>
          <w:rFonts w:ascii="Kokila" w:hAnsi="Kokila" w:cs="Kokila" w:hint="cs"/>
          <w:b/>
          <w:bCs/>
          <w:color w:val="000066"/>
          <w:sz w:val="82"/>
          <w:szCs w:val="82"/>
        </w:rPr>
      </w:pP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विक्टर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ग्लोवर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रीड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वाइजमैन</w:t>
      </w:r>
      <w:r w:rsidR="00DC5E1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ab/>
      </w:r>
      <w:r w:rsidR="00DC5E13" w:rsidRPr="0084383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Victor Glover and Reid Wiseman</w:t>
      </w:r>
    </w:p>
    <w:p w14:paraId="7980D60E" w14:textId="5C852B74" w:rsidR="00326CF7" w:rsidRPr="00326CF7" w:rsidRDefault="00326CF7" w:rsidP="00DC5E1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रीड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वाइजमैन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विक्टर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ग्लोवर</w:t>
      </w:r>
      <w:r w:rsidR="00DC5E1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84383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Reid Wiseman and Victor Glover</w:t>
      </w:r>
    </w:p>
    <w:p w14:paraId="7C3DA0DA" w14:textId="77777777" w:rsidR="00DC5E13" w:rsidRDefault="00326CF7" w:rsidP="00DC5E1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रीड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वाइजमैन</w:t>
      </w: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विक्टर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ग्लोवर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क्रिस्टीना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कोच</w:t>
      </w:r>
    </w:p>
    <w:p w14:paraId="5EA0D616" w14:textId="7BE0DAFA" w:rsidR="00326CF7" w:rsidRPr="00326CF7" w:rsidRDefault="00DC5E13" w:rsidP="00DC5E1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84383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Reid Wiseman, Victor Glover, and Christina Koch</w:t>
      </w:r>
    </w:p>
    <w:p w14:paraId="2D8C5A52" w14:textId="77777777" w:rsidR="00DC5E13" w:rsidRDefault="00326CF7" w:rsidP="00DC5E1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रीड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वाइजमैन</w:t>
      </w: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विक्टर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ग्लोवर</w:t>
      </w: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क्रिस्टीना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कोच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जेरेमी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हैनसेन</w:t>
      </w:r>
    </w:p>
    <w:p w14:paraId="1933290C" w14:textId="6350CB19" w:rsidR="00B677CD" w:rsidRDefault="00DC5E13" w:rsidP="00DC5E1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84383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Reid Wiseman, Victor Glover, Christina Koch, and Jeremy Hansen</w:t>
      </w:r>
    </w:p>
    <w:p w14:paraId="08AB9DDD" w14:textId="45464EC0" w:rsidR="00326CF7" w:rsidRDefault="00326CF7" w:rsidP="00326CF7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9BA3A54" w14:textId="2AB3DD57" w:rsidR="002F0ACB" w:rsidRPr="004313FD" w:rsidRDefault="002F0ACB" w:rsidP="002F0AC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13F10B8" w14:textId="4A2B8B47" w:rsidR="002B4818" w:rsidRPr="004313FD" w:rsidRDefault="002B4818" w:rsidP="002F0AC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9DFDA78" w14:textId="081450A6" w:rsidR="009E712F" w:rsidRDefault="009E712F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  <w:r>
        <w:rPr>
          <w:rFonts w:ascii="Kokila" w:hAnsi="Kokila" w:cs="Kokila"/>
          <w:b/>
          <w:bCs/>
          <w:noProof/>
          <w:color w:val="000066"/>
          <w:sz w:val="82"/>
          <w:szCs w:val="82"/>
          <w:lang w:bidi="hi-IN"/>
        </w:rPr>
        <w:drawing>
          <wp:inline distT="0" distB="0" distL="0" distR="0" wp14:anchorId="4E4F481A" wp14:editId="6FA0D698">
            <wp:extent cx="11696700" cy="6463030"/>
            <wp:effectExtent l="95250" t="95250" r="95250" b="90170"/>
            <wp:docPr id="93" name="Picture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03543" cy="6466811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14:paraId="42517163" w14:textId="6CDCB385" w:rsidR="00DC5E13" w:rsidRDefault="007D6C7C" w:rsidP="00DC5E1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4313F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</w:t>
      </w:r>
      <w:r w:rsidRPr="004313FD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bookmarkEnd w:id="11"/>
      <w:r w:rsidR="00DC5E13"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="00DC5E13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रीड</w:t>
      </w:r>
      <w:r w:rsidR="00DC5E13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वाइजमैन</w:t>
      </w:r>
      <w:r w:rsidR="00DC5E13"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="00DC5E13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विक्टर</w:t>
      </w:r>
      <w:r w:rsidR="00DC5E13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ग्लोवर</w:t>
      </w:r>
      <w:r w:rsidR="00DC5E13"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="00DC5E13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क्रिस्टीना</w:t>
      </w:r>
      <w:r w:rsidR="00DC5E13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कोच</w:t>
      </w:r>
      <w:r w:rsidR="00DC5E13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="00DC5E13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जेरेमी</w:t>
      </w:r>
      <w:r w:rsidR="00DC5E13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हैनसेन</w:t>
      </w:r>
    </w:p>
    <w:p w14:paraId="4977B370" w14:textId="77777777" w:rsidR="00DC5E13" w:rsidRDefault="00DC5E13" w:rsidP="00DC5E1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84383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Reid Wiseman, Victor Glover, Christina Koch, and Jeremy Hansen</w:t>
      </w:r>
    </w:p>
    <w:p w14:paraId="33BC17AD" w14:textId="77777777" w:rsidR="00326CF7" w:rsidRPr="00326CF7" w:rsidRDefault="00326CF7" w:rsidP="00326CF7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50738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नासा</w:t>
      </w:r>
      <w:r w:rsidRPr="0050738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50738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के</w:t>
      </w:r>
      <w:r w:rsidRPr="0050738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50738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आर्टेमिस</w:t>
      </w:r>
      <w:r w:rsidRPr="0050738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-2 </w:t>
      </w:r>
      <w:r w:rsidRPr="0050738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मिशन</w:t>
      </w:r>
      <w:r w:rsidRPr="0050738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NASA's Artemis 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2</w:t>
      </w: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 mission)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चुने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गए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चारों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अंतरिक्ष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यात्री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-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नासा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अंतरिक्ष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यात्री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रीड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वाइजमैन</w:t>
      </w: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विक्टर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ग्लोवर</w:t>
      </w: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क्रिस्टीना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कोच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जेरेमी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हैनसेन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कनाडा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अंतरिक्ष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यात्री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) (</w:t>
      </w: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NASA astronauts Reid Wiseman, Victor Glover, Christina Koch, and Jeremy Hansen (Canadian astronaut))- </w:t>
      </w:r>
      <w:r w:rsidRPr="00507385">
        <w:rPr>
          <w:rFonts w:ascii="Kokila" w:hAnsi="Kokila" w:cs="Kokila" w:hint="cs"/>
          <w:b/>
          <w:bCs/>
          <w:i/>
          <w:iCs/>
          <w:color w:val="000066"/>
          <w:sz w:val="82"/>
          <w:szCs w:val="82"/>
          <w:cs/>
          <w:lang w:bidi="hi-IN"/>
        </w:rPr>
        <w:t>नासा</w:t>
      </w:r>
      <w:r w:rsidRPr="00507385">
        <w:rPr>
          <w:rFonts w:ascii="Kokila" w:hAnsi="Kokila" w:cs="Kokila"/>
          <w:b/>
          <w:bCs/>
          <w:i/>
          <w:iCs/>
          <w:color w:val="000066"/>
          <w:sz w:val="82"/>
          <w:szCs w:val="82"/>
          <w:cs/>
          <w:lang w:bidi="hi-IN"/>
        </w:rPr>
        <w:t xml:space="preserve"> </w:t>
      </w:r>
      <w:r w:rsidRPr="00507385">
        <w:rPr>
          <w:rFonts w:ascii="Kokila" w:hAnsi="Kokila" w:cs="Kokila" w:hint="cs"/>
          <w:b/>
          <w:bCs/>
          <w:i/>
          <w:iCs/>
          <w:color w:val="000066"/>
          <w:sz w:val="82"/>
          <w:szCs w:val="82"/>
          <w:cs/>
          <w:lang w:bidi="hi-IN"/>
        </w:rPr>
        <w:t>के</w:t>
      </w:r>
      <w:r w:rsidRPr="00507385">
        <w:rPr>
          <w:rFonts w:ascii="Kokila" w:hAnsi="Kokila" w:cs="Kokila"/>
          <w:b/>
          <w:bCs/>
          <w:i/>
          <w:iCs/>
          <w:color w:val="000066"/>
          <w:sz w:val="82"/>
          <w:szCs w:val="82"/>
          <w:cs/>
          <w:lang w:bidi="hi-IN"/>
        </w:rPr>
        <w:t xml:space="preserve"> </w:t>
      </w:r>
      <w:r w:rsidRPr="00507385">
        <w:rPr>
          <w:rFonts w:ascii="Kokila" w:hAnsi="Kokila" w:cs="Kokila" w:hint="cs"/>
          <w:b/>
          <w:bCs/>
          <w:i/>
          <w:iCs/>
          <w:color w:val="000066"/>
          <w:sz w:val="82"/>
          <w:szCs w:val="82"/>
          <w:cs/>
          <w:lang w:bidi="hi-IN"/>
        </w:rPr>
        <w:t>कैनेडी</w:t>
      </w:r>
      <w:r w:rsidRPr="00507385">
        <w:rPr>
          <w:rFonts w:ascii="Kokila" w:hAnsi="Kokila" w:cs="Kokila"/>
          <w:b/>
          <w:bCs/>
          <w:i/>
          <w:iCs/>
          <w:color w:val="000066"/>
          <w:sz w:val="82"/>
          <w:szCs w:val="82"/>
          <w:cs/>
          <w:lang w:bidi="hi-IN"/>
        </w:rPr>
        <w:t xml:space="preserve"> </w:t>
      </w:r>
      <w:r w:rsidRPr="00507385">
        <w:rPr>
          <w:rFonts w:ascii="Kokila" w:hAnsi="Kokila" w:cs="Kokila" w:hint="cs"/>
          <w:b/>
          <w:bCs/>
          <w:i/>
          <w:iCs/>
          <w:color w:val="000066"/>
          <w:sz w:val="82"/>
          <w:szCs w:val="82"/>
          <w:cs/>
          <w:lang w:bidi="hi-IN"/>
        </w:rPr>
        <w:t>अंतरिक्ष</w:t>
      </w:r>
      <w:r w:rsidRPr="00507385">
        <w:rPr>
          <w:rFonts w:ascii="Kokila" w:hAnsi="Kokila" w:cs="Kokila"/>
          <w:b/>
          <w:bCs/>
          <w:i/>
          <w:iCs/>
          <w:color w:val="000066"/>
          <w:sz w:val="82"/>
          <w:szCs w:val="82"/>
          <w:cs/>
          <w:lang w:bidi="hi-IN"/>
        </w:rPr>
        <w:t xml:space="preserve"> </w:t>
      </w:r>
      <w:r w:rsidRPr="00507385">
        <w:rPr>
          <w:rFonts w:ascii="Kokila" w:hAnsi="Kokila" w:cs="Kokila" w:hint="cs"/>
          <w:b/>
          <w:bCs/>
          <w:i/>
          <w:iCs/>
          <w:color w:val="000066"/>
          <w:sz w:val="82"/>
          <w:szCs w:val="82"/>
          <w:cs/>
          <w:lang w:bidi="hi-IN"/>
        </w:rPr>
        <w:t>केंद्र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पहुंचे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51E52881" w14:textId="77777777" w:rsidR="00326CF7" w:rsidRPr="00326CF7" w:rsidRDefault="00326CF7" w:rsidP="00326CF7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इसके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साथ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50738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50738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पांच</w:t>
      </w:r>
      <w:r w:rsidRPr="0050738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50738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दशकों</w:t>
      </w:r>
      <w:r w:rsidRPr="0050738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50738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से</w:t>
      </w:r>
      <w:r w:rsidRPr="0050738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50738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अधिक</w:t>
      </w:r>
      <w:r w:rsidRPr="0050738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50738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समय</w:t>
      </w:r>
      <w:r w:rsidRPr="0050738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बाद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चंद्रमा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ओर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पहली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मानवयुक्त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यात्रा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manned journey to the Moon)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तैयारियां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अंतिम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चरण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प्रवेश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गई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11F2941D" w14:textId="77777777" w:rsidR="00326CF7" w:rsidRPr="00326CF7" w:rsidRDefault="00326CF7" w:rsidP="00326CF7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यहां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नासा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अंतरिक्ष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प्रक्षेपण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प्रणाली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-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एसएलएस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रॉकेट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NASA's Space Launch System (SLS) rocket) 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1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अप्रैल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अंतरिक्ष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रवाना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सकते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2228E67E" w14:textId="77777777" w:rsidR="00326CF7" w:rsidRPr="00326CF7" w:rsidRDefault="00326CF7" w:rsidP="00326CF7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738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ओरियन</w:t>
      </w:r>
      <w:r w:rsidRPr="0050738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50738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क्रू</w:t>
      </w:r>
      <w:r w:rsidRPr="0050738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50738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कैप्सूल</w:t>
      </w:r>
      <w:r w:rsidRPr="0050738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Orion crew capsule)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सवार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होंगे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जिसे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मनुष्यों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अंतरिक्ष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भीतर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जाने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तैयार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4F5327F8" w14:textId="45332D6E" w:rsidR="00B677CD" w:rsidRDefault="00326CF7" w:rsidP="00326CF7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मिशन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दौरान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दल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चंद्रमा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चारों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ओर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उच्च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गति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परिक्रमा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पृथ्वी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लगभग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10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दिनों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वापस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लौटेगा</w:t>
      </w:r>
    </w:p>
    <w:p w14:paraId="5762A07D" w14:textId="7DB3B8D8" w:rsidR="00326CF7" w:rsidRDefault="00326CF7" w:rsidP="00326CF7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E650E07" w14:textId="5CB1F706" w:rsidR="00B677CD" w:rsidRDefault="00B677CD" w:rsidP="00B677CD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30885F9" w14:textId="7E3FB5D7" w:rsidR="00326CF7" w:rsidRPr="00326CF7" w:rsidRDefault="00DD7484" w:rsidP="00326CF7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noProof/>
        </w:rPr>
        <w:drawing>
          <wp:anchor distT="0" distB="0" distL="114300" distR="114300" simplePos="0" relativeHeight="251805696" behindDoc="0" locked="0" layoutInCell="1" allowOverlap="1" wp14:anchorId="695CFAC0" wp14:editId="3ABE52AD">
            <wp:simplePos x="0" y="0"/>
            <wp:positionH relativeFrom="page">
              <wp:align>right</wp:align>
            </wp:positionH>
            <wp:positionV relativeFrom="paragraph">
              <wp:posOffset>2114550</wp:posOffset>
            </wp:positionV>
            <wp:extent cx="5093970" cy="2971800"/>
            <wp:effectExtent l="323850" t="323850" r="316230" b="323850"/>
            <wp:wrapNone/>
            <wp:docPr id="94" name="Picture 94" descr="आईपीएल: लक्ष्‍य का पीछा करते हुए चार हजार रन बनाने वाले पहले बल्लेबाज विराट  कोहली | डीडी न्यूज़ ऑन एय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आईपीएल: लक्ष्‍य का पीछा करते हुए चार हजार रन बनाने वाले पहले बल्लेबाज विराट  कोहली | डीडी न्यूज़ ऑन एयर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3970" cy="2971800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7D6C7C" w:rsidRPr="004313F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12:</w:t>
      </w:r>
      <w:r w:rsidR="007D6C7C" w:rsidRPr="004313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26CF7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326CF7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26CF7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326CF7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26CF7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326CF7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26CF7" w:rsidRPr="0050738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इंडियन</w:t>
      </w:r>
      <w:r w:rsidR="00326CF7" w:rsidRPr="0050738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326CF7" w:rsidRPr="0050738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प्रीमियर</w:t>
      </w:r>
      <w:r w:rsidR="00326CF7" w:rsidRPr="0050738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326CF7" w:rsidRPr="0050738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लीग</w:t>
      </w:r>
      <w:r w:rsidR="00326CF7" w:rsidRPr="0050738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(</w:t>
      </w:r>
      <w:r w:rsidR="00326CF7" w:rsidRPr="00507385">
        <w:rPr>
          <w:rFonts w:ascii="Kokila" w:hAnsi="Kokila" w:cs="Kokila"/>
          <w:b/>
          <w:bCs/>
          <w:color w:val="000066"/>
          <w:sz w:val="82"/>
          <w:szCs w:val="82"/>
          <w:highlight w:val="yellow"/>
        </w:rPr>
        <w:t>IPL)</w:t>
      </w:r>
      <w:r w:rsidR="00326CF7" w:rsidRPr="00507385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326CF7" w:rsidRPr="0050738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326CF7" w:rsidRPr="0050738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26CF7" w:rsidRPr="0050738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लक्ष्य</w:t>
      </w:r>
      <w:r w:rsidR="00326CF7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26CF7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="00326CF7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26CF7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पीछा</w:t>
      </w:r>
      <w:r w:rsidR="00326CF7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26CF7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करते</w:t>
      </w:r>
      <w:r w:rsidR="00326CF7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26CF7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हुए</w:t>
      </w:r>
      <w:r w:rsidR="00326CF7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4000 </w:t>
      </w:r>
      <w:r w:rsidR="00326CF7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रन</w:t>
      </w:r>
      <w:r w:rsidR="00326CF7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26CF7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बनाने</w:t>
      </w:r>
      <w:r w:rsidR="00326CF7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26CF7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वाले</w:t>
      </w:r>
      <w:r w:rsidR="00326CF7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26CF7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पहले</w:t>
      </w:r>
      <w:r w:rsidR="00326CF7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26CF7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बल्लेबाज</w:t>
      </w:r>
      <w:r w:rsidR="00326CF7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26CF7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कौन</w:t>
      </w:r>
      <w:r w:rsidR="00326CF7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26CF7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बने</w:t>
      </w:r>
      <w:r w:rsidR="00326CF7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26CF7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="00326CF7" w:rsidRPr="00326CF7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DC5E13" w:rsidRPr="00DC5E1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="00DC5E13" w:rsidRPr="0084383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recently became the first batsman to score 4,000 runs while chasing a target in the Indian Premier League (IPL)?</w:t>
      </w:r>
    </w:p>
    <w:p w14:paraId="39687680" w14:textId="4DD62736" w:rsidR="00326CF7" w:rsidRPr="00326CF7" w:rsidRDefault="00326CF7" w:rsidP="00DC5E13">
      <w:pPr>
        <w:jc w:val="both"/>
        <w:rPr>
          <w:rFonts w:ascii="Kokila" w:hAnsi="Kokila" w:cs="Kokila" w:hint="cs"/>
          <w:b/>
          <w:bCs/>
          <w:color w:val="000066"/>
          <w:sz w:val="82"/>
          <w:szCs w:val="82"/>
        </w:rPr>
      </w:pP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विराट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कोहली</w:t>
      </w:r>
      <w:r w:rsidR="00DC5E1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ab/>
      </w:r>
      <w:r w:rsidR="00DC5E13" w:rsidRPr="0084383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Virat Kohli</w:t>
      </w:r>
    </w:p>
    <w:p w14:paraId="7796E4D6" w14:textId="2BAB1E8F" w:rsidR="00326CF7" w:rsidRPr="00326CF7" w:rsidRDefault="00326CF7" w:rsidP="00DC5E1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रोहित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शर्मा</w:t>
      </w:r>
      <w:r w:rsidR="00DC5E1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84383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Rohit Sharma</w:t>
      </w:r>
    </w:p>
    <w:p w14:paraId="72D5EBDC" w14:textId="5EC00E04" w:rsidR="00326CF7" w:rsidRPr="00326CF7" w:rsidRDefault="00326CF7" w:rsidP="00DC5E1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भुवनेश्वर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कुमार</w:t>
      </w:r>
      <w:r w:rsidR="00DC5E1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84383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Bhuvneshwar Kumar</w:t>
      </w:r>
    </w:p>
    <w:p w14:paraId="6E929B00" w14:textId="30566A7B" w:rsidR="007D6C7C" w:rsidRDefault="00326CF7" w:rsidP="00DC5E13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वेंकटेश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अय्यर</w:t>
      </w:r>
      <w:r w:rsidR="00DC5E1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84383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Venkatesh Iyer</w:t>
      </w:r>
      <w:r w:rsidR="00DD7484" w:rsidRPr="00DD7484">
        <w:t xml:space="preserve"> </w:t>
      </w:r>
    </w:p>
    <w:p w14:paraId="06411AE0" w14:textId="1DE02657" w:rsidR="005B2354" w:rsidRPr="004313FD" w:rsidRDefault="005B2354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4313F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36D3E0AF" w14:textId="77777777" w:rsidR="00DC5E13" w:rsidRPr="00326CF7" w:rsidRDefault="007D6C7C" w:rsidP="00DC5E13">
      <w:pPr>
        <w:jc w:val="both"/>
        <w:rPr>
          <w:rFonts w:ascii="Kokila" w:hAnsi="Kokila" w:cs="Kokila" w:hint="cs"/>
          <w:b/>
          <w:bCs/>
          <w:color w:val="000066"/>
          <w:sz w:val="82"/>
          <w:szCs w:val="82"/>
        </w:rPr>
      </w:pPr>
      <w:r w:rsidRPr="004313F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</w:t>
      </w:r>
      <w:r w:rsidRPr="004313FD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DC5E13"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="00DC5E13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विराट</w:t>
      </w:r>
      <w:r w:rsidR="00DC5E13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कोहली</w:t>
      </w:r>
      <w:r w:rsidR="00DC5E1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ab/>
      </w:r>
      <w:r w:rsidR="00DC5E13" w:rsidRPr="0084383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Virat Kohli</w:t>
      </w:r>
    </w:p>
    <w:p w14:paraId="1C949A1B" w14:textId="61814228" w:rsidR="00326CF7" w:rsidRPr="00326CF7" w:rsidRDefault="00326CF7" w:rsidP="00326CF7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50738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भारतीय</w:t>
      </w:r>
      <w:r w:rsidRPr="0050738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50738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बल्‍लेबाज</w:t>
      </w:r>
      <w:r w:rsidRPr="0050738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50738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विराट</w:t>
      </w:r>
      <w:r w:rsidRPr="0050738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50738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कोहली</w:t>
      </w:r>
      <w:r w:rsidRPr="0050738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50738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इंडियन</w:t>
      </w:r>
      <w:r w:rsidRPr="0050738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50738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प्रीमियर</w:t>
      </w:r>
      <w:r w:rsidRPr="0050738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50738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लीग</w:t>
      </w:r>
      <w:r w:rsidRPr="0050738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लक्ष्‍य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पीछा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करते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हुए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चार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हजार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रन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बनाने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वाले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बल्लेबाज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बन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गए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79FCE2A5" w14:textId="77777777" w:rsidR="00326CF7" w:rsidRPr="00326CF7" w:rsidRDefault="00326CF7" w:rsidP="00326CF7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उन्होनें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उपलब्धि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बेंगलुरू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738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एम</w:t>
      </w:r>
      <w:r w:rsidRPr="0050738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. </w:t>
      </w:r>
      <w:r w:rsidRPr="0050738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चिन्‍नास्‍वामी</w:t>
      </w:r>
      <w:r w:rsidRPr="0050738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50738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स्‍टेडियम</w:t>
      </w:r>
      <w:r w:rsidRPr="0050738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50738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में</w:t>
      </w:r>
      <w:r w:rsidRPr="0050738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50738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रॉयल</w:t>
      </w:r>
      <w:r w:rsidRPr="0050738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50738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चेलेंजर्स</w:t>
      </w:r>
      <w:r w:rsidRPr="0050738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50738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बेंगलुरू</w:t>
      </w:r>
      <w:r w:rsidRPr="0050738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Royal Challengers Bangalore)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सनराइजर्स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हैदराबाद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बीच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खेले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>19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वें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आईपीएल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2026 (IPL 2026)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मुकाबले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हासिल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0798FD80" w14:textId="2138C4E8" w:rsidR="002B4818" w:rsidRDefault="00326CF7" w:rsidP="00326CF7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अवह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पूर्व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पाकिस्‍तानी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बल्‍लेबाज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शोएब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मलिक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पीछे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छोड़ते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हुए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टी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>20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क्रिकेट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छठे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सबसे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अधिक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रन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बनाने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वाले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खिलाड़ी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भी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बन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19E6BF2B" w14:textId="77777777" w:rsidR="00326CF7" w:rsidRPr="004313FD" w:rsidRDefault="00326CF7" w:rsidP="00326CF7">
      <w:pPr>
        <w:jc w:val="both"/>
        <w:rPr>
          <w:rFonts w:ascii="Kokila" w:hAnsi="Kokila" w:cs="Kokila" w:hint="cs"/>
          <w:b/>
          <w:bCs/>
          <w:color w:val="000066"/>
          <w:sz w:val="82"/>
          <w:szCs w:val="82"/>
          <w:lang w:bidi="hi-IN"/>
        </w:rPr>
      </w:pPr>
    </w:p>
    <w:p w14:paraId="061EFF5B" w14:textId="719BA8F1" w:rsidR="00326CF7" w:rsidRPr="00326CF7" w:rsidRDefault="009D6346" w:rsidP="00326CF7">
      <w:pPr>
        <w:jc w:val="both"/>
        <w:rPr>
          <w:rFonts w:ascii="Kokila" w:hAnsi="Kokila" w:cs="Kokila" w:hint="cs"/>
          <w:b/>
          <w:bCs/>
          <w:color w:val="000066"/>
          <w:sz w:val="82"/>
          <w:szCs w:val="82"/>
          <w:lang w:bidi="hi-IN"/>
        </w:rPr>
      </w:pPr>
      <w:r>
        <w:rPr>
          <w:noProof/>
        </w:rPr>
        <w:drawing>
          <wp:anchor distT="0" distB="0" distL="114300" distR="114300" simplePos="0" relativeHeight="251806720" behindDoc="0" locked="0" layoutInCell="1" allowOverlap="1" wp14:anchorId="441F9D02" wp14:editId="6A9CA631">
            <wp:simplePos x="0" y="0"/>
            <wp:positionH relativeFrom="margin">
              <wp:align>right</wp:align>
            </wp:positionH>
            <wp:positionV relativeFrom="paragraph">
              <wp:posOffset>1466850</wp:posOffset>
            </wp:positionV>
            <wp:extent cx="3181350" cy="3746500"/>
            <wp:effectExtent l="323850" t="323850" r="323850" b="330200"/>
            <wp:wrapNone/>
            <wp:docPr id="95" name="Picture 95" descr="हॉकी इंडिया अवार्ड्स 2025: हार्दिक सिंह, नवनीत कौर प्लेयर ऑफ द ईयर चुने गए; जफर  इकबाल को मिला लाइफटाइम अचीवमेंट अवार्ड - स्पोर्टस्टा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हॉकी इंडिया अवार्ड्स 2025: हार्दिक सिंह, नवनीत कौर प्लेयर ऑफ द ईयर चुने गए; जफर  इकबाल को मिला लाइफटाइम अचीवमेंट अवार्ड - स्पोर्टस्टार"/>
                    <pic:cNvPicPr>
                      <a:picLocks noChangeAspect="1" noChangeArrowheads="1"/>
                    </pic:cNvPicPr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571" t="19288" r="30992"/>
                    <a:stretch/>
                  </pic:blipFill>
                  <pic:spPr bwMode="auto">
                    <a:xfrm>
                      <a:off x="0" y="0"/>
                      <a:ext cx="3181350" cy="3746500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D6C7C" w:rsidRPr="004313F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13:</w:t>
      </w:r>
      <w:r w:rsidR="007D6C7C" w:rsidRPr="004313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26CF7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326CF7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26CF7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326CF7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26CF7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326CF7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26CF7" w:rsidRPr="001E59B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मेजर</w:t>
      </w:r>
      <w:r w:rsidR="00326CF7" w:rsidRPr="001E59B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326CF7" w:rsidRPr="001E59B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ध्यानचंद</w:t>
      </w:r>
      <w:r w:rsidR="00326CF7" w:rsidRPr="001E59B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326CF7" w:rsidRPr="001E59B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लाइफटाइम</w:t>
      </w:r>
      <w:r w:rsidR="00326CF7" w:rsidRPr="001E59B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326CF7" w:rsidRPr="001E59B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अचीवमेंट</w:t>
      </w:r>
      <w:r w:rsidR="00326CF7" w:rsidRPr="001E59B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326CF7" w:rsidRPr="001E59B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अवॉर्ड</w:t>
      </w:r>
      <w:r w:rsidR="00326CF7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26CF7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="00326CF7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26CF7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किसे</w:t>
      </w:r>
      <w:r w:rsidR="00326CF7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26CF7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सम्मानित</w:t>
      </w:r>
      <w:r w:rsidR="00326CF7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26CF7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="00326CF7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26CF7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="00326CF7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26CF7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326CF7" w:rsidRPr="00326CF7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DC5E1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84383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was recently honored with the Major Dhyan Chand Lifetime Achievement Award?</w:t>
      </w:r>
    </w:p>
    <w:p w14:paraId="4D383824" w14:textId="64D055AF" w:rsidR="00326CF7" w:rsidRPr="00326CF7" w:rsidRDefault="00326CF7" w:rsidP="00DC5E13">
      <w:pPr>
        <w:jc w:val="both"/>
        <w:rPr>
          <w:rFonts w:ascii="Kokila" w:hAnsi="Kokila" w:cs="Kokila" w:hint="cs"/>
          <w:b/>
          <w:bCs/>
          <w:color w:val="000066"/>
          <w:sz w:val="82"/>
          <w:szCs w:val="82"/>
        </w:rPr>
      </w:pP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रघु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प्रसाद</w:t>
      </w:r>
      <w:r w:rsidR="00DC5E1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ab/>
      </w:r>
      <w:r w:rsidR="00DC5E1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84383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Raghu Prasad</w:t>
      </w:r>
    </w:p>
    <w:p w14:paraId="00CE98B8" w14:textId="277408CC" w:rsidR="00326CF7" w:rsidRPr="00326CF7" w:rsidRDefault="00326CF7" w:rsidP="00DC5E1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जफर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इकबाल</w:t>
      </w:r>
      <w:r w:rsidR="00DC5E1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84383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Zafar Iqbal</w:t>
      </w:r>
    </w:p>
    <w:p w14:paraId="10C583F1" w14:textId="29823501" w:rsidR="00326CF7" w:rsidRPr="00326CF7" w:rsidRDefault="00326CF7" w:rsidP="00DC5E1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बलबीर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सिंह</w:t>
      </w:r>
      <w:r w:rsidR="00DC5E1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84383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Balbir Singh</w:t>
      </w:r>
    </w:p>
    <w:p w14:paraId="046377C4" w14:textId="0338385D" w:rsidR="00326CF7" w:rsidRPr="00326CF7" w:rsidRDefault="00326CF7" w:rsidP="00DC5E1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सरदार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सिंह</w:t>
      </w:r>
      <w:r w:rsidR="00DC5E1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84383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Sardar Singh</w:t>
      </w:r>
    </w:p>
    <w:p w14:paraId="244F8745" w14:textId="69E7830E" w:rsidR="000D7A8A" w:rsidRDefault="00326CF7" w:rsidP="00DC5E13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e)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इनमें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कोई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नहीं</w:t>
      </w:r>
      <w:r w:rsidR="00DC5E1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84383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None of the above</w:t>
      </w:r>
      <w:r w:rsidR="009D6346" w:rsidRPr="009D6346">
        <w:t xml:space="preserve"> </w:t>
      </w:r>
    </w:p>
    <w:p w14:paraId="7AFB04A5" w14:textId="77777777" w:rsidR="00326CF7" w:rsidRPr="004313FD" w:rsidRDefault="00326CF7" w:rsidP="00326CF7">
      <w:pPr>
        <w:jc w:val="both"/>
        <w:rPr>
          <w:rFonts w:ascii="Kokila" w:hAnsi="Kokila" w:cs="Kokila" w:hint="cs"/>
          <w:b/>
          <w:bCs/>
          <w:color w:val="000066"/>
          <w:sz w:val="82"/>
          <w:szCs w:val="82"/>
          <w:lang w:bidi="hi-IN"/>
        </w:rPr>
      </w:pPr>
    </w:p>
    <w:p w14:paraId="3A43595A" w14:textId="77777777" w:rsidR="00DC5E13" w:rsidRPr="00326CF7" w:rsidRDefault="007D6C7C" w:rsidP="00DC5E1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4313F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</w:t>
      </w:r>
      <w:r w:rsidRPr="004313FD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DC5E13"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="00DC5E13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जफर</w:t>
      </w:r>
      <w:r w:rsidR="00DC5E13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इकबाल</w:t>
      </w:r>
      <w:r w:rsidR="00DC5E1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84383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Zafar Iqbal</w:t>
      </w:r>
    </w:p>
    <w:bookmarkEnd w:id="3"/>
    <w:bookmarkEnd w:id="4"/>
    <w:bookmarkEnd w:id="6"/>
    <w:bookmarkEnd w:id="7"/>
    <w:bookmarkEnd w:id="8"/>
    <w:p w14:paraId="64897704" w14:textId="49DDBE80" w:rsidR="00326CF7" w:rsidRPr="00326CF7" w:rsidRDefault="00326CF7" w:rsidP="00326CF7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केन्‍द्रीय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खेल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मंत्री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मनसुख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मांडविया</w:t>
      </w:r>
      <w:r w:rsidR="001E59B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="001E59BB" w:rsidRPr="001E59BB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Union Sports Minister Mansukh Mandaviya</w:t>
      </w:r>
      <w:r w:rsidR="001E59B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)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नई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दिल्ली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E59B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आठवें</w:t>
      </w:r>
      <w:r w:rsidRPr="001E59B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E59B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हॉकी</w:t>
      </w:r>
      <w:r w:rsidRPr="001E59B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E59B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इंडिया</w:t>
      </w:r>
      <w:r w:rsidRPr="001E59B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E59B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वार्षिक</w:t>
      </w:r>
      <w:r w:rsidRPr="001E59B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E59B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पुरस्कार</w:t>
      </w:r>
      <w:r w:rsidRPr="001E59B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(8</w:t>
      </w: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th Hockey India Annual Awards)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समारोह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खिलाड़ियों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सम्मानित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27F53575" w14:textId="77777777" w:rsidR="00326CF7" w:rsidRPr="001E59BB" w:rsidRDefault="00326CF7" w:rsidP="00326CF7">
      <w:pPr>
        <w:jc w:val="both"/>
        <w:rPr>
          <w:rFonts w:ascii="Kokila" w:hAnsi="Kokila" w:cs="Kokila"/>
          <w:b/>
          <w:bCs/>
          <w:color w:val="CC00CC"/>
          <w:sz w:val="82"/>
          <w:szCs w:val="82"/>
        </w:rPr>
      </w:pPr>
      <w:r w:rsidRPr="001E59B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विजेताओं</w:t>
      </w:r>
      <w:r w:rsidRPr="001E59B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E59B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की</w:t>
      </w:r>
      <w:r w:rsidRPr="001E59B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E59B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सूची</w:t>
      </w:r>
      <w:r w:rsidRPr="001E59B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>:</w:t>
      </w:r>
    </w:p>
    <w:p w14:paraId="051092A3" w14:textId="77777777" w:rsidR="00326CF7" w:rsidRPr="00326CF7" w:rsidRDefault="00326CF7" w:rsidP="00326CF7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1E59B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बलबीर</w:t>
      </w:r>
      <w:r w:rsidRPr="001E59B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E59B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सिंह</w:t>
      </w:r>
      <w:r w:rsidRPr="001E59B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E59B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सीनियर</w:t>
      </w:r>
      <w:r w:rsidRPr="001E59B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E59B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वर्ष</w:t>
      </w:r>
      <w:r w:rsidRPr="001E59B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E59B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के</w:t>
      </w:r>
      <w:r w:rsidRPr="001E59B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E59B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खिलाड़ी</w:t>
      </w:r>
      <w:r w:rsidRPr="001E59B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E59B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का</w:t>
      </w:r>
      <w:r w:rsidRPr="001E59B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E59B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पुरस्कार</w:t>
      </w:r>
      <w:r w:rsidRPr="001E59B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2025 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Balbir Singh Sr. Award for Player of the Year 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2025):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हार्दिक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सिंह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पुरुष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)</w:t>
      </w: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नवनीत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कौर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महिला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)</w:t>
      </w:r>
    </w:p>
    <w:p w14:paraId="67D6357A" w14:textId="77777777" w:rsidR="00326CF7" w:rsidRPr="00326CF7" w:rsidRDefault="00326CF7" w:rsidP="00326CF7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</w:p>
    <w:p w14:paraId="1FCE875A" w14:textId="77777777" w:rsidR="00326CF7" w:rsidRPr="00326CF7" w:rsidRDefault="00326CF7" w:rsidP="00326CF7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1E59B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मेजर</w:t>
      </w:r>
      <w:r w:rsidRPr="001E59B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E59B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ध्यान</w:t>
      </w:r>
      <w:r w:rsidRPr="001E59B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E59B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चंद</w:t>
      </w:r>
      <w:r w:rsidRPr="001E59B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E59B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लाइफटाइम</w:t>
      </w:r>
      <w:r w:rsidRPr="001E59B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E59B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अचीवमेंट</w:t>
      </w:r>
      <w:r w:rsidRPr="001E59B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E59B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अवॉर्ड</w:t>
      </w:r>
      <w:r w:rsidRPr="001E59B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Major Dhyan Chand Lifetime Achievement Award):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ज़फ़र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इकबाल</w:t>
      </w:r>
    </w:p>
    <w:p w14:paraId="05867642" w14:textId="77777777" w:rsidR="00326CF7" w:rsidRPr="00326CF7" w:rsidRDefault="00326CF7" w:rsidP="00326CF7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FIH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अंपायर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ऑफ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ईयर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2025 (</w:t>
      </w: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FIH Umpire of the Year 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2025):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रघु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प्रसाद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>RV</w:t>
      </w:r>
    </w:p>
    <w:p w14:paraId="74CF1964" w14:textId="77777777" w:rsidR="00326CF7" w:rsidRPr="00326CF7" w:rsidRDefault="00326CF7" w:rsidP="00326CF7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FIH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हॉकी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विश्व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कप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2026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क्वालिफायर्स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हैदराबाद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)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गोलकीपर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ऑफ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ईयर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FIH Hockey World Cup 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2026</w:t>
      </w: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 Qualifiers (Hyderabad) Goalkeeper of the Year):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बिचू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देवी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खारिबाम</w:t>
      </w:r>
    </w:p>
    <w:p w14:paraId="5FFF91ED" w14:textId="77777777" w:rsidR="00326CF7" w:rsidRPr="00326CF7" w:rsidRDefault="00326CF7" w:rsidP="00326CF7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FIH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हॉकी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विश्व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कप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2026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क्वालिफायर्स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हैदराबाद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)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डिफेंडर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ऑफ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ईयर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: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संजय</w:t>
      </w:r>
    </w:p>
    <w:p w14:paraId="6A8E187F" w14:textId="77777777" w:rsidR="00326CF7" w:rsidRPr="00326CF7" w:rsidRDefault="00326CF7" w:rsidP="00326CF7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</w:p>
    <w:p w14:paraId="684EB373" w14:textId="77777777" w:rsidR="00326CF7" w:rsidRPr="00326CF7" w:rsidRDefault="00326CF7" w:rsidP="00326CF7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FIH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हॉकी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विश्व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कप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2026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क्वालिफायर्स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हैदराबाद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)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मिडफील्डर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ऑफ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ईयर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: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सुमित</w:t>
      </w:r>
    </w:p>
    <w:p w14:paraId="7C43A6FC" w14:textId="075EF0BB" w:rsidR="00326CF7" w:rsidRPr="00326CF7" w:rsidRDefault="00326CF7" w:rsidP="00326CF7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FIH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हॉकी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विश्व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कप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2026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क्वालिफायर्स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हैदराबाद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)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फॉरवर्ड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ऑफ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ईयर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: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सुखजीत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सिंह</w:t>
      </w:r>
    </w:p>
    <w:p w14:paraId="6251A342" w14:textId="77777777" w:rsidR="00326CF7" w:rsidRPr="00326CF7" w:rsidRDefault="00326CF7" w:rsidP="00326CF7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FIH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हॉकी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विश्व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कप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2026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क्वालिफायर्स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हैदराबाद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)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वर्ष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उभरती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खिलाड़ी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महिला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-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अंडर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21):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साक्षी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राणा</w:t>
      </w:r>
    </w:p>
    <w:p w14:paraId="13D10D62" w14:textId="61B89ED8" w:rsidR="0098479C" w:rsidRDefault="00326CF7" w:rsidP="00326CF7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FIH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हॉकी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पुरुष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जूनियर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विश्व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कप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तमिल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नाडु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2025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ब्रॉन्ज़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विजेता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: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प्रिंस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दीप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सिंह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पुरुष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>U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21)</w:t>
      </w: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साक्षी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राणा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महिला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>U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21)</w:t>
      </w:r>
    </w:p>
    <w:p w14:paraId="02B29DCA" w14:textId="195BEF47" w:rsidR="00326CF7" w:rsidRDefault="00326CF7" w:rsidP="00326CF7">
      <w:pPr>
        <w:jc w:val="center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2C77C295" w14:textId="28FE5391" w:rsidR="00326CF7" w:rsidRPr="00326CF7" w:rsidRDefault="00923E67" w:rsidP="00326CF7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4313F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14:</w:t>
      </w:r>
      <w:r w:rsidRPr="004313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26CF7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326CF7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26CF7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326CF7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26CF7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326CF7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26CF7" w:rsidRPr="001E59B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भारत</w:t>
      </w:r>
      <w:r w:rsidR="00326CF7" w:rsidRPr="001E59B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326CF7" w:rsidRPr="001E59B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का</w:t>
      </w:r>
      <w:r w:rsidR="00326CF7" w:rsidRPr="001E59B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326CF7" w:rsidRPr="001E59B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पहला</w:t>
      </w:r>
      <w:r w:rsidR="00326CF7" w:rsidRPr="001E59B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326CF7" w:rsidRPr="001E59B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पोर्ट</w:t>
      </w:r>
      <w:r w:rsidR="00326CF7" w:rsidRPr="001E59B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326CF7" w:rsidRPr="001E59B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ऑफ</w:t>
      </w:r>
      <w:r w:rsidR="00326CF7" w:rsidRPr="001E59B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326CF7" w:rsidRPr="001E59B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रिफ्यूज</w:t>
      </w:r>
      <w:r w:rsidR="00326CF7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26CF7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किसने</w:t>
      </w:r>
      <w:r w:rsidR="00326CF7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26CF7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स्थापित</w:t>
      </w:r>
      <w:r w:rsidR="00326CF7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26CF7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="00326CF7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26CF7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326CF7" w:rsidRPr="00326CF7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DC5E13" w:rsidRPr="00DC5E1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="00DC5E13" w:rsidRPr="0084383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has recently established India's first 'Port of Refuge'?</w:t>
      </w:r>
    </w:p>
    <w:p w14:paraId="41111077" w14:textId="3FD8AC4E" w:rsidR="00326CF7" w:rsidRPr="00326CF7" w:rsidRDefault="0013506E" w:rsidP="00DC5E13">
      <w:pPr>
        <w:jc w:val="both"/>
        <w:rPr>
          <w:rFonts w:ascii="Kokila" w:hAnsi="Kokila" w:cs="Kokila" w:hint="cs"/>
          <w:b/>
          <w:bCs/>
          <w:color w:val="000066"/>
          <w:sz w:val="82"/>
          <w:szCs w:val="82"/>
        </w:rPr>
      </w:pPr>
      <w:r>
        <w:rPr>
          <w:noProof/>
        </w:rPr>
        <w:drawing>
          <wp:anchor distT="0" distB="0" distL="114300" distR="114300" simplePos="0" relativeHeight="251807744" behindDoc="0" locked="0" layoutInCell="1" allowOverlap="1" wp14:anchorId="23F3CAE2" wp14:editId="765702E0">
            <wp:simplePos x="0" y="0"/>
            <wp:positionH relativeFrom="page">
              <wp:align>right</wp:align>
            </wp:positionH>
            <wp:positionV relativeFrom="paragraph">
              <wp:posOffset>31115</wp:posOffset>
            </wp:positionV>
            <wp:extent cx="4000500" cy="3000375"/>
            <wp:effectExtent l="323850" t="323850" r="323850" b="333375"/>
            <wp:wrapNone/>
            <wp:docPr id="96" name="Picture 96" descr="Adani Ports Q4FY24 Results Update; Net Profit, Earnings And Divide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Adani Ports Q4FY24 Results Update; Net Profit, Earnings And Dividend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3000375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26CF7"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="00326CF7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मुंबई</w:t>
      </w:r>
      <w:r w:rsidR="00326CF7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26CF7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पोर्ट</w:t>
      </w:r>
      <w:r w:rsidR="00326CF7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26CF7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ट्रस्ट</w:t>
      </w:r>
      <w:r w:rsidR="00DC5E1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ab/>
      </w:r>
      <w:r w:rsidR="00DC5E13" w:rsidRPr="0084383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Mumbai Port Trust</w:t>
      </w:r>
    </w:p>
    <w:p w14:paraId="46B180CB" w14:textId="75260F15" w:rsidR="00326CF7" w:rsidRPr="00326CF7" w:rsidRDefault="00326CF7" w:rsidP="00DC5E1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वीओसी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पोर्ट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अथॉरिटी</w:t>
      </w:r>
      <w:r w:rsidR="00DC5E1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84383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VOC Port Authority</w:t>
      </w:r>
    </w:p>
    <w:p w14:paraId="22A6C43D" w14:textId="47B96CF2" w:rsidR="00326CF7" w:rsidRPr="00326CF7" w:rsidRDefault="00326CF7" w:rsidP="00DC5E1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अडानी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पोर्ट्स</w:t>
      </w:r>
      <w:r w:rsidR="00DC5E1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84383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Adani Ports</w:t>
      </w:r>
    </w:p>
    <w:p w14:paraId="72C31F7D" w14:textId="2F9556C2" w:rsidR="00326CF7" w:rsidRPr="00326CF7" w:rsidRDefault="00326CF7" w:rsidP="00DC5E1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कोचीन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पोर्ट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ट्रस्ट</w:t>
      </w:r>
      <w:r w:rsidR="00DC5E1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84383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Cochin Port Trust</w:t>
      </w:r>
    </w:p>
    <w:p w14:paraId="1A6EB364" w14:textId="6B7FCF41" w:rsidR="00326CF7" w:rsidRDefault="00326CF7" w:rsidP="00DC5E13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e)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इनमें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कोई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नहीं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84383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None of the above</w:t>
      </w:r>
    </w:p>
    <w:p w14:paraId="1970C110" w14:textId="35B1ED41" w:rsidR="00326CF7" w:rsidRDefault="00326CF7" w:rsidP="00326CF7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5E7A7FD" w14:textId="448E18BA" w:rsidR="00326CF7" w:rsidRDefault="00326CF7" w:rsidP="00326CF7">
      <w:pPr>
        <w:jc w:val="both"/>
        <w:rPr>
          <w:rFonts w:ascii="Kokila" w:hAnsi="Kokila" w:cs="Kokila" w:hint="cs"/>
          <w:b/>
          <w:bCs/>
          <w:color w:val="000066"/>
          <w:sz w:val="82"/>
          <w:szCs w:val="82"/>
          <w:lang w:bidi="hi-IN"/>
        </w:rPr>
      </w:pPr>
    </w:p>
    <w:p w14:paraId="37DD9581" w14:textId="77777777" w:rsidR="00DC5E13" w:rsidRPr="00326CF7" w:rsidRDefault="00923E67" w:rsidP="00DC5E1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4313F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</w:t>
      </w:r>
      <w:r w:rsidRPr="004313FD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DC5E13"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="00DC5E13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अडानी</w:t>
      </w:r>
      <w:r w:rsidR="00DC5E13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पोर्ट्स</w:t>
      </w:r>
      <w:r w:rsidR="00DC5E1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5E13" w:rsidRPr="0084383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Adani Ports</w:t>
      </w:r>
    </w:p>
    <w:p w14:paraId="052C41EE" w14:textId="77777777" w:rsidR="00EC796B" w:rsidRPr="00EC796B" w:rsidRDefault="00EC796B" w:rsidP="00EC796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1E59B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अडानी</w:t>
      </w:r>
      <w:r w:rsidRPr="001E59B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E59B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पोर्ट्स</w:t>
      </w:r>
      <w:r w:rsidRPr="001E59B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E59B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एंड</w:t>
      </w:r>
      <w:r w:rsidRPr="001E59B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E59B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स्पेशल</w:t>
      </w:r>
      <w:r w:rsidRPr="001E59B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E59B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इकोनॉमिक</w:t>
      </w:r>
      <w:r w:rsidRPr="001E59B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E59B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ज़ोन</w:t>
      </w:r>
      <w:r w:rsidRPr="001E59B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E59B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लिमिटेड</w:t>
      </w:r>
      <w:r w:rsidRPr="001E59B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EC796B">
        <w:rPr>
          <w:rFonts w:ascii="Kokila" w:hAnsi="Kokila" w:cs="Kokila"/>
          <w:b/>
          <w:bCs/>
          <w:color w:val="000066"/>
          <w:sz w:val="82"/>
          <w:szCs w:val="82"/>
        </w:rPr>
        <w:t xml:space="preserve">Adani Ports and SEZ Ltd (APSEZ),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जो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पोर्ट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कार्गो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वॉल्यूम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लगभग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27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प्रतिशत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संभालता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EC796B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पहला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/>
          <w:b/>
          <w:bCs/>
          <w:color w:val="000066"/>
          <w:sz w:val="82"/>
          <w:szCs w:val="82"/>
        </w:rPr>
        <w:t>'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पोर्ट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ऑफ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रिफ्यूज</w:t>
      </w:r>
      <w:r w:rsidRPr="00EC796B">
        <w:rPr>
          <w:rFonts w:ascii="Kokila" w:hAnsi="Kokila" w:cs="Kokila"/>
          <w:b/>
          <w:bCs/>
          <w:color w:val="000066"/>
          <w:sz w:val="82"/>
          <w:szCs w:val="82"/>
        </w:rPr>
        <w:t xml:space="preserve">' (Port of Refuge PoR)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संचालन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लाया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63D6C029" w14:textId="77777777" w:rsidR="00EC796B" w:rsidRPr="001E59BB" w:rsidRDefault="00EC796B" w:rsidP="00EC796B">
      <w:pPr>
        <w:jc w:val="both"/>
        <w:rPr>
          <w:rFonts w:ascii="Kokila" w:hAnsi="Kokila" w:cs="Kokila"/>
          <w:b/>
          <w:bCs/>
          <w:color w:val="CC00CC"/>
          <w:sz w:val="82"/>
          <w:szCs w:val="82"/>
        </w:rPr>
      </w:pPr>
      <w:r w:rsidRPr="001E59B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दो</w:t>
      </w:r>
      <w:r w:rsidRPr="001E59B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E59B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साइटें</w:t>
      </w:r>
      <w:r w:rsidRPr="001E59B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E59BB">
        <w:rPr>
          <w:rFonts w:ascii="Kokila" w:hAnsi="Kokila" w:cs="Kokila"/>
          <w:b/>
          <w:bCs/>
          <w:color w:val="CC00CC"/>
          <w:sz w:val="82"/>
          <w:szCs w:val="82"/>
        </w:rPr>
        <w:t xml:space="preserve">PoR </w:t>
      </w:r>
      <w:r w:rsidRPr="001E59B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के</w:t>
      </w:r>
      <w:r w:rsidRPr="001E59B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E59B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रूप</w:t>
      </w:r>
      <w:r w:rsidRPr="001E59B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E59B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में</w:t>
      </w:r>
      <w:r w:rsidRPr="001E59B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: </w:t>
      </w:r>
    </w:p>
    <w:p w14:paraId="4096CDCB" w14:textId="77777777" w:rsidR="00EC796B" w:rsidRPr="00EC796B" w:rsidRDefault="00EC796B" w:rsidP="00EC796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1.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पश्चिमी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तट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EC796B">
        <w:rPr>
          <w:rFonts w:ascii="Kokila" w:hAnsi="Kokila" w:cs="Kokila"/>
          <w:b/>
          <w:bCs/>
          <w:color w:val="000066"/>
          <w:sz w:val="82"/>
          <w:szCs w:val="82"/>
        </w:rPr>
        <w:t xml:space="preserve">west coast)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दिगी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पोर्ट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EC796B">
        <w:rPr>
          <w:rFonts w:ascii="Kokila" w:hAnsi="Kokila" w:cs="Kokila"/>
          <w:b/>
          <w:bCs/>
          <w:color w:val="000066"/>
          <w:sz w:val="82"/>
          <w:szCs w:val="82"/>
        </w:rPr>
        <w:t xml:space="preserve">Dighi Port),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जो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अरब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सागर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EC796B">
        <w:rPr>
          <w:rFonts w:ascii="Kokila" w:hAnsi="Kokila" w:cs="Kokila"/>
          <w:b/>
          <w:bCs/>
          <w:color w:val="000066"/>
          <w:sz w:val="82"/>
          <w:szCs w:val="82"/>
        </w:rPr>
        <w:t xml:space="preserve">Arabian Sea)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फारस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खाड़ी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EC796B">
        <w:rPr>
          <w:rFonts w:ascii="Kokila" w:hAnsi="Kokila" w:cs="Kokila"/>
          <w:b/>
          <w:bCs/>
          <w:color w:val="000066"/>
          <w:sz w:val="82"/>
          <w:szCs w:val="82"/>
        </w:rPr>
        <w:t xml:space="preserve">Persian Gulf)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मार्गों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यातायात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समर्थन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करता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7461C9F9" w14:textId="77777777" w:rsidR="00EC796B" w:rsidRPr="00EC796B" w:rsidRDefault="00EC796B" w:rsidP="00EC796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2.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पूर्वी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तट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गोपालपुर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पोर्ट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EC796B">
        <w:rPr>
          <w:rFonts w:ascii="Kokila" w:hAnsi="Kokila" w:cs="Kokila"/>
          <w:b/>
          <w:bCs/>
          <w:color w:val="000066"/>
          <w:sz w:val="82"/>
          <w:szCs w:val="82"/>
        </w:rPr>
        <w:t xml:space="preserve">Gopalpur Port on the east coast),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जो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बंगाल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खाड़ी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EC796B">
        <w:rPr>
          <w:rFonts w:ascii="Kokila" w:hAnsi="Kokila" w:cs="Kokila"/>
          <w:b/>
          <w:bCs/>
          <w:color w:val="000066"/>
          <w:sz w:val="82"/>
          <w:szCs w:val="82"/>
        </w:rPr>
        <w:t xml:space="preserve">Bay of Bengal)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मलक्का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जलसंधि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EC796B">
        <w:rPr>
          <w:rFonts w:ascii="Kokila" w:hAnsi="Kokila" w:cs="Kokila"/>
          <w:b/>
          <w:bCs/>
          <w:color w:val="000066"/>
          <w:sz w:val="82"/>
          <w:szCs w:val="82"/>
        </w:rPr>
        <w:t xml:space="preserve">Malacca Strait)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दिशा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जहाजों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सेवा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करता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7A00CE2D" w14:textId="77777777" w:rsidR="00EC796B" w:rsidRPr="00EC796B" w:rsidRDefault="00EC796B" w:rsidP="00EC796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ये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सुविधाएँ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विशेष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उपकरणों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प्रशिक्षित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प्रतिक्रिया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टीमों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माध्यम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बचाव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मलबा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हटाने</w:t>
      </w:r>
      <w:r w:rsidRPr="00EC796B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अग्निशमन</w:t>
      </w:r>
      <w:r w:rsidRPr="00EC796B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प्रदूषण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नियंत्रण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आपातकालीन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समन्वय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सेवाएँ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EC796B">
        <w:rPr>
          <w:rFonts w:ascii="Kokila" w:hAnsi="Kokila" w:cs="Kokila"/>
          <w:b/>
          <w:bCs/>
          <w:color w:val="000066"/>
          <w:sz w:val="82"/>
          <w:szCs w:val="82"/>
        </w:rPr>
        <w:t xml:space="preserve">emergency coordination services)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प्रदान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करेंगी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15249B8C" w14:textId="0719A7CD" w:rsidR="009436AD" w:rsidRDefault="00EC796B" w:rsidP="00EC796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समर्थन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त्रिपक्षीय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समझौता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ज्ञापन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EC796B">
        <w:rPr>
          <w:rFonts w:ascii="Kokila" w:hAnsi="Kokila" w:cs="Kokila"/>
          <w:b/>
          <w:bCs/>
          <w:color w:val="000066"/>
          <w:sz w:val="82"/>
          <w:szCs w:val="82"/>
        </w:rPr>
        <w:t xml:space="preserve">tripartite MoU)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द्वारा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EC796B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जो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/>
          <w:b/>
          <w:bCs/>
          <w:color w:val="000066"/>
          <w:sz w:val="82"/>
          <w:szCs w:val="82"/>
        </w:rPr>
        <w:t xml:space="preserve">SMIT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साल्वेज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EC796B">
        <w:rPr>
          <w:rFonts w:ascii="Kokila" w:hAnsi="Kokila" w:cs="Kokila"/>
          <w:b/>
          <w:bCs/>
          <w:color w:val="000066"/>
          <w:sz w:val="82"/>
          <w:szCs w:val="82"/>
        </w:rPr>
        <w:t xml:space="preserve">SMIT Salvage),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रॉयल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बॉसकैलिस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वेस्टमिंस्टर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/>
          <w:b/>
          <w:bCs/>
          <w:color w:val="000066"/>
          <w:sz w:val="82"/>
          <w:szCs w:val="82"/>
        </w:rPr>
        <w:t xml:space="preserve">N.V. (Royal Boskalis Westminster N.V. (Boskalis)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संकट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आपातकालीन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प्रतिक्रिया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डिवीजन</w:t>
      </w:r>
      <w:r w:rsidRPr="00EC796B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मरीन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इमरजेंसी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रेस्पॉन्स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सेंटर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EC796B">
        <w:rPr>
          <w:rFonts w:ascii="Kokila" w:hAnsi="Kokila" w:cs="Kokila"/>
          <w:b/>
          <w:bCs/>
          <w:color w:val="000066"/>
          <w:sz w:val="82"/>
          <w:szCs w:val="82"/>
        </w:rPr>
        <w:t xml:space="preserve">Marine Emergency Response Centre (MERC)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साथ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796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EC796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5B98A502" w14:textId="09FF1BFD" w:rsidR="00EC796B" w:rsidRDefault="00EC796B" w:rsidP="00EC796B">
      <w:pPr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</w:p>
    <w:p w14:paraId="1AE17FB8" w14:textId="57ED8245" w:rsidR="00EC796B" w:rsidRDefault="00EC796B" w:rsidP="00EC796B">
      <w:pPr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</w:p>
    <w:p w14:paraId="4DAB7565" w14:textId="45C385D9" w:rsidR="00EC796B" w:rsidRDefault="00EC796B" w:rsidP="00EC796B">
      <w:pPr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</w:p>
    <w:p w14:paraId="78F2ADB8" w14:textId="10FF6E86" w:rsidR="00EC796B" w:rsidRDefault="00EC796B" w:rsidP="00EC796B">
      <w:pPr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</w:p>
    <w:p w14:paraId="323FB5C4" w14:textId="77777777" w:rsidR="00EC796B" w:rsidRDefault="00EC796B" w:rsidP="00EC796B">
      <w:pPr>
        <w:jc w:val="center"/>
        <w:rPr>
          <w:rFonts w:ascii="Kokila" w:hAnsi="Kokila" w:cs="Kokila" w:hint="cs"/>
          <w:b/>
          <w:bCs/>
          <w:color w:val="FFFFFF" w:themeColor="background1"/>
          <w:sz w:val="82"/>
          <w:szCs w:val="82"/>
          <w:highlight w:val="darkRed"/>
          <w:lang w:bidi="hi-IN"/>
        </w:rPr>
      </w:pPr>
    </w:p>
    <w:p w14:paraId="7A4F5662" w14:textId="77777777" w:rsidR="00ED34B8" w:rsidRDefault="00ED34B8" w:rsidP="002D6C02">
      <w:pPr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</w:p>
    <w:bookmarkEnd w:id="9"/>
    <w:p w14:paraId="3C311416" w14:textId="41DC6316" w:rsidR="009436AD" w:rsidRDefault="009436AD" w:rsidP="002D6C02">
      <w:pPr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</w:p>
    <w:p w14:paraId="1AB0B3B7" w14:textId="4879421A" w:rsidR="002B4818" w:rsidRDefault="002B4818" w:rsidP="002D6C02">
      <w:pPr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</w:p>
    <w:p w14:paraId="6EE9BAC8" w14:textId="77777777" w:rsidR="00226C75" w:rsidRDefault="00226C75" w:rsidP="002D6C02">
      <w:pPr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</w:p>
    <w:p w14:paraId="5FE48282" w14:textId="5C6FB162" w:rsidR="009436AD" w:rsidRDefault="009436AD" w:rsidP="002D6C02">
      <w:pPr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</w:p>
    <w:p w14:paraId="43F4D59E" w14:textId="77777777" w:rsidR="009436AD" w:rsidRDefault="009436AD" w:rsidP="002D6C02">
      <w:pPr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</w:p>
    <w:p w14:paraId="38A5FE55" w14:textId="6C85CF8B" w:rsidR="00253A1D" w:rsidRPr="00796DCF" w:rsidRDefault="00632317" w:rsidP="002D6C02">
      <w:pPr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  <w:r>
        <w:rPr>
          <w:rFonts w:ascii="Kokila" w:hAnsi="Kokila" w:cs="Kokila" w:hint="cs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>मार्च</w:t>
      </w:r>
      <w:r w:rsidR="00253A1D" w:rsidRPr="00796DCF"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  <w:t xml:space="preserve"> </w:t>
      </w:r>
      <w:r w:rsidR="00253A1D" w:rsidRPr="00796DCF"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>के महत्वपूर्ण दिवस</w:t>
      </w:r>
    </w:p>
    <w:p w14:paraId="531AE4CF" w14:textId="77777777" w:rsidR="00253A1D" w:rsidRDefault="00253A1D" w:rsidP="002D6C02">
      <w:pPr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val="en-IN" w:bidi="hi-IN"/>
        </w:rPr>
      </w:pPr>
    </w:p>
    <w:p w14:paraId="49C8C28C" w14:textId="77777777" w:rsidR="00253A1D" w:rsidRDefault="00253A1D" w:rsidP="002D6C02">
      <w:pPr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</w:p>
    <w:p w14:paraId="35DC5D89" w14:textId="77777777" w:rsidR="00253A1D" w:rsidRPr="00906069" w:rsidRDefault="00253A1D" w:rsidP="002D6C02">
      <w:pPr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</w:p>
    <w:tbl>
      <w:tblPr>
        <w:tblW w:w="4807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17901"/>
      </w:tblGrid>
      <w:tr w:rsidR="00253A1D" w:rsidRPr="00D05B94" w14:paraId="46EB64C5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61571241" w14:textId="77777777" w:rsidR="00253A1D" w:rsidRPr="00D05B94" w:rsidRDefault="00726E10" w:rsidP="002D6C02">
            <w:pPr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</w:pP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1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मार्च</w:t>
            </w:r>
            <w:r w:rsidR="001561B7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-</w:t>
            </w:r>
            <w:r w:rsidRPr="00D05B94">
              <w:rPr>
                <w:rFonts w:hint="cs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शून्य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भेदभाव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दिवस</w:t>
            </w:r>
            <w:r w:rsidR="00D31DC2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D31DC2" w:rsidRPr="00D05B94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>(</w:t>
            </w:r>
            <w:r w:rsidR="00D31DC2" w:rsidRPr="00D05B9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Zero Discrimination Day</w:t>
            </w:r>
            <w:r w:rsidR="00D31DC2" w:rsidRPr="00D05B94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>)</w:t>
            </w:r>
          </w:p>
          <w:p w14:paraId="14BAF497" w14:textId="77777777" w:rsidR="003F5E53" w:rsidRPr="00D05B94" w:rsidRDefault="003F5E53" w:rsidP="003F5E53">
            <w:pPr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थीमः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'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जिंदगियाँ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बचाएँ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: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अपराधमुक्त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करें</w:t>
            </w:r>
          </w:p>
          <w:p w14:paraId="61FD2117" w14:textId="007C49C1" w:rsidR="003F5E53" w:rsidRPr="00D05B94" w:rsidRDefault="003F5E53" w:rsidP="003F5E53">
            <w:pPr>
              <w:jc w:val="both"/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 xml:space="preserve">Theme: </w:t>
            </w:r>
            <w:r w:rsidRPr="00D05B9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Save lives:</w:t>
            </w:r>
            <w:r w:rsidRPr="00D05B94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Decriminalise</w:t>
            </w:r>
          </w:p>
        </w:tc>
      </w:tr>
      <w:tr w:rsidR="00846245" w:rsidRPr="00D05B94" w14:paraId="3244C47C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133299E6" w14:textId="77777777" w:rsidR="00846245" w:rsidRPr="00D05B94" w:rsidRDefault="00846245" w:rsidP="00846245">
            <w:pPr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</w:pP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1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मार्च-</w:t>
            </w:r>
            <w:r w:rsidRPr="00D05B94">
              <w:rPr>
                <w:rFonts w:hint="cs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विश्व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नागरिक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सुरक्षा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दिवस </w:t>
            </w:r>
            <w:r w:rsidRPr="00D05B94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>(</w:t>
            </w:r>
            <w:r w:rsidRPr="00D05B9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World Civil Defence Day</w:t>
            </w:r>
            <w:r w:rsidRPr="00D05B94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>)</w:t>
            </w:r>
          </w:p>
          <w:p w14:paraId="1746BFA9" w14:textId="77777777" w:rsidR="00846245" w:rsidRPr="00D05B94" w:rsidRDefault="00846245" w:rsidP="00846245">
            <w:pPr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थीमः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"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एक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लचीले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और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स्थायी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भविष्य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के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लिए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पर्यावरणीय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जोखिमों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का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प्रबंधन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</w:p>
          <w:p w14:paraId="66B76809" w14:textId="77777777" w:rsidR="00D05B94" w:rsidRDefault="00846245" w:rsidP="00846245">
            <w:pPr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</w:pP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Theme: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Managing Environmental Risks for Resilient and Sustainable Future</w:t>
            </w:r>
          </w:p>
          <w:p w14:paraId="6EF7C4C6" w14:textId="00F589E3" w:rsidR="00B80975" w:rsidRPr="00B80975" w:rsidRDefault="00B80975" w:rsidP="00846245">
            <w:pPr>
              <w:jc w:val="both"/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</w:rPr>
            </w:pPr>
          </w:p>
        </w:tc>
      </w:tr>
      <w:tr w:rsidR="00253A1D" w:rsidRPr="00D05B94" w14:paraId="552126E5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3E70E7E5" w14:textId="77777777" w:rsidR="00D60DDC" w:rsidRPr="00D05B94" w:rsidRDefault="00F32D10" w:rsidP="002D6C02">
            <w:pPr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</w:pP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3 </w:t>
            </w:r>
            <w:r w:rsidR="001561B7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मार्च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-</w:t>
            </w:r>
            <w:r w:rsidRPr="00D05B94">
              <w:rPr>
                <w:rFonts w:hint="cs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विश्व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वन्यजीव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दिवस</w:t>
            </w:r>
            <w:r w:rsidR="00EF5787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EF5787" w:rsidRPr="00D05B94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>(</w:t>
            </w:r>
            <w:r w:rsidR="00EF5787" w:rsidRPr="00D05B9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World Wildlife Day</w:t>
            </w:r>
            <w:r w:rsidR="00EF5787" w:rsidRPr="00D05B94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>)</w:t>
            </w:r>
          </w:p>
          <w:p w14:paraId="175BD06C" w14:textId="77777777" w:rsidR="00AF7A6A" w:rsidRPr="00D05B94" w:rsidRDefault="003F5E53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थीमः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"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औषधीय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और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सुगंधित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पौधेः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स्वास्थ्य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 xml:space="preserve">,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विरासत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और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आजीविका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का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संरक्षण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</w:p>
          <w:p w14:paraId="4F85A53E" w14:textId="45759837" w:rsidR="003F5E53" w:rsidRPr="00D05B94" w:rsidRDefault="00AF7A6A" w:rsidP="002D6C02">
            <w:pPr>
              <w:jc w:val="both"/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 xml:space="preserve">Theme: </w:t>
            </w:r>
            <w:r w:rsidR="003F5E53" w:rsidRPr="00D05B9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Medicinal and Aromatic Plants: Conserving Health, Heritage and Livelihoods</w:t>
            </w:r>
          </w:p>
        </w:tc>
      </w:tr>
      <w:tr w:rsidR="00AF7A6A" w:rsidRPr="00D05B94" w14:paraId="5A302A47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4B61ABDA" w14:textId="77777777" w:rsidR="00AF7E39" w:rsidRPr="00D05B94" w:rsidRDefault="00AF7E39" w:rsidP="00AF7E39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5</w:t>
            </w:r>
            <w:r w:rsidR="00AF7A6A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मार्च-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अंतर्राष्ट्रीय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निरस्त्रीकरण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और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हथियार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प्रसार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रोकथाम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जागरूकता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दिवस</w:t>
            </w:r>
            <w:r w:rsidRPr="00D05B9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>(</w:t>
            </w:r>
            <w:r w:rsidRPr="00D05B9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International Day for Disarmament and the Prevention of Arms Proliferation Awareness</w:t>
            </w:r>
            <w:r w:rsidRPr="00D05B94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>)</w:t>
            </w:r>
          </w:p>
          <w:p w14:paraId="6D8488A9" w14:textId="77777777" w:rsidR="00AF7E39" w:rsidRPr="00D05B94" w:rsidRDefault="00AF7E39" w:rsidP="00AF7E39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 </w:t>
            </w:r>
            <w:r w:rsidR="00AF7A6A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थीमः</w:t>
            </w:r>
            <w:r w:rsidR="00AF7A6A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"</w:t>
            </w:r>
            <w:r w:rsidR="00AF7A6A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यह</w:t>
            </w:r>
            <w:r w:rsidR="00AF7A6A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AF7A6A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समय</w:t>
            </w:r>
            <w:r w:rsidR="00AF7A6A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AF7A6A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युद्ध</w:t>
            </w:r>
            <w:r w:rsidR="00AF7A6A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AF7A6A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के</w:t>
            </w:r>
            <w:r w:rsidR="00AF7A6A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AF7A6A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उपकरणों</w:t>
            </w:r>
            <w:r w:rsidR="00AF7A6A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AF7A6A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में</w:t>
            </w:r>
            <w:r w:rsidR="00AF7A6A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AF7A6A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नहीं</w:t>
            </w:r>
            <w:r w:rsidR="00AF7A6A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 xml:space="preserve">, </w:t>
            </w:r>
            <w:r w:rsidR="00AF7A6A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बल्कि</w:t>
            </w:r>
            <w:r w:rsidR="00AF7A6A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AF7A6A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शांति</w:t>
            </w:r>
            <w:r w:rsidR="00AF7A6A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AF7A6A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की</w:t>
            </w:r>
            <w:r w:rsidR="00AF7A6A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AF7A6A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संरचना</w:t>
            </w:r>
            <w:r w:rsidR="00AF7A6A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AF7A6A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में</w:t>
            </w:r>
            <w:r w:rsidR="00AF7A6A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AF7A6A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निवेश</w:t>
            </w:r>
            <w:r w:rsidR="00AF7A6A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AF7A6A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करने</w:t>
            </w:r>
            <w:r w:rsidR="00AF7A6A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AF7A6A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का</w:t>
            </w:r>
            <w:r w:rsidR="00AF7A6A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AF7A6A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है</w:t>
            </w:r>
            <w:r w:rsidR="00AF7A6A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</w:p>
          <w:p w14:paraId="57B1C71B" w14:textId="401B19D0" w:rsidR="00AF7A6A" w:rsidRPr="00D05B94" w:rsidRDefault="004712E5" w:rsidP="00AF7E39">
            <w:pPr>
              <w:spacing w:after="0" w:line="240" w:lineRule="auto"/>
              <w:jc w:val="both"/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</w:pP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Theme: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AF7A6A" w:rsidRPr="00D05B9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It is time to invest in the architecture of peace, not the tools of war</w:t>
            </w:r>
          </w:p>
        </w:tc>
      </w:tr>
      <w:tr w:rsidR="008B55E3" w:rsidRPr="00D05B94" w14:paraId="30D67C6C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73DFE1D4" w14:textId="4D265D68" w:rsidR="00D422EE" w:rsidRPr="00D05B94" w:rsidRDefault="00D422EE" w:rsidP="00D422EE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</w:pP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7</w:t>
            </w:r>
            <w:r w:rsidR="008B55E3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मार्च-</w:t>
            </w:r>
            <w:r w:rsidR="008B55E3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8B55E3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जन</w:t>
            </w:r>
            <w:r w:rsidR="008B55E3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8B55E3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औषधि</w:t>
            </w:r>
            <w:r w:rsidR="008B55E3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8B55E3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दिवस</w:t>
            </w:r>
            <w:r w:rsidR="008B55E3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>(</w:t>
            </w:r>
            <w:r w:rsidR="008B55E3" w:rsidRPr="00D05B9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Jan</w:t>
            </w:r>
            <w:r w:rsidRPr="00D05B94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 xml:space="preserve"> </w:t>
            </w:r>
            <w:r w:rsidR="008B55E3" w:rsidRPr="00D05B9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Aushadhi Diwas</w:t>
            </w:r>
            <w:r w:rsidRPr="00D05B94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>)</w:t>
            </w:r>
          </w:p>
          <w:p w14:paraId="21B6C68E" w14:textId="77777777" w:rsidR="005057BC" w:rsidRPr="00D05B94" w:rsidRDefault="005057BC" w:rsidP="005057BC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थीमः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"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जन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औषधि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सस्ती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भी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,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भरोसेमंद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भी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!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सेहत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की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बात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,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बचत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के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साथ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" </w:t>
            </w:r>
          </w:p>
          <w:p w14:paraId="090C1D8E" w14:textId="632D782C" w:rsidR="008B55E3" w:rsidRPr="00D05B94" w:rsidRDefault="005057BC" w:rsidP="005057BC">
            <w:pPr>
              <w:spacing w:after="0" w:line="240" w:lineRule="auto"/>
              <w:jc w:val="both"/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</w:pP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Theme: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Jan Aushadhi --Affordable and Trustworthy, Health is Important and Affordable</w:t>
            </w:r>
          </w:p>
        </w:tc>
      </w:tr>
      <w:tr w:rsidR="00253A1D" w:rsidRPr="00D05B94" w14:paraId="36A29A1A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0020B844" w14:textId="77777777" w:rsidR="00253A1D" w:rsidRPr="00D05B94" w:rsidRDefault="00F32D10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</w:pP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8 </w:t>
            </w:r>
            <w:r w:rsidR="001561B7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मार्च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- अंतर्राष्ट्रीय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महिला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दिवस</w:t>
            </w:r>
            <w:r w:rsidR="00EF5787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EF5787" w:rsidRPr="00D05B94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>(</w:t>
            </w:r>
            <w:r w:rsidR="00EF5787" w:rsidRPr="00D05B9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International Women's Day</w:t>
            </w:r>
            <w:r w:rsidR="00EF5787" w:rsidRPr="00D05B94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>)</w:t>
            </w:r>
          </w:p>
          <w:p w14:paraId="6802BC58" w14:textId="3C2C089F" w:rsidR="004712E5" w:rsidRPr="00D05B94" w:rsidRDefault="004712E5" w:rsidP="004712E5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थीमः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"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अधिकार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 xml:space="preserve">,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न्याय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 xml:space="preserve">,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कार्रवाई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: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सभी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महिलाओं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और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लड़कियों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के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लिए</w:t>
            </w:r>
          </w:p>
          <w:p w14:paraId="1116E6D8" w14:textId="27D12740" w:rsidR="004712E5" w:rsidRPr="00D05B94" w:rsidRDefault="008B55E3" w:rsidP="004712E5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Theme: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4712E5" w:rsidRPr="00D05B9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Rights, Justice, Action: For All Women and Girls</w:t>
            </w:r>
          </w:p>
        </w:tc>
      </w:tr>
      <w:tr w:rsidR="004D4F6B" w:rsidRPr="00D05B94" w14:paraId="0BDF4E81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10AC5D4D" w14:textId="4D9ED3F7" w:rsidR="004D4F6B" w:rsidRPr="00D05B94" w:rsidRDefault="004D4F6B" w:rsidP="004D4F6B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</w:pP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1</w:t>
            </w:r>
            <w:r w:rsidR="00B14B8B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1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मार्च- नो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स्मोकिंग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डे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>(</w:t>
            </w:r>
            <w:r w:rsidRPr="00D05B9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No</w:t>
            </w:r>
            <w:r w:rsidRPr="00D05B94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Smoking Day</w:t>
            </w:r>
            <w:r w:rsidRPr="00D05B94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>)</w:t>
            </w:r>
          </w:p>
          <w:p w14:paraId="2906A7C9" w14:textId="130CC15F" w:rsidR="00B14B8B" w:rsidRPr="00D05B94" w:rsidRDefault="00B14B8B" w:rsidP="00B14B8B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थीमः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"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एक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धूम्रपान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-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मुक्त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जीवन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एक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धूम्रपान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-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मुक्त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दिन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से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शुरू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होता</w:t>
            </w:r>
          </w:p>
          <w:p w14:paraId="6A925BF9" w14:textId="0A3E6D16" w:rsidR="004D4F6B" w:rsidRPr="00D05B94" w:rsidRDefault="00B14B8B" w:rsidP="00B14B8B">
            <w:pPr>
              <w:spacing w:after="0" w:line="240" w:lineRule="auto"/>
              <w:jc w:val="both"/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</w:pP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Theme: </w:t>
            </w:r>
            <w:r w:rsidRPr="00D05B9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Smoke-Free Life Starts With A Smoke-Free Day</w:t>
            </w:r>
            <w:r w:rsidR="004D4F6B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 xml:space="preserve"> </w:t>
            </w:r>
          </w:p>
        </w:tc>
      </w:tr>
      <w:tr w:rsidR="00F94EFF" w:rsidRPr="00D05B94" w14:paraId="61993EAB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69563C6A" w14:textId="77777777" w:rsidR="00F94EFF" w:rsidRPr="00D05B94" w:rsidRDefault="00F94EFF" w:rsidP="00F94EFF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</w:pP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12 मार्च-विश्व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किडनी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दिवस </w:t>
            </w:r>
            <w:r w:rsidRPr="00D05B94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>(</w:t>
            </w:r>
            <w:r w:rsidRPr="00D05B9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World Kidney Day</w:t>
            </w:r>
            <w:r w:rsidRPr="00D05B94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>)</w:t>
            </w:r>
          </w:p>
          <w:p w14:paraId="6A0BCBE0" w14:textId="484D11A5" w:rsidR="00F94EFF" w:rsidRPr="00D05B94" w:rsidRDefault="00AE7C49" w:rsidP="00F94EFF">
            <w:pPr>
              <w:spacing w:after="0" w:line="240" w:lineRule="auto"/>
              <w:jc w:val="both"/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</w:pP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थीमः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"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सबके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लिए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किडनी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स्वास्थ्य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लोगों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की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देखभाल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 xml:space="preserve">,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ग्रह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की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सुरक्षा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Theme: </w:t>
            </w:r>
            <w:r w:rsidRPr="00D05B9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Kidney Health for All - Caring for People, Protecting the Planet</w:t>
            </w:r>
          </w:p>
        </w:tc>
      </w:tr>
      <w:tr w:rsidR="00CE3640" w:rsidRPr="00D05B94" w14:paraId="0E072CF7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008F218F" w14:textId="7E7562BF" w:rsidR="00CE3640" w:rsidRPr="00D05B94" w:rsidRDefault="004D4F6B" w:rsidP="00CE3640">
            <w:pPr>
              <w:spacing w:after="0" w:line="240" w:lineRule="auto"/>
              <w:jc w:val="both"/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</w:pP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14</w:t>
            </w:r>
            <w:r w:rsidR="00CE3640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मार्च-पाई</w:t>
            </w:r>
            <w:r w:rsidR="00CE3640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CE3640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दिवस</w:t>
            </w:r>
            <w:r w:rsidR="00CE3640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CE3640" w:rsidRPr="00D05B94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>(</w:t>
            </w:r>
            <w:r w:rsidR="00CE3640" w:rsidRPr="00D05B9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Pi Day</w:t>
            </w:r>
            <w:r w:rsidR="00CE3640" w:rsidRPr="00D05B94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>)</w:t>
            </w:r>
          </w:p>
        </w:tc>
      </w:tr>
      <w:tr w:rsidR="00253A1D" w:rsidRPr="00D05B94" w14:paraId="41B38869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072A0437" w14:textId="77777777" w:rsidR="00EF5787" w:rsidRPr="00D05B94" w:rsidRDefault="00F32D10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14 </w:t>
            </w:r>
            <w:r w:rsidR="001561B7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मार्च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- विश्व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किडनी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दिवस</w:t>
            </w:r>
            <w:r w:rsidR="006B785B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6B785B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(</w:t>
            </w:r>
            <w:r w:rsidR="006B785B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मार्च</w:t>
            </w:r>
            <w:r w:rsidR="006B785B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6B785B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माह</w:t>
            </w:r>
            <w:r w:rsidR="006B785B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6B785B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के</w:t>
            </w:r>
            <w:r w:rsidR="006B785B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6B785B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दूसरे</w:t>
            </w:r>
            <w:r w:rsidR="006B785B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6B785B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गुरुवार</w:t>
            </w:r>
            <w:r w:rsidR="006B785B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6B785B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को</w:t>
            </w:r>
            <w:r w:rsidR="006B785B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)</w:t>
            </w:r>
            <w:r w:rsidR="00EF5787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</w:p>
          <w:p w14:paraId="16FEA2AD" w14:textId="2A4A8055" w:rsidR="00253A1D" w:rsidRPr="00D05B94" w:rsidRDefault="00EF5787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D05B94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>(</w:t>
            </w:r>
            <w:r w:rsidRPr="00D05B9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World Kidney Day (on the second Thursday of March)</w:t>
            </w:r>
          </w:p>
        </w:tc>
      </w:tr>
    </w:tbl>
    <w:p w14:paraId="69A84259" w14:textId="251EFF4F" w:rsidR="00253A1D" w:rsidRDefault="00253A1D" w:rsidP="002D6C02">
      <w:pPr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31353711" w14:textId="77777777" w:rsidR="00B80975" w:rsidRDefault="00B80975" w:rsidP="002D6C02">
      <w:pPr>
        <w:jc w:val="center"/>
        <w:rPr>
          <w:rFonts w:ascii="Kokila" w:hAnsi="Kokila" w:cs="Kokila" w:hint="cs"/>
          <w:b/>
          <w:bCs/>
          <w:color w:val="FFFFFF"/>
          <w:sz w:val="88"/>
          <w:szCs w:val="88"/>
          <w:highlight w:val="darkRed"/>
          <w:lang w:bidi="hi-IN"/>
        </w:rPr>
      </w:pPr>
    </w:p>
    <w:p w14:paraId="6D24F77E" w14:textId="6D8B409D" w:rsidR="00253A1D" w:rsidRPr="00FD2987" w:rsidRDefault="001B628F" w:rsidP="002D6C02">
      <w:pPr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  <w:r>
        <w:rPr>
          <w:noProof/>
        </w:rPr>
        <w:drawing>
          <wp:anchor distT="0" distB="0" distL="114300" distR="114300" simplePos="0" relativeHeight="251792384" behindDoc="0" locked="0" layoutInCell="1" allowOverlap="1" wp14:anchorId="67D44E70" wp14:editId="22674773">
            <wp:simplePos x="0" y="0"/>
            <wp:positionH relativeFrom="column">
              <wp:posOffset>4229101</wp:posOffset>
            </wp:positionH>
            <wp:positionV relativeFrom="paragraph">
              <wp:posOffset>742950</wp:posOffset>
            </wp:positionV>
            <wp:extent cx="1657350" cy="2534225"/>
            <wp:effectExtent l="95250" t="95250" r="95250" b="95250"/>
            <wp:wrapNone/>
            <wp:docPr id="64" name="Picture 64" descr="Buy No Spin Book Online at Low Prices in India | No Spin Reviews &amp; Ratings  - Amazon.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uy No Spin Book Online at Low Prices in India | No Spin Reviews &amp; Ratings  - Amazon.in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8858" cy="2536532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53A1D" w:rsidRPr="00FD2987">
        <w:rPr>
          <w:rFonts w:ascii="Kokila" w:hAnsi="Kokila" w:cs="Kokila"/>
          <w:b/>
          <w:bCs/>
          <w:color w:val="FFFFFF"/>
          <w:sz w:val="88"/>
          <w:szCs w:val="88"/>
          <w:highlight w:val="darkRed"/>
          <w:cs/>
          <w:lang w:bidi="hi-IN"/>
        </w:rPr>
        <w:t>महत्वपूर्ण पुस्तके और उनके लेखक</w:t>
      </w:r>
    </w:p>
    <w:p w14:paraId="3ACE838F" w14:textId="3DBCFC7C" w:rsidR="007D108D" w:rsidRDefault="009E0418" w:rsidP="007D108D">
      <w:pPr>
        <w:spacing w:after="0" w:line="240" w:lineRule="auto"/>
        <w:rPr>
          <w:rFonts w:ascii="Kokila" w:hAnsi="Kokila" w:cs="Kokila" w:hint="cs"/>
          <w:b/>
          <w:bCs/>
          <w:color w:val="000066"/>
          <w:sz w:val="84"/>
          <w:szCs w:val="84"/>
          <w:lang w:bidi="hi-IN"/>
        </w:rPr>
      </w:pPr>
      <w:bookmarkStart w:id="12" w:name="_Hlk224993413"/>
      <w:bookmarkEnd w:id="5"/>
      <w:r w:rsidRPr="009E0418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नो</w:t>
      </w:r>
      <w:r w:rsidRPr="009E0418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9E0418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स्पिन</w:t>
      </w:r>
      <w:r w:rsidR="007D108D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ab/>
      </w:r>
      <w:r w:rsidR="007D108D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-</w:t>
      </w:r>
      <w:r w:rsidR="007D108D" w:rsidRPr="00645944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शेन</w:t>
      </w:r>
      <w:r w:rsidR="007D108D" w:rsidRPr="00645944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7D108D" w:rsidRPr="00645944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वॉर्न</w:t>
      </w:r>
      <w:r w:rsidR="007D108D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ab/>
      </w:r>
    </w:p>
    <w:p w14:paraId="694FEEDF" w14:textId="53950FE8" w:rsidR="009E0418" w:rsidRDefault="00645944" w:rsidP="007D108D">
      <w:pPr>
        <w:spacing w:after="0" w:line="240" w:lineRule="auto"/>
        <w:rPr>
          <w:rFonts w:ascii="Kokila" w:hAnsi="Kokila" w:cs="Kokila"/>
          <w:b/>
          <w:bCs/>
          <w:color w:val="C00000"/>
          <w:sz w:val="84"/>
          <w:szCs w:val="84"/>
          <w:lang w:bidi="hi-IN"/>
        </w:rPr>
      </w:pPr>
      <w:r w:rsidRPr="00645944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No Spin</w:t>
      </w:r>
      <w:r w:rsidR="007D108D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>-</w:t>
      </w:r>
      <w:r w:rsidR="00747D81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 xml:space="preserve"> </w:t>
      </w:r>
      <w:r w:rsidR="007D108D" w:rsidRPr="007D108D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Shane Warne</w:t>
      </w:r>
      <w:r w:rsidR="001B628F" w:rsidRPr="001B628F">
        <w:t xml:space="preserve"> </w:t>
      </w:r>
    </w:p>
    <w:p w14:paraId="64E2027E" w14:textId="61271361" w:rsidR="00747D81" w:rsidRDefault="00747D81" w:rsidP="007D108D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</w:rPr>
      </w:pPr>
    </w:p>
    <w:p w14:paraId="69F0C361" w14:textId="01C8085F" w:rsidR="001B628F" w:rsidRPr="009E0418" w:rsidRDefault="001B628F" w:rsidP="007D108D">
      <w:pPr>
        <w:spacing w:after="0" w:line="240" w:lineRule="auto"/>
        <w:rPr>
          <w:rFonts w:ascii="Kokila" w:hAnsi="Kokila" w:cs="Kokila" w:hint="cs"/>
          <w:b/>
          <w:bCs/>
          <w:color w:val="000066"/>
          <w:sz w:val="84"/>
          <w:szCs w:val="84"/>
        </w:rPr>
      </w:pPr>
    </w:p>
    <w:p w14:paraId="3B41CAE1" w14:textId="71F5DC2E" w:rsidR="007D108D" w:rsidRDefault="001B628F" w:rsidP="007D108D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noProof/>
        </w:rPr>
        <w:drawing>
          <wp:anchor distT="0" distB="0" distL="114300" distR="114300" simplePos="0" relativeHeight="251793408" behindDoc="0" locked="0" layoutInCell="1" allowOverlap="1" wp14:anchorId="72224AD6" wp14:editId="4409EE97">
            <wp:simplePos x="0" y="0"/>
            <wp:positionH relativeFrom="column">
              <wp:posOffset>5467350</wp:posOffset>
            </wp:positionH>
            <wp:positionV relativeFrom="paragraph">
              <wp:posOffset>191770</wp:posOffset>
            </wp:positionV>
            <wp:extent cx="1905000" cy="3095626"/>
            <wp:effectExtent l="95250" t="95250" r="95250" b="104775"/>
            <wp:wrapNone/>
            <wp:docPr id="65" name="Picture 65" descr="Game Changer by Shahid Afridi with Wajahat S. Khan: As New Hardcover (2019)  1st Edition, Signed by Author(s) | Pastspo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ame Changer by Shahid Afridi with Wajahat S. Khan: As New Hardcover (2019)  1st Edition, Signed by Author(s) | Pastsport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7070" cy="309899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E0418" w:rsidRPr="009E0418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गेम</w:t>
      </w:r>
      <w:r w:rsidR="009E0418" w:rsidRPr="009E0418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9E0418" w:rsidRPr="009E0418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चेंजर</w:t>
      </w:r>
      <w:r w:rsidR="00747D81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-</w:t>
      </w:r>
      <w:r w:rsidR="007D108D" w:rsidRPr="00645944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शाहिद</w:t>
      </w:r>
      <w:r w:rsidR="007D108D" w:rsidRPr="00645944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7D108D" w:rsidRPr="00645944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अफरीदी</w:t>
      </w:r>
    </w:p>
    <w:p w14:paraId="3A8BD4B4" w14:textId="4D8685DF" w:rsidR="009E0418" w:rsidRDefault="00645944" w:rsidP="007D108D">
      <w:pPr>
        <w:spacing w:after="0" w:line="240" w:lineRule="auto"/>
        <w:rPr>
          <w:rFonts w:ascii="Kokila" w:hAnsi="Kokila" w:cs="Kokila"/>
          <w:b/>
          <w:bCs/>
          <w:color w:val="C00000"/>
          <w:sz w:val="84"/>
          <w:szCs w:val="84"/>
          <w:lang w:bidi="hi-IN"/>
        </w:rPr>
      </w:pPr>
      <w:r w:rsidRPr="00645944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Game Changer</w:t>
      </w:r>
      <w:r w:rsidR="007D108D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>-</w:t>
      </w:r>
      <w:r w:rsidR="007D108D" w:rsidRPr="007D108D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Shahid Afridi</w:t>
      </w:r>
    </w:p>
    <w:p w14:paraId="3CCA9DA5" w14:textId="2EEB7040" w:rsidR="00747D81" w:rsidRDefault="00747D81" w:rsidP="007D108D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</w:rPr>
      </w:pPr>
    </w:p>
    <w:p w14:paraId="3D4A61E6" w14:textId="0AE86E06" w:rsidR="001B628F" w:rsidRDefault="001B628F" w:rsidP="007D108D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</w:rPr>
      </w:pPr>
    </w:p>
    <w:p w14:paraId="11D19B6C" w14:textId="77777777" w:rsidR="001B628F" w:rsidRPr="009E0418" w:rsidRDefault="001B628F" w:rsidP="007D108D">
      <w:pPr>
        <w:spacing w:after="0" w:line="240" w:lineRule="auto"/>
        <w:rPr>
          <w:rFonts w:ascii="Kokila" w:hAnsi="Kokila" w:cs="Kokila" w:hint="cs"/>
          <w:b/>
          <w:bCs/>
          <w:color w:val="000066"/>
          <w:sz w:val="84"/>
          <w:szCs w:val="84"/>
        </w:rPr>
      </w:pPr>
    </w:p>
    <w:p w14:paraId="34AD974F" w14:textId="11DBCB18" w:rsidR="007D108D" w:rsidRDefault="00F412C1" w:rsidP="007D108D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noProof/>
        </w:rPr>
        <w:drawing>
          <wp:anchor distT="0" distB="0" distL="114300" distR="114300" simplePos="0" relativeHeight="251794432" behindDoc="0" locked="0" layoutInCell="1" allowOverlap="1" wp14:anchorId="4DA53E67" wp14:editId="40B191DD">
            <wp:simplePos x="0" y="0"/>
            <wp:positionH relativeFrom="column">
              <wp:posOffset>6724650</wp:posOffset>
            </wp:positionH>
            <wp:positionV relativeFrom="paragraph">
              <wp:posOffset>95250</wp:posOffset>
            </wp:positionV>
            <wp:extent cx="1752600" cy="2444071"/>
            <wp:effectExtent l="95250" t="95250" r="95250" b="90170"/>
            <wp:wrapNone/>
            <wp:docPr id="66" name="Picture 66" descr="Line and Strength: The Complete Story by Glenn McGrath Large Hardcover |  eB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ine and Strength: The Complete Story by Glenn McGrath Large Hardcover |  eBay"/>
                    <pic:cNvPicPr>
                      <a:picLocks noChangeAspect="1" noChangeArrowheads="1"/>
                    </pic:cNvPicPr>
                  </pic:nvPicPr>
                  <pic:blipFill rotWithShape="1"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158" t="22013" r="27043" b="11321"/>
                    <a:stretch/>
                  </pic:blipFill>
                  <pic:spPr bwMode="auto">
                    <a:xfrm>
                      <a:off x="0" y="0"/>
                      <a:ext cx="1752600" cy="2444071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E0418" w:rsidRPr="009E0418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लाइन</w:t>
      </w:r>
      <w:r w:rsidR="009E0418" w:rsidRPr="009E0418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9E0418" w:rsidRPr="009E0418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एंड</w:t>
      </w:r>
      <w:r w:rsidR="009E0418" w:rsidRPr="009E0418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9E0418" w:rsidRPr="009E0418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स्ट्रैन्थ</w:t>
      </w:r>
      <w:r w:rsidR="001B628F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 xml:space="preserve">- </w:t>
      </w:r>
      <w:r w:rsidR="007D108D" w:rsidRPr="00645944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ग्लेन</w:t>
      </w:r>
      <w:r w:rsidR="007D108D" w:rsidRPr="00645944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7D108D" w:rsidRPr="00645944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मैक्ग्राथ</w:t>
      </w:r>
    </w:p>
    <w:p w14:paraId="216BC240" w14:textId="6CB0ADE5" w:rsidR="009E0418" w:rsidRDefault="00645944" w:rsidP="007D108D">
      <w:pPr>
        <w:spacing w:after="0" w:line="240" w:lineRule="auto"/>
        <w:rPr>
          <w:rFonts w:ascii="Kokila" w:hAnsi="Kokila" w:cs="Kokila"/>
          <w:b/>
          <w:bCs/>
          <w:color w:val="C00000"/>
          <w:sz w:val="84"/>
          <w:szCs w:val="84"/>
          <w:lang w:bidi="hi-IN"/>
        </w:rPr>
      </w:pPr>
      <w:r w:rsidRPr="00645944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Line and Strength</w:t>
      </w:r>
      <w:r w:rsidR="001B628F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 xml:space="preserve">- </w:t>
      </w:r>
      <w:r w:rsidR="007D108D" w:rsidRPr="007D108D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Glenn McGrath</w:t>
      </w:r>
      <w:r w:rsidR="00F412C1" w:rsidRPr="00F412C1">
        <w:t xml:space="preserve"> </w:t>
      </w:r>
    </w:p>
    <w:p w14:paraId="7DC72BAA" w14:textId="2AED4CB2" w:rsidR="00747D81" w:rsidRDefault="00747D81" w:rsidP="007D108D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</w:rPr>
      </w:pPr>
    </w:p>
    <w:p w14:paraId="370C6DF3" w14:textId="7BFB5694" w:rsidR="00F412C1" w:rsidRDefault="00F412C1" w:rsidP="007D108D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</w:rPr>
      </w:pPr>
    </w:p>
    <w:p w14:paraId="4F547843" w14:textId="1F5F0711" w:rsidR="00F412C1" w:rsidRPr="009E0418" w:rsidRDefault="00447E0D" w:rsidP="007D108D">
      <w:pPr>
        <w:spacing w:after="0" w:line="240" w:lineRule="auto"/>
        <w:rPr>
          <w:rFonts w:ascii="Kokila" w:hAnsi="Kokila" w:cs="Kokila" w:hint="cs"/>
          <w:b/>
          <w:bCs/>
          <w:color w:val="000066"/>
          <w:sz w:val="84"/>
          <w:szCs w:val="84"/>
        </w:rPr>
      </w:pPr>
      <w:r>
        <w:rPr>
          <w:noProof/>
        </w:rPr>
        <w:drawing>
          <wp:anchor distT="0" distB="0" distL="114300" distR="114300" simplePos="0" relativeHeight="251795456" behindDoc="0" locked="0" layoutInCell="1" allowOverlap="1" wp14:anchorId="0C8C60D1" wp14:editId="113A6D19">
            <wp:simplePos x="0" y="0"/>
            <wp:positionH relativeFrom="column">
              <wp:posOffset>7406005</wp:posOffset>
            </wp:positionH>
            <wp:positionV relativeFrom="paragraph">
              <wp:posOffset>321310</wp:posOffset>
            </wp:positionV>
            <wp:extent cx="1533906" cy="2324100"/>
            <wp:effectExtent l="95250" t="95250" r="104775" b="95250"/>
            <wp:wrapNone/>
            <wp:docPr id="67" name="Picture 67" descr="Buy True Colours: My Life Book Online at Low Prices in India | True  Colours: My Life Reviews &amp; Ratings - Amazon.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Buy True Colours: My Life Book Online at Low Prices in India | True  Colours: My Life Reviews &amp; Ratings - Amazon.in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906" cy="232410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7AA4537" w14:textId="1E01A48C" w:rsidR="007D108D" w:rsidRDefault="009E0418" w:rsidP="007D108D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9E0418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टु</w:t>
      </w:r>
      <w:r w:rsidRPr="009E0418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9E0418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क्लर्सः</w:t>
      </w:r>
      <w:r w:rsidRPr="009E0418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9E0418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माई</w:t>
      </w:r>
      <w:r w:rsidRPr="009E0418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9E0418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लाइफ</w:t>
      </w:r>
      <w:r w:rsidR="007D108D" w:rsidRPr="00645944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एडम</w:t>
      </w:r>
      <w:r w:rsidR="00747D81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-</w:t>
      </w:r>
      <w:r w:rsidR="007D108D" w:rsidRPr="00645944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7D108D" w:rsidRPr="00645944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गिलक्रिस्ट</w:t>
      </w:r>
    </w:p>
    <w:p w14:paraId="3E07E851" w14:textId="401247BB" w:rsidR="009E0418" w:rsidRDefault="00447E0D" w:rsidP="007D108D">
      <w:pPr>
        <w:spacing w:after="0" w:line="240" w:lineRule="auto"/>
        <w:rPr>
          <w:rFonts w:ascii="Kokila" w:hAnsi="Kokila" w:cs="Kokila"/>
          <w:b/>
          <w:bCs/>
          <w:color w:val="C00000"/>
          <w:sz w:val="84"/>
          <w:szCs w:val="84"/>
          <w:lang w:bidi="hi-IN"/>
        </w:rPr>
      </w:pPr>
      <w:r>
        <w:rPr>
          <w:noProof/>
        </w:rPr>
        <w:drawing>
          <wp:anchor distT="0" distB="0" distL="114300" distR="114300" simplePos="0" relativeHeight="251796480" behindDoc="0" locked="0" layoutInCell="1" allowOverlap="1" wp14:anchorId="137BABA5" wp14:editId="1E01DB1C">
            <wp:simplePos x="0" y="0"/>
            <wp:positionH relativeFrom="column">
              <wp:posOffset>9220200</wp:posOffset>
            </wp:positionH>
            <wp:positionV relativeFrom="paragraph">
              <wp:posOffset>597535</wp:posOffset>
            </wp:positionV>
            <wp:extent cx="1643380" cy="2512695"/>
            <wp:effectExtent l="95250" t="95250" r="90170" b="97155"/>
            <wp:wrapNone/>
            <wp:docPr id="68" name="Picture 68" descr="Controversially Yours eBook : Akhtar, Shoaib: Amazon.in: Kindle Sto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ontroversially Yours eBook : Akhtar, Shoaib: Amazon.in: Kindle Store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3380" cy="2512695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45944" w:rsidRPr="00645944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Two Colours: My Life</w:t>
      </w:r>
      <w:r w:rsidR="007D108D" w:rsidRPr="007D108D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Adam</w:t>
      </w:r>
      <w:r w:rsidR="00747D81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>-</w:t>
      </w:r>
      <w:r w:rsidR="007D108D" w:rsidRPr="007D108D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 Gilchrist</w:t>
      </w:r>
    </w:p>
    <w:p w14:paraId="0D9ADA0E" w14:textId="1856A59B" w:rsidR="00747D81" w:rsidRDefault="00747D81" w:rsidP="007D108D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</w:rPr>
      </w:pPr>
    </w:p>
    <w:p w14:paraId="0742D015" w14:textId="20324F12" w:rsidR="007D108D" w:rsidRDefault="009E0418" w:rsidP="007D108D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9E0418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कॉन्ट्रोवर्शियली</w:t>
      </w:r>
      <w:r w:rsidRPr="009E0418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9E0418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योर्स</w:t>
      </w:r>
      <w:r w:rsidR="00747D81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 xml:space="preserve">- </w:t>
      </w:r>
      <w:r w:rsidR="007D108D" w:rsidRPr="00645944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शोएब</w:t>
      </w:r>
      <w:r w:rsidR="007D108D" w:rsidRPr="00645944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7D108D" w:rsidRPr="00645944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अख्तर</w:t>
      </w:r>
    </w:p>
    <w:p w14:paraId="0C0FEE46" w14:textId="7F3C4ECB" w:rsidR="00E57CA4" w:rsidRDefault="00645944" w:rsidP="007D108D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645944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Controversially Yours</w:t>
      </w:r>
      <w:r w:rsidR="00747D81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 xml:space="preserve">- </w:t>
      </w:r>
      <w:r w:rsidR="007D108D" w:rsidRPr="007D108D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Shoaib Akhtar</w:t>
      </w:r>
      <w:r w:rsidR="00447E0D" w:rsidRPr="00447E0D">
        <w:t xml:space="preserve"> </w:t>
      </w:r>
    </w:p>
    <w:p w14:paraId="178C9E8D" w14:textId="67F834ED" w:rsidR="00253A1D" w:rsidRPr="009A214A" w:rsidRDefault="0089256F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lang w:bidi="hi-IN"/>
        </w:rPr>
      </w:pPr>
      <w:r w:rsidRPr="009A214A">
        <w:rPr>
          <w:rFonts w:ascii="Kokila" w:hAnsi="Kokila" w:cs="Kokila" w:hint="cs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>भारतीय</w:t>
      </w:r>
      <w:r w:rsidRPr="009A214A"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 xml:space="preserve"> </w:t>
      </w:r>
      <w:r w:rsidRPr="009A214A">
        <w:rPr>
          <w:rFonts w:ascii="Kokila" w:hAnsi="Kokila" w:cs="Kokila" w:hint="cs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>संविधान</w:t>
      </w:r>
      <w:r w:rsidRPr="009A214A"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 xml:space="preserve"> : </w:t>
      </w:r>
      <w:r w:rsidR="00253A1D" w:rsidRPr="009A214A">
        <w:rPr>
          <w:rFonts w:ascii="Kokila" w:hAnsi="Kokila" w:cs="Kokila" w:hint="cs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>अनुच्छेद</w:t>
      </w:r>
      <w:r w:rsidR="00253A1D" w:rsidRPr="009A214A"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 xml:space="preserve"> </w:t>
      </w:r>
    </w:p>
    <w:p w14:paraId="08AB4F4F" w14:textId="59A26329" w:rsidR="00253A1D" w:rsidRPr="003C450B" w:rsidRDefault="009A214A" w:rsidP="002D6C0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4"/>
          <w:szCs w:val="84"/>
        </w:rPr>
      </w:pPr>
      <w:r w:rsidRPr="009A214A"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lang w:bidi="hi-IN"/>
        </w:rPr>
        <w:t>The Indian Constitution: Articles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6517"/>
        <w:gridCol w:w="12103"/>
      </w:tblGrid>
      <w:tr w:rsidR="00253A1D" w:rsidRPr="00FD2987" w14:paraId="41809FFE" w14:textId="77777777" w:rsidTr="00F24BBE">
        <w:trPr>
          <w:trHeight w:val="1975"/>
        </w:trPr>
        <w:tc>
          <w:tcPr>
            <w:tcW w:w="1750" w:type="pct"/>
          </w:tcPr>
          <w:p w14:paraId="2F0E3323" w14:textId="154BB2E4" w:rsidR="00253A1D" w:rsidRDefault="00253A1D" w:rsidP="002D6C02">
            <w:pPr>
              <w:spacing w:after="0" w:line="240" w:lineRule="auto"/>
              <w:jc w:val="both"/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FD2987">
              <w:rPr>
                <w:rFonts w:ascii="Kokila" w:hAnsi="Kokila" w:cs="Kokila"/>
              </w:rPr>
              <w:t xml:space="preserve"> </w:t>
            </w:r>
            <w:r w:rsidRPr="009D3634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अनुच्छेद</w:t>
            </w:r>
            <w:r w:rsidRPr="009D363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="00E57CA4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29</w:t>
            </w:r>
          </w:p>
          <w:p w14:paraId="4ECC8A59" w14:textId="579ECAA2" w:rsidR="00253A1D" w:rsidRPr="00FD2987" w:rsidRDefault="00253A1D" w:rsidP="002D6C02">
            <w:pPr>
              <w:spacing w:after="0" w:line="240" w:lineRule="auto"/>
              <w:jc w:val="both"/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94021A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 xml:space="preserve">Article </w:t>
            </w:r>
            <w:r w:rsidR="00E57CA4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>29</w:t>
            </w:r>
          </w:p>
        </w:tc>
        <w:tc>
          <w:tcPr>
            <w:tcW w:w="3250" w:type="pct"/>
          </w:tcPr>
          <w:p w14:paraId="7C1D1DA6" w14:textId="77777777" w:rsidR="001B4134" w:rsidRDefault="00CE1A4A" w:rsidP="00CE1A4A">
            <w:pPr>
              <w:spacing w:after="0" w:line="240" w:lineRule="auto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CE1A4A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अल्पसंख्यक</w:t>
            </w:r>
            <w:r w:rsidRPr="00CE1A4A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CE1A4A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वर्गों</w:t>
            </w:r>
            <w:r w:rsidRPr="00CE1A4A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CE1A4A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के</w:t>
            </w:r>
            <w:r w:rsidRPr="00CE1A4A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CE1A4A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हितों</w:t>
            </w:r>
            <w:r w:rsidRPr="00CE1A4A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CE1A4A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का</w:t>
            </w:r>
            <w:r w:rsidRPr="00CE1A4A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CE1A4A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संरक्षण।</w:t>
            </w:r>
          </w:p>
          <w:p w14:paraId="2F649A4F" w14:textId="29FD4245" w:rsidR="00E57CA4" w:rsidRPr="00CE1A4A" w:rsidRDefault="00E57CA4" w:rsidP="00CE1A4A">
            <w:pPr>
              <w:spacing w:after="0" w:line="240" w:lineRule="auto"/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</w:rPr>
            </w:pPr>
            <w:r w:rsidRPr="00E57CA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Protection of the interests of minority sections.</w:t>
            </w:r>
          </w:p>
        </w:tc>
      </w:tr>
      <w:tr w:rsidR="00253A1D" w:rsidRPr="00FD2987" w14:paraId="29AFD2AD" w14:textId="77777777" w:rsidTr="00F24BBE">
        <w:trPr>
          <w:trHeight w:val="209"/>
        </w:trPr>
        <w:tc>
          <w:tcPr>
            <w:tcW w:w="1750" w:type="pct"/>
          </w:tcPr>
          <w:p w14:paraId="7E869E33" w14:textId="13817B96" w:rsidR="00253A1D" w:rsidRDefault="00253A1D" w:rsidP="002D6C02">
            <w:pPr>
              <w:spacing w:after="0" w:line="240" w:lineRule="auto"/>
              <w:jc w:val="both"/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C55C16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अनुच्छेद</w:t>
            </w:r>
            <w:r w:rsidRPr="00C55C16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="00E57CA4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30</w:t>
            </w:r>
          </w:p>
          <w:p w14:paraId="0D6FFCF2" w14:textId="2025BA9A" w:rsidR="00253A1D" w:rsidRPr="0094021A" w:rsidRDefault="00253A1D" w:rsidP="002D6C02">
            <w:pPr>
              <w:spacing w:after="0" w:line="240" w:lineRule="auto"/>
              <w:jc w:val="both"/>
              <w:rPr>
                <w:rFonts w:ascii="Kokila" w:hAnsi="Kokila" w:cs="Kokila" w:hint="cs"/>
                <w:b/>
                <w:bCs/>
                <w:color w:val="C00000"/>
                <w:sz w:val="84"/>
                <w:szCs w:val="84"/>
                <w:lang w:bidi="hi-IN"/>
              </w:rPr>
            </w:pPr>
            <w:r w:rsidRPr="0094021A"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  <w:t xml:space="preserve">Article </w:t>
            </w:r>
            <w:r w:rsidR="00E57CA4">
              <w:rPr>
                <w:rFonts w:ascii="Kokila" w:hAnsi="Kokila" w:cs="Kokila" w:hint="cs"/>
                <w:b/>
                <w:bCs/>
                <w:color w:val="C00000"/>
                <w:sz w:val="84"/>
                <w:szCs w:val="84"/>
                <w:cs/>
                <w:lang w:bidi="hi-IN"/>
              </w:rPr>
              <w:t>30</w:t>
            </w:r>
          </w:p>
          <w:p w14:paraId="1C47917B" w14:textId="77777777" w:rsidR="00253A1D" w:rsidRPr="00FD2987" w:rsidRDefault="00253A1D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</w:p>
        </w:tc>
        <w:tc>
          <w:tcPr>
            <w:tcW w:w="3250" w:type="pct"/>
          </w:tcPr>
          <w:p w14:paraId="119CCB7C" w14:textId="77777777" w:rsidR="001B4134" w:rsidRDefault="00E57CA4" w:rsidP="00E57CA4">
            <w:pPr>
              <w:spacing w:after="0" w:line="240" w:lineRule="auto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CE1A4A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शैक्षणिक</w:t>
            </w:r>
            <w:r w:rsidRPr="00CE1A4A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CE1A4A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संस्था</w:t>
            </w:r>
            <w:r w:rsidRPr="00CE1A4A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CE1A4A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खोलने</w:t>
            </w:r>
            <w:r w:rsidRPr="00CE1A4A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CE1A4A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का</w:t>
            </w:r>
            <w:r w:rsidRPr="00CE1A4A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CE1A4A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अधिकार।</w:t>
            </w:r>
          </w:p>
          <w:p w14:paraId="4D4D4DD5" w14:textId="21460F47" w:rsidR="00E57CA4" w:rsidRPr="00FD2987" w:rsidRDefault="00E57CA4" w:rsidP="00E57CA4">
            <w:pPr>
              <w:spacing w:after="0" w:line="240" w:lineRule="auto"/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cs/>
              </w:rPr>
            </w:pPr>
            <w:r w:rsidRPr="00E57CA4"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  <w:t>Right to establish educational institutions.</w:t>
            </w:r>
          </w:p>
        </w:tc>
      </w:tr>
      <w:tr w:rsidR="00253A1D" w:rsidRPr="00FD2987" w14:paraId="3203FF81" w14:textId="77777777" w:rsidTr="00F24BBE">
        <w:trPr>
          <w:trHeight w:val="2648"/>
        </w:trPr>
        <w:tc>
          <w:tcPr>
            <w:tcW w:w="1750" w:type="pct"/>
          </w:tcPr>
          <w:p w14:paraId="5932042C" w14:textId="1CD56485" w:rsidR="00253A1D" w:rsidRDefault="00253A1D" w:rsidP="002D6C02">
            <w:pPr>
              <w:spacing w:after="0" w:line="240" w:lineRule="auto"/>
              <w:jc w:val="both"/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</w:rPr>
            </w:pPr>
            <w:r w:rsidRPr="0094021A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अनुच्छेद</w:t>
            </w:r>
            <w:r w:rsidRPr="0094021A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E57CA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32</w:t>
            </w:r>
          </w:p>
          <w:p w14:paraId="6ED6F734" w14:textId="115DB747" w:rsidR="00253A1D" w:rsidRPr="00FD2987" w:rsidRDefault="00253A1D" w:rsidP="002D6C02">
            <w:pPr>
              <w:spacing w:after="0" w:line="240" w:lineRule="auto"/>
              <w:jc w:val="both"/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94021A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 xml:space="preserve">Article </w:t>
            </w:r>
            <w:r w:rsidR="00E57CA4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>32</w:t>
            </w:r>
          </w:p>
        </w:tc>
        <w:tc>
          <w:tcPr>
            <w:tcW w:w="3250" w:type="pct"/>
          </w:tcPr>
          <w:p w14:paraId="3913CD6E" w14:textId="17C4E71E" w:rsidR="00E57CA4" w:rsidRDefault="00E57CA4" w:rsidP="00E57CA4">
            <w:pPr>
              <w:spacing w:after="0" w:line="240" w:lineRule="auto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CE1A4A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संवैधानिक</w:t>
            </w:r>
            <w:r w:rsidRPr="00CE1A4A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CE1A4A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उपचारों</w:t>
            </w:r>
            <w:r w:rsidRPr="00CE1A4A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CE1A4A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का</w:t>
            </w:r>
            <w:r w:rsidRPr="00CE1A4A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CE1A4A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अधिकार</w:t>
            </w:r>
          </w:p>
          <w:p w14:paraId="0B78BD54" w14:textId="56D7B317" w:rsidR="001B4134" w:rsidRPr="00FD2987" w:rsidRDefault="00E57CA4" w:rsidP="002D6C02">
            <w:pPr>
              <w:spacing w:after="0" w:line="240" w:lineRule="auto"/>
              <w:jc w:val="both"/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</w:pPr>
            <w:r w:rsidRPr="00E57CA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Right to Constitutional Remedies.</w:t>
            </w:r>
          </w:p>
        </w:tc>
      </w:tr>
      <w:tr w:rsidR="00253A1D" w:rsidRPr="00FD2987" w14:paraId="72D01787" w14:textId="77777777" w:rsidTr="00422ACF">
        <w:trPr>
          <w:trHeight w:val="1839"/>
        </w:trPr>
        <w:tc>
          <w:tcPr>
            <w:tcW w:w="1750" w:type="pct"/>
          </w:tcPr>
          <w:p w14:paraId="3E5CB6DE" w14:textId="0015A382" w:rsidR="00516297" w:rsidRDefault="00516297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  <w:r w:rsidRPr="0094021A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अनुच्छेद</w:t>
            </w:r>
            <w:r w:rsidRPr="0094021A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86363B" w:rsidRPr="0086363B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39 (</w:t>
            </w:r>
            <w:r w:rsidR="0086363B" w:rsidRPr="0086363B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</w:t>
            </w:r>
            <w:r w:rsidR="0086363B" w:rsidRPr="0086363B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)</w:t>
            </w:r>
          </w:p>
          <w:p w14:paraId="36C4F00C" w14:textId="0CCD9E89" w:rsidR="00253A1D" w:rsidRPr="0094021A" w:rsidRDefault="00516297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</w:pPr>
            <w:r w:rsidRPr="0094021A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 xml:space="preserve">Article </w:t>
            </w:r>
            <w:r w:rsidR="0086363B" w:rsidRPr="0086363B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39 (</w:t>
            </w:r>
            <w:r w:rsidR="0086363B" w:rsidRPr="0086363B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>क</w:t>
            </w:r>
            <w:r w:rsidR="0086363B" w:rsidRPr="0086363B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>)</w:t>
            </w:r>
          </w:p>
        </w:tc>
        <w:tc>
          <w:tcPr>
            <w:tcW w:w="3250" w:type="pct"/>
          </w:tcPr>
          <w:p w14:paraId="39164059" w14:textId="77777777" w:rsidR="00422ACF" w:rsidRDefault="00422ACF" w:rsidP="00422ACF">
            <w:pPr>
              <w:spacing w:after="0" w:line="240" w:lineRule="auto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86363B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समान</w:t>
            </w:r>
            <w:r w:rsidRPr="0086363B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86363B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न्याय</w:t>
            </w:r>
            <w:r w:rsidRPr="0086363B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86363B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और</w:t>
            </w:r>
            <w:r w:rsidRPr="0086363B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86363B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निःशुल्क</w:t>
            </w:r>
            <w:r w:rsidRPr="0086363B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86363B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विधिक</w:t>
            </w:r>
            <w:r w:rsidRPr="0086363B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86363B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सहायता।</w:t>
            </w:r>
          </w:p>
          <w:p w14:paraId="0DFE60B1" w14:textId="54BA2D50" w:rsidR="001B4134" w:rsidRPr="00422ACF" w:rsidRDefault="00422ACF" w:rsidP="00422ACF">
            <w:pPr>
              <w:spacing w:after="0" w:line="240" w:lineRule="auto"/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</w:rPr>
            </w:pPr>
            <w:r w:rsidRPr="00422ACF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Equal Justice and Free Legal Aid</w:t>
            </w:r>
          </w:p>
        </w:tc>
      </w:tr>
      <w:tr w:rsidR="00C45DC3" w:rsidRPr="00FD2987" w14:paraId="1B03500C" w14:textId="77777777" w:rsidTr="00F24BBE">
        <w:trPr>
          <w:trHeight w:val="2648"/>
        </w:trPr>
        <w:tc>
          <w:tcPr>
            <w:tcW w:w="1750" w:type="pct"/>
          </w:tcPr>
          <w:p w14:paraId="5694385D" w14:textId="1A39B940" w:rsidR="00C45DC3" w:rsidRDefault="00C45DC3" w:rsidP="002D6C02">
            <w:pPr>
              <w:spacing w:after="0" w:line="240" w:lineRule="auto"/>
              <w:jc w:val="both"/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94021A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अनुच्छेद</w:t>
            </w:r>
            <w:r w:rsidRPr="0094021A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212B7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40</w:t>
            </w:r>
          </w:p>
          <w:p w14:paraId="34B88FDC" w14:textId="2BF86DFB" w:rsidR="00C45DC3" w:rsidRPr="0094021A" w:rsidRDefault="00C45DC3" w:rsidP="002D6C02">
            <w:pPr>
              <w:spacing w:after="0" w:line="240" w:lineRule="auto"/>
              <w:jc w:val="both"/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</w:pPr>
            <w:r w:rsidRPr="0094021A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 xml:space="preserve">Article </w:t>
            </w:r>
            <w:r w:rsidR="00212B72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>40</w:t>
            </w:r>
          </w:p>
        </w:tc>
        <w:tc>
          <w:tcPr>
            <w:tcW w:w="3250" w:type="pct"/>
          </w:tcPr>
          <w:p w14:paraId="4BC7C4CB" w14:textId="77777777" w:rsidR="00422ACF" w:rsidRDefault="00422ACF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422ACF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ग्राम</w:t>
            </w:r>
            <w:r w:rsidRPr="00422ACF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22ACF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पंचायतों</w:t>
            </w:r>
            <w:r w:rsidRPr="00422ACF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22ACF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का</w:t>
            </w:r>
            <w:r w:rsidRPr="00422ACF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22ACF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गठन।</w:t>
            </w:r>
          </w:p>
          <w:p w14:paraId="2773A811" w14:textId="310C9BF5" w:rsidR="001B4134" w:rsidRPr="00C45DC3" w:rsidRDefault="00422ACF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</w:pPr>
            <w:r w:rsidRPr="00422ACF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lang w:bidi="hi-IN"/>
              </w:rPr>
              <w:t>Formation of Gram Panchayats</w:t>
            </w:r>
          </w:p>
        </w:tc>
      </w:tr>
    </w:tbl>
    <w:p w14:paraId="6E30092F" w14:textId="49D581D4" w:rsidR="0086363B" w:rsidRDefault="0086363B" w:rsidP="0086363B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EE272F1" w14:textId="7060419E" w:rsidR="00422ACF" w:rsidRDefault="00422ACF" w:rsidP="0086363B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7C241D6" w14:textId="77777777" w:rsidR="00422ACF" w:rsidRDefault="00422ACF" w:rsidP="0086363B">
      <w:pPr>
        <w:spacing w:after="0" w:line="240" w:lineRule="auto"/>
        <w:rPr>
          <w:rFonts w:ascii="Kokila" w:hAnsi="Kokila" w:cs="Kokila" w:hint="cs"/>
          <w:b/>
          <w:bCs/>
          <w:color w:val="000066"/>
          <w:sz w:val="82"/>
          <w:szCs w:val="82"/>
          <w:lang w:bidi="hi-IN"/>
        </w:rPr>
      </w:pPr>
    </w:p>
    <w:p w14:paraId="02DA52EF" w14:textId="77777777" w:rsidR="0086363B" w:rsidRPr="0086363B" w:rsidRDefault="0086363B" w:rsidP="0086363B">
      <w:pPr>
        <w:spacing w:after="0" w:line="240" w:lineRule="auto"/>
        <w:rPr>
          <w:rFonts w:ascii="Kokila" w:hAnsi="Kokila" w:cs="Kokila" w:hint="cs"/>
          <w:b/>
          <w:bCs/>
          <w:color w:val="000066"/>
          <w:sz w:val="82"/>
          <w:szCs w:val="82"/>
          <w:lang w:bidi="hi-IN"/>
        </w:rPr>
      </w:pPr>
    </w:p>
    <w:bookmarkEnd w:id="12"/>
    <w:p w14:paraId="75B9CB63" w14:textId="73BC83B5" w:rsidR="0013700E" w:rsidRDefault="0013700E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</w:p>
    <w:p w14:paraId="0D9F7E78" w14:textId="77777777" w:rsidR="00CE1A4A" w:rsidRDefault="00CE1A4A" w:rsidP="00CE1A4A">
      <w:pPr>
        <w:spacing w:after="0" w:line="240" w:lineRule="auto"/>
        <w:rPr>
          <w:rFonts w:ascii="Kokila" w:hAnsi="Kokila" w:cs="Kokila" w:hint="cs"/>
          <w:b/>
          <w:bCs/>
          <w:color w:val="FFFFFF" w:themeColor="background1"/>
          <w:sz w:val="82"/>
          <w:szCs w:val="82"/>
          <w:highlight w:val="darkRed"/>
          <w:lang w:bidi="hi-IN"/>
        </w:rPr>
      </w:pPr>
    </w:p>
    <w:p w14:paraId="73A07009" w14:textId="267D5549" w:rsidR="00253A1D" w:rsidRPr="001B6D07" w:rsidRDefault="001B6D07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  <w:bookmarkStart w:id="13" w:name="_Hlk224993433"/>
      <w:r w:rsidRPr="001B6D07">
        <w:rPr>
          <w:rFonts w:ascii="Kokila" w:hAnsi="Kokila" w:cs="Kokila" w:hint="cs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>चिकित्सा</w:t>
      </w:r>
      <w:r w:rsidRPr="001B6D07"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 xml:space="preserve"> </w:t>
      </w:r>
      <w:r w:rsidRPr="001B6D07">
        <w:rPr>
          <w:rFonts w:ascii="Kokila" w:hAnsi="Kokila" w:cs="Kokila" w:hint="cs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>संबंधी</w:t>
      </w:r>
      <w:r w:rsidRPr="001B6D07"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 xml:space="preserve"> </w:t>
      </w:r>
      <w:r w:rsidRPr="001B6D07">
        <w:rPr>
          <w:rFonts w:ascii="Kokila" w:hAnsi="Kokila" w:cs="Kokila" w:hint="cs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>आविष्कार</w:t>
      </w:r>
      <w:r w:rsidRPr="001B6D07"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 xml:space="preserve"> </w:t>
      </w:r>
      <w:r w:rsidRPr="001B6D07">
        <w:rPr>
          <w:rFonts w:ascii="Kokila" w:hAnsi="Kokila" w:cs="Kokila" w:hint="cs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>आविष्कारक</w:t>
      </w:r>
    </w:p>
    <w:p w14:paraId="313DA5F7" w14:textId="43F8B1EE" w:rsidR="001B6D07" w:rsidRPr="00923A96" w:rsidRDefault="00C17CB8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1B6D07"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</w:rPr>
        <w:t>Medical Invention Inventor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775"/>
        <w:gridCol w:w="8845"/>
      </w:tblGrid>
      <w:tr w:rsidR="007E3667" w:rsidRPr="00FD2987" w14:paraId="296A4443" w14:textId="77777777" w:rsidTr="003F0434">
        <w:trPr>
          <w:trHeight w:val="2371"/>
        </w:trPr>
        <w:tc>
          <w:tcPr>
            <w:tcW w:w="2625" w:type="pct"/>
            <w:shd w:val="clear" w:color="auto" w:fill="C00000"/>
          </w:tcPr>
          <w:p w14:paraId="770BCCA4" w14:textId="127987CC" w:rsidR="007E3667" w:rsidRPr="003F0434" w:rsidRDefault="007E3667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</w:pPr>
            <w:r w:rsidRPr="003F0434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>आविष्कार</w:t>
            </w:r>
            <w:r w:rsidR="003F0434" w:rsidRPr="003F0434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 xml:space="preserve"> </w:t>
            </w:r>
            <w:r w:rsidR="003F0434" w:rsidRPr="003F0434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bidi="hi-IN"/>
              </w:rPr>
              <w:t>Invention</w:t>
            </w:r>
          </w:p>
        </w:tc>
        <w:tc>
          <w:tcPr>
            <w:tcW w:w="2375" w:type="pct"/>
            <w:shd w:val="clear" w:color="auto" w:fill="C00000"/>
          </w:tcPr>
          <w:p w14:paraId="47D9B69F" w14:textId="77777777" w:rsidR="003F0434" w:rsidRDefault="007E3667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bidi="hi-IN"/>
              </w:rPr>
            </w:pPr>
            <w:r w:rsidRPr="003F0434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 xml:space="preserve">आविष्कारक </w:t>
            </w:r>
          </w:p>
          <w:p w14:paraId="6E937131" w14:textId="7B23694B" w:rsidR="007E3667" w:rsidRPr="003F0434" w:rsidRDefault="007E3667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bidi="hi-IN"/>
              </w:rPr>
            </w:pPr>
            <w:r w:rsidRPr="003F0434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bidi="hi-IN"/>
              </w:rPr>
              <w:t>In</w:t>
            </w:r>
            <w:r w:rsidR="003F0434" w:rsidRPr="003F0434">
              <w:rPr>
                <w:color w:val="FFFFFF" w:themeColor="background1"/>
              </w:rPr>
              <w:t xml:space="preserve"> </w:t>
            </w:r>
            <w:r w:rsidR="003F0434" w:rsidRPr="003F0434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bidi="hi-IN"/>
              </w:rPr>
              <w:t>inventor</w:t>
            </w:r>
            <w:r w:rsidR="003F0434" w:rsidRPr="003F0434">
              <w:rPr>
                <w:color w:val="FFFFFF" w:themeColor="background1"/>
              </w:rPr>
              <w:t xml:space="preserve"> </w:t>
            </w:r>
            <w:r w:rsidR="003F0434" w:rsidRPr="003F0434">
              <w:rPr>
                <w:rFonts w:hint="cs"/>
                <w:color w:val="FFFFFF" w:themeColor="background1"/>
                <w:cs/>
                <w:lang w:bidi="hi-IN"/>
              </w:rPr>
              <w:t xml:space="preserve"> </w:t>
            </w:r>
          </w:p>
        </w:tc>
      </w:tr>
      <w:tr w:rsidR="009E0418" w:rsidRPr="00FD2987" w14:paraId="11F47F57" w14:textId="77777777" w:rsidTr="003F0434">
        <w:trPr>
          <w:trHeight w:val="2495"/>
        </w:trPr>
        <w:tc>
          <w:tcPr>
            <w:tcW w:w="2625" w:type="pct"/>
          </w:tcPr>
          <w:p w14:paraId="3A3B543C" w14:textId="77777777" w:rsidR="009E0418" w:rsidRDefault="009E0418" w:rsidP="009E0418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012429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रेबीजरोधी</w:t>
            </w:r>
            <w:r w:rsidRPr="00012429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012429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टीका</w:t>
            </w:r>
            <w:r w:rsidRPr="00012429">
              <w:rPr>
                <w:rFonts w:ascii="Kokila" w:hAnsi="Kokila" w:cs="Kokila"/>
                <w:b/>
                <w:bCs/>
                <w:color w:val="000066"/>
                <w:sz w:val="88"/>
                <w:szCs w:val="88"/>
              </w:rPr>
              <w:t xml:space="preserve">, </w:t>
            </w:r>
            <w:r w:rsidRPr="00012429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पाश्चुरीकरण</w:t>
            </w:r>
          </w:p>
          <w:p w14:paraId="0981952F" w14:textId="43BF81EE" w:rsidR="009E0418" w:rsidRPr="009E0418" w:rsidRDefault="009E0418" w:rsidP="009E0418">
            <w:pPr>
              <w:jc w:val="both"/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</w:rPr>
            </w:pPr>
            <w:r w:rsidRPr="00012429">
              <w:rPr>
                <w:rFonts w:ascii="Kokila" w:hAnsi="Kokila" w:cs="Kokila"/>
                <w:b/>
                <w:bCs/>
                <w:color w:val="C00000"/>
                <w:sz w:val="88"/>
                <w:szCs w:val="88"/>
              </w:rPr>
              <w:t>Anti-rabies vaccine, Pasteurization</w:t>
            </w:r>
          </w:p>
        </w:tc>
        <w:tc>
          <w:tcPr>
            <w:tcW w:w="2375" w:type="pct"/>
          </w:tcPr>
          <w:p w14:paraId="53B4D3BD" w14:textId="77777777" w:rsidR="009E0418" w:rsidRDefault="009E0418" w:rsidP="009E0418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D44D0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लुई</w:t>
            </w:r>
            <w:r w:rsidRPr="00D44D00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D44D0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पाश्चर</w:t>
            </w:r>
          </w:p>
          <w:p w14:paraId="2D82E769" w14:textId="09F33E97" w:rsidR="009E0418" w:rsidRPr="00FD2987" w:rsidRDefault="009E0418" w:rsidP="009E0418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D44D00">
              <w:rPr>
                <w:rFonts w:ascii="Kokila" w:hAnsi="Kokila" w:cs="Kokila"/>
                <w:b/>
                <w:bCs/>
                <w:color w:val="C00000"/>
                <w:sz w:val="88"/>
                <w:szCs w:val="88"/>
              </w:rPr>
              <w:t>Louis Pasteur</w:t>
            </w:r>
          </w:p>
        </w:tc>
      </w:tr>
      <w:tr w:rsidR="009E0418" w:rsidRPr="00FD2987" w14:paraId="68351840" w14:textId="77777777" w:rsidTr="003F0434">
        <w:trPr>
          <w:trHeight w:val="2092"/>
        </w:trPr>
        <w:tc>
          <w:tcPr>
            <w:tcW w:w="2625" w:type="pct"/>
          </w:tcPr>
          <w:p w14:paraId="29E81E59" w14:textId="77777777" w:rsidR="009E0418" w:rsidRDefault="009E0418" w:rsidP="009E0418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012429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बी०सी०जी०</w:t>
            </w:r>
          </w:p>
          <w:p w14:paraId="1FFEC524" w14:textId="7D9DCDAB" w:rsidR="009E0418" w:rsidRPr="00FD2987" w:rsidRDefault="009E0418" w:rsidP="009E0418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012429">
              <w:rPr>
                <w:rFonts w:ascii="Kokila" w:hAnsi="Kokila" w:cs="Kokila"/>
                <w:b/>
                <w:bCs/>
                <w:color w:val="C00000"/>
                <w:sz w:val="88"/>
                <w:szCs w:val="88"/>
              </w:rPr>
              <w:t>BCG</w:t>
            </w:r>
          </w:p>
        </w:tc>
        <w:tc>
          <w:tcPr>
            <w:tcW w:w="2375" w:type="pct"/>
          </w:tcPr>
          <w:p w14:paraId="0142E026" w14:textId="77777777" w:rsidR="009E0418" w:rsidRDefault="009E0418" w:rsidP="009E0418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D44D0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यूरिन</w:t>
            </w:r>
            <w:r w:rsidRPr="00D44D00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D44D0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कालमेट</w:t>
            </w:r>
          </w:p>
          <w:p w14:paraId="54875E2F" w14:textId="24E85CF5" w:rsidR="009E0418" w:rsidRPr="00FD2987" w:rsidRDefault="009E0418" w:rsidP="009E0418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D44D00">
              <w:rPr>
                <w:rFonts w:ascii="Kokila" w:hAnsi="Kokila" w:cs="Kokila"/>
                <w:b/>
                <w:bCs/>
                <w:color w:val="C00000"/>
                <w:sz w:val="88"/>
                <w:szCs w:val="88"/>
              </w:rPr>
              <w:t>Urine Calmette</w:t>
            </w:r>
          </w:p>
        </w:tc>
      </w:tr>
      <w:tr w:rsidR="009E0418" w:rsidRPr="00FD2987" w14:paraId="76A16CFB" w14:textId="77777777" w:rsidTr="003F0434">
        <w:trPr>
          <w:trHeight w:val="2250"/>
        </w:trPr>
        <w:tc>
          <w:tcPr>
            <w:tcW w:w="2625" w:type="pct"/>
          </w:tcPr>
          <w:p w14:paraId="0CE1FD7D" w14:textId="77777777" w:rsidR="009E0418" w:rsidRDefault="009E0418" w:rsidP="009E0418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012429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हृदय</w:t>
            </w:r>
            <w:r w:rsidRPr="00012429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012429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प्रत्यारोपण</w:t>
            </w:r>
          </w:p>
          <w:p w14:paraId="34148124" w14:textId="723C42F7" w:rsidR="009E0418" w:rsidRPr="00FD2987" w:rsidRDefault="009E0418" w:rsidP="009E0418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012429">
              <w:rPr>
                <w:rFonts w:ascii="Kokila" w:hAnsi="Kokila" w:cs="Kokila"/>
                <w:b/>
                <w:bCs/>
                <w:color w:val="C00000"/>
                <w:sz w:val="88"/>
                <w:szCs w:val="88"/>
              </w:rPr>
              <w:t>Heart transplant</w:t>
            </w:r>
          </w:p>
        </w:tc>
        <w:tc>
          <w:tcPr>
            <w:tcW w:w="2375" w:type="pct"/>
          </w:tcPr>
          <w:p w14:paraId="79D818CC" w14:textId="77777777" w:rsidR="009E0418" w:rsidRDefault="009E0418" w:rsidP="009E0418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D44D0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क्रिश्चियन</w:t>
            </w:r>
            <w:r w:rsidRPr="00D44D00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D44D0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बर्नार्ड</w:t>
            </w:r>
          </w:p>
          <w:p w14:paraId="691C1D6A" w14:textId="48E0F9B3" w:rsidR="009E0418" w:rsidRPr="00FD2987" w:rsidRDefault="009E0418" w:rsidP="009E0418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D44D00">
              <w:rPr>
                <w:rFonts w:ascii="Kokila" w:hAnsi="Kokila" w:cs="Kokila"/>
                <w:b/>
                <w:bCs/>
                <w:color w:val="C00000"/>
                <w:sz w:val="88"/>
                <w:szCs w:val="88"/>
              </w:rPr>
              <w:t>Christiaan Barnard</w:t>
            </w:r>
          </w:p>
        </w:tc>
      </w:tr>
      <w:tr w:rsidR="009E0418" w:rsidRPr="00FD2987" w14:paraId="2D282F73" w14:textId="77777777" w:rsidTr="003F0434">
        <w:trPr>
          <w:trHeight w:val="2158"/>
        </w:trPr>
        <w:tc>
          <w:tcPr>
            <w:tcW w:w="2625" w:type="pct"/>
          </w:tcPr>
          <w:p w14:paraId="566BC50D" w14:textId="77777777" w:rsidR="009E0418" w:rsidRDefault="009E0418" w:rsidP="009E0418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012429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लिंग</w:t>
            </w:r>
            <w:r w:rsidRPr="00012429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012429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हॉर्मोन</w:t>
            </w:r>
          </w:p>
          <w:p w14:paraId="648E84FD" w14:textId="54C64C59" w:rsidR="009E0418" w:rsidRPr="00FD2987" w:rsidRDefault="009E0418" w:rsidP="009E0418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012429">
              <w:rPr>
                <w:rFonts w:ascii="Kokila" w:hAnsi="Kokila" w:cs="Kokila"/>
                <w:b/>
                <w:bCs/>
                <w:color w:val="C00000"/>
                <w:sz w:val="88"/>
                <w:szCs w:val="88"/>
              </w:rPr>
              <w:t>Sex hormones</w:t>
            </w:r>
          </w:p>
        </w:tc>
        <w:tc>
          <w:tcPr>
            <w:tcW w:w="2375" w:type="pct"/>
          </w:tcPr>
          <w:p w14:paraId="0AE70BD0" w14:textId="77777777" w:rsidR="009E0418" w:rsidRDefault="009E0418" w:rsidP="009E0418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D44D0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स्टेनाच</w:t>
            </w:r>
          </w:p>
          <w:p w14:paraId="4A90B979" w14:textId="7F7371F0" w:rsidR="009E0418" w:rsidRPr="00FD2987" w:rsidRDefault="009E0418" w:rsidP="009E0418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D44D00">
              <w:rPr>
                <w:rFonts w:ascii="Kokila" w:hAnsi="Kokila" w:cs="Kokila"/>
                <w:b/>
                <w:bCs/>
                <w:color w:val="C00000"/>
                <w:sz w:val="88"/>
                <w:szCs w:val="88"/>
              </w:rPr>
              <w:t>Steinach</w:t>
            </w:r>
          </w:p>
        </w:tc>
      </w:tr>
      <w:tr w:rsidR="009E0418" w:rsidRPr="00FD2987" w14:paraId="7D24A76F" w14:textId="77777777" w:rsidTr="003F0434">
        <w:trPr>
          <w:trHeight w:val="3255"/>
        </w:trPr>
        <w:tc>
          <w:tcPr>
            <w:tcW w:w="2625" w:type="pct"/>
          </w:tcPr>
          <w:p w14:paraId="5351864E" w14:textId="77777777" w:rsidR="009E0418" w:rsidRDefault="009E0418" w:rsidP="009E0418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012429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क्लोरोफॉर्म</w:t>
            </w:r>
          </w:p>
          <w:p w14:paraId="19AA0704" w14:textId="5CBCD558" w:rsidR="009E0418" w:rsidRPr="00FD2987" w:rsidRDefault="009E0418" w:rsidP="009E0418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012429">
              <w:rPr>
                <w:rFonts w:ascii="Kokila" w:hAnsi="Kokila" w:cs="Kokila"/>
                <w:b/>
                <w:bCs/>
                <w:color w:val="C00000"/>
                <w:sz w:val="88"/>
                <w:szCs w:val="88"/>
              </w:rPr>
              <w:t>Chloroform</w:t>
            </w:r>
          </w:p>
        </w:tc>
        <w:tc>
          <w:tcPr>
            <w:tcW w:w="2375" w:type="pct"/>
          </w:tcPr>
          <w:p w14:paraId="2EFF0A47" w14:textId="77777777" w:rsidR="009E0418" w:rsidRDefault="009E0418" w:rsidP="009E0418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D44D0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हैरिसन</w:t>
            </w:r>
            <w:r w:rsidRPr="00D44D00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D44D0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तथा</w:t>
            </w:r>
            <w:r w:rsidRPr="00D44D00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D44D0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सिम्पसन</w:t>
            </w:r>
          </w:p>
          <w:p w14:paraId="51F9F479" w14:textId="799A4968" w:rsidR="009E0418" w:rsidRPr="00FD2987" w:rsidRDefault="009E0418" w:rsidP="009E0418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D44D00">
              <w:rPr>
                <w:rFonts w:ascii="Kokila" w:hAnsi="Kokila" w:cs="Kokila"/>
                <w:b/>
                <w:bCs/>
                <w:color w:val="C00000"/>
                <w:sz w:val="88"/>
                <w:szCs w:val="88"/>
              </w:rPr>
              <w:t>Harrison and Simpson</w:t>
            </w:r>
          </w:p>
        </w:tc>
      </w:tr>
    </w:tbl>
    <w:p w14:paraId="03EDEF5C" w14:textId="51644C2D" w:rsidR="00253A1D" w:rsidRDefault="00253A1D" w:rsidP="002D6C02">
      <w:pPr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96AFEC4" w14:textId="455C9527" w:rsidR="00253A1D" w:rsidRPr="00FD2987" w:rsidRDefault="00253A1D" w:rsidP="0046168F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bookmarkStart w:id="14" w:name="_Hlk224993450"/>
      <w:bookmarkEnd w:id="13"/>
      <w:r w:rsidRPr="00FD298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Computer</w:t>
      </w:r>
    </w:p>
    <w:p w14:paraId="58BC8962" w14:textId="77777777" w:rsidR="00253A1D" w:rsidRPr="00FD2987" w:rsidRDefault="00253A1D" w:rsidP="002D6C02">
      <w:pPr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FD298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Magenta"/>
          <w:lang w:bidi="hi-IN"/>
        </w:rPr>
        <w:t>Full Forms</w:t>
      </w:r>
      <w:r w:rsidRPr="00FD2987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 </w:t>
      </w:r>
    </w:p>
    <w:tbl>
      <w:tblPr>
        <w:tblStyle w:val="PlainTable4"/>
        <w:tblW w:w="0" w:type="auto"/>
        <w:tbl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single" w:sz="4" w:space="0" w:color="4472C4" w:themeColor="accent1"/>
          <w:insideV w:val="single" w:sz="4" w:space="0" w:color="4472C4" w:themeColor="accent1"/>
        </w:tblBorders>
        <w:tblLook w:val="04A0" w:firstRow="1" w:lastRow="0" w:firstColumn="1" w:lastColumn="0" w:noHBand="0" w:noVBand="1"/>
      </w:tblPr>
      <w:tblGrid>
        <w:gridCol w:w="5845"/>
        <w:gridCol w:w="12775"/>
      </w:tblGrid>
      <w:tr w:rsidR="0046168F" w:rsidRPr="00FD2987" w14:paraId="56508ACC" w14:textId="77777777" w:rsidTr="00F24B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</w:tcPr>
          <w:p w14:paraId="53EF48D2" w14:textId="313278E8" w:rsidR="0046168F" w:rsidRPr="0046168F" w:rsidRDefault="0046168F" w:rsidP="0046168F">
            <w:pPr>
              <w:spacing w:after="0" w:line="240" w:lineRule="auto"/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46168F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DSL</w:t>
            </w:r>
          </w:p>
        </w:tc>
        <w:tc>
          <w:tcPr>
            <w:tcW w:w="12775" w:type="dxa"/>
          </w:tcPr>
          <w:p w14:paraId="1DC9806D" w14:textId="25CF6CC4" w:rsidR="0046168F" w:rsidRPr="00FD2987" w:rsidRDefault="0046168F" w:rsidP="0046168F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color w:val="000066"/>
                <w:sz w:val="88"/>
                <w:szCs w:val="88"/>
                <w:lang w:bidi="hi-IN"/>
              </w:rPr>
            </w:pPr>
            <w:r w:rsidRPr="00C878E8">
              <w:rPr>
                <w:rFonts w:ascii="Kokila" w:hAnsi="Kokila" w:cs="Kokila"/>
                <w:color w:val="000066"/>
                <w:sz w:val="88"/>
                <w:szCs w:val="88"/>
                <w:lang w:bidi="hi-IN"/>
              </w:rPr>
              <w:t>Digital Subscriber Line</w:t>
            </w:r>
          </w:p>
        </w:tc>
      </w:tr>
      <w:tr w:rsidR="0046168F" w:rsidRPr="00FD2987" w14:paraId="1B5AF5A3" w14:textId="77777777" w:rsidTr="00F24B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  <w:shd w:val="clear" w:color="auto" w:fill="auto"/>
          </w:tcPr>
          <w:p w14:paraId="6AE98C99" w14:textId="7832531F" w:rsidR="0046168F" w:rsidRPr="0046168F" w:rsidRDefault="0046168F" w:rsidP="0046168F">
            <w:pPr>
              <w:spacing w:after="0" w:line="240" w:lineRule="auto"/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46168F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DBSN</w:t>
            </w:r>
          </w:p>
        </w:tc>
        <w:tc>
          <w:tcPr>
            <w:tcW w:w="12775" w:type="dxa"/>
            <w:shd w:val="clear" w:color="auto" w:fill="auto"/>
          </w:tcPr>
          <w:p w14:paraId="1CC3B748" w14:textId="1FD58DD3" w:rsidR="0046168F" w:rsidRPr="00FD2987" w:rsidRDefault="0046168F" w:rsidP="0046168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C878E8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>Database Source Name</w:t>
            </w:r>
          </w:p>
        </w:tc>
      </w:tr>
      <w:tr w:rsidR="0046168F" w:rsidRPr="00FD2987" w14:paraId="72CC1EA7" w14:textId="77777777" w:rsidTr="00F24B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</w:tcPr>
          <w:p w14:paraId="0B8E35B3" w14:textId="7FD8E51E" w:rsidR="0046168F" w:rsidRPr="0046168F" w:rsidRDefault="0046168F" w:rsidP="0046168F">
            <w:pPr>
              <w:spacing w:after="0" w:line="240" w:lineRule="auto"/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46168F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DTE</w:t>
            </w:r>
          </w:p>
        </w:tc>
        <w:tc>
          <w:tcPr>
            <w:tcW w:w="12775" w:type="dxa"/>
          </w:tcPr>
          <w:p w14:paraId="69AED271" w14:textId="69E8597A" w:rsidR="0046168F" w:rsidRPr="00FD2987" w:rsidRDefault="0046168F" w:rsidP="0046168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C878E8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>Data Terminal Equipment</w:t>
            </w:r>
          </w:p>
        </w:tc>
      </w:tr>
      <w:tr w:rsidR="0046168F" w:rsidRPr="00FD2987" w14:paraId="4AA7C9C2" w14:textId="77777777" w:rsidTr="00F24B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  <w:shd w:val="clear" w:color="auto" w:fill="auto"/>
          </w:tcPr>
          <w:p w14:paraId="1BC0D233" w14:textId="63EDE66F" w:rsidR="0046168F" w:rsidRPr="0046168F" w:rsidRDefault="0046168F" w:rsidP="0046168F">
            <w:pPr>
              <w:spacing w:after="0" w:line="240" w:lineRule="auto"/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46168F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CUA</w:t>
            </w:r>
          </w:p>
        </w:tc>
        <w:tc>
          <w:tcPr>
            <w:tcW w:w="12775" w:type="dxa"/>
            <w:shd w:val="clear" w:color="auto" w:fill="auto"/>
          </w:tcPr>
          <w:p w14:paraId="4F4CA6CC" w14:textId="2EA4F9A4" w:rsidR="0046168F" w:rsidRPr="00FD2987" w:rsidRDefault="0046168F" w:rsidP="0046168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C878E8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>Common User Access</w:t>
            </w:r>
          </w:p>
        </w:tc>
      </w:tr>
      <w:tr w:rsidR="0046168F" w:rsidRPr="00FD2987" w14:paraId="33E8D022" w14:textId="77777777" w:rsidTr="00F24B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</w:tcPr>
          <w:p w14:paraId="21F3F5AA" w14:textId="092A4F07" w:rsidR="0046168F" w:rsidRPr="0046168F" w:rsidRDefault="0046168F" w:rsidP="0046168F">
            <w:pPr>
              <w:spacing w:after="0" w:line="240" w:lineRule="auto"/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46168F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DAO</w:t>
            </w:r>
          </w:p>
        </w:tc>
        <w:tc>
          <w:tcPr>
            <w:tcW w:w="12775" w:type="dxa"/>
          </w:tcPr>
          <w:p w14:paraId="27243A99" w14:textId="38E98CEA" w:rsidR="0046168F" w:rsidRPr="00FD2987" w:rsidRDefault="0046168F" w:rsidP="0046168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C878E8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>Data Access Object</w:t>
            </w:r>
          </w:p>
        </w:tc>
      </w:tr>
    </w:tbl>
    <w:p w14:paraId="058565F2" w14:textId="1826ECDD" w:rsidR="00253A1D" w:rsidRDefault="00253A1D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highlight w:val="darkRed"/>
          <w:lang w:bidi="hi-IN"/>
        </w:rPr>
      </w:pPr>
    </w:p>
    <w:bookmarkEnd w:id="14"/>
    <w:p w14:paraId="69A4B43A" w14:textId="77777777" w:rsidR="00253A1D" w:rsidRDefault="00253A1D" w:rsidP="002D6C02">
      <w:pPr>
        <w:spacing w:after="0" w:line="240" w:lineRule="auto"/>
        <w:jc w:val="both"/>
        <w:rPr>
          <w:rFonts w:ascii="Kokila" w:hAnsi="Kokila" w:cs="Kokila"/>
        </w:rPr>
      </w:pPr>
      <w:r w:rsidRPr="00FD2987">
        <w:rPr>
          <w:rFonts w:ascii="Kokila" w:hAnsi="Kokila" w:cs="Kokila"/>
        </w:rPr>
        <w:t xml:space="preserve"> </w:t>
      </w:r>
    </w:p>
    <w:p w14:paraId="01E04955" w14:textId="09E2C0D6" w:rsidR="00E1121C" w:rsidRPr="00E1121C" w:rsidRDefault="00E1121C" w:rsidP="00000CB4">
      <w:pPr>
        <w:spacing w:after="0" w:line="240" w:lineRule="auto"/>
        <w:jc w:val="center"/>
        <w:rPr>
          <w:rFonts w:ascii="Kokila" w:hAnsi="Kokila" w:cs="Kokila" w:hint="cs"/>
          <w:b/>
          <w:bCs/>
          <w:color w:val="FFFFFF" w:themeColor="background1"/>
          <w:sz w:val="88"/>
          <w:szCs w:val="88"/>
          <w:lang w:bidi="hi-IN"/>
        </w:rPr>
      </w:pPr>
      <w:r w:rsidRPr="00E1121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संगठन (</w:t>
      </w:r>
      <w:r w:rsidRPr="00E1121C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Organization</w:t>
      </w:r>
      <w:r w:rsidRPr="00E1121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)</w:t>
      </w:r>
    </w:p>
    <w:p w14:paraId="014A8DE3" w14:textId="0BD2C500" w:rsidR="003A40B6" w:rsidRPr="00000CB4" w:rsidRDefault="003A40B6" w:rsidP="00E1121C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000CB4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अन्तर्राष्ट्रीय</w:t>
      </w:r>
      <w:r w:rsidRPr="00000CB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000CB4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मुद्रा</w:t>
      </w:r>
      <w:r w:rsidRPr="00000CB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000CB4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कोष</w:t>
      </w:r>
      <w:r w:rsidRPr="00000CB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(</w:t>
      </w:r>
      <w:r w:rsidRPr="00000CB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IMF)</w:t>
      </w:r>
      <w:r w:rsidR="0046168F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</w:p>
    <w:p w14:paraId="2431F1FE" w14:textId="77777777" w:rsidR="003A40B6" w:rsidRPr="003A40B6" w:rsidRDefault="003A40B6" w:rsidP="003A40B6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3A40B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IMF = </w:t>
      </w:r>
      <w:r w:rsidRPr="003A40B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1945 </w:t>
      </w:r>
      <w:r w:rsidRPr="003A40B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3A40B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29 </w:t>
      </w:r>
      <w:r w:rsidRPr="003A40B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देशों</w:t>
      </w:r>
      <w:r w:rsidRPr="003A40B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A40B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3A40B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A40B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साथ</w:t>
      </w:r>
      <w:r w:rsidRPr="003A40B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A40B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अस्तित्व</w:t>
      </w:r>
      <w:r w:rsidRPr="003A40B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A40B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में।</w:t>
      </w:r>
    </w:p>
    <w:p w14:paraId="2B1D5D6A" w14:textId="77777777" w:rsidR="003A40B6" w:rsidRPr="00000CB4" w:rsidRDefault="003A40B6" w:rsidP="003A40B6">
      <w:pPr>
        <w:spacing w:after="0" w:line="240" w:lineRule="auto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000CB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IMF = existed in </w:t>
      </w:r>
      <w:r w:rsidRPr="00000CB4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1945</w:t>
      </w:r>
      <w:r w:rsidRPr="00000CB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with </w:t>
      </w:r>
      <w:r w:rsidRPr="00000CB4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29</w:t>
      </w:r>
      <w:r w:rsidRPr="00000CB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countries.</w:t>
      </w:r>
    </w:p>
    <w:p w14:paraId="20957D12" w14:textId="77777777" w:rsidR="003A40B6" w:rsidRPr="003A40B6" w:rsidRDefault="003A40B6" w:rsidP="003A40B6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3A40B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HQ = </w:t>
      </w:r>
      <w:r w:rsidRPr="003A40B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वाशिगंटन</w:t>
      </w:r>
      <w:r w:rsidRPr="003A40B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A40B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D.C</w:t>
      </w:r>
    </w:p>
    <w:p w14:paraId="21EBD74C" w14:textId="77777777" w:rsidR="003A40B6" w:rsidRPr="00000CB4" w:rsidRDefault="003A40B6" w:rsidP="003A40B6">
      <w:pPr>
        <w:spacing w:after="0" w:line="240" w:lineRule="auto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000CB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HQ = Washington D.C</w:t>
      </w:r>
    </w:p>
    <w:p w14:paraId="3130BFEF" w14:textId="77777777" w:rsidR="003A40B6" w:rsidRPr="003A40B6" w:rsidRDefault="003A40B6" w:rsidP="003A40B6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3A40B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मुद्रा</w:t>
      </w:r>
      <w:r w:rsidRPr="003A40B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A40B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Currency = </w:t>
      </w:r>
      <w:r w:rsidRPr="007C4E7F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SDR (Special drawing Rights)</w:t>
      </w:r>
    </w:p>
    <w:p w14:paraId="3640051F" w14:textId="77777777" w:rsidR="003A40B6" w:rsidRPr="003A40B6" w:rsidRDefault="003A40B6" w:rsidP="003A40B6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3A40B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कुल</w:t>
      </w:r>
      <w:r w:rsidRPr="003A40B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A40B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सभी</w:t>
      </w:r>
      <w:r w:rsidRPr="003A40B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A40B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3A40B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A40B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ऋण</w:t>
      </w:r>
      <w:r w:rsidRPr="003A40B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A40B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प्रदान</w:t>
      </w:r>
      <w:r w:rsidRPr="003A40B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A40B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करता</w:t>
      </w:r>
      <w:r w:rsidRPr="003A40B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A40B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है।</w:t>
      </w:r>
    </w:p>
    <w:p w14:paraId="5111532C" w14:textId="77777777" w:rsidR="003A40B6" w:rsidRPr="007C4E7F" w:rsidRDefault="003A40B6" w:rsidP="003A40B6">
      <w:pPr>
        <w:spacing w:after="0" w:line="240" w:lineRule="auto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7C4E7F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Total provides loans to all</w:t>
      </w:r>
    </w:p>
    <w:p w14:paraId="344C9FA7" w14:textId="036F0C99" w:rsidR="005006A8" w:rsidRPr="003A40B6" w:rsidRDefault="005006A8" w:rsidP="005006A8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3A40B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Golden Paper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-(</w:t>
      </w:r>
      <w:r w:rsidR="003A40B6" w:rsidRPr="003A40B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डॉलर</w:t>
      </w:r>
      <w:r w:rsidR="003A40B6" w:rsidRPr="003A40B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3A40B6" w:rsidRPr="007C4E7F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(</w:t>
      </w:r>
      <w:r w:rsidR="003A40B6" w:rsidRPr="007C4E7F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USA)</w:t>
      </w:r>
      <w:r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 xml:space="preserve">, </w:t>
      </w:r>
      <w:r w:rsidR="003A40B6" w:rsidRPr="003A40B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पाउंड</w:t>
      </w:r>
      <w:r w:rsidR="003A40B6" w:rsidRPr="003A40B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3A40B6" w:rsidRPr="007C4E7F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(</w:t>
      </w:r>
      <w:r w:rsidR="003A40B6" w:rsidRPr="007C4E7F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Britain)</w:t>
      </w:r>
      <w:r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 xml:space="preserve">, </w:t>
      </w:r>
      <w:r w:rsidR="003A40B6" w:rsidRPr="003A40B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रेन्मिन्वी</w:t>
      </w:r>
      <w:r w:rsidR="003A40B6" w:rsidRPr="003A40B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3A40B6" w:rsidRPr="007C4E7F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(</w:t>
      </w:r>
      <w:r w:rsidR="003A40B6" w:rsidRPr="007C4E7F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China)</w:t>
      </w:r>
      <w:r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 xml:space="preserve">, </w:t>
      </w:r>
      <w:r w:rsidR="003A40B6" w:rsidRPr="003A40B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येन</w:t>
      </w:r>
      <w:r w:rsidR="003A40B6" w:rsidRPr="003A40B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3A40B6" w:rsidRPr="007C4E7F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(</w:t>
      </w:r>
      <w:r w:rsidR="003A40B6" w:rsidRPr="007C4E7F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Japan)</w:t>
      </w:r>
      <w:r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 xml:space="preserve">, </w:t>
      </w:r>
      <w:r w:rsidR="003A40B6" w:rsidRPr="003A40B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यूरो</w:t>
      </w:r>
      <w:r w:rsidR="003A40B6" w:rsidRPr="003A40B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3A40B6" w:rsidRPr="007C4E7F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(</w:t>
      </w:r>
      <w:r w:rsidR="003A40B6" w:rsidRPr="007C4E7F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EU)</w:t>
      </w:r>
      <w:r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 xml:space="preserve">) </w:t>
      </w:r>
    </w:p>
    <w:p w14:paraId="57488308" w14:textId="47C4EEFD" w:rsidR="00000CB4" w:rsidRPr="00000CB4" w:rsidRDefault="00000CB4" w:rsidP="006F523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000CB4">
        <w:rPr>
          <w:rFonts w:ascii="Kokila" w:hAnsi="Kokila" w:cs="Kokila"/>
          <w:b/>
          <w:bCs/>
          <w:color w:val="000066"/>
          <w:sz w:val="88"/>
          <w:szCs w:val="88"/>
        </w:rPr>
        <w:t xml:space="preserve">IMF </w:t>
      </w:r>
      <w:r w:rsidRPr="00000CB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000CB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00CB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सदस्य</w:t>
      </w:r>
      <w:r w:rsidRPr="00000CB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00CB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बनने</w:t>
      </w:r>
      <w:r w:rsidRPr="00000CB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00CB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000CB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00CB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बाद</w:t>
      </w:r>
      <w:r w:rsidRPr="00000CB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00CB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000CB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00CB4">
        <w:rPr>
          <w:rFonts w:ascii="Kokila" w:hAnsi="Kokila" w:cs="Kokila"/>
          <w:b/>
          <w:bCs/>
          <w:color w:val="000066"/>
          <w:sz w:val="88"/>
          <w:szCs w:val="88"/>
        </w:rPr>
        <w:t xml:space="preserve">IBRD </w:t>
      </w:r>
      <w:r w:rsidRPr="00000CB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000CB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00CB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सदस्यता</w:t>
      </w:r>
      <w:r w:rsidRPr="00000CB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00CB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मिलती</w:t>
      </w:r>
      <w:r w:rsidRPr="00000CB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00CB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है।</w:t>
      </w:r>
    </w:p>
    <w:p w14:paraId="13D7BD00" w14:textId="77777777" w:rsidR="00000CB4" w:rsidRPr="006F523E" w:rsidRDefault="00000CB4" w:rsidP="006F523E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88"/>
          <w:szCs w:val="88"/>
        </w:rPr>
      </w:pPr>
      <w:r w:rsidRPr="006F523E">
        <w:rPr>
          <w:rFonts w:ascii="Kokila" w:hAnsi="Kokila" w:cs="Kokila"/>
          <w:b/>
          <w:bCs/>
          <w:color w:val="C00000"/>
          <w:sz w:val="88"/>
          <w:szCs w:val="88"/>
        </w:rPr>
        <w:t>Membership of IBRD is obtained only after becoming a member of IMF.</w:t>
      </w:r>
    </w:p>
    <w:p w14:paraId="6ABF2C3D" w14:textId="77777777" w:rsidR="006F523E" w:rsidRDefault="00000CB4" w:rsidP="006F523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000CB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प्रमुख</w:t>
      </w:r>
      <w:r w:rsidRPr="00000CB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= </w:t>
      </w:r>
      <w:r w:rsidRPr="00000CB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क्रिस्टालीना</w:t>
      </w:r>
      <w:r w:rsidRPr="00000CB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00CB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जॉर्जीवा</w:t>
      </w:r>
      <w:r w:rsidRPr="00000CB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</w:p>
    <w:p w14:paraId="567A6ADC" w14:textId="56F75D32" w:rsidR="00000CB4" w:rsidRPr="00000CB4" w:rsidRDefault="00000CB4" w:rsidP="006F523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6F523E">
        <w:rPr>
          <w:rFonts w:ascii="Kokila" w:hAnsi="Kokila" w:cs="Kokila"/>
          <w:b/>
          <w:bCs/>
          <w:color w:val="C00000"/>
          <w:sz w:val="88"/>
          <w:szCs w:val="88"/>
        </w:rPr>
        <w:t>Head = Christlina Georgieva</w:t>
      </w:r>
    </w:p>
    <w:p w14:paraId="31626D2A" w14:textId="77777777" w:rsidR="00000CB4" w:rsidRPr="00000CB4" w:rsidRDefault="00000CB4" w:rsidP="006F523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000CB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प्रबन्ध</w:t>
      </w:r>
      <w:r w:rsidRPr="00000CB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00CB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निदेशक</w:t>
      </w:r>
      <w:r w:rsidRPr="00000CB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- </w:t>
      </w:r>
      <w:r w:rsidRPr="00000CB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क्रिस्टलीना</w:t>
      </w:r>
      <w:r w:rsidRPr="00000CB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00CB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जॉर्जिवा</w:t>
      </w:r>
    </w:p>
    <w:p w14:paraId="2802A5AC" w14:textId="77777777" w:rsidR="00000CB4" w:rsidRPr="006F523E" w:rsidRDefault="00000CB4" w:rsidP="006F523E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88"/>
          <w:szCs w:val="88"/>
        </w:rPr>
      </w:pPr>
      <w:r w:rsidRPr="006F523E">
        <w:rPr>
          <w:rFonts w:ascii="Kokila" w:hAnsi="Kokila" w:cs="Kokila"/>
          <w:b/>
          <w:bCs/>
          <w:color w:val="C00000"/>
          <w:sz w:val="88"/>
          <w:szCs w:val="88"/>
        </w:rPr>
        <w:t>Managing Director - Christlina Georgieva</w:t>
      </w:r>
    </w:p>
    <w:p w14:paraId="089A80EB" w14:textId="2383FFB4" w:rsidR="00000CB4" w:rsidRPr="00000CB4" w:rsidRDefault="00000CB4" w:rsidP="006F523E">
      <w:pPr>
        <w:spacing w:after="0" w:line="240" w:lineRule="auto"/>
        <w:jc w:val="both"/>
        <w:rPr>
          <w:rFonts w:ascii="Kokila" w:hAnsi="Kokila" w:cs="Kokila" w:hint="cs"/>
          <w:b/>
          <w:bCs/>
          <w:color w:val="000066"/>
          <w:sz w:val="88"/>
          <w:szCs w:val="88"/>
          <w:lang w:bidi="hi-IN"/>
        </w:rPr>
      </w:pPr>
      <w:r w:rsidRPr="00000CB4">
        <w:rPr>
          <w:rFonts w:ascii="Kokila" w:hAnsi="Kokila" w:cs="Kokila"/>
          <w:b/>
          <w:bCs/>
          <w:color w:val="000066"/>
          <w:sz w:val="88"/>
          <w:szCs w:val="88"/>
        </w:rPr>
        <w:t xml:space="preserve">IMF </w:t>
      </w:r>
      <w:r w:rsidRPr="00000CB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000CB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00CB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पहली</w:t>
      </w:r>
      <w:r w:rsidRPr="00000CB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00CB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उपप्रबंध</w:t>
      </w:r>
      <w:r w:rsidRPr="00000CB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00CB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निदेशक</w:t>
      </w:r>
      <w:r w:rsidRPr="00000CB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= </w:t>
      </w:r>
      <w:r w:rsidRPr="00000CB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गीता</w:t>
      </w:r>
      <w:r w:rsidRPr="00000CB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00CB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गोपीनाथ</w:t>
      </w:r>
      <w:r w:rsidR="006F523E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="006F523E" w:rsidRPr="00000CB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प्रवासी</w:t>
      </w:r>
      <w:r w:rsidR="006F523E" w:rsidRPr="00000CB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F523E" w:rsidRPr="00000CB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भारतीय</w:t>
      </w:r>
      <w:r w:rsidR="006F523E" w:rsidRPr="00000CB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F523E" w:rsidRPr="00000CB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सम्मान</w:t>
      </w:r>
      <w:r w:rsidR="006F523E" w:rsidRPr="00000CB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-</w:t>
      </w:r>
      <w:r w:rsidR="006F523E" w:rsidRPr="00000CB4">
        <w:rPr>
          <w:rFonts w:ascii="Kokila" w:hAnsi="Kokila" w:cs="Kokila"/>
          <w:b/>
          <w:bCs/>
          <w:color w:val="000066"/>
          <w:sz w:val="88"/>
          <w:szCs w:val="88"/>
        </w:rPr>
        <w:t>2019</w:t>
      </w:r>
      <w:r w:rsidR="006F523E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)</w:t>
      </w:r>
    </w:p>
    <w:p w14:paraId="2A506B26" w14:textId="77777777" w:rsidR="00000CB4" w:rsidRPr="006F523E" w:rsidRDefault="00000CB4" w:rsidP="006F523E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88"/>
          <w:szCs w:val="88"/>
        </w:rPr>
      </w:pPr>
      <w:r w:rsidRPr="006F523E">
        <w:rPr>
          <w:rFonts w:ascii="Kokila" w:hAnsi="Kokila" w:cs="Kokila"/>
          <w:b/>
          <w:bCs/>
          <w:color w:val="C00000"/>
          <w:sz w:val="88"/>
          <w:szCs w:val="88"/>
        </w:rPr>
        <w:t>First Deputy Managing Director of IMF = Gita Gopinath</w:t>
      </w:r>
    </w:p>
    <w:p w14:paraId="1BDB4DD1" w14:textId="77777777" w:rsidR="00000CB4" w:rsidRPr="00000CB4" w:rsidRDefault="00000CB4" w:rsidP="006F523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000CB4">
        <w:rPr>
          <w:rFonts w:ascii="Kokila" w:hAnsi="Kokila" w:cs="Kokila"/>
          <w:b/>
          <w:bCs/>
          <w:color w:val="000066"/>
          <w:sz w:val="88"/>
          <w:szCs w:val="88"/>
        </w:rPr>
        <w:t xml:space="preserve">191th </w:t>
      </w:r>
      <w:r w:rsidRPr="00000CB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सदस्य</w:t>
      </w:r>
      <w:r w:rsidRPr="00000CB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=</w:t>
      </w:r>
      <w:r w:rsidRPr="006F523E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 xml:space="preserve"> </w:t>
      </w:r>
      <w:r w:rsidRPr="006F523E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लिकटेंस्टीन</w:t>
      </w:r>
    </w:p>
    <w:p w14:paraId="274352A2" w14:textId="5CC5E837" w:rsidR="00473E57" w:rsidRDefault="00473E57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2F6A7E3E" w14:textId="2379D875" w:rsidR="00473E57" w:rsidRDefault="00473E57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1471C25E" w14:textId="6B3A5D06" w:rsidR="00473E57" w:rsidRDefault="00473E57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390F96F5" w14:textId="0E15E5F4" w:rsidR="00473E57" w:rsidRDefault="00473E57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792375F0" w14:textId="77777777" w:rsidR="00E1121C" w:rsidRDefault="00E1121C" w:rsidP="002D6C02">
      <w:pPr>
        <w:spacing w:after="0" w:line="240" w:lineRule="auto"/>
        <w:jc w:val="center"/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0E16A256" w14:textId="155E804E" w:rsidR="00473E57" w:rsidRDefault="00473E57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17C70919" w14:textId="77777777" w:rsidR="0093102E" w:rsidRDefault="0093102E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47EE1698" w14:textId="77777777" w:rsidR="00FB151E" w:rsidRDefault="00FB151E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6A16DF80" w14:textId="77777777" w:rsidR="00FB151E" w:rsidRDefault="00FB151E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0BD3DE91" w14:textId="13E59878" w:rsidR="00253A1D" w:rsidRPr="006B4092" w:rsidRDefault="00253A1D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  <w:r w:rsidRPr="006B4092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One Liner Revision</w:t>
      </w:r>
    </w:p>
    <w:p w14:paraId="6802BB07" w14:textId="2278631E" w:rsidR="00253A1D" w:rsidRPr="006B4092" w:rsidRDefault="00C459BF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val="en-IN" w:bidi="hi-IN"/>
        </w:rPr>
      </w:pPr>
      <w:r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lang w:val="en-IN" w:bidi="hi-IN"/>
        </w:rPr>
        <w:t>1</w:t>
      </w:r>
      <w:r w:rsidR="000A6235">
        <w:rPr>
          <w:rFonts w:ascii="Kokila" w:hAnsi="Kokila" w:cs="Kokila" w:hint="cs"/>
          <w:b/>
          <w:bCs/>
          <w:color w:val="FFFFFF" w:themeColor="background1"/>
          <w:sz w:val="84"/>
          <w:szCs w:val="84"/>
          <w:highlight w:val="darkRed"/>
          <w:cs/>
          <w:lang w:val="en-IN" w:bidi="hi-IN"/>
        </w:rPr>
        <w:t>4</w:t>
      </w:r>
      <w:r w:rsidR="006B4092" w:rsidRPr="006B4092"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lang w:val="en-IN" w:bidi="hi-IN"/>
        </w:rPr>
        <w:t xml:space="preserve"> January 2026</w:t>
      </w:r>
    </w:p>
    <w:p w14:paraId="4BCDF9A6" w14:textId="77777777" w:rsidR="00253A1D" w:rsidRDefault="00253A1D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val="en-IN" w:bidi="hi-IN"/>
        </w:rPr>
      </w:pPr>
    </w:p>
    <w:p w14:paraId="37EF23AE" w14:textId="77777777" w:rsidR="00253A1D" w:rsidRDefault="00253A1D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val="en-IN" w:bidi="hi-IN"/>
        </w:rPr>
      </w:pPr>
    </w:p>
    <w:p w14:paraId="0B3DF245" w14:textId="77777777" w:rsidR="00FC4AE4" w:rsidRPr="003039D4" w:rsidRDefault="00FC4AE4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5C036903" w14:textId="77777777" w:rsidR="00A5085E" w:rsidRPr="00A5085E" w:rsidRDefault="00A5085E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4FD76A86" w14:textId="77777777" w:rsidR="00800F74" w:rsidRDefault="00800F74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2BE93B26" w14:textId="77777777" w:rsidR="00D64D00" w:rsidRDefault="00D64D00" w:rsidP="000A623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1.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वित्त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वर्ष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2024-25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भारत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मछली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उत्पादन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106%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की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वृद्धि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हुई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है।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सही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कथन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चुनिए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? </w:t>
      </w:r>
      <w:r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वित्त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वर्ष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2024-25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मछली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उत्पादन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197.75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लाख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टन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हुआ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</w:p>
    <w:p w14:paraId="40EEFC55" w14:textId="181DF9E7" w:rsidR="000A6235" w:rsidRDefault="000A6235" w:rsidP="000A623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D64D00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Fish production in India increased by 106% in the financial year 2024-25. Choose the correct statement</w:t>
      </w:r>
      <w:r w:rsidRPr="00D64D00">
        <w:rPr>
          <w:rFonts w:ascii="Kokila" w:hAnsi="Kokila" w:cs="Kokila"/>
          <w:b/>
          <w:bCs/>
          <w:color w:val="FF0000"/>
          <w:sz w:val="82"/>
          <w:szCs w:val="82"/>
          <w:lang w:val="en-IN" w:bidi="hi-IN"/>
        </w:rPr>
        <w:t>?</w:t>
      </w:r>
      <w:r w:rsidR="00D64D00" w:rsidRPr="00D64D00">
        <w:rPr>
          <w:rFonts w:ascii="Kokila" w:hAnsi="Kokila" w:cs="Kokila" w:hint="cs"/>
          <w:b/>
          <w:bCs/>
          <w:color w:val="FF0000"/>
          <w:sz w:val="82"/>
          <w:szCs w:val="82"/>
          <w:cs/>
          <w:lang w:val="en-IN" w:bidi="hi-IN"/>
        </w:rPr>
        <w:t xml:space="preserve"> 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Fish production in the financial year 2024-25 was 197.75 lakh tonnes</w:t>
      </w:r>
    </w:p>
    <w:p w14:paraId="13B753E6" w14:textId="77777777" w:rsidR="00CB190A" w:rsidRDefault="00CB190A" w:rsidP="000A623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3C4ADC1E" w14:textId="7B129A53" w:rsidR="00D64D00" w:rsidRDefault="00D64D00" w:rsidP="000A623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2.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भारत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की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गैर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>-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जीवाश्म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ईंधन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क्षमता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2025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266.78 GW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तक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पहुँच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गई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है।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सही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कथन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चुनिए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?</w:t>
      </w:r>
      <w:r w:rsidRPr="00D64D00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सौर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ऊर्जा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क्षमता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135.81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गीगावाट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हुई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</w:t>
      </w:r>
    </w:p>
    <w:p w14:paraId="4DBE88A4" w14:textId="07C71238" w:rsidR="000A6235" w:rsidRPr="000A6235" w:rsidRDefault="000A6235" w:rsidP="000A623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CB190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India's non-fossil fuel capacity reached 266.78 GW in 2025. Choose the correct statement?</w:t>
      </w:r>
      <w:r w:rsidR="00CB190A" w:rsidRPr="00CB190A">
        <w:rPr>
          <w:rFonts w:ascii="Kokila" w:hAnsi="Kokila" w:cs="Kokila" w:hint="cs"/>
          <w:b/>
          <w:bCs/>
          <w:color w:val="C00000"/>
          <w:sz w:val="82"/>
          <w:szCs w:val="82"/>
          <w:cs/>
          <w:lang w:val="en-IN" w:bidi="hi-IN"/>
        </w:rPr>
        <w:t xml:space="preserve"> 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Solar energy capacity has reached 135.81 GW</w:t>
      </w:r>
    </w:p>
    <w:p w14:paraId="0EE20857" w14:textId="0FC24577" w:rsidR="00CB190A" w:rsidRDefault="00CB190A" w:rsidP="000A623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3.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महिला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2026 FIH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हॉकी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वर्ल्ड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कप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क्वालिफ़ायर्स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का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आयोजन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कहाँ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किया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जाएगा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? </w:t>
      </w:r>
      <w:r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हैदराबाद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</w:p>
    <w:p w14:paraId="5C3AFA33" w14:textId="5EF0074F" w:rsidR="000A6235" w:rsidRDefault="000A6235" w:rsidP="000A623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CB190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Where will the Women's 2026 FIH Hockey World Cup Qualifiers be held?</w:t>
      </w:r>
      <w:r w:rsidR="00CB190A" w:rsidRPr="00CB190A">
        <w:rPr>
          <w:rFonts w:ascii="Kokila" w:hAnsi="Kokila" w:cs="Kokila" w:hint="cs"/>
          <w:b/>
          <w:bCs/>
          <w:color w:val="C00000"/>
          <w:sz w:val="82"/>
          <w:szCs w:val="82"/>
          <w:cs/>
          <w:lang w:val="en-IN" w:bidi="hi-IN"/>
        </w:rPr>
        <w:t xml:space="preserve"> 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Hyderabad</w:t>
      </w:r>
    </w:p>
    <w:p w14:paraId="39555A8F" w14:textId="1A7FF944" w:rsidR="00CB190A" w:rsidRDefault="00CB190A" w:rsidP="000A623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46D13071" w14:textId="2108C0E4" w:rsidR="00CB190A" w:rsidRDefault="00CB190A" w:rsidP="000A623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4.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हाल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ही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“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ब्लू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फूड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सिक्योरिटी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: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सी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द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फ्यूचर</w:t>
      </w:r>
      <w:r w:rsidR="000A6235" w:rsidRPr="000A6235">
        <w:rPr>
          <w:rFonts w:ascii="Kokila" w:hAnsi="Kokila" w:cs="Kokila" w:hint="eastAsia"/>
          <w:b/>
          <w:bCs/>
          <w:color w:val="000066"/>
          <w:sz w:val="82"/>
          <w:szCs w:val="82"/>
          <w:cs/>
          <w:lang w:val="en-IN" w:bidi="hi-IN"/>
        </w:rPr>
        <w:t>”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द्वितीय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वैश्विक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शिखर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सम्मेलन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कहाँ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आयोजित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किया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जा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रहा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?</w:t>
      </w:r>
      <w:r w:rsidRPr="00CB190A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इज़राइल</w:t>
      </w:r>
    </w:p>
    <w:p w14:paraId="56CC72F2" w14:textId="16641FFE" w:rsidR="000A6235" w:rsidRPr="000A6235" w:rsidRDefault="000A6235" w:rsidP="000A623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CB190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Where is the recently held "Blue Food Security: Sea the Future" Second Global Summit being organized?</w:t>
      </w:r>
      <w:r w:rsidR="00CB190A" w:rsidRPr="00CB190A">
        <w:rPr>
          <w:rFonts w:ascii="Kokila" w:hAnsi="Kokila" w:cs="Kokila" w:hint="cs"/>
          <w:b/>
          <w:bCs/>
          <w:color w:val="C00000"/>
          <w:sz w:val="82"/>
          <w:szCs w:val="82"/>
          <w:cs/>
          <w:lang w:val="en-IN" w:bidi="hi-IN"/>
        </w:rPr>
        <w:t xml:space="preserve"> 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Israel</w:t>
      </w:r>
    </w:p>
    <w:p w14:paraId="6DF5E446" w14:textId="77777777" w:rsidR="00CB190A" w:rsidRDefault="00CB190A" w:rsidP="00CB190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42BEA7AA" w14:textId="0AB5727D" w:rsidR="00CB190A" w:rsidRPr="000A6235" w:rsidRDefault="00CB190A" w:rsidP="00CB190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 xml:space="preserve">5.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हाल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ही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भारतीय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सेना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ने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'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भैरव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'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नामक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आधुनिक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युद्ध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बल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का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गठन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किया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है।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सही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कथन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चुनिए।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इसमें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एक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लाख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से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अधिक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ड्रोन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ऑपरेटर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शामिल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हैं</w:t>
      </w:r>
    </w:p>
    <w:p w14:paraId="3EEEC0F0" w14:textId="38012CB0" w:rsidR="000A6235" w:rsidRDefault="000A6235" w:rsidP="000A623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CB190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The Indian Army has recently formed a modern combat force called 'Bhairav'. Choose the correct statement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.</w:t>
      </w:r>
      <w:r w:rsidR="00CB190A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It includes more than one lakh drone operators</w:t>
      </w:r>
    </w:p>
    <w:p w14:paraId="201C2BF7" w14:textId="77777777" w:rsidR="00CB190A" w:rsidRDefault="00CB190A" w:rsidP="000A6235">
      <w:pPr>
        <w:spacing w:after="0" w:line="240" w:lineRule="auto"/>
        <w:jc w:val="both"/>
        <w:rPr>
          <w:rFonts w:ascii="Kokila" w:hAnsi="Kokila" w:cs="Kokila" w:hint="cs"/>
          <w:b/>
          <w:bCs/>
          <w:color w:val="000066"/>
          <w:sz w:val="82"/>
          <w:szCs w:val="82"/>
          <w:lang w:val="en-IN" w:bidi="hi-IN"/>
        </w:rPr>
      </w:pPr>
    </w:p>
    <w:p w14:paraId="77A018EB" w14:textId="43E83907" w:rsidR="00CB190A" w:rsidRDefault="00CB190A" w:rsidP="000A623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6.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हाल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ही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किस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बैंक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ने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अपनी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नई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ब्रांड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पहचान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"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द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फॉर्चुना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वेव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"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का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अनावरण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किया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? </w:t>
      </w:r>
      <w:r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फेडरल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बैंक</w:t>
      </w:r>
    </w:p>
    <w:p w14:paraId="22370910" w14:textId="4776EA23" w:rsidR="000A6235" w:rsidRPr="000A6235" w:rsidRDefault="000A6235" w:rsidP="000A623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CB190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Which bank recently unveiled its new brand identity "The Fortuna Wave"?</w:t>
      </w:r>
      <w:r w:rsidR="00CB190A" w:rsidRPr="00CB190A">
        <w:rPr>
          <w:rFonts w:ascii="Kokila" w:hAnsi="Kokila" w:cs="Kokila" w:hint="cs"/>
          <w:b/>
          <w:bCs/>
          <w:color w:val="C00000"/>
          <w:sz w:val="82"/>
          <w:szCs w:val="82"/>
          <w:cs/>
          <w:lang w:val="en-IN" w:bidi="hi-IN"/>
        </w:rPr>
        <w:t xml:space="preserve"> 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Federal Bank</w:t>
      </w:r>
    </w:p>
    <w:p w14:paraId="37EC8E9D" w14:textId="71028E27" w:rsidR="00CB190A" w:rsidRDefault="00CB190A" w:rsidP="000A623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 xml:space="preserve">7.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हाल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ही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किस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देश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की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क्रिकेटर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एलिसा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हीली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ने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अंतर्राष्ट्रीय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क्रिकेट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से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संन्यास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की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घोषणा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की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? </w:t>
      </w:r>
      <w:r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ऑस्ट्रेलिया</w:t>
      </w:r>
    </w:p>
    <w:p w14:paraId="5EC0BBB6" w14:textId="4ACFDBCC" w:rsidR="000A6235" w:rsidRPr="000A6235" w:rsidRDefault="000A6235" w:rsidP="000A623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CB190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Which country's cricketer, Alyssa Healy, recently announced her retirement from international cricket?</w:t>
      </w:r>
      <w:r w:rsidR="00CB190A" w:rsidRPr="00CB190A">
        <w:rPr>
          <w:rFonts w:ascii="Kokila" w:hAnsi="Kokila" w:cs="Kokila" w:hint="cs"/>
          <w:b/>
          <w:bCs/>
          <w:color w:val="C00000"/>
          <w:sz w:val="82"/>
          <w:szCs w:val="82"/>
          <w:cs/>
          <w:lang w:val="en-IN" w:bidi="hi-IN"/>
        </w:rPr>
        <w:t xml:space="preserve"> </w:t>
      </w:r>
      <w:r w:rsidRPr="00CB190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Australia</w:t>
      </w:r>
    </w:p>
    <w:p w14:paraId="43BDD64D" w14:textId="77777777" w:rsidR="00CB190A" w:rsidRDefault="00CB190A" w:rsidP="000A623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7AAB175C" w14:textId="41269C85" w:rsidR="00CB190A" w:rsidRDefault="00CB190A" w:rsidP="000A623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8.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हाल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ही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मिलोस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राओनिक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ने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किस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खेल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से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संन्यास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की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घोषणा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की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?</w:t>
      </w:r>
      <w:r w:rsidRPr="00CB190A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टेनिस</w:t>
      </w:r>
    </w:p>
    <w:p w14:paraId="56A5425B" w14:textId="10AC109F" w:rsidR="000A6235" w:rsidRPr="00CB190A" w:rsidRDefault="000A6235" w:rsidP="000A6235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</w:pPr>
      <w:r w:rsidRPr="00CB190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Recently, Milos Raonic announced his retirement from which sport?</w:t>
      </w:r>
    </w:p>
    <w:p w14:paraId="6D2CF707" w14:textId="014F8445" w:rsidR="000A6235" w:rsidRDefault="000A6235" w:rsidP="000A623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0A6235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Tennis</w:t>
      </w:r>
    </w:p>
    <w:p w14:paraId="6291F865" w14:textId="77777777" w:rsidR="00CB190A" w:rsidRPr="000A6235" w:rsidRDefault="00CB190A" w:rsidP="000A6235">
      <w:pPr>
        <w:spacing w:after="0" w:line="240" w:lineRule="auto"/>
        <w:jc w:val="both"/>
        <w:rPr>
          <w:rFonts w:ascii="Kokila" w:hAnsi="Kokila" w:cs="Kokila" w:hint="cs"/>
          <w:b/>
          <w:bCs/>
          <w:color w:val="000066"/>
          <w:sz w:val="82"/>
          <w:szCs w:val="82"/>
          <w:lang w:val="en-IN" w:bidi="hi-IN"/>
        </w:rPr>
      </w:pPr>
    </w:p>
    <w:p w14:paraId="15BAE7E7" w14:textId="77777777" w:rsidR="00CB190A" w:rsidRDefault="00CB190A" w:rsidP="000A623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65C86784" w14:textId="77777777" w:rsidR="00D36F73" w:rsidRPr="000A6235" w:rsidRDefault="00CB190A" w:rsidP="00D36F7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 xml:space="preserve">9.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हाल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ही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आंध्र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प्रदेश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कैबिनेट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ने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दगदार्थी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ग्रीनफील्ड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एयरपोर्ट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परियोजना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को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मंजूरी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दी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है।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सही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कथन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चुनिए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? </w:t>
      </w:r>
      <w:r w:rsidR="00D36F73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यह</w:t>
      </w:r>
      <w:r w:rsidR="00D36F73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D36F73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राज्य</w:t>
      </w:r>
      <w:r w:rsidR="00D36F73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D36F73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का</w:t>
      </w:r>
      <w:r w:rsidR="00D36F73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D36F73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आठवां</w:t>
      </w:r>
      <w:r w:rsidR="00D36F73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D36F73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हवाई</w:t>
      </w:r>
      <w:r w:rsidR="00D36F73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D36F73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अड्डा</w:t>
      </w:r>
      <w:r w:rsidR="00D36F73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D36F73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होगा</w:t>
      </w:r>
      <w:r w:rsidR="00D36F73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</w:p>
    <w:p w14:paraId="7B9109A2" w14:textId="070AF4FB" w:rsidR="000A6235" w:rsidRDefault="000A6235" w:rsidP="000A623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D36F7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Recently, the Andhra Pradesh cabinet approved the Dagadarthi Greenfield Airport project. Choose the correct statement?</w:t>
      </w:r>
      <w:r w:rsidR="00D36F73" w:rsidRPr="00D36F73">
        <w:rPr>
          <w:rFonts w:ascii="Kokila" w:hAnsi="Kokila" w:cs="Kokila" w:hint="cs"/>
          <w:b/>
          <w:bCs/>
          <w:color w:val="C00000"/>
          <w:sz w:val="82"/>
          <w:szCs w:val="82"/>
          <w:cs/>
          <w:lang w:val="en-IN" w:bidi="hi-IN"/>
        </w:rPr>
        <w:t xml:space="preserve"> 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This will be the state's eighth airport</w:t>
      </w:r>
    </w:p>
    <w:p w14:paraId="4A64FFF9" w14:textId="77777777" w:rsidR="00D36F73" w:rsidRDefault="00D36F73" w:rsidP="000A6235">
      <w:pPr>
        <w:spacing w:after="0" w:line="240" w:lineRule="auto"/>
        <w:jc w:val="both"/>
        <w:rPr>
          <w:rFonts w:ascii="Kokila" w:hAnsi="Kokila" w:cs="Kokila" w:hint="cs"/>
          <w:b/>
          <w:bCs/>
          <w:color w:val="000066"/>
          <w:sz w:val="82"/>
          <w:szCs w:val="82"/>
          <w:lang w:val="en-IN" w:bidi="hi-IN"/>
        </w:rPr>
      </w:pPr>
    </w:p>
    <w:p w14:paraId="37307DAE" w14:textId="77777777" w:rsidR="00D36F73" w:rsidRDefault="00D36F73" w:rsidP="000A623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10.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हाल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ही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किस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राज्य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ने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राष्ट्रीय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शिक्षा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नीति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2020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के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तहत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APAAR ID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बनाने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बड़े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राज्यों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अग्रणी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स्थान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प्राप्त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किया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? </w:t>
      </w:r>
      <w:r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छत्तीसगढ़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 </w:t>
      </w:r>
    </w:p>
    <w:p w14:paraId="7896DB41" w14:textId="20F8E236" w:rsidR="000A6235" w:rsidRPr="000A6235" w:rsidRDefault="000A6235" w:rsidP="000A623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D36F7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Which state has recently secured the top position among large states in creating APAAR IDs under the National Education Policy 2020? </w:t>
      </w:r>
      <w:r w:rsidR="00D36F73" w:rsidRPr="00D36F73">
        <w:rPr>
          <w:rFonts w:ascii="Kokila" w:hAnsi="Kokila" w:cs="Kokila" w:hint="cs"/>
          <w:b/>
          <w:bCs/>
          <w:color w:val="C00000"/>
          <w:sz w:val="82"/>
          <w:szCs w:val="82"/>
          <w:cs/>
          <w:lang w:val="en-IN" w:bidi="hi-IN"/>
        </w:rPr>
        <w:t xml:space="preserve"> 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Chhattisgarh</w:t>
      </w:r>
    </w:p>
    <w:p w14:paraId="2922E1B0" w14:textId="77777777" w:rsidR="00D36F73" w:rsidRPr="000A6235" w:rsidRDefault="00D36F73" w:rsidP="00D36F7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 xml:space="preserve">11. 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25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वें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ऑल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इंडिया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मेजर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पोर्ट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कल्चरल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मीट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2025–26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ओवरऑल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चैंपियन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कौन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बना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? </w:t>
      </w:r>
      <w:r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श्यामा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प्रसाद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मुखर्जी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पोर्ट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अथॉरिटी</w:t>
      </w:r>
    </w:p>
    <w:p w14:paraId="5A182527" w14:textId="076B8A87" w:rsidR="000A6235" w:rsidRDefault="000A6235" w:rsidP="000A623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D36F7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became the overall champion at the 25th All India Major Port Cultural Meet 2025–26?</w:t>
      </w:r>
      <w:r w:rsidR="00D36F73" w:rsidRPr="00D36F73">
        <w:rPr>
          <w:rFonts w:ascii="Kokila" w:hAnsi="Kokila" w:cs="Kokila" w:hint="cs"/>
          <w:b/>
          <w:bCs/>
          <w:color w:val="C00000"/>
          <w:sz w:val="82"/>
          <w:szCs w:val="82"/>
          <w:cs/>
          <w:lang w:val="en-IN" w:bidi="hi-IN"/>
        </w:rPr>
        <w:t xml:space="preserve"> 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Syama Prasad Mookerjee Port Authority</w:t>
      </w:r>
    </w:p>
    <w:p w14:paraId="30F866F4" w14:textId="77777777" w:rsidR="00D36F73" w:rsidRDefault="00D36F73" w:rsidP="000A623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3E6073BF" w14:textId="67AB4BDD" w:rsidR="00D36F73" w:rsidRDefault="00D36F73" w:rsidP="000A623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12.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हाल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ही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ICC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एनवायरनमेंटल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एक्सीलेंस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अवार्ड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से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किसे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सम्मानित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किया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गया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? </w:t>
      </w:r>
      <w:r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अडानी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गंगावरम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पोर्ट</w:t>
      </w:r>
    </w:p>
    <w:p w14:paraId="3F48A57B" w14:textId="3B5E88B0" w:rsidR="000A6235" w:rsidRDefault="000A6235" w:rsidP="000A623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D36F7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was recently awarded the ICC Environmental Excellence Award?</w:t>
      </w:r>
      <w:r w:rsidR="00D36F73" w:rsidRPr="00D36F73">
        <w:rPr>
          <w:rFonts w:ascii="Kokila" w:hAnsi="Kokila" w:cs="Kokila" w:hint="cs"/>
          <w:b/>
          <w:bCs/>
          <w:color w:val="C00000"/>
          <w:sz w:val="82"/>
          <w:szCs w:val="82"/>
          <w:cs/>
          <w:lang w:val="en-IN" w:bidi="hi-IN"/>
        </w:rPr>
        <w:t xml:space="preserve"> 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Adani Gangavaram Port</w:t>
      </w:r>
    </w:p>
    <w:p w14:paraId="34AE8DB2" w14:textId="277EC3A0" w:rsidR="00D36F73" w:rsidRDefault="00D36F73" w:rsidP="000A623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4523A26C" w14:textId="77777777" w:rsidR="00D36F73" w:rsidRPr="000A6235" w:rsidRDefault="00D36F73" w:rsidP="000A6235">
      <w:pPr>
        <w:spacing w:after="0" w:line="240" w:lineRule="auto"/>
        <w:jc w:val="both"/>
        <w:rPr>
          <w:rFonts w:ascii="Kokila" w:hAnsi="Kokila" w:cs="Kokila" w:hint="cs"/>
          <w:b/>
          <w:bCs/>
          <w:color w:val="000066"/>
          <w:sz w:val="82"/>
          <w:szCs w:val="82"/>
          <w:lang w:val="en-IN" w:bidi="hi-IN"/>
        </w:rPr>
      </w:pPr>
    </w:p>
    <w:p w14:paraId="0CFBB54F" w14:textId="2E4CB5BD" w:rsidR="00D36F73" w:rsidRDefault="00D36F73" w:rsidP="000A623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13.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हाल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ही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मेटा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प्लेटफॉर्म्स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का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अध्यक्ष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और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उपाध्यक्ष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किसे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नामित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किया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गया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? </w:t>
      </w:r>
      <w:r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डिना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पॉवेल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मैककॉर्मिक</w:t>
      </w:r>
    </w:p>
    <w:p w14:paraId="079A44DE" w14:textId="3CC8F4F3" w:rsidR="000A6235" w:rsidRDefault="000A6235" w:rsidP="000A623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D36F7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has recently been appointed as the President and Vice Chairman of Meta Platforms?</w:t>
      </w:r>
      <w:r w:rsidR="00D36F73" w:rsidRPr="00D36F73">
        <w:rPr>
          <w:rFonts w:ascii="Kokila" w:hAnsi="Kokila" w:cs="Kokila" w:hint="cs"/>
          <w:b/>
          <w:bCs/>
          <w:color w:val="C00000"/>
          <w:sz w:val="82"/>
          <w:szCs w:val="82"/>
          <w:cs/>
          <w:lang w:val="en-IN" w:bidi="hi-IN"/>
        </w:rPr>
        <w:t xml:space="preserve"> 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Dina Powell McCormick</w:t>
      </w:r>
    </w:p>
    <w:p w14:paraId="1353E810" w14:textId="77777777" w:rsidR="00D36F73" w:rsidRDefault="00D36F73" w:rsidP="000A623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608DDACC" w14:textId="3DF8EB90" w:rsidR="00D36F73" w:rsidRDefault="00D36F73" w:rsidP="000A623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14.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हाल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ही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भारत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ने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ब्रिक्स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2026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की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क्या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थीम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लॉन्च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की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?</w:t>
      </w:r>
      <w:r w:rsidRPr="00D36F73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लचीलापन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, </w:t>
      </w:r>
      <w:r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नवाचार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, </w:t>
      </w:r>
      <w:r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सहयोग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और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स्थिरता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के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लिए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निर्माण</w:t>
      </w:r>
    </w:p>
    <w:p w14:paraId="5CA5AC7B" w14:textId="2297C198" w:rsidR="000A6235" w:rsidRDefault="000A6235" w:rsidP="000A623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D36F7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What theme has India recently launched for BRICS 2026?</w:t>
      </w:r>
      <w:r w:rsidR="00D36F73" w:rsidRPr="00D36F73">
        <w:rPr>
          <w:rFonts w:ascii="Kokila" w:hAnsi="Kokila" w:cs="Kokila" w:hint="cs"/>
          <w:b/>
          <w:bCs/>
          <w:color w:val="C00000"/>
          <w:sz w:val="82"/>
          <w:szCs w:val="82"/>
          <w:cs/>
          <w:lang w:val="en-IN" w:bidi="hi-IN"/>
        </w:rPr>
        <w:t xml:space="preserve"> 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Building for Resilience, Innovation, Cooperation and Sustainability</w:t>
      </w:r>
    </w:p>
    <w:p w14:paraId="32EAA050" w14:textId="6E14EA76" w:rsidR="00D36F73" w:rsidRDefault="00D36F73" w:rsidP="000A623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3373A30F" w14:textId="77777777" w:rsidR="00D36F73" w:rsidRPr="000A6235" w:rsidRDefault="00D36F73" w:rsidP="000A6235">
      <w:pPr>
        <w:spacing w:after="0" w:line="240" w:lineRule="auto"/>
        <w:jc w:val="both"/>
        <w:rPr>
          <w:rFonts w:ascii="Kokila" w:hAnsi="Kokila" w:cs="Kokila" w:hint="cs"/>
          <w:b/>
          <w:bCs/>
          <w:color w:val="000066"/>
          <w:sz w:val="82"/>
          <w:szCs w:val="82"/>
          <w:lang w:val="en-IN" w:bidi="hi-IN"/>
        </w:rPr>
      </w:pPr>
    </w:p>
    <w:p w14:paraId="69E09FFF" w14:textId="18B1ABD0" w:rsidR="00D36F73" w:rsidRDefault="00D36F73" w:rsidP="000A623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 xml:space="preserve">15.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हाल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ही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“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शक्ति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बैटरी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सिस्टम</w:t>
      </w:r>
      <w:r w:rsidR="000A6235" w:rsidRPr="000A6235">
        <w:rPr>
          <w:rFonts w:ascii="Kokila" w:hAnsi="Kokila" w:cs="Kokila" w:hint="eastAsia"/>
          <w:b/>
          <w:bCs/>
          <w:color w:val="000066"/>
          <w:sz w:val="82"/>
          <w:szCs w:val="82"/>
          <w:cs/>
          <w:lang w:val="en-IN" w:bidi="hi-IN"/>
        </w:rPr>
        <w:t>”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किसने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लॉन्च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किया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? </w:t>
      </w:r>
      <w:r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ओला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इलेक्ट्रिक</w:t>
      </w:r>
    </w:p>
    <w:p w14:paraId="2484CC29" w14:textId="0AF69370" w:rsidR="000A6235" w:rsidRDefault="000A6235" w:rsidP="000A623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D36F7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recently launched “Shakti Battery System”?</w:t>
      </w:r>
      <w:r w:rsidR="00D36F73" w:rsidRPr="00D36F73">
        <w:rPr>
          <w:rFonts w:ascii="Kokila" w:hAnsi="Kokila" w:cs="Kokila" w:hint="cs"/>
          <w:b/>
          <w:bCs/>
          <w:color w:val="C00000"/>
          <w:sz w:val="82"/>
          <w:szCs w:val="82"/>
          <w:cs/>
          <w:lang w:val="en-IN" w:bidi="hi-IN"/>
        </w:rPr>
        <w:t xml:space="preserve"> 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Ola Electric</w:t>
      </w:r>
    </w:p>
    <w:p w14:paraId="3082F55F" w14:textId="2B0C1481" w:rsidR="00D36F73" w:rsidRDefault="00D36F73" w:rsidP="000A623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62C205A5" w14:textId="4CA5F30B" w:rsidR="00D36F73" w:rsidRDefault="00D36F73" w:rsidP="000A623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 xml:space="preserve">16.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हाल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ही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भारत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निर्मित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एक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पीपल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>-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फर्स्ट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आर्टिफिशियल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इंटेलिजेंस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प्लेटफ़ॉर्म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लॉन्च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करने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की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घोषणा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किसने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की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? </w:t>
      </w:r>
      <w:r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रिलायंस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जियो</w:t>
      </w:r>
    </w:p>
    <w:p w14:paraId="7604B876" w14:textId="08703936" w:rsidR="000A6235" w:rsidRDefault="000A6235" w:rsidP="000A623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D36F7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recently announced the launch of a people-first artificial intelligence platform built in India?</w:t>
      </w:r>
      <w:r w:rsidR="00D36F73" w:rsidRPr="00D36F73">
        <w:rPr>
          <w:rFonts w:ascii="Kokila" w:hAnsi="Kokila" w:cs="Kokila" w:hint="cs"/>
          <w:b/>
          <w:bCs/>
          <w:color w:val="C00000"/>
          <w:sz w:val="82"/>
          <w:szCs w:val="82"/>
          <w:cs/>
          <w:lang w:val="en-IN" w:bidi="hi-IN"/>
        </w:rPr>
        <w:t xml:space="preserve"> 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Reliance Jio</w:t>
      </w:r>
    </w:p>
    <w:p w14:paraId="544F7E5E" w14:textId="08AFCD5E" w:rsidR="00D36F73" w:rsidRDefault="00D36F73" w:rsidP="000A623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5B66543B" w14:textId="77777777" w:rsidR="00D36F73" w:rsidRPr="000A6235" w:rsidRDefault="00D36F73" w:rsidP="000A6235">
      <w:pPr>
        <w:spacing w:after="0" w:line="240" w:lineRule="auto"/>
        <w:jc w:val="both"/>
        <w:rPr>
          <w:rFonts w:ascii="Kokila" w:hAnsi="Kokila" w:cs="Kokila" w:hint="cs"/>
          <w:b/>
          <w:bCs/>
          <w:color w:val="000066"/>
          <w:sz w:val="82"/>
          <w:szCs w:val="82"/>
          <w:lang w:val="en-IN" w:bidi="hi-IN"/>
        </w:rPr>
      </w:pPr>
    </w:p>
    <w:p w14:paraId="6EFB2375" w14:textId="7FBA4767" w:rsidR="000A6235" w:rsidRDefault="000A6235" w:rsidP="000A623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285230CE" w14:textId="7427285F" w:rsidR="00D36F73" w:rsidRDefault="00D36F73" w:rsidP="000A623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5BFDC740" w14:textId="77777777" w:rsidR="00D36F73" w:rsidRDefault="00D36F73" w:rsidP="000A623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17.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हाल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ही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पूर्वोत्तर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भारत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से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विकसित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पहला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उपग्रह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"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लाचित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-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1"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किसने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लॉन्च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किया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? </w:t>
      </w:r>
      <w:r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असम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डॉन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बॉस्को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विश्वविद्यालय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</w:p>
    <w:p w14:paraId="4C81901F" w14:textId="22FC90A9" w:rsidR="000A6235" w:rsidRDefault="000A6235" w:rsidP="000A623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D36F7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recently launched "Lachit-1," the first satellite developed from Northeast India?</w:t>
      </w:r>
      <w:r w:rsidR="00D36F73" w:rsidRPr="00D36F73">
        <w:rPr>
          <w:rFonts w:ascii="Kokila" w:hAnsi="Kokila" w:cs="Kokila" w:hint="cs"/>
          <w:b/>
          <w:bCs/>
          <w:color w:val="C00000"/>
          <w:sz w:val="82"/>
          <w:szCs w:val="82"/>
          <w:cs/>
          <w:lang w:val="en-IN" w:bidi="hi-IN"/>
        </w:rPr>
        <w:t xml:space="preserve"> 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Assam Don Bosco University</w:t>
      </w:r>
    </w:p>
    <w:p w14:paraId="4E466016" w14:textId="7CE10AC6" w:rsidR="00D36F73" w:rsidRDefault="00D36F73" w:rsidP="000A623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720A9934" w14:textId="74B470B7" w:rsidR="00E33F8F" w:rsidRDefault="00E33F8F" w:rsidP="000A623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 xml:space="preserve">18.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हाल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ही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इसरो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का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कौन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सा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मिशन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विफल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हुआ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0A6235"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</w:t>
      </w:r>
      <w:r w:rsidR="000A6235" w:rsidRPr="000A6235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? 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PSLV-C62/</w:t>
      </w:r>
      <w:r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ईओएस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>-</w:t>
      </w:r>
      <w:r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एन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1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0A6235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मिशन</w:t>
      </w:r>
    </w:p>
    <w:p w14:paraId="25998624" w14:textId="5EB6544A" w:rsidR="000A6235" w:rsidRPr="000A6235" w:rsidRDefault="000A6235" w:rsidP="000A623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E33F8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Which ISRO mission recently failed?</w:t>
      </w:r>
      <w:r w:rsidR="00E33F8F" w:rsidRPr="00E33F8F">
        <w:rPr>
          <w:rFonts w:ascii="Kokila" w:hAnsi="Kokila" w:cs="Kokila" w:hint="cs"/>
          <w:b/>
          <w:bCs/>
          <w:color w:val="C00000"/>
          <w:sz w:val="82"/>
          <w:szCs w:val="82"/>
          <w:cs/>
          <w:lang w:val="en-IN" w:bidi="hi-IN"/>
        </w:rPr>
        <w:t xml:space="preserve"> </w:t>
      </w:r>
      <w:r w:rsidRPr="000A6235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PSLV-C62/EOS-N1 mission</w:t>
      </w:r>
    </w:p>
    <w:p w14:paraId="26FCBF7E" w14:textId="77777777" w:rsidR="00E33F8F" w:rsidRDefault="00E33F8F" w:rsidP="000A623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5D505357" w14:textId="77777777" w:rsidR="00E33F8F" w:rsidRDefault="00E33F8F" w:rsidP="000A623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4DA2FA24" w14:textId="77777777" w:rsidR="00E33F8F" w:rsidRDefault="00E33F8F" w:rsidP="000A623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62E56B1B" w14:textId="57F9D7A5" w:rsidR="003C02EC" w:rsidRDefault="003C02EC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  <w:r>
        <w:rPr>
          <w:rFonts w:ascii="Kokila" w:hAnsi="Kokila" w:cs="Kokila"/>
          <w:b/>
          <w:bCs/>
          <w:noProof/>
          <w:color w:val="FFFFFF"/>
          <w:sz w:val="88"/>
          <w:szCs w:val="88"/>
          <w:lang w:bidi="hi-IN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1B98602A" wp14:editId="60C8121D">
                <wp:simplePos x="0" y="0"/>
                <wp:positionH relativeFrom="column">
                  <wp:posOffset>2743200</wp:posOffset>
                </wp:positionH>
                <wp:positionV relativeFrom="paragraph">
                  <wp:posOffset>114300</wp:posOffset>
                </wp:positionV>
                <wp:extent cx="7486650" cy="1085850"/>
                <wp:effectExtent l="0" t="0" r="0" b="0"/>
                <wp:wrapNone/>
                <wp:docPr id="72" name="Scroll: Horizontal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86650" cy="1085850"/>
                        </a:xfrm>
                        <a:prstGeom prst="horizontalScroll">
                          <a:avLst/>
                        </a:prstGeom>
                        <a:solidFill>
                          <a:srgbClr val="990033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90AC7D5" w14:textId="67203CE6" w:rsidR="00F23CA8" w:rsidRPr="003C02EC" w:rsidRDefault="00F23CA8" w:rsidP="003C02EC">
                            <w:pPr>
                              <w:jc w:val="center"/>
                              <w:rPr>
                                <w:b/>
                                <w:bCs/>
                                <w:sz w:val="68"/>
                                <w:szCs w:val="68"/>
                              </w:rPr>
                            </w:pPr>
                            <w:r w:rsidRPr="003C02EC">
                              <w:rPr>
                                <w:b/>
                                <w:bCs/>
                                <w:sz w:val="68"/>
                                <w:szCs w:val="68"/>
                              </w:rPr>
                              <w:t>Revision of the Day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B98602A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Scroll: Horizontal 72" o:spid="_x0000_s1026" type="#_x0000_t98" style="position:absolute;left:0;text-align:left;margin-left:3in;margin-top:9pt;width:589.5pt;height:85.5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" fillcolor="#903" stroked="f">
                <v:textbox>
                  <w:txbxContent>
                    <w:p w14:paraId="490AC7D5" w14:textId="67203CE6" w:rsidR="00F23CA8" w:rsidRPr="003C02EC" w:rsidRDefault="00F23CA8" w:rsidP="003C02EC">
                      <w:pPr>
                        <w:jc w:val="center"/>
                        <w:rPr>
                          <w:b/>
                          <w:bCs/>
                          <w:sz w:val="68"/>
                          <w:szCs w:val="68"/>
                        </w:rPr>
                      </w:pPr>
                      <w:r w:rsidRPr="003C02EC">
                        <w:rPr>
                          <w:b/>
                          <w:bCs/>
                          <w:sz w:val="68"/>
                          <w:szCs w:val="68"/>
                        </w:rPr>
                        <w:t>Revision of the Day</w:t>
                      </w:r>
                    </w:p>
                  </w:txbxContent>
                </v:textbox>
              </v:shape>
            </w:pict>
          </mc:Fallback>
        </mc:AlternateContent>
      </w:r>
    </w:p>
    <w:p w14:paraId="109D9401" w14:textId="77777777" w:rsidR="00487D46" w:rsidRDefault="00487D46" w:rsidP="00487D46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07CFE07B" w14:textId="51DC6F10" w:rsidR="00B035DB" w:rsidRPr="00B035DB" w:rsidRDefault="00B035DB" w:rsidP="00487D46">
      <w:pPr>
        <w:spacing w:after="0" w:line="240" w:lineRule="auto"/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lang w:bidi="hi-IN"/>
        </w:rPr>
      </w:pPr>
      <w:r w:rsidRPr="00B035DB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 xml:space="preserve">Khelo India Winter Games </w:t>
      </w:r>
      <w:r w:rsidRPr="00B035DB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2026</w:t>
      </w:r>
    </w:p>
    <w:p w14:paraId="50DC9B5B" w14:textId="556E4D57" w:rsidR="00B035DB" w:rsidRPr="00B035DB" w:rsidRDefault="00B035DB" w:rsidP="00487D46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B035DB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खेलो</w:t>
      </w:r>
      <w:r w:rsidRPr="00B035DB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B035DB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इंडिया शीतकालीन</w:t>
      </w:r>
      <w:r w:rsidRPr="00B035DB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B035DB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खेल</w:t>
      </w:r>
      <w:r w:rsidRPr="00B035DB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2026</w:t>
      </w:r>
    </w:p>
    <w:p w14:paraId="3A40DA22" w14:textId="77777777" w:rsidR="00B035DB" w:rsidRPr="00B035DB" w:rsidRDefault="00B035DB" w:rsidP="00B035DB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035D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संस्करण</w:t>
      </w:r>
      <w:r w:rsidRPr="00B035D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- 6</w:t>
      </w:r>
      <w:r w:rsidRPr="00B035D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th</w:t>
      </w:r>
    </w:p>
    <w:p w14:paraId="64FD2FA7" w14:textId="590378C6" w:rsidR="00B035DB" w:rsidRDefault="00B035DB" w:rsidP="00B035DB">
      <w:pPr>
        <w:spacing w:after="0" w:line="240" w:lineRule="auto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487D46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Edition - </w:t>
      </w:r>
      <w:r w:rsidRPr="00487D46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6</w:t>
      </w:r>
      <w:r w:rsidRPr="00487D46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th</w:t>
      </w:r>
    </w:p>
    <w:p w14:paraId="36090088" w14:textId="77777777" w:rsidR="00487D46" w:rsidRPr="00487D46" w:rsidRDefault="00487D46" w:rsidP="00487D46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</w:rPr>
      </w:pPr>
      <w:r w:rsidRPr="00487D4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आयोजन</w:t>
      </w:r>
      <w:r w:rsidRPr="00487D4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- </w:t>
      </w:r>
      <w:r w:rsidRPr="00487D4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पहला</w:t>
      </w:r>
      <w:r w:rsidRPr="00487D4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87D4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चरण</w:t>
      </w:r>
      <w:r w:rsidRPr="00487D4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(20-24 </w:t>
      </w:r>
      <w:r w:rsidRPr="00487D4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जनवरी</w:t>
      </w:r>
      <w:r w:rsidRPr="00487D4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87D4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लेह</w:t>
      </w:r>
      <w:r w:rsidRPr="00487D4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87D4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लद्दाख</w:t>
      </w:r>
      <w:r w:rsidRPr="00487D4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)</w:t>
      </w:r>
    </w:p>
    <w:p w14:paraId="12663E2C" w14:textId="77777777" w:rsidR="00487D46" w:rsidRPr="00487D46" w:rsidRDefault="00487D46" w:rsidP="00487D46">
      <w:pPr>
        <w:spacing w:after="0" w:line="240" w:lineRule="auto"/>
        <w:rPr>
          <w:rFonts w:ascii="Kokila" w:hAnsi="Kokila" w:cs="Kokila"/>
          <w:b/>
          <w:bCs/>
          <w:color w:val="C00000"/>
          <w:sz w:val="88"/>
          <w:szCs w:val="88"/>
        </w:rPr>
      </w:pPr>
      <w:r w:rsidRPr="00487D46">
        <w:rPr>
          <w:rFonts w:ascii="Kokila" w:hAnsi="Kokila" w:cs="Kokila"/>
          <w:b/>
          <w:bCs/>
          <w:color w:val="C00000"/>
          <w:sz w:val="88"/>
          <w:szCs w:val="88"/>
        </w:rPr>
        <w:t xml:space="preserve">Event - First Stage (January </w:t>
      </w:r>
      <w:r w:rsidRPr="00487D46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20-24</w:t>
      </w:r>
      <w:r w:rsidRPr="00487D46">
        <w:rPr>
          <w:rFonts w:ascii="Kokila" w:hAnsi="Kokila" w:cs="Kokila"/>
          <w:b/>
          <w:bCs/>
          <w:color w:val="C00000"/>
          <w:sz w:val="88"/>
          <w:szCs w:val="88"/>
        </w:rPr>
        <w:t>, Leh, Ladakh)</w:t>
      </w:r>
    </w:p>
    <w:p w14:paraId="776BCC83" w14:textId="77777777" w:rsidR="00487D46" w:rsidRPr="00487D46" w:rsidRDefault="00487D46" w:rsidP="00487D46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</w:rPr>
      </w:pPr>
      <w:r w:rsidRPr="00487D4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दूसरा</w:t>
      </w:r>
      <w:r w:rsidRPr="00487D4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87D4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चरण</w:t>
      </w:r>
      <w:r w:rsidRPr="00487D4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(23-26 </w:t>
      </w:r>
      <w:r w:rsidRPr="00487D4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फरवरी</w:t>
      </w:r>
      <w:r w:rsidRPr="00487D4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87D4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गुलमर्ग</w:t>
      </w:r>
      <w:r w:rsidRPr="00487D4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87D4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कश्मीर</w:t>
      </w:r>
      <w:r w:rsidRPr="00487D4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)</w:t>
      </w:r>
    </w:p>
    <w:p w14:paraId="753D3871" w14:textId="7D91B612" w:rsidR="00487D46" w:rsidRPr="00487D46" w:rsidRDefault="00487D46" w:rsidP="00487D46">
      <w:pPr>
        <w:spacing w:after="0" w:line="240" w:lineRule="auto"/>
        <w:rPr>
          <w:rFonts w:ascii="Kokila" w:hAnsi="Kokila" w:cs="Kokila" w:hint="cs"/>
          <w:b/>
          <w:bCs/>
          <w:color w:val="C00000"/>
          <w:sz w:val="88"/>
          <w:szCs w:val="88"/>
          <w:lang w:bidi="hi-IN"/>
        </w:rPr>
      </w:pPr>
      <w:r w:rsidRPr="00487D46">
        <w:rPr>
          <w:rFonts w:ascii="Kokila" w:hAnsi="Kokila" w:cs="Kokila"/>
          <w:b/>
          <w:bCs/>
          <w:color w:val="C00000"/>
          <w:sz w:val="88"/>
          <w:szCs w:val="88"/>
        </w:rPr>
        <w:t xml:space="preserve">Second Stage (February </w:t>
      </w:r>
      <w:r w:rsidRPr="00487D46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23-26</w:t>
      </w:r>
      <w:r w:rsidRPr="00487D46">
        <w:rPr>
          <w:rFonts w:ascii="Kokila" w:hAnsi="Kokila" w:cs="Kokila"/>
          <w:b/>
          <w:bCs/>
          <w:color w:val="C00000"/>
          <w:sz w:val="88"/>
          <w:szCs w:val="88"/>
        </w:rPr>
        <w:t>, Gulmarg, Kashmir)</w:t>
      </w:r>
    </w:p>
    <w:p w14:paraId="589AB60A" w14:textId="25477D77" w:rsidR="00487D46" w:rsidRPr="00487D46" w:rsidRDefault="00487D46" w:rsidP="00487D46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</w:rPr>
      </w:pPr>
      <w:r w:rsidRPr="00487D4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शुभंकर</w:t>
      </w:r>
      <w:r w:rsidRPr="00487D4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- </w:t>
      </w:r>
      <w:r w:rsidRPr="00487D4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शीन</w:t>
      </w:r>
      <w:r w:rsidRPr="00487D4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-</w:t>
      </w:r>
      <w:r w:rsidRPr="00487D4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</w:t>
      </w:r>
      <w:r w:rsidRPr="00487D4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-</w:t>
      </w:r>
      <w:r w:rsidRPr="00487D4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शी</w:t>
      </w:r>
      <w:r w:rsidRPr="00487D4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487D4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हिम</w:t>
      </w:r>
      <w:r w:rsidRPr="00487D4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87D4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तेंदुआ</w:t>
      </w:r>
      <w:r w:rsidRPr="00487D4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)</w:t>
      </w:r>
    </w:p>
    <w:p w14:paraId="5030EF63" w14:textId="2B932370" w:rsidR="003C02EC" w:rsidRPr="00DE0D56" w:rsidRDefault="00487D46" w:rsidP="00487D46">
      <w:pPr>
        <w:spacing w:after="0" w:line="240" w:lineRule="auto"/>
        <w:rPr>
          <w:rFonts w:ascii="Kokila" w:hAnsi="Kokila" w:cs="Kokila"/>
          <w:b/>
          <w:bCs/>
          <w:color w:val="C00000"/>
          <w:sz w:val="88"/>
          <w:szCs w:val="88"/>
        </w:rPr>
      </w:pPr>
      <w:r w:rsidRPr="00DE0D56">
        <w:rPr>
          <w:rFonts w:ascii="Kokila" w:hAnsi="Kokila" w:cs="Kokila"/>
          <w:b/>
          <w:bCs/>
          <w:color w:val="C00000"/>
          <w:sz w:val="88"/>
          <w:szCs w:val="88"/>
        </w:rPr>
        <w:t>Mascot - Sheen-e-Shee (Snow Leopard)</w:t>
      </w:r>
    </w:p>
    <w:p w14:paraId="57F556D9" w14:textId="77777777" w:rsidR="000F7614" w:rsidRPr="000F7614" w:rsidRDefault="000F7614" w:rsidP="000F7614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</w:rPr>
      </w:pPr>
      <w:r w:rsidRPr="000F7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पहली</w:t>
      </w:r>
      <w:r w:rsidRPr="000F7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F7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बार</w:t>
      </w:r>
      <w:r w:rsidRPr="000F7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F7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फिगर</w:t>
      </w:r>
      <w:r w:rsidRPr="000F7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F7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स्केटिंग</w:t>
      </w:r>
      <w:r w:rsidRPr="000F7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F7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0F7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F7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शामिल</w:t>
      </w:r>
      <w:r w:rsidRPr="000F7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F7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0F7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F7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</w:p>
    <w:p w14:paraId="46C35D1F" w14:textId="1227137A" w:rsidR="000F7614" w:rsidRPr="00DE0D56" w:rsidRDefault="000F7614" w:rsidP="000F7614">
      <w:pPr>
        <w:spacing w:after="0" w:line="240" w:lineRule="auto"/>
        <w:rPr>
          <w:rFonts w:ascii="Kokila" w:hAnsi="Kokila" w:cs="Kokila"/>
          <w:b/>
          <w:bCs/>
          <w:color w:val="C00000"/>
          <w:sz w:val="88"/>
          <w:szCs w:val="88"/>
        </w:rPr>
      </w:pPr>
      <w:r w:rsidRPr="00DE0D56">
        <w:rPr>
          <w:rFonts w:ascii="Kokila" w:hAnsi="Kokila" w:cs="Kokila"/>
          <w:b/>
          <w:bCs/>
          <w:color w:val="C00000"/>
          <w:sz w:val="88"/>
          <w:szCs w:val="88"/>
        </w:rPr>
        <w:t>Figure skating was included for the first time</w:t>
      </w:r>
    </w:p>
    <w:p w14:paraId="5FE3607C" w14:textId="77777777" w:rsidR="000F7614" w:rsidRPr="000F7614" w:rsidRDefault="000F7614" w:rsidP="000F7614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</w:rPr>
      </w:pPr>
      <w:r w:rsidRPr="000F7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विजेता</w:t>
      </w:r>
      <w:r w:rsidRPr="000F7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- </w:t>
      </w:r>
      <w:r w:rsidRPr="000F7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भारतीय</w:t>
      </w:r>
      <w:r w:rsidRPr="000F7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F7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सेना</w:t>
      </w:r>
      <w:r w:rsidRPr="000F7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F7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रही</w:t>
      </w:r>
      <w:r w:rsidRPr="000F7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(9 + 6 + 8) = 23</w:t>
      </w:r>
    </w:p>
    <w:p w14:paraId="0022E7E5" w14:textId="680943FD" w:rsidR="000F7614" w:rsidRPr="00DE0D56" w:rsidRDefault="000F7614" w:rsidP="000F7614">
      <w:pPr>
        <w:spacing w:after="0" w:line="240" w:lineRule="auto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DE0D56">
        <w:rPr>
          <w:rFonts w:ascii="Kokila" w:hAnsi="Kokila" w:cs="Kokila"/>
          <w:b/>
          <w:bCs/>
          <w:color w:val="C00000"/>
          <w:sz w:val="88"/>
          <w:szCs w:val="88"/>
        </w:rPr>
        <w:t>Winner - Indian Army (</w:t>
      </w:r>
      <w:r w:rsidRPr="00DE0D56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9 + 6 + 8) = 23</w:t>
      </w:r>
    </w:p>
    <w:p w14:paraId="46822337" w14:textId="098DDAD0" w:rsidR="000F7614" w:rsidRDefault="000F7614" w:rsidP="000F7614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2100B45" w14:textId="5C8D2843" w:rsidR="000F7614" w:rsidRDefault="000F7614" w:rsidP="000F7614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E4E7625" w14:textId="1317412F" w:rsidR="000F7614" w:rsidRDefault="000F7614" w:rsidP="000F7614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E2C7672" w14:textId="0AC8F378" w:rsidR="000F7614" w:rsidRDefault="000F7614" w:rsidP="000F7614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A310667" w14:textId="4752AEE0" w:rsidR="000F7614" w:rsidRPr="00DE0D56" w:rsidRDefault="000F7614" w:rsidP="00DE0D56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</w:rPr>
      </w:pPr>
      <w:r w:rsidRPr="00DE0D56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पदक</w:t>
      </w:r>
      <w:r w:rsidRPr="00DE0D56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DE0D56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तालिका </w:t>
      </w:r>
      <w:r w:rsidRPr="00DE0D56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</w:rPr>
        <w:t>Medal Table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34"/>
        <w:gridCol w:w="1985"/>
        <w:gridCol w:w="2126"/>
        <w:gridCol w:w="2693"/>
        <w:gridCol w:w="2182"/>
      </w:tblGrid>
      <w:tr w:rsidR="000F7614" w14:paraId="3754F19A" w14:textId="77777777" w:rsidTr="00190465">
        <w:trPr>
          <w:trHeight w:val="2095"/>
        </w:trPr>
        <w:tc>
          <w:tcPr>
            <w:tcW w:w="9634" w:type="dxa"/>
            <w:shd w:val="clear" w:color="auto" w:fill="D0CECE" w:themeFill="background2" w:themeFillShade="E6"/>
          </w:tcPr>
          <w:p w14:paraId="616FDE32" w14:textId="77777777" w:rsidR="000F7614" w:rsidRDefault="000F7614" w:rsidP="000F7614">
            <w:pPr>
              <w:spacing w:after="0" w:line="240" w:lineRule="auto"/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lang w:bidi="hi-IN"/>
              </w:rPr>
            </w:pPr>
          </w:p>
        </w:tc>
        <w:tc>
          <w:tcPr>
            <w:tcW w:w="1985" w:type="dxa"/>
            <w:shd w:val="clear" w:color="auto" w:fill="D0CECE" w:themeFill="background2" w:themeFillShade="E6"/>
          </w:tcPr>
          <w:p w14:paraId="354A7A6D" w14:textId="77777777" w:rsidR="003B5FB5" w:rsidRDefault="003B5FB5" w:rsidP="003B5FB5">
            <w:pPr>
              <w:spacing w:after="0" w:line="240" w:lineRule="auto"/>
              <w:rPr>
                <w:rFonts w:ascii="Kokila" w:hAnsi="Kokila" w:cs="Kokila"/>
                <w:b/>
                <w:bCs/>
                <w:color w:val="000066"/>
                <w:sz w:val="88"/>
                <w:szCs w:val="88"/>
              </w:rPr>
            </w:pPr>
            <w:r w:rsidRPr="003B5FB5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गोल्ड</w:t>
            </w:r>
            <w:r w:rsidRPr="003B5FB5">
              <w:rPr>
                <w:rFonts w:ascii="Kokila" w:hAnsi="Kokila" w:cs="Kokila"/>
                <w:b/>
                <w:bCs/>
                <w:color w:val="000066"/>
                <w:sz w:val="88"/>
                <w:szCs w:val="88"/>
              </w:rPr>
              <w:t xml:space="preserve"> </w:t>
            </w:r>
          </w:p>
          <w:p w14:paraId="1BAC1DB3" w14:textId="336EA76F" w:rsidR="000F7614" w:rsidRDefault="003B5FB5" w:rsidP="00BC78E8">
            <w:pPr>
              <w:spacing w:after="0" w:line="240" w:lineRule="auto"/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3B5FB5">
              <w:rPr>
                <w:rFonts w:ascii="Kokila" w:hAnsi="Kokila" w:cs="Kokila"/>
                <w:b/>
                <w:bCs/>
                <w:color w:val="000066"/>
                <w:sz w:val="88"/>
                <w:szCs w:val="88"/>
              </w:rPr>
              <w:t>Gold</w:t>
            </w:r>
          </w:p>
        </w:tc>
        <w:tc>
          <w:tcPr>
            <w:tcW w:w="2126" w:type="dxa"/>
            <w:shd w:val="clear" w:color="auto" w:fill="D0CECE" w:themeFill="background2" w:themeFillShade="E6"/>
          </w:tcPr>
          <w:p w14:paraId="515A2107" w14:textId="77777777" w:rsidR="00BC78E8" w:rsidRDefault="003B5FB5" w:rsidP="000F7614">
            <w:pPr>
              <w:spacing w:after="0" w:line="240" w:lineRule="auto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3B5FB5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सिल्वर</w:t>
            </w:r>
            <w:r w:rsidRPr="003B5FB5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</w:p>
          <w:p w14:paraId="34FC2755" w14:textId="29A245BD" w:rsidR="000F7614" w:rsidRDefault="003B5FB5" w:rsidP="000F7614">
            <w:pPr>
              <w:spacing w:after="0" w:line="240" w:lineRule="auto"/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</w:rPr>
            </w:pPr>
            <w:r w:rsidRPr="003B5FB5">
              <w:rPr>
                <w:rFonts w:ascii="Kokila" w:hAnsi="Kokila" w:cs="Kokila"/>
                <w:b/>
                <w:bCs/>
                <w:color w:val="000066"/>
                <w:sz w:val="88"/>
                <w:szCs w:val="88"/>
              </w:rPr>
              <w:t>Silver</w:t>
            </w:r>
          </w:p>
        </w:tc>
        <w:tc>
          <w:tcPr>
            <w:tcW w:w="2693" w:type="dxa"/>
            <w:shd w:val="clear" w:color="auto" w:fill="D0CECE" w:themeFill="background2" w:themeFillShade="E6"/>
          </w:tcPr>
          <w:p w14:paraId="09D0076A" w14:textId="77777777" w:rsidR="003B5FB5" w:rsidRDefault="003B5FB5" w:rsidP="003B5FB5">
            <w:pPr>
              <w:spacing w:after="0" w:line="240" w:lineRule="auto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3B5FB5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ब्रोंज</w:t>
            </w:r>
          </w:p>
          <w:p w14:paraId="487DB069" w14:textId="35A0704E" w:rsidR="000F7614" w:rsidRDefault="003B5FB5" w:rsidP="000F7614">
            <w:pPr>
              <w:spacing w:after="0" w:line="240" w:lineRule="auto"/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</w:rPr>
            </w:pPr>
            <w:r w:rsidRPr="003B5FB5">
              <w:rPr>
                <w:rFonts w:ascii="Kokila" w:hAnsi="Kokila" w:cs="Kokila"/>
                <w:b/>
                <w:bCs/>
                <w:color w:val="000066"/>
                <w:sz w:val="88"/>
                <w:szCs w:val="88"/>
              </w:rPr>
              <w:t>Bronze</w:t>
            </w:r>
          </w:p>
        </w:tc>
        <w:tc>
          <w:tcPr>
            <w:tcW w:w="2182" w:type="dxa"/>
            <w:shd w:val="clear" w:color="auto" w:fill="D0CECE" w:themeFill="background2" w:themeFillShade="E6"/>
          </w:tcPr>
          <w:p w14:paraId="3BB33F3A" w14:textId="77777777" w:rsidR="003B5FB5" w:rsidRDefault="003B5FB5" w:rsidP="003B5FB5">
            <w:pPr>
              <w:spacing w:after="0" w:line="240" w:lineRule="auto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3B5FB5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कुल</w:t>
            </w:r>
            <w:r w:rsidRPr="003B5FB5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</w:p>
          <w:p w14:paraId="18E57F64" w14:textId="09B1DA52" w:rsidR="000F7614" w:rsidRDefault="003B5FB5" w:rsidP="00BC78E8">
            <w:pPr>
              <w:spacing w:after="0" w:line="240" w:lineRule="auto"/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3B5FB5">
              <w:rPr>
                <w:rFonts w:ascii="Kokila" w:hAnsi="Kokila" w:cs="Kokila"/>
                <w:b/>
                <w:bCs/>
                <w:color w:val="000066"/>
                <w:sz w:val="88"/>
                <w:szCs w:val="88"/>
              </w:rPr>
              <w:t>Total</w:t>
            </w:r>
          </w:p>
        </w:tc>
      </w:tr>
      <w:tr w:rsidR="007A1461" w:rsidRPr="007A1461" w14:paraId="704F36AD" w14:textId="77777777" w:rsidTr="00DE0D56">
        <w:tc>
          <w:tcPr>
            <w:tcW w:w="9634" w:type="dxa"/>
            <w:shd w:val="clear" w:color="auto" w:fill="660066"/>
          </w:tcPr>
          <w:p w14:paraId="7CB20BF1" w14:textId="7A0A3063" w:rsidR="00602D63" w:rsidRPr="007A1461" w:rsidRDefault="00602D63" w:rsidP="00602D63">
            <w:pPr>
              <w:spacing w:after="0" w:line="240" w:lineRule="auto"/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lang w:bidi="hi-IN"/>
              </w:rPr>
            </w:pPr>
            <w:r w:rsidRPr="007A1461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>भारतीय</w:t>
            </w:r>
            <w:r w:rsidRPr="007A1461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 xml:space="preserve"> </w:t>
            </w:r>
            <w:r w:rsidRPr="007A1461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>सेना</w:t>
            </w:r>
            <w:r w:rsidRPr="007A1461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 xml:space="preserve"> </w:t>
            </w:r>
            <w:r w:rsidRPr="007A1461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</w:rPr>
              <w:t xml:space="preserve"> Indian</w:t>
            </w:r>
            <w:r w:rsidRPr="007A1461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 xml:space="preserve"> </w:t>
            </w:r>
            <w:r w:rsidRPr="007A1461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</w:rPr>
              <w:t>Army</w:t>
            </w:r>
          </w:p>
        </w:tc>
        <w:tc>
          <w:tcPr>
            <w:tcW w:w="1985" w:type="dxa"/>
            <w:shd w:val="clear" w:color="auto" w:fill="CC0000"/>
          </w:tcPr>
          <w:p w14:paraId="55812286" w14:textId="4FA0421C" w:rsidR="00602D63" w:rsidRPr="007A1461" w:rsidRDefault="007A1461" w:rsidP="00602D63">
            <w:pPr>
              <w:spacing w:after="0" w:line="240" w:lineRule="auto"/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lang w:bidi="hi-IN"/>
              </w:rPr>
            </w:pPr>
            <w:r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>9</w:t>
            </w:r>
          </w:p>
        </w:tc>
        <w:tc>
          <w:tcPr>
            <w:tcW w:w="2126" w:type="dxa"/>
            <w:shd w:val="clear" w:color="auto" w:fill="538135" w:themeFill="accent6" w:themeFillShade="BF"/>
          </w:tcPr>
          <w:p w14:paraId="56163FD3" w14:textId="78AE2427" w:rsidR="00602D63" w:rsidRPr="007A1461" w:rsidRDefault="00190465" w:rsidP="00602D63">
            <w:pPr>
              <w:spacing w:after="0" w:line="240" w:lineRule="auto"/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lang w:bidi="hi-IN"/>
              </w:rPr>
            </w:pPr>
            <w:r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>6</w:t>
            </w:r>
          </w:p>
        </w:tc>
        <w:tc>
          <w:tcPr>
            <w:tcW w:w="2693" w:type="dxa"/>
            <w:shd w:val="clear" w:color="auto" w:fill="00B050"/>
          </w:tcPr>
          <w:p w14:paraId="2E9B76FE" w14:textId="668BCE40" w:rsidR="00602D63" w:rsidRPr="007A1461" w:rsidRDefault="009C5F51" w:rsidP="00602D63">
            <w:pPr>
              <w:spacing w:after="0" w:line="240" w:lineRule="auto"/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lang w:bidi="hi-IN"/>
              </w:rPr>
            </w:pPr>
            <w:r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>8</w:t>
            </w:r>
          </w:p>
        </w:tc>
        <w:tc>
          <w:tcPr>
            <w:tcW w:w="2182" w:type="dxa"/>
            <w:shd w:val="clear" w:color="auto" w:fill="8496B0" w:themeFill="text2" w:themeFillTint="99"/>
          </w:tcPr>
          <w:p w14:paraId="1D30B2FC" w14:textId="3616D113" w:rsidR="00602D63" w:rsidRPr="007A1461" w:rsidRDefault="009C5F51" w:rsidP="00602D63">
            <w:pPr>
              <w:spacing w:after="0" w:line="240" w:lineRule="auto"/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lang w:bidi="hi-IN"/>
              </w:rPr>
            </w:pPr>
            <w:r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>23</w:t>
            </w:r>
          </w:p>
        </w:tc>
      </w:tr>
      <w:tr w:rsidR="007A1461" w:rsidRPr="007A1461" w14:paraId="6ABCEE46" w14:textId="77777777" w:rsidTr="00DE0D56">
        <w:tc>
          <w:tcPr>
            <w:tcW w:w="9634" w:type="dxa"/>
            <w:shd w:val="clear" w:color="auto" w:fill="660066"/>
          </w:tcPr>
          <w:p w14:paraId="578DE5D6" w14:textId="73EF3754" w:rsidR="00602D63" w:rsidRPr="007A1461" w:rsidRDefault="00602D63" w:rsidP="00602D63">
            <w:pPr>
              <w:spacing w:after="0" w:line="240" w:lineRule="auto"/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lang w:bidi="hi-IN"/>
              </w:rPr>
            </w:pPr>
            <w:r w:rsidRPr="007A1461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>हिमाचल</w:t>
            </w:r>
            <w:r w:rsidRPr="007A1461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 xml:space="preserve"> </w:t>
            </w:r>
            <w:r w:rsidRPr="007A1461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>प्रदेश</w:t>
            </w:r>
            <w:r w:rsidRPr="007A1461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 xml:space="preserve"> </w:t>
            </w:r>
            <w:r w:rsidRPr="007A1461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</w:rPr>
              <w:t>Himachal Pradesh</w:t>
            </w:r>
          </w:p>
        </w:tc>
        <w:tc>
          <w:tcPr>
            <w:tcW w:w="1985" w:type="dxa"/>
            <w:shd w:val="clear" w:color="auto" w:fill="CC0000"/>
          </w:tcPr>
          <w:p w14:paraId="79B73694" w14:textId="2FCDFF28" w:rsidR="00602D63" w:rsidRPr="007A1461" w:rsidRDefault="00116FD9" w:rsidP="00602D63">
            <w:pPr>
              <w:spacing w:after="0" w:line="240" w:lineRule="auto"/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lang w:bidi="hi-IN"/>
              </w:rPr>
            </w:pPr>
            <w:r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>6</w:t>
            </w:r>
          </w:p>
        </w:tc>
        <w:tc>
          <w:tcPr>
            <w:tcW w:w="2126" w:type="dxa"/>
            <w:shd w:val="clear" w:color="auto" w:fill="538135" w:themeFill="accent6" w:themeFillShade="BF"/>
          </w:tcPr>
          <w:p w14:paraId="04B5C4EE" w14:textId="4BADEEC5" w:rsidR="00602D63" w:rsidRPr="007A1461" w:rsidRDefault="00190465" w:rsidP="00602D63">
            <w:pPr>
              <w:spacing w:after="0" w:line="240" w:lineRule="auto"/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lang w:bidi="hi-IN"/>
              </w:rPr>
            </w:pPr>
            <w:r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>7</w:t>
            </w:r>
          </w:p>
        </w:tc>
        <w:tc>
          <w:tcPr>
            <w:tcW w:w="2693" w:type="dxa"/>
            <w:shd w:val="clear" w:color="auto" w:fill="00B050"/>
          </w:tcPr>
          <w:p w14:paraId="4C5086FF" w14:textId="1C745E65" w:rsidR="00602D63" w:rsidRPr="007A1461" w:rsidRDefault="009C5F51" w:rsidP="00602D63">
            <w:pPr>
              <w:spacing w:after="0" w:line="240" w:lineRule="auto"/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lang w:bidi="hi-IN"/>
              </w:rPr>
            </w:pPr>
            <w:r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>1</w:t>
            </w:r>
          </w:p>
        </w:tc>
        <w:tc>
          <w:tcPr>
            <w:tcW w:w="2182" w:type="dxa"/>
            <w:shd w:val="clear" w:color="auto" w:fill="8496B0" w:themeFill="text2" w:themeFillTint="99"/>
          </w:tcPr>
          <w:p w14:paraId="4857C8BE" w14:textId="7F417E94" w:rsidR="00602D63" w:rsidRPr="007A1461" w:rsidRDefault="009C5F51" w:rsidP="00602D63">
            <w:pPr>
              <w:spacing w:after="0" w:line="240" w:lineRule="auto"/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lang w:bidi="hi-IN"/>
              </w:rPr>
            </w:pPr>
            <w:r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>14</w:t>
            </w:r>
          </w:p>
        </w:tc>
      </w:tr>
      <w:tr w:rsidR="007A1461" w:rsidRPr="007A1461" w14:paraId="075D66B9" w14:textId="77777777" w:rsidTr="00DE0D56">
        <w:tc>
          <w:tcPr>
            <w:tcW w:w="9634" w:type="dxa"/>
            <w:shd w:val="clear" w:color="auto" w:fill="660066"/>
          </w:tcPr>
          <w:p w14:paraId="529A4E28" w14:textId="211E2968" w:rsidR="00602D63" w:rsidRPr="007A1461" w:rsidRDefault="00602D63" w:rsidP="007A1461">
            <w:pPr>
              <w:spacing w:after="0" w:line="240" w:lineRule="auto"/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lang w:bidi="hi-IN"/>
              </w:rPr>
            </w:pPr>
            <w:r w:rsidRPr="007A1461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>हरियाणा</w:t>
            </w:r>
            <w:r w:rsidRPr="007A1461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 xml:space="preserve"> </w:t>
            </w:r>
            <w:r w:rsidRPr="007A1461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</w:rPr>
              <w:t xml:space="preserve"> </w:t>
            </w:r>
            <w:r w:rsidR="007A1461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 xml:space="preserve"> </w:t>
            </w:r>
            <w:r w:rsidRPr="007A1461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</w:rPr>
              <w:t>Haryana</w:t>
            </w:r>
          </w:p>
        </w:tc>
        <w:tc>
          <w:tcPr>
            <w:tcW w:w="1985" w:type="dxa"/>
            <w:shd w:val="clear" w:color="auto" w:fill="CC0000"/>
          </w:tcPr>
          <w:p w14:paraId="04B530B3" w14:textId="0CC25EE7" w:rsidR="00602D63" w:rsidRPr="007A1461" w:rsidRDefault="00116FD9" w:rsidP="00602D63">
            <w:pPr>
              <w:spacing w:after="0" w:line="240" w:lineRule="auto"/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lang w:bidi="hi-IN"/>
              </w:rPr>
            </w:pPr>
            <w:r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>4</w:t>
            </w:r>
          </w:p>
        </w:tc>
        <w:tc>
          <w:tcPr>
            <w:tcW w:w="2126" w:type="dxa"/>
            <w:shd w:val="clear" w:color="auto" w:fill="538135" w:themeFill="accent6" w:themeFillShade="BF"/>
          </w:tcPr>
          <w:p w14:paraId="3619EBA4" w14:textId="5E33BD44" w:rsidR="00602D63" w:rsidRPr="007A1461" w:rsidRDefault="00190465" w:rsidP="00602D63">
            <w:pPr>
              <w:spacing w:after="0" w:line="240" w:lineRule="auto"/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lang w:bidi="hi-IN"/>
              </w:rPr>
            </w:pPr>
            <w:r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>1</w:t>
            </w:r>
          </w:p>
        </w:tc>
        <w:tc>
          <w:tcPr>
            <w:tcW w:w="2693" w:type="dxa"/>
            <w:shd w:val="clear" w:color="auto" w:fill="00B050"/>
          </w:tcPr>
          <w:p w14:paraId="1B71B74A" w14:textId="375606CF" w:rsidR="00602D63" w:rsidRPr="007A1461" w:rsidRDefault="009C5F51" w:rsidP="00602D63">
            <w:pPr>
              <w:spacing w:after="0" w:line="240" w:lineRule="auto"/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lang w:bidi="hi-IN"/>
              </w:rPr>
            </w:pPr>
            <w:r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>2</w:t>
            </w:r>
          </w:p>
        </w:tc>
        <w:tc>
          <w:tcPr>
            <w:tcW w:w="2182" w:type="dxa"/>
            <w:shd w:val="clear" w:color="auto" w:fill="8496B0" w:themeFill="text2" w:themeFillTint="99"/>
          </w:tcPr>
          <w:p w14:paraId="74915B03" w14:textId="0EA1E463" w:rsidR="00602D63" w:rsidRPr="007A1461" w:rsidRDefault="009C5F51" w:rsidP="00602D63">
            <w:pPr>
              <w:spacing w:after="0" w:line="240" w:lineRule="auto"/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lang w:bidi="hi-IN"/>
              </w:rPr>
            </w:pPr>
            <w:r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>7</w:t>
            </w:r>
          </w:p>
        </w:tc>
      </w:tr>
      <w:tr w:rsidR="007A1461" w:rsidRPr="007A1461" w14:paraId="4B5DFD71" w14:textId="77777777" w:rsidTr="00DE0D56">
        <w:tc>
          <w:tcPr>
            <w:tcW w:w="9634" w:type="dxa"/>
            <w:shd w:val="clear" w:color="auto" w:fill="660066"/>
          </w:tcPr>
          <w:p w14:paraId="2D5ABBA3" w14:textId="6A225D3A" w:rsidR="00602D63" w:rsidRPr="007A1461" w:rsidRDefault="00602D63" w:rsidP="00602D63">
            <w:pPr>
              <w:spacing w:after="0" w:line="240" w:lineRule="auto"/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lang w:bidi="hi-IN"/>
              </w:rPr>
            </w:pPr>
            <w:r w:rsidRPr="007A1461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>महाराष्ट्र</w:t>
            </w:r>
            <w:r w:rsidRPr="007A1461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 xml:space="preserve"> </w:t>
            </w:r>
            <w:r w:rsidRPr="007A1461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</w:rPr>
              <w:t xml:space="preserve"> Maharastra</w:t>
            </w:r>
          </w:p>
        </w:tc>
        <w:tc>
          <w:tcPr>
            <w:tcW w:w="1985" w:type="dxa"/>
            <w:shd w:val="clear" w:color="auto" w:fill="CC0000"/>
          </w:tcPr>
          <w:p w14:paraId="0CDD2F04" w14:textId="17BF6E55" w:rsidR="00602D63" w:rsidRPr="007A1461" w:rsidRDefault="00116FD9" w:rsidP="00602D63">
            <w:pPr>
              <w:spacing w:after="0" w:line="240" w:lineRule="auto"/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lang w:bidi="hi-IN"/>
              </w:rPr>
            </w:pPr>
            <w:r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>3</w:t>
            </w:r>
          </w:p>
        </w:tc>
        <w:tc>
          <w:tcPr>
            <w:tcW w:w="2126" w:type="dxa"/>
            <w:shd w:val="clear" w:color="auto" w:fill="538135" w:themeFill="accent6" w:themeFillShade="BF"/>
          </w:tcPr>
          <w:p w14:paraId="1C6154EB" w14:textId="0C359560" w:rsidR="00602D63" w:rsidRPr="007A1461" w:rsidRDefault="00190465" w:rsidP="00602D63">
            <w:pPr>
              <w:spacing w:after="0" w:line="240" w:lineRule="auto"/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lang w:bidi="hi-IN"/>
              </w:rPr>
            </w:pPr>
            <w:r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>5</w:t>
            </w:r>
          </w:p>
        </w:tc>
        <w:tc>
          <w:tcPr>
            <w:tcW w:w="2693" w:type="dxa"/>
            <w:shd w:val="clear" w:color="auto" w:fill="00B050"/>
          </w:tcPr>
          <w:p w14:paraId="5D037224" w14:textId="7A4FFCED" w:rsidR="00602D63" w:rsidRPr="007A1461" w:rsidRDefault="009C5F51" w:rsidP="00602D63">
            <w:pPr>
              <w:spacing w:after="0" w:line="240" w:lineRule="auto"/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lang w:bidi="hi-IN"/>
              </w:rPr>
            </w:pPr>
            <w:r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>4</w:t>
            </w:r>
          </w:p>
        </w:tc>
        <w:tc>
          <w:tcPr>
            <w:tcW w:w="2182" w:type="dxa"/>
            <w:shd w:val="clear" w:color="auto" w:fill="8496B0" w:themeFill="text2" w:themeFillTint="99"/>
          </w:tcPr>
          <w:p w14:paraId="683EC6D0" w14:textId="28F00935" w:rsidR="00602D63" w:rsidRPr="007A1461" w:rsidRDefault="009C5F51" w:rsidP="00602D63">
            <w:pPr>
              <w:spacing w:after="0" w:line="240" w:lineRule="auto"/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lang w:bidi="hi-IN"/>
              </w:rPr>
            </w:pPr>
            <w:r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>12</w:t>
            </w:r>
          </w:p>
        </w:tc>
      </w:tr>
      <w:tr w:rsidR="007A1461" w:rsidRPr="007A1461" w14:paraId="79DE2C8C" w14:textId="77777777" w:rsidTr="00DE0D56">
        <w:tc>
          <w:tcPr>
            <w:tcW w:w="9634" w:type="dxa"/>
            <w:shd w:val="clear" w:color="auto" w:fill="660066"/>
          </w:tcPr>
          <w:p w14:paraId="566F6234" w14:textId="1D2750E0" w:rsidR="00602D63" w:rsidRPr="007A1461" w:rsidRDefault="00602D63" w:rsidP="007A1461">
            <w:pPr>
              <w:spacing w:after="0" w:line="240" w:lineRule="auto"/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lang w:bidi="hi-IN"/>
              </w:rPr>
            </w:pPr>
            <w:r w:rsidRPr="007A1461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>लद्दाख</w:t>
            </w:r>
            <w:r w:rsidRPr="007A1461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 xml:space="preserve"> </w:t>
            </w:r>
            <w:r w:rsidRPr="007A1461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</w:rPr>
              <w:t>Ladakh</w:t>
            </w:r>
          </w:p>
        </w:tc>
        <w:tc>
          <w:tcPr>
            <w:tcW w:w="1985" w:type="dxa"/>
            <w:shd w:val="clear" w:color="auto" w:fill="CC0000"/>
          </w:tcPr>
          <w:p w14:paraId="0A1748EC" w14:textId="4C05F39B" w:rsidR="00602D63" w:rsidRPr="007A1461" w:rsidRDefault="00190465" w:rsidP="00602D63">
            <w:pPr>
              <w:spacing w:after="0" w:line="240" w:lineRule="auto"/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lang w:bidi="hi-IN"/>
              </w:rPr>
            </w:pPr>
            <w:r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>2</w:t>
            </w:r>
          </w:p>
        </w:tc>
        <w:tc>
          <w:tcPr>
            <w:tcW w:w="2126" w:type="dxa"/>
            <w:shd w:val="clear" w:color="auto" w:fill="538135" w:themeFill="accent6" w:themeFillShade="BF"/>
          </w:tcPr>
          <w:p w14:paraId="3A554C05" w14:textId="7EB03FE4" w:rsidR="00602D63" w:rsidRPr="007A1461" w:rsidRDefault="00190465" w:rsidP="00602D63">
            <w:pPr>
              <w:spacing w:after="0" w:line="240" w:lineRule="auto"/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lang w:bidi="hi-IN"/>
              </w:rPr>
            </w:pPr>
            <w:r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>5</w:t>
            </w:r>
          </w:p>
        </w:tc>
        <w:tc>
          <w:tcPr>
            <w:tcW w:w="2693" w:type="dxa"/>
            <w:shd w:val="clear" w:color="auto" w:fill="00B050"/>
          </w:tcPr>
          <w:p w14:paraId="75521DD3" w14:textId="69A7061C" w:rsidR="00602D63" w:rsidRPr="007A1461" w:rsidRDefault="009C5F51" w:rsidP="00602D63">
            <w:pPr>
              <w:spacing w:after="0" w:line="240" w:lineRule="auto"/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lang w:bidi="hi-IN"/>
              </w:rPr>
            </w:pPr>
            <w:r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>6</w:t>
            </w:r>
          </w:p>
        </w:tc>
        <w:tc>
          <w:tcPr>
            <w:tcW w:w="2182" w:type="dxa"/>
            <w:shd w:val="clear" w:color="auto" w:fill="8496B0" w:themeFill="text2" w:themeFillTint="99"/>
          </w:tcPr>
          <w:p w14:paraId="6A4F28D4" w14:textId="1758575D" w:rsidR="00602D63" w:rsidRPr="007A1461" w:rsidRDefault="009C5F51" w:rsidP="00602D63">
            <w:pPr>
              <w:spacing w:after="0" w:line="240" w:lineRule="auto"/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lang w:bidi="hi-IN"/>
              </w:rPr>
            </w:pPr>
            <w:r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>13</w:t>
            </w:r>
          </w:p>
        </w:tc>
      </w:tr>
    </w:tbl>
    <w:p w14:paraId="4A0B918E" w14:textId="77777777" w:rsidR="000F7614" w:rsidRPr="00487D46" w:rsidRDefault="000F7614" w:rsidP="000F7614">
      <w:pPr>
        <w:spacing w:after="0" w:line="240" w:lineRule="auto"/>
        <w:rPr>
          <w:rFonts w:ascii="Kokila" w:hAnsi="Kokila" w:cs="Kokila" w:hint="cs"/>
          <w:b/>
          <w:bCs/>
          <w:color w:val="000066"/>
          <w:sz w:val="88"/>
          <w:szCs w:val="88"/>
          <w:lang w:bidi="hi-IN"/>
        </w:rPr>
      </w:pPr>
    </w:p>
    <w:p w14:paraId="4873E55A" w14:textId="77777777" w:rsidR="00602D63" w:rsidRPr="003B5FB5" w:rsidRDefault="00602D63" w:rsidP="00602D63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787E8A09" w14:textId="2EFF4F96" w:rsidR="00D474AD" w:rsidRDefault="003C02EC" w:rsidP="00DE0D56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  <w:r>
        <w:rPr>
          <w:rFonts w:ascii="Kokila" w:hAnsi="Kokila" w:cs="Kokila" w:hint="cs"/>
          <w:b/>
          <w:bCs/>
          <w:color w:val="FFFFFF"/>
          <w:sz w:val="88"/>
          <w:szCs w:val="88"/>
          <w:highlight w:val="darkRed"/>
          <w:cs/>
          <w:lang w:bidi="hi-IN"/>
        </w:rPr>
        <w:t xml:space="preserve"> </w:t>
      </w:r>
      <w:r w:rsidR="004313FD">
        <w:rPr>
          <w:rFonts w:ascii="Kokila" w:hAnsi="Kokila" w:cs="Kokila" w:hint="cs"/>
          <w:b/>
          <w:bCs/>
          <w:color w:val="FFFFFF"/>
          <w:sz w:val="88"/>
          <w:szCs w:val="88"/>
          <w:highlight w:val="darkRed"/>
          <w:cs/>
          <w:lang w:bidi="hi-IN"/>
        </w:rPr>
        <w:t>30</w:t>
      </w:r>
      <w:r w:rsidR="0042535A"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 xml:space="preserve"> MARCH</w:t>
      </w:r>
      <w:r w:rsidR="00253A1D" w:rsidRPr="00FD2987"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 xml:space="preserve"> </w:t>
      </w:r>
      <w:r w:rsidR="00253A1D" w:rsidRPr="00FD2987">
        <w:rPr>
          <w:rFonts w:ascii="Kokila" w:hAnsi="Kokila" w:cs="Kokila"/>
          <w:b/>
          <w:bCs/>
          <w:color w:val="FFFFFF"/>
          <w:sz w:val="88"/>
          <w:szCs w:val="88"/>
          <w:highlight w:val="darkRed"/>
          <w:cs/>
          <w:lang w:bidi="hi-IN"/>
        </w:rPr>
        <w:t>2026  का रिवीजन</w:t>
      </w:r>
    </w:p>
    <w:p w14:paraId="269241FF" w14:textId="77777777" w:rsidR="001E59BB" w:rsidRPr="00934884" w:rsidRDefault="001E59BB" w:rsidP="001E59B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3FA9AF8" w14:textId="77777777" w:rsidR="001E59BB" w:rsidRPr="00934884" w:rsidRDefault="001E59BB" w:rsidP="001E59B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017F2EF" w14:textId="77777777" w:rsidR="001E59BB" w:rsidRPr="00934884" w:rsidRDefault="001E59BB" w:rsidP="001E59B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1CFA8AB" w14:textId="32601B71" w:rsidR="001E59BB" w:rsidRDefault="001E59BB" w:rsidP="001E59B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C097A12" w14:textId="714EA25A" w:rsidR="001E59BB" w:rsidRDefault="001E59BB" w:rsidP="001E59B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0B74DFA" w14:textId="77777777" w:rsidR="001E59BB" w:rsidRPr="00934884" w:rsidRDefault="001E59BB" w:rsidP="001E59BB">
      <w:pPr>
        <w:spacing w:after="0" w:line="240" w:lineRule="auto"/>
        <w:jc w:val="both"/>
        <w:rPr>
          <w:rFonts w:ascii="Kokila" w:hAnsi="Kokila" w:cs="Kokila" w:hint="cs"/>
          <w:b/>
          <w:bCs/>
          <w:color w:val="000066"/>
          <w:sz w:val="82"/>
          <w:szCs w:val="82"/>
          <w:lang w:bidi="hi-IN"/>
        </w:rPr>
      </w:pPr>
    </w:p>
    <w:p w14:paraId="56868CE6" w14:textId="77777777" w:rsidR="001E59BB" w:rsidRPr="00934884" w:rsidRDefault="001E59BB" w:rsidP="001E59B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2D83929" w14:textId="77777777" w:rsidR="001E59BB" w:rsidRPr="004E56FB" w:rsidRDefault="001E59BB" w:rsidP="001E59B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4313F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1: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नोकिया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किसे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D7E6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भारत</w:t>
      </w:r>
      <w:r w:rsidRPr="000D7E6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0D7E6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कंट्री</w:t>
      </w:r>
      <w:r w:rsidRPr="000D7E6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0D7E6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बिजनेस</w:t>
      </w:r>
      <w:r w:rsidRPr="000D7E6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0D7E6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लीडर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रूप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नियुक्त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4E56FB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DC5E1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3D18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has Nokia recently appointed as its India Country Business Leader?</w:t>
      </w:r>
    </w:p>
    <w:p w14:paraId="24C135D6" w14:textId="3A866949" w:rsidR="001E59BB" w:rsidRPr="004E56FB" w:rsidRDefault="001E59BB" w:rsidP="001E59B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4E56FB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समर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मित्तल</w:t>
      </w:r>
      <w:r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D18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Samar Mittal</w:t>
      </w:r>
    </w:p>
    <w:p w14:paraId="233B1774" w14:textId="0160C73E" w:rsidR="001E59BB" w:rsidRDefault="001E59BB" w:rsidP="001E59BB">
      <w:pPr>
        <w:jc w:val="both"/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4E56FB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पीकू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शर्मा</w:t>
      </w:r>
      <w:r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D18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Piku Sharma</w:t>
      </w:r>
    </w:p>
    <w:p w14:paraId="3C15990F" w14:textId="38576325" w:rsidR="001E59BB" w:rsidRPr="004E56FB" w:rsidRDefault="001E59BB" w:rsidP="001E59BB">
      <w:pPr>
        <w:jc w:val="both"/>
        <w:rPr>
          <w:rFonts w:ascii="Kokila" w:hAnsi="Kokila" w:cs="Kokila" w:hint="cs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4E56FB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सुनील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भारती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मित्तल</w:t>
      </w:r>
      <w:r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ab/>
      </w:r>
      <w:r w:rsidRPr="003D18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Sunil Bharti Mittal</w:t>
      </w:r>
    </w:p>
    <w:p w14:paraId="239DB303" w14:textId="49DF832C" w:rsidR="001E59BB" w:rsidRPr="004E56FB" w:rsidRDefault="001E59BB" w:rsidP="001E59B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4E56FB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राजीव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सूरी</w:t>
      </w:r>
      <w:r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D18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Rajeev Suri</w:t>
      </w:r>
    </w:p>
    <w:p w14:paraId="65A22C54" w14:textId="77777777" w:rsidR="001E59BB" w:rsidRDefault="001E59BB" w:rsidP="001E59B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98B6D7B" w14:textId="77777777" w:rsidR="001E59BB" w:rsidRPr="004313FD" w:rsidRDefault="001E59BB" w:rsidP="001E59BB">
      <w:pPr>
        <w:jc w:val="both"/>
        <w:rPr>
          <w:rFonts w:ascii="Kokila" w:hAnsi="Kokila" w:cs="Kokila" w:hint="cs"/>
          <w:b/>
          <w:bCs/>
          <w:color w:val="000066"/>
          <w:sz w:val="82"/>
          <w:szCs w:val="82"/>
          <w:lang w:bidi="hi-IN"/>
        </w:rPr>
      </w:pPr>
    </w:p>
    <w:p w14:paraId="0920C0BB" w14:textId="1CC4712E" w:rsidR="001E59BB" w:rsidRPr="004E56FB" w:rsidRDefault="001E59BB" w:rsidP="001E59B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4313F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Q. 2:</w:t>
      </w:r>
      <w:r w:rsidRPr="004313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भारतीय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वायुसेना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देश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F5A3F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पहले</w:t>
      </w:r>
      <w:r w:rsidRPr="00BF5A3F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BF5A3F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हेलीकॉप्टर</w:t>
      </w:r>
      <w:r w:rsidRPr="00BF5A3F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>-</w:t>
      </w:r>
      <w:r w:rsidRPr="00BF5A3F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ड्रॉप्ड</w:t>
      </w:r>
      <w:r w:rsidRPr="00BF5A3F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BF5A3F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ड्रोन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प्रोजेक्ट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काम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शुरू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4E56FB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इसका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नाम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क्या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4E56FB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DC5E1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3D18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The Indian Air Force has recently commenced work on the country's first helicopter-dropped drone project; what is it named?</w:t>
      </w:r>
    </w:p>
    <w:p w14:paraId="3F8F4028" w14:textId="6CF3DDC9" w:rsidR="001E59BB" w:rsidRPr="004E56FB" w:rsidRDefault="001E59BB" w:rsidP="001E59B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4E56FB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गरुड़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शक्ति</w:t>
      </w:r>
      <w:r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D18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Garuda Shakti</w:t>
      </w:r>
    </w:p>
    <w:p w14:paraId="759D12AC" w14:textId="5585CC49" w:rsidR="001E59BB" w:rsidRPr="004E56FB" w:rsidRDefault="001E59BB" w:rsidP="001E59B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4E56FB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वायु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शक्ति</w:t>
      </w:r>
      <w:r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D18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Vayu Shakti</w:t>
      </w:r>
    </w:p>
    <w:p w14:paraId="25E25004" w14:textId="1DDCB828" w:rsidR="001E59BB" w:rsidRDefault="001E59BB" w:rsidP="001E59BB">
      <w:pPr>
        <w:jc w:val="both"/>
        <w:rPr>
          <w:rFonts w:ascii="Kokila" w:hAnsi="Kokila" w:cs="Kokila"/>
          <w:b/>
          <w:bCs/>
          <w:noProof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4E56FB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वायु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बाण</w:t>
      </w:r>
      <w:r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D18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Vayu Baan</w:t>
      </w:r>
    </w:p>
    <w:p w14:paraId="488E8998" w14:textId="65A79925" w:rsidR="001E59BB" w:rsidRPr="004E56FB" w:rsidRDefault="001E59BB" w:rsidP="001E59BB">
      <w:pPr>
        <w:jc w:val="both"/>
        <w:rPr>
          <w:rFonts w:ascii="Kokila" w:hAnsi="Kokila" w:cs="Kokila" w:hint="cs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4E56FB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आकाश</w:t>
      </w:r>
      <w:r w:rsidRPr="004E56F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E56F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बाण</w:t>
      </w:r>
      <w:r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ab/>
      </w:r>
      <w:r w:rsidRPr="003D18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Akash Baan</w:t>
      </w:r>
    </w:p>
    <w:p w14:paraId="00D46421" w14:textId="77777777" w:rsidR="001E59BB" w:rsidRPr="004313FD" w:rsidRDefault="001E59BB" w:rsidP="001E59B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4313F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54C88601" w14:textId="77777777" w:rsidR="001E59BB" w:rsidRPr="00C022D3" w:rsidRDefault="001E59BB" w:rsidP="001E59B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4313F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3: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F5A3F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केंद्र</w:t>
      </w:r>
      <w:r w:rsidRPr="00BF5A3F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BF5A3F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सरकार</w:t>
      </w:r>
      <w:r w:rsidRPr="00BF5A3F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BF5A3F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ने</w:t>
      </w:r>
      <w:r w:rsidRPr="00BF5A3F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BF5A3F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आगामी</w:t>
      </w:r>
      <w:r w:rsidRPr="00BF5A3F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BF5A3F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जनगणना</w:t>
      </w:r>
      <w:r w:rsidRPr="00BF5A3F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2027 </w:t>
      </w:r>
      <w:r w:rsidRPr="00BF5A3F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का</w:t>
      </w:r>
      <w:r w:rsidRPr="00BF5A3F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BF5A3F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ब्रांड</w:t>
      </w:r>
      <w:r w:rsidRPr="00BF5A3F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BF5A3F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एंबेसडर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किसे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नियुक्त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C022D3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DC5E1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3D18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has recently been appointed by the Central Government as the Brand Ambassador for the upcoming Census 2027?</w:t>
      </w:r>
    </w:p>
    <w:p w14:paraId="56A0F3E1" w14:textId="4E1BA673" w:rsidR="001E59BB" w:rsidRPr="00C022D3" w:rsidRDefault="001E59BB" w:rsidP="001E59B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C022D3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अक्षय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कुमार</w:t>
      </w:r>
      <w:r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D18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Akshay Kumar</w:t>
      </w:r>
    </w:p>
    <w:p w14:paraId="77B8DBCC" w14:textId="052B424A" w:rsidR="001E59BB" w:rsidRDefault="001E59BB" w:rsidP="001E59B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C022D3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विराट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कोहली</w:t>
      </w:r>
      <w:r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D18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Virat Kohli</w:t>
      </w:r>
    </w:p>
    <w:p w14:paraId="2BC9C009" w14:textId="34D98CB6" w:rsidR="001E59BB" w:rsidRPr="00C022D3" w:rsidRDefault="001E59BB" w:rsidP="001E59BB">
      <w:pPr>
        <w:jc w:val="both"/>
        <w:rPr>
          <w:rFonts w:ascii="Kokila" w:hAnsi="Kokila" w:cs="Kokila" w:hint="cs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C022D3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सुदर्शन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पटनायक</w:t>
      </w:r>
      <w:r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D18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Sudarsan Pattnaik</w:t>
      </w:r>
    </w:p>
    <w:p w14:paraId="75D8F3C8" w14:textId="5A34728B" w:rsidR="001E59BB" w:rsidRPr="00C022D3" w:rsidRDefault="001E59BB" w:rsidP="001E59B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C022D3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अमिताभ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बच्चन</w:t>
      </w:r>
      <w:r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D18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Amitabh Bachchan</w:t>
      </w:r>
      <w:r w:rsidR="00B9503E">
        <w:rPr>
          <w:rFonts w:ascii="Kokila" w:hAnsi="Kokila" w:cs="Kokila" w:hint="cs"/>
          <w:b/>
          <w:bCs/>
          <w:color w:val="C00000"/>
          <w:sz w:val="82"/>
          <w:szCs w:val="82"/>
          <w:cs/>
          <w:lang w:val="en-IN" w:bidi="hi-IN"/>
        </w:rPr>
        <w:t xml:space="preserve"> </w:t>
      </w:r>
      <w:bookmarkStart w:id="15" w:name="_GoBack"/>
      <w:bookmarkEnd w:id="15"/>
    </w:p>
    <w:p w14:paraId="6F1D8CD7" w14:textId="77777777" w:rsidR="001E59BB" w:rsidRPr="004313FD" w:rsidRDefault="001E59BB" w:rsidP="001E59BB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4313F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2A2E4316" w14:textId="77777777" w:rsidR="001E59BB" w:rsidRPr="00C022D3" w:rsidRDefault="001E59BB" w:rsidP="001E59BB">
      <w:pPr>
        <w:jc w:val="both"/>
        <w:rPr>
          <w:rFonts w:ascii="Kokila" w:hAnsi="Kokila" w:cs="Kokila" w:hint="cs"/>
          <w:b/>
          <w:bCs/>
          <w:color w:val="000066"/>
          <w:sz w:val="82"/>
          <w:szCs w:val="82"/>
          <w:lang w:bidi="hi-IN"/>
        </w:rPr>
      </w:pPr>
      <w:r w:rsidRPr="004313F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4:</w:t>
      </w:r>
      <w:r w:rsidRPr="004313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एशियाई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देश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3EB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16 </w:t>
      </w:r>
      <w:r w:rsidRPr="00523EB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साल</w:t>
      </w:r>
      <w:r w:rsidRPr="00523EB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523EB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से</w:t>
      </w:r>
      <w:r w:rsidRPr="00523EB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523EB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कम</w:t>
      </w:r>
      <w:r w:rsidRPr="00523EB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523EB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उम्र</w:t>
      </w:r>
      <w:r w:rsidRPr="00523EB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523EB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के</w:t>
      </w:r>
      <w:r w:rsidRPr="00523EB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523EB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बच्चों</w:t>
      </w:r>
      <w:r w:rsidRPr="00523EB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523EB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के</w:t>
      </w:r>
      <w:r w:rsidRPr="00523EB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523EB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लिए</w:t>
      </w:r>
      <w:r w:rsidRPr="00523EB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523EB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सोशल</w:t>
      </w:r>
      <w:r w:rsidRPr="00523EB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523EB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मीडिया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प्रतिबंध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लगाया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C022D3">
        <w:rPr>
          <w:rFonts w:ascii="Kokila" w:hAnsi="Kokila" w:cs="Kokila"/>
          <w:b/>
          <w:bCs/>
          <w:color w:val="000066"/>
          <w:sz w:val="82"/>
          <w:szCs w:val="82"/>
        </w:rPr>
        <w:t xml:space="preserve">? </w:t>
      </w:r>
      <w:r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D18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Which Asian country has recently imposed a ban on social media usage for children under the age of 16?</w:t>
      </w:r>
    </w:p>
    <w:p w14:paraId="5EC8EBD2" w14:textId="19B40CC0" w:rsidR="00F23CA8" w:rsidRPr="00C022D3" w:rsidRDefault="00F23CA8" w:rsidP="00F23CA8">
      <w:pPr>
        <w:jc w:val="both"/>
        <w:rPr>
          <w:rFonts w:ascii="Kokila" w:hAnsi="Kokila" w:cs="Kokila" w:hint="cs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C022D3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क़तर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D18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Qatar</w:t>
      </w:r>
    </w:p>
    <w:p w14:paraId="69E46FF8" w14:textId="32278ECB" w:rsidR="001E59BB" w:rsidRPr="00C022D3" w:rsidRDefault="00F23CA8" w:rsidP="001E59B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="001E59BB" w:rsidRPr="00C022D3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1E59BB"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इंडोनेशिया</w:t>
      </w:r>
      <w:r w:rsidR="001E59B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E59BB" w:rsidRPr="003D18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Indonesia</w:t>
      </w:r>
    </w:p>
    <w:p w14:paraId="306B6F40" w14:textId="6A9C7694" w:rsidR="001E59BB" w:rsidRPr="00C022D3" w:rsidRDefault="00F23CA8" w:rsidP="001E59B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="001E59BB" w:rsidRPr="00C022D3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1E59BB"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मलेशिया</w:t>
      </w:r>
      <w:r w:rsidR="001E59B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E59BB" w:rsidRPr="003D18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Malaysia</w:t>
      </w:r>
    </w:p>
    <w:p w14:paraId="2497B063" w14:textId="703F4A8A" w:rsidR="001E59BB" w:rsidRPr="00C022D3" w:rsidRDefault="00F23CA8" w:rsidP="001E59B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="001E59BB" w:rsidRPr="00C022D3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1E59BB"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जापान</w:t>
      </w:r>
      <w:r w:rsidR="001E59BB"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E59BB" w:rsidRPr="003D18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Japan</w:t>
      </w:r>
    </w:p>
    <w:p w14:paraId="413EE75B" w14:textId="77777777" w:rsidR="001E59BB" w:rsidRDefault="001E59BB" w:rsidP="001E59B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C022D3">
        <w:rPr>
          <w:rFonts w:ascii="Kokila" w:hAnsi="Kokila" w:cs="Kokila"/>
          <w:b/>
          <w:bCs/>
          <w:color w:val="000066"/>
          <w:sz w:val="82"/>
          <w:szCs w:val="82"/>
        </w:rPr>
        <w:t xml:space="preserve">e)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इनमें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कोई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2D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नहीं</w:t>
      </w:r>
      <w:r w:rsidRPr="00C022D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D18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None of the above</w:t>
      </w:r>
    </w:p>
    <w:p w14:paraId="253E7251" w14:textId="77777777" w:rsidR="001E59BB" w:rsidRPr="004313FD" w:rsidRDefault="001E59BB" w:rsidP="001E59B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4313F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0EAB17BF" w14:textId="77777777" w:rsidR="001E59BB" w:rsidRPr="0049257E" w:rsidRDefault="001E59BB" w:rsidP="001E59B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4313F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5: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पुस्तक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गैर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फिक्शन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)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श्रेणी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3EB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रामनाथ</w:t>
      </w:r>
      <w:r w:rsidRPr="00523EB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523EB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गोयनका</w:t>
      </w:r>
      <w:r w:rsidRPr="00523EB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523EB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पत्रकारिता</w:t>
      </w:r>
      <w:r w:rsidRPr="00523EB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523EB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उत्कृष्टता</w:t>
      </w:r>
      <w:r w:rsidRPr="00523EB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523EB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पुरस्कार</w:t>
      </w:r>
      <w:r w:rsidRPr="00523EB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2026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किसे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सम्मानित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49257E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DC5E1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3D18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was recently honored with the Ramnath Goenka Excellence in Journalism Award 2026 in the 'Books' (Non-Fiction) category?</w:t>
      </w:r>
    </w:p>
    <w:p w14:paraId="0806FEC9" w14:textId="4DF1B0E7" w:rsidR="00F23CA8" w:rsidRDefault="00F23CA8" w:rsidP="00F23CA8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49257E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शेखर</w:t>
      </w:r>
      <w:r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गुप्ता</w:t>
      </w:r>
      <w:r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D18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Shekhar Gupta</w:t>
      </w:r>
    </w:p>
    <w:p w14:paraId="54BAA6F8" w14:textId="7A211F7F" w:rsidR="001E59BB" w:rsidRPr="0049257E" w:rsidRDefault="00F23CA8" w:rsidP="001E59BB">
      <w:pPr>
        <w:spacing w:after="0" w:line="240" w:lineRule="auto"/>
        <w:jc w:val="both"/>
        <w:rPr>
          <w:rFonts w:ascii="Kokila" w:hAnsi="Kokila" w:cs="Kokila" w:hint="cs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="001E59BB" w:rsidRPr="0049257E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1E59BB"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रवीश</w:t>
      </w:r>
      <w:r w:rsidR="001E59BB"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E59BB"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कुमार</w:t>
      </w:r>
      <w:r w:rsidR="001E59B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ab/>
      </w:r>
      <w:r w:rsidR="001E59BB" w:rsidRPr="003D18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Ravish Kumar</w:t>
      </w:r>
    </w:p>
    <w:p w14:paraId="17A454DC" w14:textId="2FC2BB13" w:rsidR="001E59BB" w:rsidRPr="0049257E" w:rsidRDefault="00F23CA8" w:rsidP="001E59B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="001E59BB" w:rsidRPr="0049257E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1E59BB"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अपराजित</w:t>
      </w:r>
      <w:r w:rsidR="001E59BB"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E59BB"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रामनाथ</w:t>
      </w:r>
      <w:r w:rsidR="001E59B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E59BB" w:rsidRPr="003D18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Aparajita Ramnath</w:t>
      </w:r>
    </w:p>
    <w:p w14:paraId="16582A75" w14:textId="0C98EF12" w:rsidR="001E59BB" w:rsidRPr="0049257E" w:rsidRDefault="00F23CA8" w:rsidP="001E59B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="001E59BB" w:rsidRPr="0049257E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1E59BB"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फेय</w:t>
      </w:r>
      <w:r w:rsidR="001E59BB" w:rsidRPr="0049257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E59BB" w:rsidRPr="0049257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डिसूजा</w:t>
      </w:r>
      <w:r w:rsidR="001E59B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E59BB" w:rsidRPr="003D18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Faye D'Souza</w:t>
      </w:r>
    </w:p>
    <w:p w14:paraId="6902C52C" w14:textId="77777777" w:rsidR="001E59BB" w:rsidRDefault="001E59BB" w:rsidP="001E59B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A532B36" w14:textId="77777777" w:rsidR="001E59BB" w:rsidRPr="004313FD" w:rsidRDefault="001E59BB" w:rsidP="001E59B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4313F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24936BCC" w14:textId="77777777" w:rsidR="001E59BB" w:rsidRPr="008D2BF9" w:rsidRDefault="001E59BB" w:rsidP="001E59B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4313F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6:</w:t>
      </w:r>
      <w:r w:rsidRPr="004313FD">
        <w:rPr>
          <w:rFonts w:ascii="Kokila" w:hAnsi="Kokila" w:cs="Kokila"/>
          <w:color w:val="000066"/>
          <w:sz w:val="82"/>
          <w:szCs w:val="82"/>
          <w:cs/>
          <w:lang w:bidi="hi-IN"/>
        </w:rPr>
        <w:t xml:space="preserve"> </w:t>
      </w:r>
      <w:r w:rsidRPr="008D2BF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8D2BF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D2BF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8D2BF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D2BF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8D2BF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3079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माधवपुर</w:t>
      </w:r>
      <w:r w:rsidRPr="0023079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23079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मेला</w:t>
      </w:r>
      <w:r w:rsidRPr="008D2BF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D2BF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Pr="008D2BF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D2BF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राज्य</w:t>
      </w:r>
      <w:r w:rsidRPr="008D2BF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D2BF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8D2BF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D2BF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मनाया</w:t>
      </w:r>
      <w:r w:rsidRPr="008D2BF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D2BF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</w:t>
      </w:r>
      <w:r w:rsidRPr="008D2BF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D2BF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रहा</w:t>
      </w:r>
      <w:r w:rsidRPr="008D2BF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D2BF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8D2BF9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DC5E1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F4372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In which state is the Madhavpur Fair currently being celebrated?</w:t>
      </w:r>
    </w:p>
    <w:p w14:paraId="177B543D" w14:textId="2536A284" w:rsidR="00F23CA8" w:rsidRPr="008D2BF9" w:rsidRDefault="00F23CA8" w:rsidP="00F23CA8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8D2BF9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8D2BF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महाराष्ट्र</w:t>
      </w:r>
      <w:r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372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Maharashtra</w:t>
      </w:r>
    </w:p>
    <w:p w14:paraId="715B6AFE" w14:textId="38BB944F" w:rsidR="00F23CA8" w:rsidRDefault="00F23CA8" w:rsidP="00F23CA8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8D2BF9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8D2BF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मध्य</w:t>
      </w:r>
      <w:r w:rsidRPr="008D2BF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D2BF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प्रदेश</w:t>
      </w:r>
      <w:r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372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Madhya Pradesh</w:t>
      </w:r>
    </w:p>
    <w:p w14:paraId="469B4780" w14:textId="0E212233" w:rsidR="001E59BB" w:rsidRPr="008D2BF9" w:rsidRDefault="00F23CA8" w:rsidP="001E59BB">
      <w:pPr>
        <w:jc w:val="both"/>
        <w:rPr>
          <w:rFonts w:ascii="Kokila" w:hAnsi="Kokila" w:cs="Kokila" w:hint="cs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="001E59BB" w:rsidRPr="008D2BF9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1E59BB" w:rsidRPr="008D2BF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गुजरात</w:t>
      </w:r>
      <w:r w:rsidR="001E59B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E59BB" w:rsidRPr="00F4372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Gujarat</w:t>
      </w:r>
    </w:p>
    <w:p w14:paraId="4E12E3E6" w14:textId="63F4B2A5" w:rsidR="001E59BB" w:rsidRPr="008D2BF9" w:rsidRDefault="00F23CA8" w:rsidP="001E59B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="001E59BB" w:rsidRPr="008D2BF9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1E59BB" w:rsidRPr="008D2BF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राजस्थान</w:t>
      </w:r>
      <w:r w:rsidR="001E59B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E59BB" w:rsidRPr="00F4372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Rajasthan</w:t>
      </w:r>
    </w:p>
    <w:p w14:paraId="2F3D911D" w14:textId="77777777" w:rsidR="001E59BB" w:rsidRDefault="001E59BB" w:rsidP="001E59B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7F4C645" w14:textId="77777777" w:rsidR="001E59BB" w:rsidRPr="004313FD" w:rsidRDefault="001E59BB" w:rsidP="001E59B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4313F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3A077102" w14:textId="77777777" w:rsidR="001E59BB" w:rsidRPr="0093303F" w:rsidRDefault="001E59BB" w:rsidP="001E59BB">
      <w:pPr>
        <w:spacing w:after="0" w:line="240" w:lineRule="auto"/>
        <w:jc w:val="both"/>
        <w:rPr>
          <w:rFonts w:ascii="Kokila" w:hAnsi="Kokila" w:cs="Kokila" w:hint="cs"/>
          <w:b/>
          <w:bCs/>
          <w:color w:val="000066"/>
          <w:sz w:val="82"/>
          <w:szCs w:val="82"/>
          <w:lang w:bidi="hi-IN"/>
        </w:rPr>
      </w:pPr>
      <w:r w:rsidRPr="004313F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7:</w:t>
      </w:r>
      <w:r w:rsidRPr="004313FD">
        <w:rPr>
          <w:rFonts w:hint="cs"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3079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अंतर्राष्ट्रीय</w:t>
      </w:r>
      <w:r w:rsidRPr="0023079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23079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ओलंपिक</w:t>
      </w:r>
      <w:r w:rsidRPr="0023079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23079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समिति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किसकी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महिला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वर्ग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प्रतिस्पर्धा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भाग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लेने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पात्रता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प्रतिबंधित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93303F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372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Recently, whom has the International Olympic Committee restricted from participating in women's category competitions?</w:t>
      </w:r>
    </w:p>
    <w:p w14:paraId="75B64C76" w14:textId="2466726C" w:rsidR="00F23CA8" w:rsidRDefault="00F23CA8" w:rsidP="00F23CA8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केवल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ट्रांसजेंडर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एथलेटिक्स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खिलाड़ियों</w:t>
      </w:r>
    </w:p>
    <w:p w14:paraId="6DA04C1E" w14:textId="77777777" w:rsidR="00F23CA8" w:rsidRDefault="00F23CA8" w:rsidP="00F23CA8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4372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Only transgender athletics athletes</w:t>
      </w:r>
    </w:p>
    <w:p w14:paraId="4A871AFD" w14:textId="080457A8" w:rsidR="001E59BB" w:rsidRPr="0093303F" w:rsidRDefault="00F23CA8" w:rsidP="001E59BB">
      <w:pPr>
        <w:spacing w:after="0" w:line="240" w:lineRule="auto"/>
        <w:jc w:val="both"/>
        <w:rPr>
          <w:rFonts w:ascii="Kokila" w:hAnsi="Kokila" w:cs="Kokila" w:hint="cs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="001E59BB"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1E59BB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केवल</w:t>
      </w:r>
      <w:r w:rsidR="001E59BB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E59BB"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DSD </w:t>
      </w:r>
      <w:r w:rsidR="001E59BB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जूनियर</w:t>
      </w:r>
      <w:r w:rsidR="001E59BB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E59BB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खिलाड़ियों</w:t>
      </w:r>
      <w:r w:rsidR="001E59B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E59BB" w:rsidRPr="00F4372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Only DSD junior athletes</w:t>
      </w:r>
    </w:p>
    <w:p w14:paraId="3C233DC4" w14:textId="7FFC9970" w:rsidR="001E59BB" w:rsidRPr="0093303F" w:rsidRDefault="00F23CA8" w:rsidP="001E59B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="001E59BB"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1E59BB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केवल</w:t>
      </w:r>
      <w:r w:rsidR="001E59BB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E59BB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ट्रांसजेंडर</w:t>
      </w:r>
      <w:r w:rsidR="001E59BB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E59BB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महिलाओं</w:t>
      </w:r>
      <w:r w:rsidR="001E59B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E59BB" w:rsidRPr="00F4372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Only transgender women</w:t>
      </w:r>
    </w:p>
    <w:p w14:paraId="2F056A96" w14:textId="01AC28FF" w:rsidR="001E59BB" w:rsidRDefault="00F23CA8" w:rsidP="001E59B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="001E59BB"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1E59BB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ट्रांसजेंडर</w:t>
      </w:r>
      <w:r w:rsidR="001E59BB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E59BB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महिलाओं</w:t>
      </w:r>
      <w:r w:rsidR="001E59BB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E59BB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="001E59BB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E59BB"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DSD </w:t>
      </w:r>
      <w:r w:rsidR="001E59BB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खिलाड़ियों</w:t>
      </w:r>
    </w:p>
    <w:p w14:paraId="7DD6C2EC" w14:textId="77777777" w:rsidR="001E59BB" w:rsidRPr="0093303F" w:rsidRDefault="001E59BB" w:rsidP="001E59B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F4372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Transgender women and DSD athletes</w:t>
      </w:r>
    </w:p>
    <w:p w14:paraId="70AE8E9D" w14:textId="77777777" w:rsidR="001E59BB" w:rsidRDefault="001E59BB" w:rsidP="001E59B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23E7C46" w14:textId="763811E0" w:rsidR="001E59BB" w:rsidRPr="0093303F" w:rsidRDefault="001E59BB" w:rsidP="001E59B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4313F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8:</w:t>
      </w:r>
      <w:r w:rsidRPr="004313FD">
        <w:rPr>
          <w:rFonts w:hint="cs"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71A7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किस</w:t>
      </w:r>
      <w:r w:rsidRPr="00871A7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871A7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के</w:t>
      </w:r>
      <w:r w:rsidRPr="00871A7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871A7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पूर्व</w:t>
      </w:r>
      <w:r w:rsidRPr="00871A7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871A7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अध्यक्ष</w:t>
      </w:r>
      <w:r w:rsidRPr="00871A7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871A7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विजयपत</w:t>
      </w:r>
      <w:r w:rsidRPr="00871A7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871A7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सिंघानिया</w:t>
      </w:r>
      <w:r w:rsidRPr="00871A7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871A7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का</w:t>
      </w:r>
      <w:r w:rsidRPr="00871A7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871A7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निधन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93303F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DC5E1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F4372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The former chairman of which organization, Vijaypat Singhania, passed away recently?</w:t>
      </w:r>
    </w:p>
    <w:p w14:paraId="1436EE2E" w14:textId="60F1F457" w:rsidR="00F23CA8" w:rsidRPr="0093303F" w:rsidRDefault="00F23CA8" w:rsidP="00F23CA8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रिलायंस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समूह</w:t>
      </w:r>
      <w:r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372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Reliance Group</w:t>
      </w:r>
    </w:p>
    <w:p w14:paraId="1A5C0E57" w14:textId="1A72E2A0" w:rsidR="00F23CA8" w:rsidRDefault="00F23CA8" w:rsidP="00F23CA8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रेमंड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समूह</w:t>
      </w:r>
      <w:r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372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Raymond Group</w:t>
      </w:r>
    </w:p>
    <w:p w14:paraId="123275A1" w14:textId="18C35E8A" w:rsidR="001E59BB" w:rsidRPr="0093303F" w:rsidRDefault="00516D44" w:rsidP="001E59BB">
      <w:pPr>
        <w:spacing w:after="0" w:line="240" w:lineRule="auto"/>
        <w:jc w:val="both"/>
        <w:rPr>
          <w:rFonts w:ascii="Kokila" w:hAnsi="Kokila" w:cs="Kokila" w:hint="cs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="001E59BB"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1E59BB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टाटा</w:t>
      </w:r>
      <w:r w:rsidR="001E59BB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E59BB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समूह</w:t>
      </w:r>
      <w:r w:rsidR="001E59B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E59BB" w:rsidRPr="00F4372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Tata Group</w:t>
      </w:r>
    </w:p>
    <w:p w14:paraId="34D7600E" w14:textId="3C2A29B0" w:rsidR="001E59BB" w:rsidRPr="0093303F" w:rsidRDefault="00516D44" w:rsidP="001E59B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="001E59BB"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1E59BB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बिरला</w:t>
      </w:r>
      <w:r w:rsidR="001E59BB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E59BB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समूह</w:t>
      </w:r>
      <w:r w:rsidR="001E59B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E59BB" w:rsidRPr="00F4372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Birla Group</w:t>
      </w:r>
    </w:p>
    <w:p w14:paraId="1C763A70" w14:textId="77777777" w:rsidR="001E59BB" w:rsidRDefault="001E59BB" w:rsidP="001E59B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EAC8FF5" w14:textId="77777777" w:rsidR="001E59BB" w:rsidRDefault="001E59BB" w:rsidP="001E59BB">
      <w:pPr>
        <w:spacing w:after="0" w:line="240" w:lineRule="auto"/>
        <w:jc w:val="both"/>
        <w:rPr>
          <w:rFonts w:ascii="Kokila" w:hAnsi="Kokila" w:cs="Kokila" w:hint="cs"/>
          <w:b/>
          <w:bCs/>
          <w:color w:val="000066"/>
          <w:sz w:val="82"/>
          <w:szCs w:val="82"/>
          <w:lang w:bidi="hi-IN"/>
        </w:rPr>
      </w:pPr>
    </w:p>
    <w:p w14:paraId="3D1BAFD4" w14:textId="77777777" w:rsidR="001E59BB" w:rsidRPr="004313FD" w:rsidRDefault="001E59BB" w:rsidP="001E59BB">
      <w:pPr>
        <w:spacing w:after="0" w:line="240" w:lineRule="auto"/>
        <w:jc w:val="both"/>
        <w:rPr>
          <w:rFonts w:ascii="Kokila" w:hAnsi="Kokila" w:cs="Kokila" w:hint="cs"/>
          <w:b/>
          <w:bCs/>
          <w:color w:val="000066"/>
          <w:sz w:val="82"/>
          <w:szCs w:val="82"/>
          <w:lang w:bidi="hi-IN"/>
        </w:rPr>
      </w:pPr>
    </w:p>
    <w:p w14:paraId="6A351B60" w14:textId="77777777" w:rsidR="001E59BB" w:rsidRPr="004313FD" w:rsidRDefault="001E59BB" w:rsidP="001E59BB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4313F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1AFF9795" w14:textId="388E11BD" w:rsidR="001E59BB" w:rsidRPr="0093303F" w:rsidRDefault="001E59BB" w:rsidP="001E59BB">
      <w:pPr>
        <w:spacing w:after="0" w:line="240" w:lineRule="auto"/>
        <w:jc w:val="both"/>
        <w:rPr>
          <w:rFonts w:ascii="Kokila" w:hAnsi="Kokila" w:cs="Kokila" w:hint="cs"/>
          <w:b/>
          <w:bCs/>
          <w:color w:val="000066"/>
          <w:sz w:val="82"/>
          <w:szCs w:val="82"/>
          <w:lang w:bidi="hi-IN"/>
        </w:rPr>
      </w:pPr>
      <w:r w:rsidRPr="004313F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9</w:t>
      </w:r>
      <w:r w:rsidRPr="004313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:</w:t>
      </w:r>
      <w:r w:rsidRPr="004313FD">
        <w:rPr>
          <w:rFonts w:ascii="Kokila" w:hAnsi="Kokila" w:cs="Kokila"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देश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F7DD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14 </w:t>
      </w:r>
      <w:r w:rsidRPr="007F7DD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वर्ष</w:t>
      </w:r>
      <w:r w:rsidRPr="007F7DD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7F7DD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से</w:t>
      </w:r>
      <w:r w:rsidRPr="007F7DD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7F7DD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कम</w:t>
      </w:r>
      <w:r w:rsidRPr="007F7DD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7F7DD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उम्र</w:t>
      </w:r>
      <w:r w:rsidRPr="007F7DD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7F7DD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के</w:t>
      </w:r>
      <w:r w:rsidRPr="007F7DD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7F7DD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बच्चों</w:t>
      </w:r>
      <w:r w:rsidRPr="007F7DD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7F7DD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के</w:t>
      </w:r>
      <w:r w:rsidRPr="007F7DD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7F7DD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लिए</w:t>
      </w:r>
      <w:r w:rsidRPr="007F7DD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7F7DD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सोशल</w:t>
      </w:r>
      <w:r w:rsidRPr="007F7DD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7F7DD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मीडिया</w:t>
      </w:r>
      <w:r w:rsidRPr="007F7DD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7F7DD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के</w:t>
      </w:r>
      <w:r w:rsidRPr="007F7DD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7F7DD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इस्तेमाल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प्रतिबंध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लगाने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योजना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घोषणा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93303F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372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Which country recently announced plans to ban social media usage for children under the age of </w:t>
      </w:r>
      <w:r w:rsidRPr="00F4372F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>14</w:t>
      </w:r>
      <w:r w:rsidRPr="00F4372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?</w:t>
      </w:r>
    </w:p>
    <w:p w14:paraId="0FC0A926" w14:textId="5DCB1DF5" w:rsidR="00516D44" w:rsidRPr="0093303F" w:rsidRDefault="00516D44" w:rsidP="00516D4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वियतनाम</w:t>
      </w:r>
      <w:r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372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Vietnam</w:t>
      </w:r>
    </w:p>
    <w:p w14:paraId="5A66FE7A" w14:textId="1400FEAD" w:rsidR="001E59BB" w:rsidRPr="0093303F" w:rsidRDefault="00516D44" w:rsidP="001E59BB">
      <w:pPr>
        <w:spacing w:after="0" w:line="240" w:lineRule="auto"/>
        <w:jc w:val="both"/>
        <w:rPr>
          <w:rFonts w:ascii="Kokila" w:hAnsi="Kokila" w:cs="Kokila" w:hint="cs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="001E59BB"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1E59BB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जर्मनी</w:t>
      </w:r>
      <w:r w:rsidR="001E59B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ab/>
      </w:r>
      <w:r w:rsidR="001E59BB" w:rsidRPr="00F4372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Germany</w:t>
      </w:r>
    </w:p>
    <w:p w14:paraId="3C3D75DF" w14:textId="29BB26F5" w:rsidR="001E59BB" w:rsidRPr="0093303F" w:rsidRDefault="00516D44" w:rsidP="001E59BB">
      <w:pPr>
        <w:spacing w:after="0" w:line="240" w:lineRule="auto"/>
        <w:jc w:val="both"/>
        <w:rPr>
          <w:rFonts w:ascii="Kokila" w:hAnsi="Kokila" w:cs="Kokila" w:hint="cs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="001E59BB"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1E59BB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ऑस्ट्रिया</w:t>
      </w:r>
      <w:r w:rsidR="001E59B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ab/>
      </w:r>
      <w:r w:rsidR="001E59BB" w:rsidRPr="00F4372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Austria</w:t>
      </w:r>
    </w:p>
    <w:p w14:paraId="1CDFC6E7" w14:textId="20CC934C" w:rsidR="001E59BB" w:rsidRPr="0093303F" w:rsidRDefault="00516D44" w:rsidP="001E59B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="001E59BB"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1E59BB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हंगरी</w:t>
      </w:r>
      <w:r w:rsidR="001E59BB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E59BB" w:rsidRPr="00F4372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Hungary</w:t>
      </w:r>
    </w:p>
    <w:p w14:paraId="1E18A182" w14:textId="77777777" w:rsidR="001E59BB" w:rsidRDefault="001E59BB" w:rsidP="001E59B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e)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इनमें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कोई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नहीं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372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None of the above</w:t>
      </w:r>
    </w:p>
    <w:p w14:paraId="31F8CBB3" w14:textId="77777777" w:rsidR="001E59BB" w:rsidRDefault="001E59BB" w:rsidP="001E59B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0AB52D7" w14:textId="77777777" w:rsidR="001E59BB" w:rsidRPr="004313FD" w:rsidRDefault="001E59BB" w:rsidP="001E59B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4313F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291DB0DA" w14:textId="77777777" w:rsidR="001E59BB" w:rsidRPr="0093303F" w:rsidRDefault="001E59BB" w:rsidP="001E59B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4313F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10: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722C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अमेरिकी</w:t>
      </w:r>
      <w:r w:rsidRPr="00D722C8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D722C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संग्रहालय</w:t>
      </w:r>
      <w:r w:rsidRPr="00D722C8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D722C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किन</w:t>
      </w:r>
      <w:r w:rsidRPr="00D722C8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D722C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प्राचीन</w:t>
      </w:r>
      <w:r w:rsidRPr="00D722C8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D722C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कांस्य</w:t>
      </w:r>
      <w:r w:rsidRPr="00D722C8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D722C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मूर्तियों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लौटायेगा</w:t>
      </w:r>
      <w:r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? </w:t>
      </w:r>
      <w:r w:rsidRPr="00F4372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Which ancient bronze sculptures will a U.S. museum recently return to India?</w:t>
      </w:r>
    </w:p>
    <w:p w14:paraId="545E22FD" w14:textId="19BEBA07" w:rsidR="00516D44" w:rsidRDefault="00516D44" w:rsidP="00516D4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शिव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नटराज</w:t>
      </w:r>
      <w:r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सोमस्कंद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संत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सुंदरर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विद</w:t>
      </w:r>
      <w:r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परावई</w:t>
      </w:r>
    </w:p>
    <w:p w14:paraId="3A712E9C" w14:textId="77777777" w:rsidR="00516D44" w:rsidRDefault="00516D44" w:rsidP="00516D4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4372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Shiva Nataraja, Somaskanda, and Saint Sundarar with Paravai</w:t>
      </w:r>
    </w:p>
    <w:p w14:paraId="73167063" w14:textId="6B07D2BF" w:rsidR="001E59BB" w:rsidRDefault="00516D44" w:rsidP="001E59B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="001E59BB"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1E59BB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शिव</w:t>
      </w:r>
      <w:r w:rsidR="001E59BB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E59BB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नटराज</w:t>
      </w:r>
      <w:r w:rsidR="001E59BB"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="001E59BB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अवलोकितेश्वर</w:t>
      </w:r>
      <w:r w:rsidR="001E59BB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E59BB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="001E59BB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E59BB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कल्याणसुंदर</w:t>
      </w:r>
      <w:r w:rsidR="001E59BB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E59BB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मूर्ति</w:t>
      </w:r>
    </w:p>
    <w:p w14:paraId="3EE273F6" w14:textId="77777777" w:rsidR="001E59BB" w:rsidRPr="0093303F" w:rsidRDefault="001E59BB" w:rsidP="001E59BB">
      <w:pPr>
        <w:spacing w:after="0" w:line="240" w:lineRule="auto"/>
        <w:jc w:val="both"/>
        <w:rPr>
          <w:rFonts w:ascii="Kokila" w:hAnsi="Kokila" w:cs="Kokila" w:hint="cs"/>
          <w:b/>
          <w:bCs/>
          <w:color w:val="000066"/>
          <w:sz w:val="82"/>
          <w:szCs w:val="82"/>
        </w:rPr>
      </w:pPr>
      <w:r w:rsidRPr="00F4372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Shiva Nataraja, Avalokiteshvara, and Kalyanasundara</w:t>
      </w:r>
    </w:p>
    <w:p w14:paraId="108770B9" w14:textId="21AE72C3" w:rsidR="001E59BB" w:rsidRDefault="00516D44" w:rsidP="001E59B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="001E59BB"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1E59BB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शिव</w:t>
      </w:r>
      <w:r w:rsidR="001E59BB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E59BB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नटराज</w:t>
      </w:r>
      <w:r w:rsidR="001E59BB"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="001E59BB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चक्रेश्वरी</w:t>
      </w:r>
      <w:r w:rsidR="001E59BB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E59BB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देवी</w:t>
      </w:r>
      <w:r w:rsidR="001E59BB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E59BB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="001E59BB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E59BB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अंबिका</w:t>
      </w:r>
      <w:r w:rsidR="001E59BB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E59BB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देवी</w:t>
      </w:r>
    </w:p>
    <w:p w14:paraId="36FC2035" w14:textId="77777777" w:rsidR="001E59BB" w:rsidRPr="0093303F" w:rsidRDefault="001E59BB" w:rsidP="001E59B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F4372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Shiva Nataraja, Goddess Chakreshvari, and Goddess Ambika</w:t>
      </w:r>
    </w:p>
    <w:p w14:paraId="016C512C" w14:textId="00AD62DD" w:rsidR="001E59BB" w:rsidRDefault="00516D44" w:rsidP="001E59B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="001E59BB"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1E59BB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शिव</w:t>
      </w:r>
      <w:r w:rsidR="001E59BB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E59BB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नटराज</w:t>
      </w:r>
      <w:r w:rsidR="001E59BB" w:rsidRPr="0093303F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="001E59BB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चतुरानन</w:t>
      </w:r>
      <w:r w:rsidR="001E59BB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E59BB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="001E59BB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E59BB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चक्रेश्वरी</w:t>
      </w:r>
      <w:r w:rsidR="001E59BB" w:rsidRPr="0093303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E59BB" w:rsidRPr="0093303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देवी</w:t>
      </w:r>
    </w:p>
    <w:p w14:paraId="3372B623" w14:textId="77777777" w:rsidR="001E59BB" w:rsidRPr="0093303F" w:rsidRDefault="001E59BB" w:rsidP="001E59B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F4372F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Shiva Nataraja, Chaturanan, and Goddess Chakreshvari</w:t>
      </w:r>
    </w:p>
    <w:p w14:paraId="4188215A" w14:textId="77777777" w:rsidR="001E59BB" w:rsidRPr="00326CF7" w:rsidRDefault="001E59BB" w:rsidP="001E59B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4313F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11:</w:t>
      </w:r>
      <w:r w:rsidRPr="004313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722C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नासा</w:t>
      </w:r>
      <w:r w:rsidRPr="00D722C8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D722C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के</w:t>
      </w:r>
      <w:r w:rsidRPr="00D722C8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D722C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आर्टेमिस</w:t>
      </w:r>
      <w:r w:rsidRPr="00D722C8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-2 </w:t>
      </w:r>
      <w:r w:rsidRPr="00D722C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मिशन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किन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अंतरिक्ष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यात्रियों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चुना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DC5E1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84383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Which astronauts have been selected for NASA's Artemis II mission?</w:t>
      </w:r>
    </w:p>
    <w:p w14:paraId="05C70962" w14:textId="72B15338" w:rsidR="00516D44" w:rsidRDefault="00516D44" w:rsidP="00516D4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रीड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वाइजमैन</w:t>
      </w: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विक्टर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ग्लोवर</w:t>
      </w: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क्रिस्टीना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कोच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जेरेमी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हैनसेन</w:t>
      </w:r>
    </w:p>
    <w:p w14:paraId="3FBF9D84" w14:textId="77777777" w:rsidR="00516D44" w:rsidRDefault="00516D44" w:rsidP="00516D4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84383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Reid Wiseman, Victor Glover, Christina Koch, and Jeremy Hansen</w:t>
      </w:r>
    </w:p>
    <w:p w14:paraId="1E74435A" w14:textId="7F329A5D" w:rsidR="001E59BB" w:rsidRPr="00326CF7" w:rsidRDefault="00516D44" w:rsidP="001E59BB">
      <w:pPr>
        <w:spacing w:after="0" w:line="240" w:lineRule="auto"/>
        <w:jc w:val="both"/>
        <w:rPr>
          <w:rFonts w:ascii="Kokila" w:hAnsi="Kokila" w:cs="Kokila" w:hint="cs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="001E59BB"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1E59BB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विक्टर</w:t>
      </w:r>
      <w:r w:rsidR="001E59BB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E59BB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ग्लोवर</w:t>
      </w:r>
      <w:r w:rsidR="001E59BB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E59BB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="001E59BB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E59BB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रीड</w:t>
      </w:r>
      <w:r w:rsidR="001E59BB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E59BB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वाइजमैन</w:t>
      </w:r>
      <w:r w:rsidR="001E59B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ab/>
      </w:r>
      <w:r w:rsidR="001E59BB" w:rsidRPr="0084383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Victor Glover and Reid Wiseman</w:t>
      </w:r>
    </w:p>
    <w:p w14:paraId="6D489C60" w14:textId="14A31012" w:rsidR="001E59BB" w:rsidRPr="00326CF7" w:rsidRDefault="00516D44" w:rsidP="001E59B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="001E59BB"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1E59BB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रीड</w:t>
      </w:r>
      <w:r w:rsidR="001E59BB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E59BB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वाइजमैन</w:t>
      </w:r>
      <w:r w:rsidR="001E59BB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E59BB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="001E59BB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E59BB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विक्टर</w:t>
      </w:r>
      <w:r w:rsidR="001E59BB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E59BB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ग्लोवर</w:t>
      </w:r>
      <w:r w:rsidR="001E59B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E59BB" w:rsidRPr="0084383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Reid Wiseman and Victor Glover</w:t>
      </w:r>
    </w:p>
    <w:p w14:paraId="15A3F00F" w14:textId="40841EE9" w:rsidR="001E59BB" w:rsidRDefault="00516D44" w:rsidP="001E59B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="001E59BB"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1E59BB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रीड</w:t>
      </w:r>
      <w:r w:rsidR="001E59BB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E59BB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वाइजमैन</w:t>
      </w:r>
      <w:r w:rsidR="001E59BB"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="001E59BB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विक्टर</w:t>
      </w:r>
      <w:r w:rsidR="001E59BB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E59BB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ग्लोवर</w:t>
      </w:r>
      <w:r w:rsidR="001E59BB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E59BB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="001E59BB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E59BB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क्रिस्टीना</w:t>
      </w:r>
      <w:r w:rsidR="001E59BB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E59BB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कोच</w:t>
      </w:r>
    </w:p>
    <w:p w14:paraId="4D3D398E" w14:textId="77777777" w:rsidR="001E59BB" w:rsidRPr="00326CF7" w:rsidRDefault="001E59BB" w:rsidP="001E59B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84383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Reid Wiseman, Victor Glover, and Christina Koch</w:t>
      </w:r>
    </w:p>
    <w:p w14:paraId="6505AF76" w14:textId="77777777" w:rsidR="001E59BB" w:rsidRDefault="001E59BB" w:rsidP="001E59B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6293EA0" w14:textId="77777777" w:rsidR="001E59BB" w:rsidRPr="004313FD" w:rsidRDefault="001E59BB" w:rsidP="001E59B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754442A" w14:textId="77777777" w:rsidR="001E59BB" w:rsidRPr="004313FD" w:rsidRDefault="001E59BB" w:rsidP="001E59B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6151C4D" w14:textId="300EBE18" w:rsidR="001E59BB" w:rsidRPr="00326CF7" w:rsidRDefault="001E59BB" w:rsidP="00516D44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  <w:r w:rsidRPr="004313F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12:</w:t>
      </w:r>
      <w:r w:rsidRPr="004313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738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इंडियन</w:t>
      </w:r>
      <w:r w:rsidRPr="0050738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50738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प्रीमियर</w:t>
      </w:r>
      <w:r w:rsidRPr="0050738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50738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लीग</w:t>
      </w:r>
      <w:r w:rsidRPr="0050738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(</w:t>
      </w:r>
      <w:r w:rsidRPr="00507385">
        <w:rPr>
          <w:rFonts w:ascii="Kokila" w:hAnsi="Kokila" w:cs="Kokila"/>
          <w:b/>
          <w:bCs/>
          <w:color w:val="000066"/>
          <w:sz w:val="82"/>
          <w:szCs w:val="82"/>
          <w:highlight w:val="yellow"/>
        </w:rPr>
        <w:t>IPL)</w:t>
      </w:r>
      <w:r w:rsidRPr="00507385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50738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50738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738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लक्ष्य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पीछा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करते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हुए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4000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रन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बनाने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वाले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बल्लेबाज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कौन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बने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DC5E1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84383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recently became the first batsman to score 4,000 runs while chasing a target in the Indian Premier League (IPL)?</w:t>
      </w:r>
    </w:p>
    <w:p w14:paraId="57ED5D25" w14:textId="4107675B" w:rsidR="00516D44" w:rsidRPr="00326CF7" w:rsidRDefault="00516D44" w:rsidP="00516D44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भुवनेश्वर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कुमार</w:t>
      </w:r>
      <w:r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4383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Bhuvneshwar Kumar</w:t>
      </w:r>
    </w:p>
    <w:p w14:paraId="481B2776" w14:textId="3FF780E7" w:rsidR="00516D44" w:rsidRDefault="00516D44" w:rsidP="00516D44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वेंकटेश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अय्यर</w:t>
      </w:r>
      <w:r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4383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Venkatesh Iyer</w:t>
      </w:r>
      <w:r w:rsidRPr="00DD7484">
        <w:t xml:space="preserve"> </w:t>
      </w:r>
    </w:p>
    <w:p w14:paraId="42EB6CBF" w14:textId="771CBF38" w:rsidR="001E59BB" w:rsidRPr="00326CF7" w:rsidRDefault="00516D44" w:rsidP="001E59BB">
      <w:pPr>
        <w:jc w:val="both"/>
        <w:rPr>
          <w:rFonts w:ascii="Kokila" w:hAnsi="Kokila" w:cs="Kokila" w:hint="cs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="001E59BB"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1E59BB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विराट</w:t>
      </w:r>
      <w:r w:rsidR="001E59BB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E59BB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कोहली</w:t>
      </w:r>
      <w:r w:rsidR="001E59B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ab/>
      </w:r>
      <w:r w:rsidR="001E59BB" w:rsidRPr="0084383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Virat Kohli</w:t>
      </w:r>
    </w:p>
    <w:p w14:paraId="5CB7ACC2" w14:textId="5C31F02D" w:rsidR="001E59BB" w:rsidRPr="00326CF7" w:rsidRDefault="00516D44" w:rsidP="001E59B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="001E59BB"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1E59BB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रोहित</w:t>
      </w:r>
      <w:r w:rsidR="001E59BB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E59BB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शर्मा</w:t>
      </w:r>
      <w:r w:rsidR="001E59B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E59BB" w:rsidRPr="0084383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Rohit Sharma</w:t>
      </w:r>
    </w:p>
    <w:p w14:paraId="4D77AED2" w14:textId="77777777" w:rsidR="001E59BB" w:rsidRPr="004313FD" w:rsidRDefault="001E59BB" w:rsidP="001E59BB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4313F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1ACB4342" w14:textId="161662C7" w:rsidR="001E59BB" w:rsidRPr="00326CF7" w:rsidRDefault="001E59BB" w:rsidP="001E59BB">
      <w:pPr>
        <w:jc w:val="both"/>
        <w:rPr>
          <w:rFonts w:ascii="Kokila" w:hAnsi="Kokila" w:cs="Kokila" w:hint="cs"/>
          <w:b/>
          <w:bCs/>
          <w:color w:val="000066"/>
          <w:sz w:val="82"/>
          <w:szCs w:val="82"/>
          <w:lang w:bidi="hi-IN"/>
        </w:rPr>
      </w:pPr>
      <w:r w:rsidRPr="004313F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13:</w:t>
      </w:r>
      <w:r w:rsidRPr="004313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E59B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मेजर</w:t>
      </w:r>
      <w:r w:rsidRPr="001E59B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1E59B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ध्यानचंद</w:t>
      </w:r>
      <w:r w:rsidRPr="001E59B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1E59B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लाइफटाइम</w:t>
      </w:r>
      <w:r w:rsidRPr="001E59B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1E59B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अचीवमेंट</w:t>
      </w:r>
      <w:r w:rsidRPr="001E59B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1E59B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अवॉर्ड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सम्मानित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4383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was recently honored with the Major Dhyan Chand Lifetime Achievement Award?</w:t>
      </w:r>
    </w:p>
    <w:p w14:paraId="4613B10E" w14:textId="47C3E0B7" w:rsidR="00516D44" w:rsidRPr="00326CF7" w:rsidRDefault="00516D44" w:rsidP="00516D44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सरदार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सिंह</w:t>
      </w:r>
      <w:r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4383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Sardar Singh</w:t>
      </w:r>
    </w:p>
    <w:p w14:paraId="02E003F6" w14:textId="0854E8F3" w:rsidR="001E59BB" w:rsidRPr="00326CF7" w:rsidRDefault="00516D44" w:rsidP="001E59BB">
      <w:pPr>
        <w:jc w:val="both"/>
        <w:rPr>
          <w:rFonts w:ascii="Kokila" w:hAnsi="Kokila" w:cs="Kokila" w:hint="cs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="001E59BB"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1E59BB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रघु</w:t>
      </w:r>
      <w:r w:rsidR="001E59BB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E59BB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प्रसाद</w:t>
      </w:r>
      <w:r w:rsidR="001E59B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ab/>
      </w:r>
      <w:r w:rsidR="001E59B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E59BB" w:rsidRPr="0084383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Raghu Prasad</w:t>
      </w:r>
    </w:p>
    <w:p w14:paraId="6704A4B2" w14:textId="15B7CC04" w:rsidR="001E59BB" w:rsidRPr="00326CF7" w:rsidRDefault="00516D44" w:rsidP="001E59B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="001E59BB"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1E59BB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जफर</w:t>
      </w:r>
      <w:r w:rsidR="001E59BB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E59BB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इकबाल</w:t>
      </w:r>
      <w:r w:rsidR="001E59B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E59BB" w:rsidRPr="0084383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Zafar Iqbal</w:t>
      </w:r>
    </w:p>
    <w:p w14:paraId="382F2093" w14:textId="5CBF328B" w:rsidR="001E59BB" w:rsidRPr="00326CF7" w:rsidRDefault="00516D44" w:rsidP="001E59B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="001E59BB"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1E59BB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बलबीर</w:t>
      </w:r>
      <w:r w:rsidR="001E59BB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E59BB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सिंह</w:t>
      </w:r>
      <w:r w:rsidR="001E59B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E59BB" w:rsidRPr="0084383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Balbir Singh</w:t>
      </w:r>
    </w:p>
    <w:p w14:paraId="6C5A9299" w14:textId="77777777" w:rsidR="001E59BB" w:rsidRDefault="001E59BB" w:rsidP="001E59B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e)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इनमें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कोई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नहीं</w:t>
      </w:r>
      <w:r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4383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None of the above</w:t>
      </w:r>
      <w:r w:rsidRPr="009D6346">
        <w:t xml:space="preserve"> </w:t>
      </w:r>
    </w:p>
    <w:p w14:paraId="69B6E4FA" w14:textId="77777777" w:rsidR="001E59BB" w:rsidRPr="004313FD" w:rsidRDefault="001E59BB" w:rsidP="001E59BB">
      <w:pPr>
        <w:jc w:val="both"/>
        <w:rPr>
          <w:rFonts w:ascii="Kokila" w:hAnsi="Kokila" w:cs="Kokila" w:hint="cs"/>
          <w:b/>
          <w:bCs/>
          <w:color w:val="000066"/>
          <w:sz w:val="82"/>
          <w:szCs w:val="82"/>
          <w:lang w:bidi="hi-IN"/>
        </w:rPr>
      </w:pPr>
    </w:p>
    <w:p w14:paraId="67FAE9AE" w14:textId="77777777" w:rsidR="001E59BB" w:rsidRPr="00326CF7" w:rsidRDefault="001E59BB" w:rsidP="001E59B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4313F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14:</w:t>
      </w:r>
      <w:r w:rsidRPr="004313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E59B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भारत</w:t>
      </w:r>
      <w:r w:rsidRPr="001E59B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1E59B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का</w:t>
      </w:r>
      <w:r w:rsidRPr="001E59B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1E59B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पहला</w:t>
      </w:r>
      <w:r w:rsidRPr="001E59B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1E59B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पोर्ट</w:t>
      </w:r>
      <w:r w:rsidRPr="001E59B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1E59B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ऑफ</w:t>
      </w:r>
      <w:r w:rsidRPr="001E59B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1E59B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रिफ्यूज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किसने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स्थापित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DC5E1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84383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has recently established India's first 'Port of Refuge'?</w:t>
      </w:r>
    </w:p>
    <w:p w14:paraId="374E2530" w14:textId="2154BC7F" w:rsidR="00516D44" w:rsidRPr="00326CF7" w:rsidRDefault="00516D44" w:rsidP="00516D44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कोचीन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पोर्ट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ट्रस्ट</w:t>
      </w:r>
      <w:r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4383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Cochin Port Trust</w:t>
      </w:r>
    </w:p>
    <w:p w14:paraId="1FE3B1F9" w14:textId="2C47A69C" w:rsidR="001E59BB" w:rsidRPr="00326CF7" w:rsidRDefault="00516D44" w:rsidP="001E59BB">
      <w:pPr>
        <w:jc w:val="both"/>
        <w:rPr>
          <w:rFonts w:ascii="Kokila" w:hAnsi="Kokila" w:cs="Kokila" w:hint="cs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="001E59BB"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1E59BB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मुंबई</w:t>
      </w:r>
      <w:r w:rsidR="001E59BB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E59BB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पोर्ट</w:t>
      </w:r>
      <w:r w:rsidR="001E59BB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E59BB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ट्रस्ट</w:t>
      </w:r>
      <w:r w:rsidR="001E59B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ab/>
      </w:r>
      <w:r w:rsidR="001E59BB" w:rsidRPr="0084383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Mumbai Port Trust</w:t>
      </w:r>
    </w:p>
    <w:p w14:paraId="7D2F574C" w14:textId="5AA9874A" w:rsidR="001E59BB" w:rsidRPr="00326CF7" w:rsidRDefault="00516D44" w:rsidP="001E59B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="001E59BB"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1E59BB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वीओसी</w:t>
      </w:r>
      <w:r w:rsidR="001E59BB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E59BB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पोर्ट</w:t>
      </w:r>
      <w:r w:rsidR="001E59BB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E59BB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अथॉरिटी</w:t>
      </w:r>
      <w:r w:rsidR="001E59B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E59BB" w:rsidRPr="0084383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VOC Port Authority</w:t>
      </w:r>
    </w:p>
    <w:p w14:paraId="1C350782" w14:textId="11211B4E" w:rsidR="001E59BB" w:rsidRPr="00326CF7" w:rsidRDefault="00516D44" w:rsidP="001E59B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="001E59BB"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1E59BB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अडानी</w:t>
      </w:r>
      <w:r w:rsidR="001E59BB"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E59BB"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पोर्ट्स</w:t>
      </w:r>
      <w:r w:rsidR="001E59B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1E59BB" w:rsidRPr="0084383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Adani Ports</w:t>
      </w:r>
    </w:p>
    <w:p w14:paraId="40AB0960" w14:textId="77777777" w:rsidR="001E59BB" w:rsidRDefault="001E59BB" w:rsidP="001E59B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326CF7">
        <w:rPr>
          <w:rFonts w:ascii="Kokila" w:hAnsi="Kokila" w:cs="Kokila"/>
          <w:b/>
          <w:bCs/>
          <w:color w:val="000066"/>
          <w:sz w:val="82"/>
          <w:szCs w:val="82"/>
        </w:rPr>
        <w:t xml:space="preserve">e)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इनमें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कोई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26CF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नहीं</w:t>
      </w:r>
      <w:r w:rsidRPr="00326C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4383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None of the above</w:t>
      </w:r>
    </w:p>
    <w:p w14:paraId="7C937712" w14:textId="77777777" w:rsidR="001E59BB" w:rsidRDefault="001E59BB" w:rsidP="001E59B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7025929" w14:textId="1386FEAD" w:rsidR="001E59BB" w:rsidRDefault="001E59BB" w:rsidP="00DE0D56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CE4FB4E" w14:textId="77777777" w:rsidR="00516D44" w:rsidRDefault="00516D44" w:rsidP="00DE0D56">
      <w:pPr>
        <w:spacing w:after="0" w:line="240" w:lineRule="auto"/>
        <w:jc w:val="center"/>
        <w:rPr>
          <w:rFonts w:ascii="Kokila" w:hAnsi="Kokila" w:cs="Kokila" w:hint="cs"/>
          <w:b/>
          <w:bCs/>
          <w:color w:val="000066"/>
          <w:sz w:val="82"/>
          <w:szCs w:val="82"/>
          <w:lang w:bidi="hi-IN"/>
        </w:rPr>
      </w:pPr>
    </w:p>
    <w:p w14:paraId="78064F90" w14:textId="30959C37" w:rsidR="00E7441A" w:rsidRPr="00F07EDA" w:rsidRDefault="00910F0A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453FB7">
        <w:rPr>
          <w:rFonts w:ascii="Kokila" w:hAnsi="Kokila" w:cs="Kokila"/>
          <w:b/>
          <w:bCs/>
          <w:noProof/>
          <w:color w:val="000066"/>
          <w:sz w:val="82"/>
          <w:szCs w:val="82"/>
        </w:rPr>
        <w:drawing>
          <wp:anchor distT="0" distB="0" distL="114300" distR="114300" simplePos="0" relativeHeight="251745280" behindDoc="0" locked="0" layoutInCell="1" allowOverlap="1" wp14:anchorId="673F76D9" wp14:editId="75D7E5F5">
            <wp:simplePos x="0" y="0"/>
            <wp:positionH relativeFrom="margin">
              <wp:align>center</wp:align>
            </wp:positionH>
            <wp:positionV relativeFrom="paragraph">
              <wp:posOffset>100330</wp:posOffset>
            </wp:positionV>
            <wp:extent cx="10204450" cy="5221605"/>
            <wp:effectExtent l="95250" t="76200" r="101600" b="1560195"/>
            <wp:wrapNone/>
            <wp:docPr id="77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04450" cy="5221605"/>
                    </a:xfrm>
                    <a:prstGeom prst="roundRect">
                      <a:avLst>
                        <a:gd name="adj" fmla="val 4167"/>
                      </a:avLst>
                    </a:prstGeom>
                    <a:solidFill>
                      <a:srgbClr val="FFFFFF"/>
                    </a:solidFill>
                    <a:ln w="76200" cap="sq">
                      <a:solidFill>
                        <a:srgbClr val="292929"/>
                      </a:solidFill>
                      <a:miter lim="800000"/>
                    </a:ln>
                    <a:effectLst>
                      <a:reflection blurRad="12700" stA="28000" endPos="28000" dist="5000" dir="5400000" sy="-100000" algn="bl" rotWithShape="0"/>
                    </a:effectLst>
                    <a:scene3d>
                      <a:camera prst="orthographicFront"/>
                      <a:lightRig rig="threePt" dir="t">
                        <a:rot lat="0" lon="0" rev="2700000"/>
                      </a:lightRig>
                    </a:scene3d>
                    <a:sp3d>
                      <a:bevelT h="3810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F8FF1C6" w14:textId="5937FC4C" w:rsidR="008D53E9" w:rsidRDefault="008D53E9" w:rsidP="002D6C02">
      <w:pPr>
        <w:spacing w:after="0" w:line="240" w:lineRule="auto"/>
        <w:rPr>
          <w:rFonts w:ascii="Kokila" w:hAnsi="Kokila" w:cs="Kokila"/>
          <w:b/>
          <w:bCs/>
          <w:color w:val="FFFFFF"/>
          <w:sz w:val="82"/>
          <w:szCs w:val="82"/>
          <w:highlight w:val="darkRed"/>
        </w:rPr>
      </w:pPr>
    </w:p>
    <w:p w14:paraId="0E5EAC0D" w14:textId="6E67CCD0" w:rsidR="003D7B3B" w:rsidRDefault="003D7B3B" w:rsidP="002D6C02">
      <w:pPr>
        <w:spacing w:after="0" w:line="240" w:lineRule="auto"/>
        <w:rPr>
          <w:rFonts w:ascii="Kokila" w:hAnsi="Kokila" w:cs="Kokila"/>
          <w:b/>
          <w:bCs/>
          <w:color w:val="FFFFFF"/>
          <w:sz w:val="82"/>
          <w:szCs w:val="82"/>
          <w:highlight w:val="darkRed"/>
        </w:rPr>
      </w:pPr>
    </w:p>
    <w:p w14:paraId="33159AB7" w14:textId="16EDBB93" w:rsidR="008D53E9" w:rsidRPr="000F5A80" w:rsidRDefault="008D53E9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2"/>
          <w:szCs w:val="82"/>
          <w:highlight w:val="darkRed"/>
          <w:lang w:val="en-IN"/>
        </w:rPr>
      </w:pPr>
    </w:p>
    <w:p w14:paraId="68A3C980" w14:textId="77777777" w:rsidR="008D53E9" w:rsidRDefault="008D53E9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2"/>
          <w:szCs w:val="82"/>
          <w:highlight w:val="darkRed"/>
        </w:rPr>
      </w:pPr>
    </w:p>
    <w:p w14:paraId="460984D1" w14:textId="77777777" w:rsidR="008D53E9" w:rsidRDefault="008D53E9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2"/>
          <w:szCs w:val="82"/>
          <w:highlight w:val="darkRed"/>
        </w:rPr>
      </w:pPr>
    </w:p>
    <w:p w14:paraId="06065097" w14:textId="77777777" w:rsidR="008D53E9" w:rsidRDefault="008D53E9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2"/>
          <w:szCs w:val="82"/>
          <w:highlight w:val="darkRed"/>
        </w:rPr>
      </w:pPr>
    </w:p>
    <w:p w14:paraId="487A6D6A" w14:textId="77777777" w:rsidR="008D53E9" w:rsidRDefault="008D53E9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2"/>
          <w:szCs w:val="82"/>
          <w:highlight w:val="darkRed"/>
        </w:rPr>
      </w:pPr>
    </w:p>
    <w:p w14:paraId="561C483A" w14:textId="77777777" w:rsidR="008D53E9" w:rsidRDefault="008D53E9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2"/>
          <w:szCs w:val="82"/>
          <w:highlight w:val="darkRed"/>
        </w:rPr>
      </w:pPr>
    </w:p>
    <w:p w14:paraId="52868FD1" w14:textId="77777777" w:rsidR="00607185" w:rsidRDefault="00607185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2"/>
          <w:szCs w:val="82"/>
          <w:highlight w:val="darkRed"/>
        </w:rPr>
      </w:pPr>
    </w:p>
    <w:p w14:paraId="00ADBE34" w14:textId="3E213955" w:rsidR="00136CB9" w:rsidRDefault="00253A1D" w:rsidP="002D6C0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A22271">
        <w:rPr>
          <w:rFonts w:ascii="Kokila" w:hAnsi="Kokila" w:cs="Kokila"/>
          <w:b/>
          <w:bCs/>
          <w:color w:val="FFFFFF"/>
          <w:sz w:val="82"/>
          <w:szCs w:val="82"/>
          <w:highlight w:val="darkRed"/>
        </w:rPr>
        <w:t xml:space="preserve">Home Work Question </w:t>
      </w:r>
    </w:p>
    <w:p w14:paraId="29F74ADA" w14:textId="00F73057" w:rsidR="000D6A5D" w:rsidRPr="000D6A5D" w:rsidRDefault="00821746" w:rsidP="000D6A5D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A2227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</w:t>
      </w:r>
      <w:r w:rsidR="00195B4B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.</w:t>
      </w:r>
      <w:r w:rsidR="0082147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0D6A5D" w:rsidRPr="000D6A5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="000D6A5D" w:rsidRPr="000D6A5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0D6A5D" w:rsidRPr="000D6A5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="000D6A5D" w:rsidRPr="000D6A5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0D6A5D" w:rsidRPr="000D6A5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संविधान</w:t>
      </w:r>
      <w:r w:rsidR="000D6A5D" w:rsidRPr="000D6A5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0D6A5D" w:rsidRPr="000D6A5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="000D6A5D" w:rsidRPr="000D6A5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0D6A5D" w:rsidRPr="000D6A5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निम्नलिखित</w:t>
      </w:r>
      <w:r w:rsidR="000D6A5D" w:rsidRPr="000D6A5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0D6A5D" w:rsidRPr="000D6A5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0D6A5D" w:rsidRPr="000D6A5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0D6A5D" w:rsidRPr="000D6A5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="000D6A5D" w:rsidRPr="000D6A5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0D6A5D" w:rsidRPr="000D6A5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कौन</w:t>
      </w:r>
      <w:r w:rsidR="000D6A5D" w:rsidRPr="000D6A5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0D6A5D" w:rsidRPr="000D6A5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</w:t>
      </w:r>
      <w:r w:rsidR="000D6A5D" w:rsidRPr="000D6A5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0D6A5D" w:rsidRPr="000D6A5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अनुछेद</w:t>
      </w:r>
      <w:r w:rsidR="000D6A5D" w:rsidRPr="000D6A5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0D6A5D" w:rsidRPr="000D6A5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धर्म</w:t>
      </w:r>
      <w:r w:rsidR="000D6A5D" w:rsidRPr="000D6A5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0D6A5D" w:rsidRPr="000D6A5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="000D6A5D" w:rsidRPr="000D6A5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0D6A5D" w:rsidRPr="000D6A5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स्वतंत्रता</w:t>
      </w:r>
      <w:r w:rsidR="000D6A5D" w:rsidRPr="000D6A5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0D6A5D" w:rsidRPr="000D6A5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="000D6A5D" w:rsidRPr="000D6A5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0D6A5D" w:rsidRPr="000D6A5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अधिकार</w:t>
      </w:r>
      <w:r w:rsidR="000D6A5D" w:rsidRPr="000D6A5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0D6A5D" w:rsidRPr="000D6A5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प्रदान</w:t>
      </w:r>
      <w:r w:rsidR="000D6A5D" w:rsidRPr="000D6A5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0D6A5D" w:rsidRPr="000D6A5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करता</w:t>
      </w:r>
      <w:r w:rsidR="000D6A5D" w:rsidRPr="000D6A5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0D6A5D" w:rsidRPr="000D6A5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0D6A5D" w:rsidRPr="000D6A5D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BF5E7F" w:rsidRPr="00BF5E7F">
        <w:t xml:space="preserve"> </w:t>
      </w:r>
      <w:r w:rsidR="00BF5E7F" w:rsidRPr="00BF5E7F">
        <w:rPr>
          <w:rFonts w:ascii="Kokila" w:hAnsi="Kokila" w:cs="Kokila"/>
          <w:b/>
          <w:bCs/>
          <w:color w:val="C00000"/>
          <w:sz w:val="82"/>
          <w:szCs w:val="82"/>
        </w:rPr>
        <w:t>Which of the following Articles of the Constitution of India grants the right to freedom of religion?</w:t>
      </w:r>
    </w:p>
    <w:p w14:paraId="0EFF62FE" w14:textId="317BAFB6" w:rsidR="000D6A5D" w:rsidRPr="000D6A5D" w:rsidRDefault="00BF5E7F" w:rsidP="00BF5E7F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0D6A5D">
        <w:rPr>
          <w:rFonts w:ascii="Kokila" w:hAnsi="Kokila" w:cs="Kokila"/>
          <w:b/>
          <w:bCs/>
          <w:color w:val="000066"/>
          <w:sz w:val="82"/>
          <w:szCs w:val="82"/>
        </w:rPr>
        <w:t xml:space="preserve">a. </w:t>
      </w:r>
      <w:r w:rsidR="000D6A5D" w:rsidRPr="000D6A5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अनुच्छेद</w:t>
      </w:r>
      <w:r w:rsidR="000D6A5D" w:rsidRPr="000D6A5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D6A5D">
        <w:rPr>
          <w:rFonts w:ascii="Kokila" w:hAnsi="Kokila" w:cs="Kokila"/>
          <w:b/>
          <w:bCs/>
          <w:color w:val="000066"/>
          <w:sz w:val="82"/>
          <w:szCs w:val="82"/>
        </w:rPr>
        <w:t>14-18</w:t>
      </w:r>
      <w:r>
        <w:rPr>
          <w:rFonts w:ascii="Kokila" w:hAnsi="Kokila" w:cs="Kokila"/>
          <w:b/>
          <w:bCs/>
          <w:color w:val="000066"/>
          <w:sz w:val="82"/>
          <w:szCs w:val="82"/>
          <w:cs/>
        </w:rPr>
        <w:tab/>
      </w:r>
      <w:r w:rsidRPr="00BF5E7F">
        <w:rPr>
          <w:rFonts w:ascii="Kokila" w:hAnsi="Kokila" w:cs="Kokila"/>
          <w:b/>
          <w:bCs/>
          <w:color w:val="C00000"/>
          <w:sz w:val="82"/>
          <w:szCs w:val="82"/>
        </w:rPr>
        <w:t>Articles 14-18</w:t>
      </w:r>
    </w:p>
    <w:p w14:paraId="76855CEC" w14:textId="71109788" w:rsidR="000D6A5D" w:rsidRPr="000D6A5D" w:rsidRDefault="00BF5E7F" w:rsidP="00BF5E7F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0D6A5D">
        <w:rPr>
          <w:rFonts w:ascii="Kokila" w:hAnsi="Kokila" w:cs="Kokila"/>
          <w:b/>
          <w:bCs/>
          <w:color w:val="000066"/>
          <w:sz w:val="82"/>
          <w:szCs w:val="82"/>
        </w:rPr>
        <w:t xml:space="preserve">b. </w:t>
      </w:r>
      <w:r w:rsidR="000D6A5D" w:rsidRPr="000D6A5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अनुच्छेद</w:t>
      </w:r>
      <w:r w:rsidR="000D6A5D" w:rsidRPr="000D6A5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D6A5D">
        <w:rPr>
          <w:rFonts w:ascii="Kokila" w:hAnsi="Kokila" w:cs="Kokila"/>
          <w:b/>
          <w:bCs/>
          <w:color w:val="000066"/>
          <w:sz w:val="82"/>
          <w:szCs w:val="82"/>
        </w:rPr>
        <w:t>19-22</w:t>
      </w:r>
      <w:r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F5E7F">
        <w:rPr>
          <w:rFonts w:ascii="Kokila" w:hAnsi="Kokila" w:cs="Kokila"/>
          <w:b/>
          <w:bCs/>
          <w:color w:val="C00000"/>
          <w:sz w:val="82"/>
          <w:szCs w:val="82"/>
        </w:rPr>
        <w:t>Articles 19-22</w:t>
      </w:r>
    </w:p>
    <w:p w14:paraId="754AC1D7" w14:textId="24922203" w:rsidR="000D6A5D" w:rsidRPr="000D6A5D" w:rsidRDefault="00BF5E7F" w:rsidP="00BF5E7F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0D6A5D">
        <w:rPr>
          <w:rFonts w:ascii="Kokila" w:hAnsi="Kokila" w:cs="Kokila"/>
          <w:b/>
          <w:bCs/>
          <w:color w:val="000066"/>
          <w:sz w:val="82"/>
          <w:szCs w:val="82"/>
        </w:rPr>
        <w:t xml:space="preserve">c. </w:t>
      </w:r>
      <w:r w:rsidR="000D6A5D" w:rsidRPr="000D6A5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अनुच्छेद</w:t>
      </w:r>
      <w:r w:rsidR="000D6A5D" w:rsidRPr="000D6A5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D6A5D">
        <w:rPr>
          <w:rFonts w:ascii="Kokila" w:hAnsi="Kokila" w:cs="Kokila"/>
          <w:b/>
          <w:bCs/>
          <w:color w:val="000066"/>
          <w:sz w:val="82"/>
          <w:szCs w:val="82"/>
        </w:rPr>
        <w:t>23-24</w:t>
      </w:r>
      <w:r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F5E7F">
        <w:rPr>
          <w:rFonts w:ascii="Kokila" w:hAnsi="Kokila" w:cs="Kokila"/>
          <w:b/>
          <w:bCs/>
          <w:color w:val="C00000"/>
          <w:sz w:val="82"/>
          <w:szCs w:val="82"/>
        </w:rPr>
        <w:t>Articles 23-24</w:t>
      </w:r>
    </w:p>
    <w:p w14:paraId="4FFB5BE7" w14:textId="152F8C42" w:rsidR="000D6A5D" w:rsidRDefault="00BF5E7F" w:rsidP="00BF5E7F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0D6A5D">
        <w:rPr>
          <w:rFonts w:ascii="Kokila" w:hAnsi="Kokila" w:cs="Kokila"/>
          <w:b/>
          <w:bCs/>
          <w:color w:val="000066"/>
          <w:sz w:val="82"/>
          <w:szCs w:val="82"/>
        </w:rPr>
        <w:t xml:space="preserve">d. </w:t>
      </w:r>
      <w:r w:rsidR="000D6A5D" w:rsidRPr="000D6A5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अनुच्छेद</w:t>
      </w:r>
      <w:r w:rsidR="000D6A5D" w:rsidRPr="000D6A5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D6A5D">
        <w:rPr>
          <w:rFonts w:ascii="Kokila" w:hAnsi="Kokila" w:cs="Kokila"/>
          <w:b/>
          <w:bCs/>
          <w:color w:val="000066"/>
          <w:sz w:val="82"/>
          <w:szCs w:val="82"/>
        </w:rPr>
        <w:t>25-28</w:t>
      </w:r>
      <w:r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F5E7F">
        <w:rPr>
          <w:rFonts w:ascii="Kokila" w:hAnsi="Kokila" w:cs="Kokila"/>
          <w:b/>
          <w:bCs/>
          <w:color w:val="C00000"/>
          <w:sz w:val="82"/>
          <w:szCs w:val="82"/>
        </w:rPr>
        <w:t>Articles 25-28</w:t>
      </w:r>
    </w:p>
    <w:p w14:paraId="494E2126" w14:textId="77777777" w:rsidR="000D6A5D" w:rsidRPr="000D6A5D" w:rsidRDefault="000D6A5D" w:rsidP="000D6A5D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0D6A5D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</w:p>
    <w:p w14:paraId="555A9A07" w14:textId="4CB69E0F" w:rsidR="000D6A5D" w:rsidRDefault="000D6A5D" w:rsidP="000D6A5D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</w:p>
    <w:p w14:paraId="14DA7DDE" w14:textId="77777777" w:rsidR="000D6A5D" w:rsidRPr="000D6A5D" w:rsidRDefault="000D6A5D" w:rsidP="000D6A5D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</w:p>
    <w:p w14:paraId="36CD3D71" w14:textId="77777777" w:rsidR="00821474" w:rsidRDefault="00821474" w:rsidP="00821474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D97E923" w14:textId="77777777" w:rsidR="00491600" w:rsidRPr="003B1832" w:rsidRDefault="00491600" w:rsidP="003B183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F632F5B" w14:textId="4B1CA6C0" w:rsidR="00E77572" w:rsidRDefault="00E77572" w:rsidP="002D6C02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EA548EF" w14:textId="55EBEB04" w:rsidR="00E77572" w:rsidRDefault="00E77572" w:rsidP="002D6C02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6A3CB66" w14:textId="77777777" w:rsidR="00E77572" w:rsidRPr="00E77572" w:rsidRDefault="00E77572" w:rsidP="002D6C02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CAB6F0A" w14:textId="47CF9F5C" w:rsidR="004F1D85" w:rsidRDefault="004F1D85" w:rsidP="002D6C02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E8A4E7C" w14:textId="6AF1A9E9" w:rsidR="004F1D85" w:rsidRDefault="004F1D85" w:rsidP="002D6C02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41038B1" w14:textId="77777777" w:rsidR="004F1D85" w:rsidRPr="004F1D85" w:rsidRDefault="004F1D85" w:rsidP="002D6C02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545A091" w14:textId="0B2DD44A" w:rsidR="00D87190" w:rsidRPr="00607185" w:rsidRDefault="00D87190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835C6DD" w14:textId="421AFE07" w:rsidR="00D87190" w:rsidRDefault="00D87190" w:rsidP="002D6C02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A085130" w14:textId="41E79C7D" w:rsidR="00E73194" w:rsidRPr="00253A1D" w:rsidRDefault="00E73194" w:rsidP="002D6C02"/>
    <w:sectPr w:rsidR="00E73194" w:rsidRPr="00253A1D" w:rsidSect="00220C17">
      <w:headerReference w:type="default" r:id="rId31"/>
      <w:type w:val="continuous"/>
      <w:pgSz w:w="20160" w:h="12240" w:orient="landscape" w:code="5"/>
      <w:pgMar w:top="1350" w:right="540" w:bottom="360" w:left="99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6378F5" w14:textId="77777777" w:rsidR="009D68BD" w:rsidRDefault="009D68BD" w:rsidP="009E3011">
      <w:pPr>
        <w:spacing w:after="0" w:line="240" w:lineRule="auto"/>
      </w:pPr>
      <w:r>
        <w:separator/>
      </w:r>
    </w:p>
  </w:endnote>
  <w:endnote w:type="continuationSeparator" w:id="0">
    <w:p w14:paraId="5B7FA356" w14:textId="77777777" w:rsidR="009D68BD" w:rsidRDefault="009D68BD" w:rsidP="009E30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Kokila">
    <w:panose1 w:val="020B0604020202020204"/>
    <w:charset w:val="00"/>
    <w:family w:val="swiss"/>
    <w:pitch w:val="variable"/>
    <w:sig w:usb0="00008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408181" w14:textId="77777777" w:rsidR="009D68BD" w:rsidRDefault="009D68BD" w:rsidP="009E3011">
      <w:pPr>
        <w:spacing w:after="0" w:line="240" w:lineRule="auto"/>
      </w:pPr>
      <w:r>
        <w:separator/>
      </w:r>
    </w:p>
  </w:footnote>
  <w:footnote w:type="continuationSeparator" w:id="0">
    <w:p w14:paraId="40B70841" w14:textId="77777777" w:rsidR="009D68BD" w:rsidRDefault="009D68BD" w:rsidP="009E30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A5C7CB" w14:textId="0D92D41C" w:rsidR="00F23CA8" w:rsidRDefault="00F23CA8">
    <w:pPr>
      <w:pStyle w:val="Header"/>
      <w:rPr>
        <w:lang w:bidi="hi-IN"/>
      </w:rPr>
    </w:pPr>
    <w:r>
      <w:rPr>
        <w:noProof/>
        <w:lang w:bidi="hi-IN"/>
      </w:rPr>
      <w:drawing>
        <wp:anchor distT="0" distB="0" distL="114300" distR="114300" simplePos="0" relativeHeight="251658240" behindDoc="0" locked="0" layoutInCell="1" allowOverlap="1" wp14:anchorId="5E72D3A1" wp14:editId="59861166">
          <wp:simplePos x="0" y="0"/>
          <wp:positionH relativeFrom="margin">
            <wp:align>right</wp:align>
          </wp:positionH>
          <wp:positionV relativeFrom="paragraph">
            <wp:posOffset>-228600</wp:posOffset>
          </wp:positionV>
          <wp:extent cx="11830050" cy="590550"/>
          <wp:effectExtent l="0" t="0" r="0" b="0"/>
          <wp:wrapNone/>
          <wp:docPr id="19" name="Picture 19" descr="C:\Users\hp\Downloads\2ac49f4f-dd66-4fc8-b7ba-b1ec6813d1a3 (1).jf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hp\Downloads\2ac49f4f-dd66-4fc8-b7ba-b1ec6813d1a3 (1).jf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30050" cy="590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717C79"/>
    <w:multiLevelType w:val="hybridMultilevel"/>
    <w:tmpl w:val="244A9BB6"/>
    <w:lvl w:ilvl="0" w:tplc="40090019">
      <w:start w:val="1"/>
      <w:numFmt w:val="lowerLetter"/>
      <w:lvlText w:val="%1."/>
      <w:lvlJc w:val="left"/>
      <w:pPr>
        <w:ind w:left="436" w:hanging="360"/>
      </w:pPr>
    </w:lvl>
    <w:lvl w:ilvl="1" w:tplc="40090019" w:tentative="1">
      <w:start w:val="1"/>
      <w:numFmt w:val="lowerLetter"/>
      <w:lvlText w:val="%2."/>
      <w:lvlJc w:val="left"/>
      <w:pPr>
        <w:ind w:left="1156" w:hanging="360"/>
      </w:pPr>
    </w:lvl>
    <w:lvl w:ilvl="2" w:tplc="4009001B" w:tentative="1">
      <w:start w:val="1"/>
      <w:numFmt w:val="lowerRoman"/>
      <w:lvlText w:val="%3."/>
      <w:lvlJc w:val="right"/>
      <w:pPr>
        <w:ind w:left="1876" w:hanging="180"/>
      </w:pPr>
    </w:lvl>
    <w:lvl w:ilvl="3" w:tplc="4009000F" w:tentative="1">
      <w:start w:val="1"/>
      <w:numFmt w:val="decimal"/>
      <w:lvlText w:val="%4."/>
      <w:lvlJc w:val="left"/>
      <w:pPr>
        <w:ind w:left="2596" w:hanging="360"/>
      </w:pPr>
    </w:lvl>
    <w:lvl w:ilvl="4" w:tplc="40090019" w:tentative="1">
      <w:start w:val="1"/>
      <w:numFmt w:val="lowerLetter"/>
      <w:lvlText w:val="%5."/>
      <w:lvlJc w:val="left"/>
      <w:pPr>
        <w:ind w:left="3316" w:hanging="360"/>
      </w:pPr>
    </w:lvl>
    <w:lvl w:ilvl="5" w:tplc="4009001B" w:tentative="1">
      <w:start w:val="1"/>
      <w:numFmt w:val="lowerRoman"/>
      <w:lvlText w:val="%6."/>
      <w:lvlJc w:val="right"/>
      <w:pPr>
        <w:ind w:left="4036" w:hanging="180"/>
      </w:pPr>
    </w:lvl>
    <w:lvl w:ilvl="6" w:tplc="4009000F" w:tentative="1">
      <w:start w:val="1"/>
      <w:numFmt w:val="decimal"/>
      <w:lvlText w:val="%7."/>
      <w:lvlJc w:val="left"/>
      <w:pPr>
        <w:ind w:left="4756" w:hanging="360"/>
      </w:pPr>
    </w:lvl>
    <w:lvl w:ilvl="7" w:tplc="40090019" w:tentative="1">
      <w:start w:val="1"/>
      <w:numFmt w:val="lowerLetter"/>
      <w:lvlText w:val="%8."/>
      <w:lvlJc w:val="left"/>
      <w:pPr>
        <w:ind w:left="5476" w:hanging="360"/>
      </w:pPr>
    </w:lvl>
    <w:lvl w:ilvl="8" w:tplc="400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" w15:restartNumberingAfterBreak="0">
    <w:nsid w:val="55B25458"/>
    <w:multiLevelType w:val="hybridMultilevel"/>
    <w:tmpl w:val="1A36CD5C"/>
    <w:lvl w:ilvl="0" w:tplc="55866A02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displayBackgroundShape/>
  <w:hideSpellingErrors/>
  <w:attachedTemplate r:id="rId1"/>
  <w:defaultTabStop w:val="720"/>
  <w:characterSpacingControl w:val="doNotCompress"/>
  <w:savePreviewPicture/>
  <w:hdrShapeDefaults>
    <o:shapedefaults v:ext="edit" spidmax="2049">
      <o:colormru v:ext="edit" colors="#ebf0f9,#e5ebf7,#cff,#d3def1,#90abdc,#a7bce3,#c5d3ed,#d9e2f3"/>
    </o:shapedefaults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6106"/>
    <w:rsid w:val="00000003"/>
    <w:rsid w:val="00000046"/>
    <w:rsid w:val="00000092"/>
    <w:rsid w:val="000001A6"/>
    <w:rsid w:val="00000326"/>
    <w:rsid w:val="00000352"/>
    <w:rsid w:val="0000039A"/>
    <w:rsid w:val="00000534"/>
    <w:rsid w:val="000005D1"/>
    <w:rsid w:val="000005F0"/>
    <w:rsid w:val="00000713"/>
    <w:rsid w:val="00000849"/>
    <w:rsid w:val="000008EC"/>
    <w:rsid w:val="00000A43"/>
    <w:rsid w:val="00000B8F"/>
    <w:rsid w:val="00000C27"/>
    <w:rsid w:val="00000C3A"/>
    <w:rsid w:val="00000CB4"/>
    <w:rsid w:val="00000DCA"/>
    <w:rsid w:val="0000111F"/>
    <w:rsid w:val="000011B5"/>
    <w:rsid w:val="0000126C"/>
    <w:rsid w:val="000012F8"/>
    <w:rsid w:val="00001423"/>
    <w:rsid w:val="00001470"/>
    <w:rsid w:val="00001538"/>
    <w:rsid w:val="000016C7"/>
    <w:rsid w:val="000018F3"/>
    <w:rsid w:val="00001B45"/>
    <w:rsid w:val="00001B5D"/>
    <w:rsid w:val="00001C72"/>
    <w:rsid w:val="00001CFC"/>
    <w:rsid w:val="00001D64"/>
    <w:rsid w:val="00001DBB"/>
    <w:rsid w:val="00001DF0"/>
    <w:rsid w:val="00001E24"/>
    <w:rsid w:val="00002022"/>
    <w:rsid w:val="000020A4"/>
    <w:rsid w:val="00002371"/>
    <w:rsid w:val="000024A6"/>
    <w:rsid w:val="000024C8"/>
    <w:rsid w:val="0000252D"/>
    <w:rsid w:val="0000264E"/>
    <w:rsid w:val="0000265F"/>
    <w:rsid w:val="00002882"/>
    <w:rsid w:val="000028D2"/>
    <w:rsid w:val="000028F9"/>
    <w:rsid w:val="00002981"/>
    <w:rsid w:val="000029CC"/>
    <w:rsid w:val="00002A57"/>
    <w:rsid w:val="00002C7F"/>
    <w:rsid w:val="00002D11"/>
    <w:rsid w:val="00002D41"/>
    <w:rsid w:val="00002DB9"/>
    <w:rsid w:val="00002E0E"/>
    <w:rsid w:val="00002FCE"/>
    <w:rsid w:val="00002FE2"/>
    <w:rsid w:val="00003027"/>
    <w:rsid w:val="0000320C"/>
    <w:rsid w:val="000032FC"/>
    <w:rsid w:val="0000338F"/>
    <w:rsid w:val="00003402"/>
    <w:rsid w:val="00003405"/>
    <w:rsid w:val="00003474"/>
    <w:rsid w:val="000034A2"/>
    <w:rsid w:val="000034D3"/>
    <w:rsid w:val="0000359F"/>
    <w:rsid w:val="0000398C"/>
    <w:rsid w:val="00003A12"/>
    <w:rsid w:val="00003A55"/>
    <w:rsid w:val="00003A98"/>
    <w:rsid w:val="00003ACD"/>
    <w:rsid w:val="00003C06"/>
    <w:rsid w:val="00003C71"/>
    <w:rsid w:val="00003D80"/>
    <w:rsid w:val="00003D86"/>
    <w:rsid w:val="00003DA0"/>
    <w:rsid w:val="00003EFF"/>
    <w:rsid w:val="00004009"/>
    <w:rsid w:val="0000403B"/>
    <w:rsid w:val="00004477"/>
    <w:rsid w:val="00004567"/>
    <w:rsid w:val="0000460A"/>
    <w:rsid w:val="00004670"/>
    <w:rsid w:val="000046D9"/>
    <w:rsid w:val="0000480D"/>
    <w:rsid w:val="0000480E"/>
    <w:rsid w:val="00004B9F"/>
    <w:rsid w:val="00004C3A"/>
    <w:rsid w:val="00004C5A"/>
    <w:rsid w:val="00004D61"/>
    <w:rsid w:val="00004EB3"/>
    <w:rsid w:val="000050C6"/>
    <w:rsid w:val="0000517A"/>
    <w:rsid w:val="0000551F"/>
    <w:rsid w:val="00005685"/>
    <w:rsid w:val="00005693"/>
    <w:rsid w:val="00005707"/>
    <w:rsid w:val="0000587D"/>
    <w:rsid w:val="0000588A"/>
    <w:rsid w:val="000058D1"/>
    <w:rsid w:val="00005969"/>
    <w:rsid w:val="00005A33"/>
    <w:rsid w:val="00005A42"/>
    <w:rsid w:val="00005C5A"/>
    <w:rsid w:val="00005C87"/>
    <w:rsid w:val="00005D19"/>
    <w:rsid w:val="00005DD8"/>
    <w:rsid w:val="00005DEC"/>
    <w:rsid w:val="00005DFD"/>
    <w:rsid w:val="00005E72"/>
    <w:rsid w:val="00005FC2"/>
    <w:rsid w:val="00005FD7"/>
    <w:rsid w:val="0000604C"/>
    <w:rsid w:val="000060FF"/>
    <w:rsid w:val="0000625A"/>
    <w:rsid w:val="00006306"/>
    <w:rsid w:val="000063C4"/>
    <w:rsid w:val="000063D7"/>
    <w:rsid w:val="00006457"/>
    <w:rsid w:val="000064A2"/>
    <w:rsid w:val="000064EA"/>
    <w:rsid w:val="000064F6"/>
    <w:rsid w:val="00006536"/>
    <w:rsid w:val="00006572"/>
    <w:rsid w:val="00006622"/>
    <w:rsid w:val="000067AF"/>
    <w:rsid w:val="0000683E"/>
    <w:rsid w:val="00006943"/>
    <w:rsid w:val="0000695C"/>
    <w:rsid w:val="00006989"/>
    <w:rsid w:val="00006A1D"/>
    <w:rsid w:val="00006A60"/>
    <w:rsid w:val="00006B0D"/>
    <w:rsid w:val="00006B6B"/>
    <w:rsid w:val="00006C21"/>
    <w:rsid w:val="00006C49"/>
    <w:rsid w:val="00006C8D"/>
    <w:rsid w:val="00006CE7"/>
    <w:rsid w:val="00006CEE"/>
    <w:rsid w:val="00006D63"/>
    <w:rsid w:val="00006E1C"/>
    <w:rsid w:val="00006E28"/>
    <w:rsid w:val="00006E83"/>
    <w:rsid w:val="00006E87"/>
    <w:rsid w:val="00006EA9"/>
    <w:rsid w:val="00006EDD"/>
    <w:rsid w:val="00006EE7"/>
    <w:rsid w:val="0000708C"/>
    <w:rsid w:val="00007152"/>
    <w:rsid w:val="0000716D"/>
    <w:rsid w:val="0000737A"/>
    <w:rsid w:val="00007423"/>
    <w:rsid w:val="00007443"/>
    <w:rsid w:val="000074F9"/>
    <w:rsid w:val="00007540"/>
    <w:rsid w:val="00007580"/>
    <w:rsid w:val="0000762B"/>
    <w:rsid w:val="000077CE"/>
    <w:rsid w:val="000078B6"/>
    <w:rsid w:val="00007980"/>
    <w:rsid w:val="00007AAC"/>
    <w:rsid w:val="00007B4B"/>
    <w:rsid w:val="00007B7A"/>
    <w:rsid w:val="00007BDA"/>
    <w:rsid w:val="00007C92"/>
    <w:rsid w:val="00007C9E"/>
    <w:rsid w:val="00007CBA"/>
    <w:rsid w:val="00007D08"/>
    <w:rsid w:val="00007ECA"/>
    <w:rsid w:val="00007F00"/>
    <w:rsid w:val="000101CC"/>
    <w:rsid w:val="000101DE"/>
    <w:rsid w:val="00010238"/>
    <w:rsid w:val="0001023B"/>
    <w:rsid w:val="000102EA"/>
    <w:rsid w:val="0001033B"/>
    <w:rsid w:val="00010415"/>
    <w:rsid w:val="00010432"/>
    <w:rsid w:val="00010465"/>
    <w:rsid w:val="000105E9"/>
    <w:rsid w:val="00010840"/>
    <w:rsid w:val="0001091F"/>
    <w:rsid w:val="00010A3D"/>
    <w:rsid w:val="00010A49"/>
    <w:rsid w:val="00010A85"/>
    <w:rsid w:val="00010B64"/>
    <w:rsid w:val="00010B9C"/>
    <w:rsid w:val="00010BDF"/>
    <w:rsid w:val="00010CBA"/>
    <w:rsid w:val="00010D01"/>
    <w:rsid w:val="00010DA4"/>
    <w:rsid w:val="00010DBA"/>
    <w:rsid w:val="00010E82"/>
    <w:rsid w:val="0001104A"/>
    <w:rsid w:val="0001109B"/>
    <w:rsid w:val="000110E4"/>
    <w:rsid w:val="0001129F"/>
    <w:rsid w:val="0001130C"/>
    <w:rsid w:val="000113EE"/>
    <w:rsid w:val="00011512"/>
    <w:rsid w:val="0001159C"/>
    <w:rsid w:val="0001166A"/>
    <w:rsid w:val="00011785"/>
    <w:rsid w:val="0001182D"/>
    <w:rsid w:val="00011999"/>
    <w:rsid w:val="00011A13"/>
    <w:rsid w:val="00011A7C"/>
    <w:rsid w:val="00011B3E"/>
    <w:rsid w:val="00011D25"/>
    <w:rsid w:val="00011D3B"/>
    <w:rsid w:val="00011F48"/>
    <w:rsid w:val="00011FF4"/>
    <w:rsid w:val="00012031"/>
    <w:rsid w:val="000121BE"/>
    <w:rsid w:val="0001223F"/>
    <w:rsid w:val="000122EB"/>
    <w:rsid w:val="00012317"/>
    <w:rsid w:val="000123E1"/>
    <w:rsid w:val="000124E9"/>
    <w:rsid w:val="000124F5"/>
    <w:rsid w:val="0001257E"/>
    <w:rsid w:val="000126A2"/>
    <w:rsid w:val="000126A4"/>
    <w:rsid w:val="000126FF"/>
    <w:rsid w:val="000127F1"/>
    <w:rsid w:val="00012803"/>
    <w:rsid w:val="00012A45"/>
    <w:rsid w:val="00012B67"/>
    <w:rsid w:val="00012CEF"/>
    <w:rsid w:val="00012D59"/>
    <w:rsid w:val="00012D86"/>
    <w:rsid w:val="00012DC5"/>
    <w:rsid w:val="00012E79"/>
    <w:rsid w:val="00013052"/>
    <w:rsid w:val="00013078"/>
    <w:rsid w:val="0001327B"/>
    <w:rsid w:val="000132BA"/>
    <w:rsid w:val="0001332F"/>
    <w:rsid w:val="00013412"/>
    <w:rsid w:val="0001342C"/>
    <w:rsid w:val="000134B6"/>
    <w:rsid w:val="00013567"/>
    <w:rsid w:val="0001359A"/>
    <w:rsid w:val="00013617"/>
    <w:rsid w:val="00013693"/>
    <w:rsid w:val="000136AC"/>
    <w:rsid w:val="00013BA3"/>
    <w:rsid w:val="00013C9F"/>
    <w:rsid w:val="00013F7B"/>
    <w:rsid w:val="00013FDA"/>
    <w:rsid w:val="0001400A"/>
    <w:rsid w:val="00014012"/>
    <w:rsid w:val="00014020"/>
    <w:rsid w:val="0001447D"/>
    <w:rsid w:val="0001454F"/>
    <w:rsid w:val="000145E8"/>
    <w:rsid w:val="0001465A"/>
    <w:rsid w:val="0001473A"/>
    <w:rsid w:val="000147FD"/>
    <w:rsid w:val="0001486A"/>
    <w:rsid w:val="00014A94"/>
    <w:rsid w:val="00014C13"/>
    <w:rsid w:val="00014C34"/>
    <w:rsid w:val="00014E0E"/>
    <w:rsid w:val="00014E21"/>
    <w:rsid w:val="00014F3D"/>
    <w:rsid w:val="00014FD3"/>
    <w:rsid w:val="00015001"/>
    <w:rsid w:val="00015021"/>
    <w:rsid w:val="00015072"/>
    <w:rsid w:val="00015092"/>
    <w:rsid w:val="00015093"/>
    <w:rsid w:val="000151DB"/>
    <w:rsid w:val="0001530E"/>
    <w:rsid w:val="00015396"/>
    <w:rsid w:val="000153A8"/>
    <w:rsid w:val="00015425"/>
    <w:rsid w:val="0001550C"/>
    <w:rsid w:val="0001557D"/>
    <w:rsid w:val="0001566E"/>
    <w:rsid w:val="000156C6"/>
    <w:rsid w:val="00015BF0"/>
    <w:rsid w:val="00015CF8"/>
    <w:rsid w:val="00015D7D"/>
    <w:rsid w:val="00015E2C"/>
    <w:rsid w:val="00015E53"/>
    <w:rsid w:val="00015F77"/>
    <w:rsid w:val="00016189"/>
    <w:rsid w:val="00016224"/>
    <w:rsid w:val="00016439"/>
    <w:rsid w:val="000164AC"/>
    <w:rsid w:val="000165AE"/>
    <w:rsid w:val="000165F2"/>
    <w:rsid w:val="000166EB"/>
    <w:rsid w:val="00016720"/>
    <w:rsid w:val="00016745"/>
    <w:rsid w:val="000167D8"/>
    <w:rsid w:val="00016945"/>
    <w:rsid w:val="00016986"/>
    <w:rsid w:val="00016A18"/>
    <w:rsid w:val="00016CBA"/>
    <w:rsid w:val="00016D87"/>
    <w:rsid w:val="00016F46"/>
    <w:rsid w:val="0001701C"/>
    <w:rsid w:val="00017119"/>
    <w:rsid w:val="0001717E"/>
    <w:rsid w:val="000172BE"/>
    <w:rsid w:val="0001740F"/>
    <w:rsid w:val="000174E2"/>
    <w:rsid w:val="0001751C"/>
    <w:rsid w:val="000175AC"/>
    <w:rsid w:val="00017838"/>
    <w:rsid w:val="00017848"/>
    <w:rsid w:val="000178F6"/>
    <w:rsid w:val="0001796B"/>
    <w:rsid w:val="00017985"/>
    <w:rsid w:val="00017A82"/>
    <w:rsid w:val="00017A8E"/>
    <w:rsid w:val="00017B6C"/>
    <w:rsid w:val="00017D89"/>
    <w:rsid w:val="00017EE8"/>
    <w:rsid w:val="0002014A"/>
    <w:rsid w:val="000202B7"/>
    <w:rsid w:val="00020311"/>
    <w:rsid w:val="000203BE"/>
    <w:rsid w:val="00020453"/>
    <w:rsid w:val="000204A1"/>
    <w:rsid w:val="0002091A"/>
    <w:rsid w:val="00020BFA"/>
    <w:rsid w:val="00020CFE"/>
    <w:rsid w:val="00020D65"/>
    <w:rsid w:val="00020E11"/>
    <w:rsid w:val="00020E33"/>
    <w:rsid w:val="00021561"/>
    <w:rsid w:val="000215F5"/>
    <w:rsid w:val="00021681"/>
    <w:rsid w:val="0002170B"/>
    <w:rsid w:val="00021763"/>
    <w:rsid w:val="0002177F"/>
    <w:rsid w:val="00021817"/>
    <w:rsid w:val="00021822"/>
    <w:rsid w:val="0002189A"/>
    <w:rsid w:val="000218D8"/>
    <w:rsid w:val="00021969"/>
    <w:rsid w:val="000219C1"/>
    <w:rsid w:val="00021A34"/>
    <w:rsid w:val="00021A3C"/>
    <w:rsid w:val="00021C87"/>
    <w:rsid w:val="00022164"/>
    <w:rsid w:val="00022183"/>
    <w:rsid w:val="000222D0"/>
    <w:rsid w:val="000224B7"/>
    <w:rsid w:val="00022561"/>
    <w:rsid w:val="000225E6"/>
    <w:rsid w:val="0002270A"/>
    <w:rsid w:val="000227C0"/>
    <w:rsid w:val="000229F3"/>
    <w:rsid w:val="00022A3D"/>
    <w:rsid w:val="00022BEB"/>
    <w:rsid w:val="00022C20"/>
    <w:rsid w:val="00022C31"/>
    <w:rsid w:val="00022D18"/>
    <w:rsid w:val="00022D8F"/>
    <w:rsid w:val="00022E79"/>
    <w:rsid w:val="00022EC2"/>
    <w:rsid w:val="00022FDA"/>
    <w:rsid w:val="0002326F"/>
    <w:rsid w:val="00023337"/>
    <w:rsid w:val="00023584"/>
    <w:rsid w:val="000236D9"/>
    <w:rsid w:val="00023885"/>
    <w:rsid w:val="000239F7"/>
    <w:rsid w:val="00023C91"/>
    <w:rsid w:val="00023EF6"/>
    <w:rsid w:val="0002409B"/>
    <w:rsid w:val="000240C3"/>
    <w:rsid w:val="000241E3"/>
    <w:rsid w:val="000243D3"/>
    <w:rsid w:val="00024430"/>
    <w:rsid w:val="0002443C"/>
    <w:rsid w:val="0002479A"/>
    <w:rsid w:val="000249A2"/>
    <w:rsid w:val="000249AC"/>
    <w:rsid w:val="00024BC2"/>
    <w:rsid w:val="0002529E"/>
    <w:rsid w:val="00025423"/>
    <w:rsid w:val="0002568F"/>
    <w:rsid w:val="000256A7"/>
    <w:rsid w:val="00025722"/>
    <w:rsid w:val="000257C9"/>
    <w:rsid w:val="00025861"/>
    <w:rsid w:val="00025878"/>
    <w:rsid w:val="00025908"/>
    <w:rsid w:val="00025926"/>
    <w:rsid w:val="00025B78"/>
    <w:rsid w:val="00025B85"/>
    <w:rsid w:val="00025CFF"/>
    <w:rsid w:val="00025D05"/>
    <w:rsid w:val="00025D2A"/>
    <w:rsid w:val="00025F42"/>
    <w:rsid w:val="00025FC3"/>
    <w:rsid w:val="000260AB"/>
    <w:rsid w:val="000260D6"/>
    <w:rsid w:val="000262A8"/>
    <w:rsid w:val="00026504"/>
    <w:rsid w:val="000265C8"/>
    <w:rsid w:val="000265DA"/>
    <w:rsid w:val="00026625"/>
    <w:rsid w:val="0002662D"/>
    <w:rsid w:val="00026844"/>
    <w:rsid w:val="00026866"/>
    <w:rsid w:val="00026939"/>
    <w:rsid w:val="000269AD"/>
    <w:rsid w:val="00026ABE"/>
    <w:rsid w:val="00026AE9"/>
    <w:rsid w:val="00026B65"/>
    <w:rsid w:val="00026C4B"/>
    <w:rsid w:val="00026D1B"/>
    <w:rsid w:val="00026E5F"/>
    <w:rsid w:val="00026E72"/>
    <w:rsid w:val="00026E8F"/>
    <w:rsid w:val="00026EC0"/>
    <w:rsid w:val="00026F5E"/>
    <w:rsid w:val="00027044"/>
    <w:rsid w:val="000270A6"/>
    <w:rsid w:val="00027220"/>
    <w:rsid w:val="000272E0"/>
    <w:rsid w:val="00027314"/>
    <w:rsid w:val="000275AC"/>
    <w:rsid w:val="00027846"/>
    <w:rsid w:val="0002784C"/>
    <w:rsid w:val="00027876"/>
    <w:rsid w:val="00027926"/>
    <w:rsid w:val="000279AA"/>
    <w:rsid w:val="000279FD"/>
    <w:rsid w:val="00027A6E"/>
    <w:rsid w:val="00027B61"/>
    <w:rsid w:val="00027B78"/>
    <w:rsid w:val="00027E78"/>
    <w:rsid w:val="00027EA1"/>
    <w:rsid w:val="00027FE8"/>
    <w:rsid w:val="0003000F"/>
    <w:rsid w:val="00030085"/>
    <w:rsid w:val="00030099"/>
    <w:rsid w:val="000302A7"/>
    <w:rsid w:val="00030338"/>
    <w:rsid w:val="0003036F"/>
    <w:rsid w:val="000303AB"/>
    <w:rsid w:val="0003041F"/>
    <w:rsid w:val="000305BF"/>
    <w:rsid w:val="000305CE"/>
    <w:rsid w:val="00030642"/>
    <w:rsid w:val="000306DE"/>
    <w:rsid w:val="000307F1"/>
    <w:rsid w:val="000308A9"/>
    <w:rsid w:val="0003094E"/>
    <w:rsid w:val="00030A44"/>
    <w:rsid w:val="00030A85"/>
    <w:rsid w:val="00030A9B"/>
    <w:rsid w:val="00030CDA"/>
    <w:rsid w:val="00030DD8"/>
    <w:rsid w:val="00030EE8"/>
    <w:rsid w:val="00030FC5"/>
    <w:rsid w:val="00031187"/>
    <w:rsid w:val="000311EF"/>
    <w:rsid w:val="00031207"/>
    <w:rsid w:val="000312C5"/>
    <w:rsid w:val="000312F7"/>
    <w:rsid w:val="0003136F"/>
    <w:rsid w:val="00031397"/>
    <w:rsid w:val="00031400"/>
    <w:rsid w:val="00031438"/>
    <w:rsid w:val="0003144F"/>
    <w:rsid w:val="000314CF"/>
    <w:rsid w:val="0003155B"/>
    <w:rsid w:val="000315F3"/>
    <w:rsid w:val="000316B7"/>
    <w:rsid w:val="00031894"/>
    <w:rsid w:val="0003193B"/>
    <w:rsid w:val="00031A41"/>
    <w:rsid w:val="00031B2E"/>
    <w:rsid w:val="00031B6D"/>
    <w:rsid w:val="00031BB0"/>
    <w:rsid w:val="00031C99"/>
    <w:rsid w:val="00031D9F"/>
    <w:rsid w:val="00031DF8"/>
    <w:rsid w:val="00031E21"/>
    <w:rsid w:val="00031E8B"/>
    <w:rsid w:val="00031EED"/>
    <w:rsid w:val="00031F86"/>
    <w:rsid w:val="00032111"/>
    <w:rsid w:val="000321C6"/>
    <w:rsid w:val="00032346"/>
    <w:rsid w:val="0003236C"/>
    <w:rsid w:val="00032380"/>
    <w:rsid w:val="00032667"/>
    <w:rsid w:val="00032782"/>
    <w:rsid w:val="000327CA"/>
    <w:rsid w:val="00032838"/>
    <w:rsid w:val="0003287F"/>
    <w:rsid w:val="0003289E"/>
    <w:rsid w:val="00032A1B"/>
    <w:rsid w:val="00032B87"/>
    <w:rsid w:val="00032C38"/>
    <w:rsid w:val="00032D59"/>
    <w:rsid w:val="00032F3E"/>
    <w:rsid w:val="00032F5B"/>
    <w:rsid w:val="00032F70"/>
    <w:rsid w:val="00033109"/>
    <w:rsid w:val="00033116"/>
    <w:rsid w:val="0003319D"/>
    <w:rsid w:val="000333D9"/>
    <w:rsid w:val="00033494"/>
    <w:rsid w:val="000335A2"/>
    <w:rsid w:val="0003365F"/>
    <w:rsid w:val="00033953"/>
    <w:rsid w:val="000339E1"/>
    <w:rsid w:val="00033D42"/>
    <w:rsid w:val="00033D7F"/>
    <w:rsid w:val="00033D83"/>
    <w:rsid w:val="00033E6F"/>
    <w:rsid w:val="00033E8F"/>
    <w:rsid w:val="00033F00"/>
    <w:rsid w:val="00033F70"/>
    <w:rsid w:val="00033F87"/>
    <w:rsid w:val="00033FD6"/>
    <w:rsid w:val="00033FE6"/>
    <w:rsid w:val="00033FF9"/>
    <w:rsid w:val="000340C0"/>
    <w:rsid w:val="00034248"/>
    <w:rsid w:val="00034268"/>
    <w:rsid w:val="00034372"/>
    <w:rsid w:val="00034374"/>
    <w:rsid w:val="00034444"/>
    <w:rsid w:val="000344CA"/>
    <w:rsid w:val="000345A1"/>
    <w:rsid w:val="000345C3"/>
    <w:rsid w:val="000347C6"/>
    <w:rsid w:val="0003488D"/>
    <w:rsid w:val="00034A34"/>
    <w:rsid w:val="00034A8E"/>
    <w:rsid w:val="00034AE4"/>
    <w:rsid w:val="00034B65"/>
    <w:rsid w:val="00034C26"/>
    <w:rsid w:val="00034DFF"/>
    <w:rsid w:val="00034E10"/>
    <w:rsid w:val="00034E45"/>
    <w:rsid w:val="00034FD7"/>
    <w:rsid w:val="0003502E"/>
    <w:rsid w:val="000350B2"/>
    <w:rsid w:val="000351D3"/>
    <w:rsid w:val="000353A2"/>
    <w:rsid w:val="00035444"/>
    <w:rsid w:val="00035565"/>
    <w:rsid w:val="000356A0"/>
    <w:rsid w:val="0003585B"/>
    <w:rsid w:val="0003586B"/>
    <w:rsid w:val="000358E2"/>
    <w:rsid w:val="00035914"/>
    <w:rsid w:val="0003593E"/>
    <w:rsid w:val="00035AC8"/>
    <w:rsid w:val="00035B00"/>
    <w:rsid w:val="00035B5E"/>
    <w:rsid w:val="00035C09"/>
    <w:rsid w:val="00035C64"/>
    <w:rsid w:val="00035CF7"/>
    <w:rsid w:val="00035DCE"/>
    <w:rsid w:val="00035E6E"/>
    <w:rsid w:val="00035EB2"/>
    <w:rsid w:val="00035EF1"/>
    <w:rsid w:val="00035F3C"/>
    <w:rsid w:val="00035FE9"/>
    <w:rsid w:val="00036172"/>
    <w:rsid w:val="00036288"/>
    <w:rsid w:val="00036311"/>
    <w:rsid w:val="00036404"/>
    <w:rsid w:val="000364E9"/>
    <w:rsid w:val="000365C2"/>
    <w:rsid w:val="000369AE"/>
    <w:rsid w:val="00036B6B"/>
    <w:rsid w:val="00036BA7"/>
    <w:rsid w:val="00036C4C"/>
    <w:rsid w:val="00036DAF"/>
    <w:rsid w:val="00036DD7"/>
    <w:rsid w:val="00036DF8"/>
    <w:rsid w:val="00037007"/>
    <w:rsid w:val="00037080"/>
    <w:rsid w:val="00037188"/>
    <w:rsid w:val="000371D3"/>
    <w:rsid w:val="000371F8"/>
    <w:rsid w:val="00037242"/>
    <w:rsid w:val="000372CD"/>
    <w:rsid w:val="00037345"/>
    <w:rsid w:val="000373A3"/>
    <w:rsid w:val="000374D0"/>
    <w:rsid w:val="00037542"/>
    <w:rsid w:val="000375DE"/>
    <w:rsid w:val="0003772F"/>
    <w:rsid w:val="000377CD"/>
    <w:rsid w:val="000377E5"/>
    <w:rsid w:val="0003791A"/>
    <w:rsid w:val="00037959"/>
    <w:rsid w:val="0003795F"/>
    <w:rsid w:val="00037B36"/>
    <w:rsid w:val="00037C45"/>
    <w:rsid w:val="00037C68"/>
    <w:rsid w:val="00037D1E"/>
    <w:rsid w:val="00037D34"/>
    <w:rsid w:val="0004011A"/>
    <w:rsid w:val="000401E3"/>
    <w:rsid w:val="00040568"/>
    <w:rsid w:val="000405CB"/>
    <w:rsid w:val="000405D1"/>
    <w:rsid w:val="00040671"/>
    <w:rsid w:val="0004068E"/>
    <w:rsid w:val="000406BA"/>
    <w:rsid w:val="00040754"/>
    <w:rsid w:val="00040829"/>
    <w:rsid w:val="000408D2"/>
    <w:rsid w:val="00040967"/>
    <w:rsid w:val="00040ACA"/>
    <w:rsid w:val="00040C56"/>
    <w:rsid w:val="00040D04"/>
    <w:rsid w:val="00040E25"/>
    <w:rsid w:val="00040E7B"/>
    <w:rsid w:val="00040E9E"/>
    <w:rsid w:val="00041033"/>
    <w:rsid w:val="00041148"/>
    <w:rsid w:val="000412A6"/>
    <w:rsid w:val="000414D8"/>
    <w:rsid w:val="00041663"/>
    <w:rsid w:val="0004168F"/>
    <w:rsid w:val="0004180B"/>
    <w:rsid w:val="00041840"/>
    <w:rsid w:val="00041C5F"/>
    <w:rsid w:val="00041CC8"/>
    <w:rsid w:val="00041DD7"/>
    <w:rsid w:val="00041EA7"/>
    <w:rsid w:val="00041FCB"/>
    <w:rsid w:val="00042186"/>
    <w:rsid w:val="0004230E"/>
    <w:rsid w:val="000423AC"/>
    <w:rsid w:val="000424CC"/>
    <w:rsid w:val="00042535"/>
    <w:rsid w:val="000425E5"/>
    <w:rsid w:val="000427E5"/>
    <w:rsid w:val="00042891"/>
    <w:rsid w:val="00042A81"/>
    <w:rsid w:val="00042BA4"/>
    <w:rsid w:val="00042BE8"/>
    <w:rsid w:val="00042CD1"/>
    <w:rsid w:val="00042E90"/>
    <w:rsid w:val="00042F33"/>
    <w:rsid w:val="00042FCE"/>
    <w:rsid w:val="0004300B"/>
    <w:rsid w:val="0004312C"/>
    <w:rsid w:val="00043145"/>
    <w:rsid w:val="000435B2"/>
    <w:rsid w:val="00043671"/>
    <w:rsid w:val="000438DE"/>
    <w:rsid w:val="000439CD"/>
    <w:rsid w:val="00043A20"/>
    <w:rsid w:val="00043C59"/>
    <w:rsid w:val="00043D0A"/>
    <w:rsid w:val="00043D0B"/>
    <w:rsid w:val="00043E2A"/>
    <w:rsid w:val="00043E9E"/>
    <w:rsid w:val="000441BA"/>
    <w:rsid w:val="000441C9"/>
    <w:rsid w:val="000441D3"/>
    <w:rsid w:val="000442C0"/>
    <w:rsid w:val="000443CB"/>
    <w:rsid w:val="0004460C"/>
    <w:rsid w:val="000446AC"/>
    <w:rsid w:val="00044761"/>
    <w:rsid w:val="00044872"/>
    <w:rsid w:val="000448AD"/>
    <w:rsid w:val="000448F3"/>
    <w:rsid w:val="00044AB6"/>
    <w:rsid w:val="00044AC1"/>
    <w:rsid w:val="00044BC4"/>
    <w:rsid w:val="00044BDF"/>
    <w:rsid w:val="00044CB9"/>
    <w:rsid w:val="00044D06"/>
    <w:rsid w:val="00044E1B"/>
    <w:rsid w:val="00045267"/>
    <w:rsid w:val="00045271"/>
    <w:rsid w:val="00045353"/>
    <w:rsid w:val="000454C6"/>
    <w:rsid w:val="00045519"/>
    <w:rsid w:val="00045549"/>
    <w:rsid w:val="00045570"/>
    <w:rsid w:val="000458B8"/>
    <w:rsid w:val="00045A5A"/>
    <w:rsid w:val="00045AEF"/>
    <w:rsid w:val="00045C48"/>
    <w:rsid w:val="00045C64"/>
    <w:rsid w:val="00045E56"/>
    <w:rsid w:val="000460C5"/>
    <w:rsid w:val="000460E5"/>
    <w:rsid w:val="00046138"/>
    <w:rsid w:val="00046154"/>
    <w:rsid w:val="00046200"/>
    <w:rsid w:val="000463D5"/>
    <w:rsid w:val="00046508"/>
    <w:rsid w:val="000465C2"/>
    <w:rsid w:val="0004673E"/>
    <w:rsid w:val="00046787"/>
    <w:rsid w:val="00046831"/>
    <w:rsid w:val="00046A3C"/>
    <w:rsid w:val="00046A5D"/>
    <w:rsid w:val="00046B08"/>
    <w:rsid w:val="00046B19"/>
    <w:rsid w:val="00046B6D"/>
    <w:rsid w:val="00046B97"/>
    <w:rsid w:val="00046C2A"/>
    <w:rsid w:val="00046D5B"/>
    <w:rsid w:val="00046D99"/>
    <w:rsid w:val="00046DD7"/>
    <w:rsid w:val="00046E02"/>
    <w:rsid w:val="00047064"/>
    <w:rsid w:val="0004709C"/>
    <w:rsid w:val="0004713A"/>
    <w:rsid w:val="00047197"/>
    <w:rsid w:val="00047270"/>
    <w:rsid w:val="000472E5"/>
    <w:rsid w:val="00047338"/>
    <w:rsid w:val="00047438"/>
    <w:rsid w:val="0004760A"/>
    <w:rsid w:val="00047632"/>
    <w:rsid w:val="000476D2"/>
    <w:rsid w:val="000476D5"/>
    <w:rsid w:val="00047884"/>
    <w:rsid w:val="00047A40"/>
    <w:rsid w:val="00047A65"/>
    <w:rsid w:val="00047BEE"/>
    <w:rsid w:val="00047D0B"/>
    <w:rsid w:val="00047D34"/>
    <w:rsid w:val="00047D5B"/>
    <w:rsid w:val="00047E7E"/>
    <w:rsid w:val="00047E9A"/>
    <w:rsid w:val="00050099"/>
    <w:rsid w:val="000500CF"/>
    <w:rsid w:val="00050413"/>
    <w:rsid w:val="00050612"/>
    <w:rsid w:val="00050761"/>
    <w:rsid w:val="0005079D"/>
    <w:rsid w:val="0005096D"/>
    <w:rsid w:val="00050A9C"/>
    <w:rsid w:val="00050AB3"/>
    <w:rsid w:val="00050AE7"/>
    <w:rsid w:val="00050B34"/>
    <w:rsid w:val="00050BBE"/>
    <w:rsid w:val="00050CCC"/>
    <w:rsid w:val="000510D9"/>
    <w:rsid w:val="0005139C"/>
    <w:rsid w:val="000513F3"/>
    <w:rsid w:val="000514C3"/>
    <w:rsid w:val="000514FC"/>
    <w:rsid w:val="000516EA"/>
    <w:rsid w:val="00051772"/>
    <w:rsid w:val="000517FC"/>
    <w:rsid w:val="00051925"/>
    <w:rsid w:val="00051932"/>
    <w:rsid w:val="000519AF"/>
    <w:rsid w:val="00051BE0"/>
    <w:rsid w:val="00051DA4"/>
    <w:rsid w:val="00051E8A"/>
    <w:rsid w:val="00051F1C"/>
    <w:rsid w:val="00051FB7"/>
    <w:rsid w:val="00051FF9"/>
    <w:rsid w:val="00052001"/>
    <w:rsid w:val="000521D3"/>
    <w:rsid w:val="00052426"/>
    <w:rsid w:val="00052443"/>
    <w:rsid w:val="00052521"/>
    <w:rsid w:val="000525D1"/>
    <w:rsid w:val="000526C9"/>
    <w:rsid w:val="000528B7"/>
    <w:rsid w:val="000529DA"/>
    <w:rsid w:val="000529EF"/>
    <w:rsid w:val="00052A04"/>
    <w:rsid w:val="00052A88"/>
    <w:rsid w:val="00052C34"/>
    <w:rsid w:val="00052D54"/>
    <w:rsid w:val="00052DFF"/>
    <w:rsid w:val="00052FEB"/>
    <w:rsid w:val="00053008"/>
    <w:rsid w:val="0005306B"/>
    <w:rsid w:val="000530C7"/>
    <w:rsid w:val="00053476"/>
    <w:rsid w:val="000534BE"/>
    <w:rsid w:val="00053592"/>
    <w:rsid w:val="0005380D"/>
    <w:rsid w:val="0005388C"/>
    <w:rsid w:val="000539C1"/>
    <w:rsid w:val="000539E7"/>
    <w:rsid w:val="00053BFA"/>
    <w:rsid w:val="00053C3A"/>
    <w:rsid w:val="00053F1C"/>
    <w:rsid w:val="00053F31"/>
    <w:rsid w:val="00054287"/>
    <w:rsid w:val="000543C6"/>
    <w:rsid w:val="000543E3"/>
    <w:rsid w:val="0005447E"/>
    <w:rsid w:val="00054698"/>
    <w:rsid w:val="000546E8"/>
    <w:rsid w:val="00054875"/>
    <w:rsid w:val="000548E2"/>
    <w:rsid w:val="0005496B"/>
    <w:rsid w:val="000549CC"/>
    <w:rsid w:val="000549DF"/>
    <w:rsid w:val="00054A12"/>
    <w:rsid w:val="00054D47"/>
    <w:rsid w:val="00054F20"/>
    <w:rsid w:val="00054F95"/>
    <w:rsid w:val="00054FF3"/>
    <w:rsid w:val="00055040"/>
    <w:rsid w:val="00055057"/>
    <w:rsid w:val="00055152"/>
    <w:rsid w:val="00055282"/>
    <w:rsid w:val="000552C0"/>
    <w:rsid w:val="000552FA"/>
    <w:rsid w:val="00055311"/>
    <w:rsid w:val="00055391"/>
    <w:rsid w:val="00055397"/>
    <w:rsid w:val="0005540B"/>
    <w:rsid w:val="0005583A"/>
    <w:rsid w:val="0005590E"/>
    <w:rsid w:val="00055946"/>
    <w:rsid w:val="00055A6C"/>
    <w:rsid w:val="00055ABD"/>
    <w:rsid w:val="00055C2A"/>
    <w:rsid w:val="00055C81"/>
    <w:rsid w:val="00055D5B"/>
    <w:rsid w:val="00055D85"/>
    <w:rsid w:val="00055DBA"/>
    <w:rsid w:val="00055DCC"/>
    <w:rsid w:val="00055F3C"/>
    <w:rsid w:val="00056010"/>
    <w:rsid w:val="000562E8"/>
    <w:rsid w:val="00056335"/>
    <w:rsid w:val="0005657D"/>
    <w:rsid w:val="00056585"/>
    <w:rsid w:val="000565A2"/>
    <w:rsid w:val="000565E8"/>
    <w:rsid w:val="00056741"/>
    <w:rsid w:val="00056775"/>
    <w:rsid w:val="000567C8"/>
    <w:rsid w:val="00056829"/>
    <w:rsid w:val="00056866"/>
    <w:rsid w:val="00056975"/>
    <w:rsid w:val="00056AB4"/>
    <w:rsid w:val="00056B7C"/>
    <w:rsid w:val="00056C4C"/>
    <w:rsid w:val="00056E68"/>
    <w:rsid w:val="00056F44"/>
    <w:rsid w:val="00057057"/>
    <w:rsid w:val="00057110"/>
    <w:rsid w:val="00057167"/>
    <w:rsid w:val="000571A2"/>
    <w:rsid w:val="00057237"/>
    <w:rsid w:val="00057300"/>
    <w:rsid w:val="000573AF"/>
    <w:rsid w:val="00057612"/>
    <w:rsid w:val="0005769D"/>
    <w:rsid w:val="00057729"/>
    <w:rsid w:val="0005779C"/>
    <w:rsid w:val="000578ED"/>
    <w:rsid w:val="00057B79"/>
    <w:rsid w:val="00057C06"/>
    <w:rsid w:val="00057CC1"/>
    <w:rsid w:val="00057CE3"/>
    <w:rsid w:val="00057D92"/>
    <w:rsid w:val="00057DB6"/>
    <w:rsid w:val="00057DD8"/>
    <w:rsid w:val="00057E15"/>
    <w:rsid w:val="00057E72"/>
    <w:rsid w:val="00057F06"/>
    <w:rsid w:val="00057F25"/>
    <w:rsid w:val="00057F95"/>
    <w:rsid w:val="00057FE0"/>
    <w:rsid w:val="0006000C"/>
    <w:rsid w:val="00060085"/>
    <w:rsid w:val="00060210"/>
    <w:rsid w:val="000603AA"/>
    <w:rsid w:val="0006044F"/>
    <w:rsid w:val="000605B5"/>
    <w:rsid w:val="00060734"/>
    <w:rsid w:val="00060838"/>
    <w:rsid w:val="0006084E"/>
    <w:rsid w:val="0006088B"/>
    <w:rsid w:val="00060A57"/>
    <w:rsid w:val="00060A87"/>
    <w:rsid w:val="00060C75"/>
    <w:rsid w:val="00060D5A"/>
    <w:rsid w:val="00060EAA"/>
    <w:rsid w:val="00060F1B"/>
    <w:rsid w:val="00060F5F"/>
    <w:rsid w:val="000610D4"/>
    <w:rsid w:val="000612DD"/>
    <w:rsid w:val="00061343"/>
    <w:rsid w:val="0006141A"/>
    <w:rsid w:val="0006148B"/>
    <w:rsid w:val="000614CC"/>
    <w:rsid w:val="0006195D"/>
    <w:rsid w:val="00061A29"/>
    <w:rsid w:val="00061A48"/>
    <w:rsid w:val="00061A99"/>
    <w:rsid w:val="00061AC6"/>
    <w:rsid w:val="00061B01"/>
    <w:rsid w:val="00061BFA"/>
    <w:rsid w:val="00061C41"/>
    <w:rsid w:val="00061D7E"/>
    <w:rsid w:val="00061D7F"/>
    <w:rsid w:val="00061E85"/>
    <w:rsid w:val="00061EDF"/>
    <w:rsid w:val="0006201F"/>
    <w:rsid w:val="0006202E"/>
    <w:rsid w:val="00062096"/>
    <w:rsid w:val="0006212A"/>
    <w:rsid w:val="0006213E"/>
    <w:rsid w:val="00062144"/>
    <w:rsid w:val="000621A4"/>
    <w:rsid w:val="00062279"/>
    <w:rsid w:val="000622AA"/>
    <w:rsid w:val="0006243A"/>
    <w:rsid w:val="00062556"/>
    <w:rsid w:val="00062576"/>
    <w:rsid w:val="000625A6"/>
    <w:rsid w:val="00062694"/>
    <w:rsid w:val="000626CE"/>
    <w:rsid w:val="000628E2"/>
    <w:rsid w:val="0006299E"/>
    <w:rsid w:val="00062B78"/>
    <w:rsid w:val="00062BCA"/>
    <w:rsid w:val="00062CE9"/>
    <w:rsid w:val="00062EEF"/>
    <w:rsid w:val="00062F6F"/>
    <w:rsid w:val="00062F8F"/>
    <w:rsid w:val="00062F9F"/>
    <w:rsid w:val="00062FEA"/>
    <w:rsid w:val="0006308C"/>
    <w:rsid w:val="0006326C"/>
    <w:rsid w:val="0006339B"/>
    <w:rsid w:val="00063508"/>
    <w:rsid w:val="0006379E"/>
    <w:rsid w:val="000637E4"/>
    <w:rsid w:val="00063995"/>
    <w:rsid w:val="00063A5C"/>
    <w:rsid w:val="00063B39"/>
    <w:rsid w:val="00063BFC"/>
    <w:rsid w:val="00063D12"/>
    <w:rsid w:val="00063DD6"/>
    <w:rsid w:val="00063F49"/>
    <w:rsid w:val="00064081"/>
    <w:rsid w:val="0006431A"/>
    <w:rsid w:val="000644D8"/>
    <w:rsid w:val="000645E5"/>
    <w:rsid w:val="000647D5"/>
    <w:rsid w:val="00064867"/>
    <w:rsid w:val="0006493A"/>
    <w:rsid w:val="00064989"/>
    <w:rsid w:val="000649D8"/>
    <w:rsid w:val="00064ACB"/>
    <w:rsid w:val="00064C28"/>
    <w:rsid w:val="00064C78"/>
    <w:rsid w:val="00065246"/>
    <w:rsid w:val="000653FE"/>
    <w:rsid w:val="0006564B"/>
    <w:rsid w:val="000656C2"/>
    <w:rsid w:val="00065744"/>
    <w:rsid w:val="0006574E"/>
    <w:rsid w:val="000657B7"/>
    <w:rsid w:val="000657E8"/>
    <w:rsid w:val="00065825"/>
    <w:rsid w:val="0006591E"/>
    <w:rsid w:val="00065985"/>
    <w:rsid w:val="000659CE"/>
    <w:rsid w:val="00065B36"/>
    <w:rsid w:val="00065C84"/>
    <w:rsid w:val="00065CA2"/>
    <w:rsid w:val="00065CA9"/>
    <w:rsid w:val="00065DA2"/>
    <w:rsid w:val="00065F10"/>
    <w:rsid w:val="00065F27"/>
    <w:rsid w:val="00065F64"/>
    <w:rsid w:val="00065F96"/>
    <w:rsid w:val="00065FC6"/>
    <w:rsid w:val="0006607A"/>
    <w:rsid w:val="00066120"/>
    <w:rsid w:val="0006626B"/>
    <w:rsid w:val="00066351"/>
    <w:rsid w:val="0006639C"/>
    <w:rsid w:val="000663E1"/>
    <w:rsid w:val="00066747"/>
    <w:rsid w:val="000667DB"/>
    <w:rsid w:val="00066A07"/>
    <w:rsid w:val="00066B1E"/>
    <w:rsid w:val="00066C02"/>
    <w:rsid w:val="00066C74"/>
    <w:rsid w:val="00066DA3"/>
    <w:rsid w:val="00066E8D"/>
    <w:rsid w:val="00066E9C"/>
    <w:rsid w:val="00066F4B"/>
    <w:rsid w:val="00066F7C"/>
    <w:rsid w:val="00066FB0"/>
    <w:rsid w:val="00066FE5"/>
    <w:rsid w:val="00067040"/>
    <w:rsid w:val="00067113"/>
    <w:rsid w:val="0006729B"/>
    <w:rsid w:val="000674D7"/>
    <w:rsid w:val="000674F1"/>
    <w:rsid w:val="00067739"/>
    <w:rsid w:val="000677DF"/>
    <w:rsid w:val="00067945"/>
    <w:rsid w:val="00067A19"/>
    <w:rsid w:val="00067AFF"/>
    <w:rsid w:val="00067B3D"/>
    <w:rsid w:val="00067BDB"/>
    <w:rsid w:val="00067CEA"/>
    <w:rsid w:val="000700F0"/>
    <w:rsid w:val="00070148"/>
    <w:rsid w:val="00070162"/>
    <w:rsid w:val="00070215"/>
    <w:rsid w:val="000702C0"/>
    <w:rsid w:val="00070360"/>
    <w:rsid w:val="00070365"/>
    <w:rsid w:val="000704B8"/>
    <w:rsid w:val="0007055B"/>
    <w:rsid w:val="00070569"/>
    <w:rsid w:val="000705D1"/>
    <w:rsid w:val="0007077B"/>
    <w:rsid w:val="0007080B"/>
    <w:rsid w:val="0007096D"/>
    <w:rsid w:val="00070AB5"/>
    <w:rsid w:val="00070AE4"/>
    <w:rsid w:val="00070B0D"/>
    <w:rsid w:val="00070B9F"/>
    <w:rsid w:val="00070D7C"/>
    <w:rsid w:val="00071017"/>
    <w:rsid w:val="00071131"/>
    <w:rsid w:val="00071182"/>
    <w:rsid w:val="00071187"/>
    <w:rsid w:val="00071188"/>
    <w:rsid w:val="00071261"/>
    <w:rsid w:val="000712B0"/>
    <w:rsid w:val="000712E2"/>
    <w:rsid w:val="00071439"/>
    <w:rsid w:val="000716C1"/>
    <w:rsid w:val="0007183A"/>
    <w:rsid w:val="0007184E"/>
    <w:rsid w:val="0007194F"/>
    <w:rsid w:val="00071988"/>
    <w:rsid w:val="00071990"/>
    <w:rsid w:val="000719BD"/>
    <w:rsid w:val="00071CCF"/>
    <w:rsid w:val="00071CFC"/>
    <w:rsid w:val="00071EBB"/>
    <w:rsid w:val="00071FD8"/>
    <w:rsid w:val="000720A1"/>
    <w:rsid w:val="000720DB"/>
    <w:rsid w:val="000720F0"/>
    <w:rsid w:val="000720FC"/>
    <w:rsid w:val="0007217C"/>
    <w:rsid w:val="00072295"/>
    <w:rsid w:val="0007231A"/>
    <w:rsid w:val="00072331"/>
    <w:rsid w:val="00072376"/>
    <w:rsid w:val="000724D8"/>
    <w:rsid w:val="00072509"/>
    <w:rsid w:val="000726C0"/>
    <w:rsid w:val="00072896"/>
    <w:rsid w:val="0007290B"/>
    <w:rsid w:val="0007294F"/>
    <w:rsid w:val="00072A3B"/>
    <w:rsid w:val="00072A45"/>
    <w:rsid w:val="00072B00"/>
    <w:rsid w:val="00072B1D"/>
    <w:rsid w:val="00072C35"/>
    <w:rsid w:val="00072CAE"/>
    <w:rsid w:val="00072FBC"/>
    <w:rsid w:val="00073107"/>
    <w:rsid w:val="000731C0"/>
    <w:rsid w:val="00073259"/>
    <w:rsid w:val="00073382"/>
    <w:rsid w:val="000733F8"/>
    <w:rsid w:val="0007342C"/>
    <w:rsid w:val="0007346A"/>
    <w:rsid w:val="000738F5"/>
    <w:rsid w:val="0007397E"/>
    <w:rsid w:val="00073B68"/>
    <w:rsid w:val="00073C4E"/>
    <w:rsid w:val="00073D41"/>
    <w:rsid w:val="00073EE8"/>
    <w:rsid w:val="00073EEA"/>
    <w:rsid w:val="000740C0"/>
    <w:rsid w:val="00074157"/>
    <w:rsid w:val="0007421D"/>
    <w:rsid w:val="00074244"/>
    <w:rsid w:val="000742A3"/>
    <w:rsid w:val="000742E2"/>
    <w:rsid w:val="00074339"/>
    <w:rsid w:val="0007434E"/>
    <w:rsid w:val="00074573"/>
    <w:rsid w:val="000745B4"/>
    <w:rsid w:val="000745F9"/>
    <w:rsid w:val="0007461B"/>
    <w:rsid w:val="000747D0"/>
    <w:rsid w:val="000748FA"/>
    <w:rsid w:val="0007498C"/>
    <w:rsid w:val="00074A6B"/>
    <w:rsid w:val="00074AEA"/>
    <w:rsid w:val="00074BB5"/>
    <w:rsid w:val="00074CB0"/>
    <w:rsid w:val="00074D42"/>
    <w:rsid w:val="00074DA1"/>
    <w:rsid w:val="00074F77"/>
    <w:rsid w:val="00075009"/>
    <w:rsid w:val="00075241"/>
    <w:rsid w:val="00075242"/>
    <w:rsid w:val="0007525D"/>
    <w:rsid w:val="000753DF"/>
    <w:rsid w:val="0007548C"/>
    <w:rsid w:val="000757F6"/>
    <w:rsid w:val="00075929"/>
    <w:rsid w:val="00075941"/>
    <w:rsid w:val="000759E7"/>
    <w:rsid w:val="00075B1E"/>
    <w:rsid w:val="00075DAD"/>
    <w:rsid w:val="00075E41"/>
    <w:rsid w:val="00075F82"/>
    <w:rsid w:val="00075F9B"/>
    <w:rsid w:val="000761B7"/>
    <w:rsid w:val="000761BC"/>
    <w:rsid w:val="000763A9"/>
    <w:rsid w:val="000763E9"/>
    <w:rsid w:val="00076409"/>
    <w:rsid w:val="000764A6"/>
    <w:rsid w:val="00076795"/>
    <w:rsid w:val="000767A0"/>
    <w:rsid w:val="00076814"/>
    <w:rsid w:val="0007681E"/>
    <w:rsid w:val="0007683C"/>
    <w:rsid w:val="00076A60"/>
    <w:rsid w:val="00076A69"/>
    <w:rsid w:val="00076C30"/>
    <w:rsid w:val="00076C59"/>
    <w:rsid w:val="00076D5C"/>
    <w:rsid w:val="00076DB1"/>
    <w:rsid w:val="00076E50"/>
    <w:rsid w:val="00076E63"/>
    <w:rsid w:val="00076EC3"/>
    <w:rsid w:val="00076F60"/>
    <w:rsid w:val="00076F73"/>
    <w:rsid w:val="0007703E"/>
    <w:rsid w:val="00077057"/>
    <w:rsid w:val="000770B3"/>
    <w:rsid w:val="00077154"/>
    <w:rsid w:val="00077165"/>
    <w:rsid w:val="000771FF"/>
    <w:rsid w:val="000772E3"/>
    <w:rsid w:val="00077385"/>
    <w:rsid w:val="000774B9"/>
    <w:rsid w:val="000774DF"/>
    <w:rsid w:val="000776C7"/>
    <w:rsid w:val="000778C9"/>
    <w:rsid w:val="00077CA8"/>
    <w:rsid w:val="00077CDC"/>
    <w:rsid w:val="00077E4F"/>
    <w:rsid w:val="0008005C"/>
    <w:rsid w:val="000801C2"/>
    <w:rsid w:val="000801FC"/>
    <w:rsid w:val="0008028E"/>
    <w:rsid w:val="000803A9"/>
    <w:rsid w:val="000803C3"/>
    <w:rsid w:val="000805CF"/>
    <w:rsid w:val="00080780"/>
    <w:rsid w:val="00080787"/>
    <w:rsid w:val="00080849"/>
    <w:rsid w:val="00080CE9"/>
    <w:rsid w:val="00080D50"/>
    <w:rsid w:val="00080DD9"/>
    <w:rsid w:val="00080ED9"/>
    <w:rsid w:val="00080F75"/>
    <w:rsid w:val="00080FA0"/>
    <w:rsid w:val="00080FAA"/>
    <w:rsid w:val="0008109D"/>
    <w:rsid w:val="00081156"/>
    <w:rsid w:val="00081498"/>
    <w:rsid w:val="000814C3"/>
    <w:rsid w:val="000814CF"/>
    <w:rsid w:val="00081573"/>
    <w:rsid w:val="00081641"/>
    <w:rsid w:val="0008190B"/>
    <w:rsid w:val="00081CAF"/>
    <w:rsid w:val="00081CE0"/>
    <w:rsid w:val="00081E05"/>
    <w:rsid w:val="00081F07"/>
    <w:rsid w:val="00081F2C"/>
    <w:rsid w:val="00081F51"/>
    <w:rsid w:val="00082095"/>
    <w:rsid w:val="000820D8"/>
    <w:rsid w:val="00082232"/>
    <w:rsid w:val="0008227F"/>
    <w:rsid w:val="000822CE"/>
    <w:rsid w:val="00082356"/>
    <w:rsid w:val="00082426"/>
    <w:rsid w:val="00082534"/>
    <w:rsid w:val="000825DC"/>
    <w:rsid w:val="000826BD"/>
    <w:rsid w:val="000826C4"/>
    <w:rsid w:val="0008273C"/>
    <w:rsid w:val="00082804"/>
    <w:rsid w:val="000828CD"/>
    <w:rsid w:val="00082987"/>
    <w:rsid w:val="00082A6E"/>
    <w:rsid w:val="00082B8C"/>
    <w:rsid w:val="00082BF1"/>
    <w:rsid w:val="00082CB6"/>
    <w:rsid w:val="00082D2C"/>
    <w:rsid w:val="00082DE3"/>
    <w:rsid w:val="0008304C"/>
    <w:rsid w:val="00083104"/>
    <w:rsid w:val="0008310D"/>
    <w:rsid w:val="000831BD"/>
    <w:rsid w:val="0008324D"/>
    <w:rsid w:val="0008326C"/>
    <w:rsid w:val="00083280"/>
    <w:rsid w:val="00083323"/>
    <w:rsid w:val="00083433"/>
    <w:rsid w:val="00083461"/>
    <w:rsid w:val="0008346F"/>
    <w:rsid w:val="00083627"/>
    <w:rsid w:val="00083644"/>
    <w:rsid w:val="000837E6"/>
    <w:rsid w:val="0008397A"/>
    <w:rsid w:val="000839DB"/>
    <w:rsid w:val="00083B0A"/>
    <w:rsid w:val="00083B9A"/>
    <w:rsid w:val="00083CA4"/>
    <w:rsid w:val="00083D50"/>
    <w:rsid w:val="00083F56"/>
    <w:rsid w:val="00083F5A"/>
    <w:rsid w:val="0008411E"/>
    <w:rsid w:val="0008419C"/>
    <w:rsid w:val="000841F0"/>
    <w:rsid w:val="0008424C"/>
    <w:rsid w:val="00084607"/>
    <w:rsid w:val="000846E4"/>
    <w:rsid w:val="000848EF"/>
    <w:rsid w:val="00084963"/>
    <w:rsid w:val="00084A13"/>
    <w:rsid w:val="00084ABE"/>
    <w:rsid w:val="00084B0D"/>
    <w:rsid w:val="00084BD2"/>
    <w:rsid w:val="00084F5E"/>
    <w:rsid w:val="00084F78"/>
    <w:rsid w:val="00085048"/>
    <w:rsid w:val="0008506E"/>
    <w:rsid w:val="0008508A"/>
    <w:rsid w:val="00085090"/>
    <w:rsid w:val="0008522D"/>
    <w:rsid w:val="000852DA"/>
    <w:rsid w:val="00085392"/>
    <w:rsid w:val="00085613"/>
    <w:rsid w:val="0008563C"/>
    <w:rsid w:val="00085720"/>
    <w:rsid w:val="00085723"/>
    <w:rsid w:val="00085877"/>
    <w:rsid w:val="00085A3C"/>
    <w:rsid w:val="00085A59"/>
    <w:rsid w:val="00085C37"/>
    <w:rsid w:val="00085C8F"/>
    <w:rsid w:val="00085D91"/>
    <w:rsid w:val="00085E72"/>
    <w:rsid w:val="00085F42"/>
    <w:rsid w:val="00085F8D"/>
    <w:rsid w:val="00085F90"/>
    <w:rsid w:val="00086001"/>
    <w:rsid w:val="00086044"/>
    <w:rsid w:val="000860EC"/>
    <w:rsid w:val="00086100"/>
    <w:rsid w:val="0008613E"/>
    <w:rsid w:val="00086185"/>
    <w:rsid w:val="00086187"/>
    <w:rsid w:val="00086249"/>
    <w:rsid w:val="00086280"/>
    <w:rsid w:val="00086294"/>
    <w:rsid w:val="000862BB"/>
    <w:rsid w:val="00086307"/>
    <w:rsid w:val="00086430"/>
    <w:rsid w:val="00086459"/>
    <w:rsid w:val="0008658A"/>
    <w:rsid w:val="000865BB"/>
    <w:rsid w:val="00086666"/>
    <w:rsid w:val="00086721"/>
    <w:rsid w:val="000868C2"/>
    <w:rsid w:val="00086A27"/>
    <w:rsid w:val="00086A37"/>
    <w:rsid w:val="00086B24"/>
    <w:rsid w:val="00086B5C"/>
    <w:rsid w:val="00086B90"/>
    <w:rsid w:val="00086B94"/>
    <w:rsid w:val="00086C87"/>
    <w:rsid w:val="00086CF7"/>
    <w:rsid w:val="00086D38"/>
    <w:rsid w:val="00086E04"/>
    <w:rsid w:val="00086E08"/>
    <w:rsid w:val="00086FEF"/>
    <w:rsid w:val="0008706E"/>
    <w:rsid w:val="00087167"/>
    <w:rsid w:val="000873D6"/>
    <w:rsid w:val="00087516"/>
    <w:rsid w:val="000875A8"/>
    <w:rsid w:val="00087769"/>
    <w:rsid w:val="00087806"/>
    <w:rsid w:val="0008783D"/>
    <w:rsid w:val="0008790A"/>
    <w:rsid w:val="0008792B"/>
    <w:rsid w:val="0008797B"/>
    <w:rsid w:val="00087A96"/>
    <w:rsid w:val="00087AC4"/>
    <w:rsid w:val="00087FB5"/>
    <w:rsid w:val="00087FBF"/>
    <w:rsid w:val="000900BF"/>
    <w:rsid w:val="00090115"/>
    <w:rsid w:val="000901A6"/>
    <w:rsid w:val="00090346"/>
    <w:rsid w:val="0009046A"/>
    <w:rsid w:val="000904E7"/>
    <w:rsid w:val="0009060D"/>
    <w:rsid w:val="0009061B"/>
    <w:rsid w:val="00090819"/>
    <w:rsid w:val="00090883"/>
    <w:rsid w:val="000908AB"/>
    <w:rsid w:val="000908BA"/>
    <w:rsid w:val="00090ACF"/>
    <w:rsid w:val="00090C00"/>
    <w:rsid w:val="00090D3F"/>
    <w:rsid w:val="00090E41"/>
    <w:rsid w:val="00090EC6"/>
    <w:rsid w:val="00090F67"/>
    <w:rsid w:val="00091057"/>
    <w:rsid w:val="00091154"/>
    <w:rsid w:val="0009119E"/>
    <w:rsid w:val="00091248"/>
    <w:rsid w:val="00091271"/>
    <w:rsid w:val="000912B4"/>
    <w:rsid w:val="00091307"/>
    <w:rsid w:val="00091384"/>
    <w:rsid w:val="0009141A"/>
    <w:rsid w:val="00091516"/>
    <w:rsid w:val="00091530"/>
    <w:rsid w:val="00091849"/>
    <w:rsid w:val="00091B2D"/>
    <w:rsid w:val="00091B54"/>
    <w:rsid w:val="00091D22"/>
    <w:rsid w:val="00091ECC"/>
    <w:rsid w:val="00091F35"/>
    <w:rsid w:val="00091F41"/>
    <w:rsid w:val="00091F86"/>
    <w:rsid w:val="000920E9"/>
    <w:rsid w:val="000920FE"/>
    <w:rsid w:val="0009210C"/>
    <w:rsid w:val="000921D4"/>
    <w:rsid w:val="00092290"/>
    <w:rsid w:val="00092421"/>
    <w:rsid w:val="00092470"/>
    <w:rsid w:val="000924BC"/>
    <w:rsid w:val="0009275D"/>
    <w:rsid w:val="000928F2"/>
    <w:rsid w:val="0009290E"/>
    <w:rsid w:val="00092AFC"/>
    <w:rsid w:val="00092BC9"/>
    <w:rsid w:val="00092BE3"/>
    <w:rsid w:val="00092CB3"/>
    <w:rsid w:val="00092CB6"/>
    <w:rsid w:val="00092F48"/>
    <w:rsid w:val="00092F58"/>
    <w:rsid w:val="00092FFE"/>
    <w:rsid w:val="0009302D"/>
    <w:rsid w:val="00093046"/>
    <w:rsid w:val="00093112"/>
    <w:rsid w:val="00093222"/>
    <w:rsid w:val="00093451"/>
    <w:rsid w:val="000934A0"/>
    <w:rsid w:val="000934AE"/>
    <w:rsid w:val="000935EB"/>
    <w:rsid w:val="0009369C"/>
    <w:rsid w:val="00093743"/>
    <w:rsid w:val="00093938"/>
    <w:rsid w:val="0009393B"/>
    <w:rsid w:val="00093944"/>
    <w:rsid w:val="00093A9F"/>
    <w:rsid w:val="00093BCB"/>
    <w:rsid w:val="00093BFB"/>
    <w:rsid w:val="00093CBE"/>
    <w:rsid w:val="00093E0D"/>
    <w:rsid w:val="00093EC3"/>
    <w:rsid w:val="00093F11"/>
    <w:rsid w:val="00093F41"/>
    <w:rsid w:val="00093FC2"/>
    <w:rsid w:val="00094006"/>
    <w:rsid w:val="000941C8"/>
    <w:rsid w:val="000941E8"/>
    <w:rsid w:val="00094259"/>
    <w:rsid w:val="00094427"/>
    <w:rsid w:val="00094501"/>
    <w:rsid w:val="00094549"/>
    <w:rsid w:val="000946FF"/>
    <w:rsid w:val="000947A7"/>
    <w:rsid w:val="000948F5"/>
    <w:rsid w:val="0009495A"/>
    <w:rsid w:val="00094961"/>
    <w:rsid w:val="00094A43"/>
    <w:rsid w:val="00094BB5"/>
    <w:rsid w:val="00094CEA"/>
    <w:rsid w:val="00094D10"/>
    <w:rsid w:val="00094D3C"/>
    <w:rsid w:val="00094D79"/>
    <w:rsid w:val="00094E37"/>
    <w:rsid w:val="00095031"/>
    <w:rsid w:val="00095081"/>
    <w:rsid w:val="0009508B"/>
    <w:rsid w:val="00095131"/>
    <w:rsid w:val="00095233"/>
    <w:rsid w:val="000952D9"/>
    <w:rsid w:val="000953B3"/>
    <w:rsid w:val="0009546F"/>
    <w:rsid w:val="00095666"/>
    <w:rsid w:val="000956D7"/>
    <w:rsid w:val="00095920"/>
    <w:rsid w:val="00095985"/>
    <w:rsid w:val="000959C4"/>
    <w:rsid w:val="000959E3"/>
    <w:rsid w:val="00095AC8"/>
    <w:rsid w:val="00095C1A"/>
    <w:rsid w:val="00095C83"/>
    <w:rsid w:val="00095D51"/>
    <w:rsid w:val="00095FAC"/>
    <w:rsid w:val="00096083"/>
    <w:rsid w:val="000960F9"/>
    <w:rsid w:val="000964DA"/>
    <w:rsid w:val="000965E0"/>
    <w:rsid w:val="00096623"/>
    <w:rsid w:val="00096664"/>
    <w:rsid w:val="0009678A"/>
    <w:rsid w:val="000969CD"/>
    <w:rsid w:val="00096AEB"/>
    <w:rsid w:val="00096C70"/>
    <w:rsid w:val="00096CD8"/>
    <w:rsid w:val="00096CF5"/>
    <w:rsid w:val="00096D32"/>
    <w:rsid w:val="00096F75"/>
    <w:rsid w:val="00096FBA"/>
    <w:rsid w:val="00096FED"/>
    <w:rsid w:val="00097101"/>
    <w:rsid w:val="00097133"/>
    <w:rsid w:val="00097225"/>
    <w:rsid w:val="0009730B"/>
    <w:rsid w:val="0009749B"/>
    <w:rsid w:val="00097545"/>
    <w:rsid w:val="00097604"/>
    <w:rsid w:val="0009766D"/>
    <w:rsid w:val="00097807"/>
    <w:rsid w:val="00097942"/>
    <w:rsid w:val="00097981"/>
    <w:rsid w:val="00097A09"/>
    <w:rsid w:val="00097A57"/>
    <w:rsid w:val="00097ADF"/>
    <w:rsid w:val="00097B15"/>
    <w:rsid w:val="00097B51"/>
    <w:rsid w:val="00097BF0"/>
    <w:rsid w:val="00097C2D"/>
    <w:rsid w:val="00097C95"/>
    <w:rsid w:val="00097D06"/>
    <w:rsid w:val="00097D90"/>
    <w:rsid w:val="00097E50"/>
    <w:rsid w:val="00097EF9"/>
    <w:rsid w:val="000A0052"/>
    <w:rsid w:val="000A016B"/>
    <w:rsid w:val="000A0210"/>
    <w:rsid w:val="000A02C5"/>
    <w:rsid w:val="000A0405"/>
    <w:rsid w:val="000A04C1"/>
    <w:rsid w:val="000A05AF"/>
    <w:rsid w:val="000A06EB"/>
    <w:rsid w:val="000A08B7"/>
    <w:rsid w:val="000A0995"/>
    <w:rsid w:val="000A0C1E"/>
    <w:rsid w:val="000A0CC5"/>
    <w:rsid w:val="000A0E18"/>
    <w:rsid w:val="000A0F7C"/>
    <w:rsid w:val="000A0FC0"/>
    <w:rsid w:val="000A1058"/>
    <w:rsid w:val="000A1467"/>
    <w:rsid w:val="000A1474"/>
    <w:rsid w:val="000A14AC"/>
    <w:rsid w:val="000A14D2"/>
    <w:rsid w:val="000A1589"/>
    <w:rsid w:val="000A189B"/>
    <w:rsid w:val="000A1B49"/>
    <w:rsid w:val="000A1D7A"/>
    <w:rsid w:val="000A1E5A"/>
    <w:rsid w:val="000A1F04"/>
    <w:rsid w:val="000A1FD5"/>
    <w:rsid w:val="000A2105"/>
    <w:rsid w:val="000A22B7"/>
    <w:rsid w:val="000A22C6"/>
    <w:rsid w:val="000A242A"/>
    <w:rsid w:val="000A253C"/>
    <w:rsid w:val="000A259A"/>
    <w:rsid w:val="000A276B"/>
    <w:rsid w:val="000A27B5"/>
    <w:rsid w:val="000A28E9"/>
    <w:rsid w:val="000A2987"/>
    <w:rsid w:val="000A29E9"/>
    <w:rsid w:val="000A2ABA"/>
    <w:rsid w:val="000A2BEC"/>
    <w:rsid w:val="000A2D02"/>
    <w:rsid w:val="000A2D18"/>
    <w:rsid w:val="000A2DCF"/>
    <w:rsid w:val="000A2E54"/>
    <w:rsid w:val="000A300C"/>
    <w:rsid w:val="000A308F"/>
    <w:rsid w:val="000A318B"/>
    <w:rsid w:val="000A321C"/>
    <w:rsid w:val="000A32FB"/>
    <w:rsid w:val="000A34AB"/>
    <w:rsid w:val="000A34D3"/>
    <w:rsid w:val="000A3650"/>
    <w:rsid w:val="000A3782"/>
    <w:rsid w:val="000A3942"/>
    <w:rsid w:val="000A3A28"/>
    <w:rsid w:val="000A3A76"/>
    <w:rsid w:val="000A3A9A"/>
    <w:rsid w:val="000A3B66"/>
    <w:rsid w:val="000A3B69"/>
    <w:rsid w:val="000A3BA6"/>
    <w:rsid w:val="000A3CD5"/>
    <w:rsid w:val="000A3D7A"/>
    <w:rsid w:val="000A3E22"/>
    <w:rsid w:val="000A418B"/>
    <w:rsid w:val="000A41EB"/>
    <w:rsid w:val="000A42CE"/>
    <w:rsid w:val="000A4308"/>
    <w:rsid w:val="000A431C"/>
    <w:rsid w:val="000A434A"/>
    <w:rsid w:val="000A434C"/>
    <w:rsid w:val="000A43DD"/>
    <w:rsid w:val="000A4401"/>
    <w:rsid w:val="000A449A"/>
    <w:rsid w:val="000A465C"/>
    <w:rsid w:val="000A4772"/>
    <w:rsid w:val="000A4797"/>
    <w:rsid w:val="000A49E5"/>
    <w:rsid w:val="000A4C72"/>
    <w:rsid w:val="000A4C86"/>
    <w:rsid w:val="000A4D33"/>
    <w:rsid w:val="000A4DDD"/>
    <w:rsid w:val="000A51C5"/>
    <w:rsid w:val="000A548F"/>
    <w:rsid w:val="000A554D"/>
    <w:rsid w:val="000A55E8"/>
    <w:rsid w:val="000A5650"/>
    <w:rsid w:val="000A56DC"/>
    <w:rsid w:val="000A59EA"/>
    <w:rsid w:val="000A5A64"/>
    <w:rsid w:val="000A5B97"/>
    <w:rsid w:val="000A6058"/>
    <w:rsid w:val="000A608E"/>
    <w:rsid w:val="000A6103"/>
    <w:rsid w:val="000A6209"/>
    <w:rsid w:val="000A6235"/>
    <w:rsid w:val="000A6347"/>
    <w:rsid w:val="000A6396"/>
    <w:rsid w:val="000A63C3"/>
    <w:rsid w:val="000A6435"/>
    <w:rsid w:val="000A646B"/>
    <w:rsid w:val="000A64FD"/>
    <w:rsid w:val="000A6514"/>
    <w:rsid w:val="000A656D"/>
    <w:rsid w:val="000A6651"/>
    <w:rsid w:val="000A67D5"/>
    <w:rsid w:val="000A67FC"/>
    <w:rsid w:val="000A68A4"/>
    <w:rsid w:val="000A6915"/>
    <w:rsid w:val="000A69B0"/>
    <w:rsid w:val="000A69EC"/>
    <w:rsid w:val="000A6A43"/>
    <w:rsid w:val="000A6A8D"/>
    <w:rsid w:val="000A6AFA"/>
    <w:rsid w:val="000A6C34"/>
    <w:rsid w:val="000A6D4E"/>
    <w:rsid w:val="000A6E3D"/>
    <w:rsid w:val="000A6E57"/>
    <w:rsid w:val="000A6E6E"/>
    <w:rsid w:val="000A7165"/>
    <w:rsid w:val="000A716C"/>
    <w:rsid w:val="000A7286"/>
    <w:rsid w:val="000A7425"/>
    <w:rsid w:val="000A7435"/>
    <w:rsid w:val="000A760A"/>
    <w:rsid w:val="000A7716"/>
    <w:rsid w:val="000A773F"/>
    <w:rsid w:val="000A779D"/>
    <w:rsid w:val="000A77B1"/>
    <w:rsid w:val="000A7839"/>
    <w:rsid w:val="000A7868"/>
    <w:rsid w:val="000A78AC"/>
    <w:rsid w:val="000A78F8"/>
    <w:rsid w:val="000A7B4F"/>
    <w:rsid w:val="000A7B9A"/>
    <w:rsid w:val="000A7C20"/>
    <w:rsid w:val="000A7D01"/>
    <w:rsid w:val="000A7DA0"/>
    <w:rsid w:val="000B0017"/>
    <w:rsid w:val="000B0203"/>
    <w:rsid w:val="000B02C9"/>
    <w:rsid w:val="000B039C"/>
    <w:rsid w:val="000B0401"/>
    <w:rsid w:val="000B0438"/>
    <w:rsid w:val="000B0453"/>
    <w:rsid w:val="000B047A"/>
    <w:rsid w:val="000B0539"/>
    <w:rsid w:val="000B0587"/>
    <w:rsid w:val="000B05FB"/>
    <w:rsid w:val="000B0604"/>
    <w:rsid w:val="000B0646"/>
    <w:rsid w:val="000B064D"/>
    <w:rsid w:val="000B0695"/>
    <w:rsid w:val="000B0777"/>
    <w:rsid w:val="000B07AB"/>
    <w:rsid w:val="000B07F3"/>
    <w:rsid w:val="000B0911"/>
    <w:rsid w:val="000B09DE"/>
    <w:rsid w:val="000B0AB1"/>
    <w:rsid w:val="000B0B4C"/>
    <w:rsid w:val="000B0C42"/>
    <w:rsid w:val="000B0C5C"/>
    <w:rsid w:val="000B0D13"/>
    <w:rsid w:val="000B0E04"/>
    <w:rsid w:val="000B0FB7"/>
    <w:rsid w:val="000B10E1"/>
    <w:rsid w:val="000B1157"/>
    <w:rsid w:val="000B1259"/>
    <w:rsid w:val="000B1271"/>
    <w:rsid w:val="000B1469"/>
    <w:rsid w:val="000B14B9"/>
    <w:rsid w:val="000B14E1"/>
    <w:rsid w:val="000B152C"/>
    <w:rsid w:val="000B1751"/>
    <w:rsid w:val="000B179D"/>
    <w:rsid w:val="000B189E"/>
    <w:rsid w:val="000B1988"/>
    <w:rsid w:val="000B19EF"/>
    <w:rsid w:val="000B1A8A"/>
    <w:rsid w:val="000B1AC4"/>
    <w:rsid w:val="000B1C85"/>
    <w:rsid w:val="000B1DD0"/>
    <w:rsid w:val="000B1DF0"/>
    <w:rsid w:val="000B1EEF"/>
    <w:rsid w:val="000B1F7D"/>
    <w:rsid w:val="000B1FB8"/>
    <w:rsid w:val="000B2008"/>
    <w:rsid w:val="000B203B"/>
    <w:rsid w:val="000B209D"/>
    <w:rsid w:val="000B2158"/>
    <w:rsid w:val="000B238F"/>
    <w:rsid w:val="000B23E6"/>
    <w:rsid w:val="000B2478"/>
    <w:rsid w:val="000B2551"/>
    <w:rsid w:val="000B2599"/>
    <w:rsid w:val="000B2614"/>
    <w:rsid w:val="000B2631"/>
    <w:rsid w:val="000B2639"/>
    <w:rsid w:val="000B267B"/>
    <w:rsid w:val="000B267D"/>
    <w:rsid w:val="000B2816"/>
    <w:rsid w:val="000B284A"/>
    <w:rsid w:val="000B28A5"/>
    <w:rsid w:val="000B2AFF"/>
    <w:rsid w:val="000B2CA4"/>
    <w:rsid w:val="000B2D2D"/>
    <w:rsid w:val="000B2D34"/>
    <w:rsid w:val="000B2D7A"/>
    <w:rsid w:val="000B3071"/>
    <w:rsid w:val="000B31EE"/>
    <w:rsid w:val="000B32A5"/>
    <w:rsid w:val="000B3337"/>
    <w:rsid w:val="000B344D"/>
    <w:rsid w:val="000B348B"/>
    <w:rsid w:val="000B34CB"/>
    <w:rsid w:val="000B34ED"/>
    <w:rsid w:val="000B3509"/>
    <w:rsid w:val="000B3698"/>
    <w:rsid w:val="000B36E7"/>
    <w:rsid w:val="000B37AF"/>
    <w:rsid w:val="000B3975"/>
    <w:rsid w:val="000B3B27"/>
    <w:rsid w:val="000B3C5F"/>
    <w:rsid w:val="000B3DD6"/>
    <w:rsid w:val="000B3DFB"/>
    <w:rsid w:val="000B3E1E"/>
    <w:rsid w:val="000B3E50"/>
    <w:rsid w:val="000B3E52"/>
    <w:rsid w:val="000B3E53"/>
    <w:rsid w:val="000B3E5F"/>
    <w:rsid w:val="000B3F16"/>
    <w:rsid w:val="000B3F6A"/>
    <w:rsid w:val="000B4278"/>
    <w:rsid w:val="000B4468"/>
    <w:rsid w:val="000B4469"/>
    <w:rsid w:val="000B459C"/>
    <w:rsid w:val="000B45AA"/>
    <w:rsid w:val="000B45FE"/>
    <w:rsid w:val="000B4689"/>
    <w:rsid w:val="000B46A2"/>
    <w:rsid w:val="000B46AC"/>
    <w:rsid w:val="000B4745"/>
    <w:rsid w:val="000B48A9"/>
    <w:rsid w:val="000B494C"/>
    <w:rsid w:val="000B4B9E"/>
    <w:rsid w:val="000B4D26"/>
    <w:rsid w:val="000B4E3B"/>
    <w:rsid w:val="000B4E47"/>
    <w:rsid w:val="000B4E8A"/>
    <w:rsid w:val="000B4F16"/>
    <w:rsid w:val="000B4F2E"/>
    <w:rsid w:val="000B4F47"/>
    <w:rsid w:val="000B4F5F"/>
    <w:rsid w:val="000B4F83"/>
    <w:rsid w:val="000B4FBF"/>
    <w:rsid w:val="000B4FD5"/>
    <w:rsid w:val="000B4FD9"/>
    <w:rsid w:val="000B4FDD"/>
    <w:rsid w:val="000B50B0"/>
    <w:rsid w:val="000B5221"/>
    <w:rsid w:val="000B52E2"/>
    <w:rsid w:val="000B541B"/>
    <w:rsid w:val="000B54C5"/>
    <w:rsid w:val="000B5510"/>
    <w:rsid w:val="000B5706"/>
    <w:rsid w:val="000B5727"/>
    <w:rsid w:val="000B58A0"/>
    <w:rsid w:val="000B58AB"/>
    <w:rsid w:val="000B597F"/>
    <w:rsid w:val="000B5A1C"/>
    <w:rsid w:val="000B5B63"/>
    <w:rsid w:val="000B5B8C"/>
    <w:rsid w:val="000B5C6E"/>
    <w:rsid w:val="000B5CB3"/>
    <w:rsid w:val="000B5E5C"/>
    <w:rsid w:val="000B606F"/>
    <w:rsid w:val="000B60E1"/>
    <w:rsid w:val="000B60EB"/>
    <w:rsid w:val="000B60F4"/>
    <w:rsid w:val="000B6380"/>
    <w:rsid w:val="000B6389"/>
    <w:rsid w:val="000B63E7"/>
    <w:rsid w:val="000B6429"/>
    <w:rsid w:val="000B64AE"/>
    <w:rsid w:val="000B6554"/>
    <w:rsid w:val="000B67A0"/>
    <w:rsid w:val="000B690C"/>
    <w:rsid w:val="000B6913"/>
    <w:rsid w:val="000B6959"/>
    <w:rsid w:val="000B69CC"/>
    <w:rsid w:val="000B6A22"/>
    <w:rsid w:val="000B6B78"/>
    <w:rsid w:val="000B6BB6"/>
    <w:rsid w:val="000B6F4E"/>
    <w:rsid w:val="000B6F6B"/>
    <w:rsid w:val="000B6F6D"/>
    <w:rsid w:val="000B7119"/>
    <w:rsid w:val="000B71D6"/>
    <w:rsid w:val="000B72DF"/>
    <w:rsid w:val="000B7599"/>
    <w:rsid w:val="000B759E"/>
    <w:rsid w:val="000B7795"/>
    <w:rsid w:val="000B7819"/>
    <w:rsid w:val="000B79ED"/>
    <w:rsid w:val="000B7B01"/>
    <w:rsid w:val="000B7B34"/>
    <w:rsid w:val="000B7B5B"/>
    <w:rsid w:val="000B7B62"/>
    <w:rsid w:val="000B7BA2"/>
    <w:rsid w:val="000B7BE3"/>
    <w:rsid w:val="000B7DDA"/>
    <w:rsid w:val="000B7E88"/>
    <w:rsid w:val="000B7EC9"/>
    <w:rsid w:val="000B7EE8"/>
    <w:rsid w:val="000B7F47"/>
    <w:rsid w:val="000B7FE6"/>
    <w:rsid w:val="000C0045"/>
    <w:rsid w:val="000C009E"/>
    <w:rsid w:val="000C00D0"/>
    <w:rsid w:val="000C03DB"/>
    <w:rsid w:val="000C0402"/>
    <w:rsid w:val="000C0481"/>
    <w:rsid w:val="000C054C"/>
    <w:rsid w:val="000C055A"/>
    <w:rsid w:val="000C05E7"/>
    <w:rsid w:val="000C070B"/>
    <w:rsid w:val="000C0824"/>
    <w:rsid w:val="000C0962"/>
    <w:rsid w:val="000C09AE"/>
    <w:rsid w:val="000C0AA0"/>
    <w:rsid w:val="000C0B9D"/>
    <w:rsid w:val="000C0BEA"/>
    <w:rsid w:val="000C0D6F"/>
    <w:rsid w:val="000C0E32"/>
    <w:rsid w:val="000C0E64"/>
    <w:rsid w:val="000C0E8F"/>
    <w:rsid w:val="000C0F4D"/>
    <w:rsid w:val="000C11A3"/>
    <w:rsid w:val="000C1229"/>
    <w:rsid w:val="000C12E1"/>
    <w:rsid w:val="000C14D2"/>
    <w:rsid w:val="000C16A6"/>
    <w:rsid w:val="000C172F"/>
    <w:rsid w:val="000C1781"/>
    <w:rsid w:val="000C182C"/>
    <w:rsid w:val="000C1B08"/>
    <w:rsid w:val="000C1B37"/>
    <w:rsid w:val="000C1CD6"/>
    <w:rsid w:val="000C1D08"/>
    <w:rsid w:val="000C1D16"/>
    <w:rsid w:val="000C1DB3"/>
    <w:rsid w:val="000C1DCB"/>
    <w:rsid w:val="000C1E89"/>
    <w:rsid w:val="000C1EC2"/>
    <w:rsid w:val="000C205A"/>
    <w:rsid w:val="000C2155"/>
    <w:rsid w:val="000C2296"/>
    <w:rsid w:val="000C22CF"/>
    <w:rsid w:val="000C2317"/>
    <w:rsid w:val="000C245A"/>
    <w:rsid w:val="000C2480"/>
    <w:rsid w:val="000C270C"/>
    <w:rsid w:val="000C27CF"/>
    <w:rsid w:val="000C2A38"/>
    <w:rsid w:val="000C2A60"/>
    <w:rsid w:val="000C2AFE"/>
    <w:rsid w:val="000C2BDA"/>
    <w:rsid w:val="000C2E6D"/>
    <w:rsid w:val="000C2EAB"/>
    <w:rsid w:val="000C2ED9"/>
    <w:rsid w:val="000C2F05"/>
    <w:rsid w:val="000C2F4C"/>
    <w:rsid w:val="000C307A"/>
    <w:rsid w:val="000C3174"/>
    <w:rsid w:val="000C3264"/>
    <w:rsid w:val="000C3428"/>
    <w:rsid w:val="000C345C"/>
    <w:rsid w:val="000C3463"/>
    <w:rsid w:val="000C3744"/>
    <w:rsid w:val="000C3767"/>
    <w:rsid w:val="000C3880"/>
    <w:rsid w:val="000C38A3"/>
    <w:rsid w:val="000C38E2"/>
    <w:rsid w:val="000C3A12"/>
    <w:rsid w:val="000C3B02"/>
    <w:rsid w:val="000C3BCD"/>
    <w:rsid w:val="000C3BCE"/>
    <w:rsid w:val="000C3E6A"/>
    <w:rsid w:val="000C3E77"/>
    <w:rsid w:val="000C3E7F"/>
    <w:rsid w:val="000C4060"/>
    <w:rsid w:val="000C40C5"/>
    <w:rsid w:val="000C40FA"/>
    <w:rsid w:val="000C434F"/>
    <w:rsid w:val="000C4419"/>
    <w:rsid w:val="000C446A"/>
    <w:rsid w:val="000C44B0"/>
    <w:rsid w:val="000C44B2"/>
    <w:rsid w:val="000C44C3"/>
    <w:rsid w:val="000C4569"/>
    <w:rsid w:val="000C4731"/>
    <w:rsid w:val="000C474C"/>
    <w:rsid w:val="000C47BF"/>
    <w:rsid w:val="000C49CB"/>
    <w:rsid w:val="000C4B0D"/>
    <w:rsid w:val="000C4B80"/>
    <w:rsid w:val="000C4CAE"/>
    <w:rsid w:val="000C4CF5"/>
    <w:rsid w:val="000C4E15"/>
    <w:rsid w:val="000C4F3A"/>
    <w:rsid w:val="000C5003"/>
    <w:rsid w:val="000C50FA"/>
    <w:rsid w:val="000C52AA"/>
    <w:rsid w:val="000C5376"/>
    <w:rsid w:val="000C5688"/>
    <w:rsid w:val="000C56E9"/>
    <w:rsid w:val="000C5917"/>
    <w:rsid w:val="000C59D5"/>
    <w:rsid w:val="000C5BB8"/>
    <w:rsid w:val="000C5C29"/>
    <w:rsid w:val="000C5D48"/>
    <w:rsid w:val="000C5DF6"/>
    <w:rsid w:val="000C5E7D"/>
    <w:rsid w:val="000C5EC4"/>
    <w:rsid w:val="000C5EDD"/>
    <w:rsid w:val="000C5F52"/>
    <w:rsid w:val="000C5F55"/>
    <w:rsid w:val="000C5F79"/>
    <w:rsid w:val="000C6080"/>
    <w:rsid w:val="000C61D6"/>
    <w:rsid w:val="000C623D"/>
    <w:rsid w:val="000C6536"/>
    <w:rsid w:val="000C660D"/>
    <w:rsid w:val="000C69B3"/>
    <w:rsid w:val="000C6A82"/>
    <w:rsid w:val="000C6BDE"/>
    <w:rsid w:val="000C6C84"/>
    <w:rsid w:val="000C6C92"/>
    <w:rsid w:val="000C6C97"/>
    <w:rsid w:val="000C6C9E"/>
    <w:rsid w:val="000C6D21"/>
    <w:rsid w:val="000C6E8A"/>
    <w:rsid w:val="000C72F1"/>
    <w:rsid w:val="000C7404"/>
    <w:rsid w:val="000C7515"/>
    <w:rsid w:val="000C75E6"/>
    <w:rsid w:val="000C77E1"/>
    <w:rsid w:val="000C7818"/>
    <w:rsid w:val="000C7848"/>
    <w:rsid w:val="000C7A32"/>
    <w:rsid w:val="000C7B1E"/>
    <w:rsid w:val="000C7B66"/>
    <w:rsid w:val="000C7C36"/>
    <w:rsid w:val="000C7C70"/>
    <w:rsid w:val="000C7E52"/>
    <w:rsid w:val="000C7E63"/>
    <w:rsid w:val="000C7E67"/>
    <w:rsid w:val="000C7E89"/>
    <w:rsid w:val="000C7EC3"/>
    <w:rsid w:val="000C7EDF"/>
    <w:rsid w:val="000C7EE8"/>
    <w:rsid w:val="000C7F29"/>
    <w:rsid w:val="000C7F87"/>
    <w:rsid w:val="000D0033"/>
    <w:rsid w:val="000D0450"/>
    <w:rsid w:val="000D04AB"/>
    <w:rsid w:val="000D04F4"/>
    <w:rsid w:val="000D0624"/>
    <w:rsid w:val="000D063A"/>
    <w:rsid w:val="000D0709"/>
    <w:rsid w:val="000D0801"/>
    <w:rsid w:val="000D08A2"/>
    <w:rsid w:val="000D0A78"/>
    <w:rsid w:val="000D0C0B"/>
    <w:rsid w:val="000D0DFB"/>
    <w:rsid w:val="000D0E9E"/>
    <w:rsid w:val="000D0FA4"/>
    <w:rsid w:val="000D0FFD"/>
    <w:rsid w:val="000D100D"/>
    <w:rsid w:val="000D1061"/>
    <w:rsid w:val="000D11C3"/>
    <w:rsid w:val="000D1262"/>
    <w:rsid w:val="000D12F4"/>
    <w:rsid w:val="000D12FC"/>
    <w:rsid w:val="000D1377"/>
    <w:rsid w:val="000D1388"/>
    <w:rsid w:val="000D1461"/>
    <w:rsid w:val="000D14EA"/>
    <w:rsid w:val="000D15D3"/>
    <w:rsid w:val="000D17CC"/>
    <w:rsid w:val="000D185B"/>
    <w:rsid w:val="000D18E5"/>
    <w:rsid w:val="000D1AE8"/>
    <w:rsid w:val="000D1B39"/>
    <w:rsid w:val="000D1B77"/>
    <w:rsid w:val="000D1C9B"/>
    <w:rsid w:val="000D1CA5"/>
    <w:rsid w:val="000D1E7D"/>
    <w:rsid w:val="000D1F52"/>
    <w:rsid w:val="000D1FE0"/>
    <w:rsid w:val="000D2012"/>
    <w:rsid w:val="000D2275"/>
    <w:rsid w:val="000D2276"/>
    <w:rsid w:val="000D22ED"/>
    <w:rsid w:val="000D2333"/>
    <w:rsid w:val="000D233C"/>
    <w:rsid w:val="000D2427"/>
    <w:rsid w:val="000D2575"/>
    <w:rsid w:val="000D2598"/>
    <w:rsid w:val="000D2612"/>
    <w:rsid w:val="000D265A"/>
    <w:rsid w:val="000D265B"/>
    <w:rsid w:val="000D26FB"/>
    <w:rsid w:val="000D28B8"/>
    <w:rsid w:val="000D2914"/>
    <w:rsid w:val="000D29BC"/>
    <w:rsid w:val="000D2A34"/>
    <w:rsid w:val="000D2AE0"/>
    <w:rsid w:val="000D2C70"/>
    <w:rsid w:val="000D2D7B"/>
    <w:rsid w:val="000D2D97"/>
    <w:rsid w:val="000D2DE2"/>
    <w:rsid w:val="000D2EFA"/>
    <w:rsid w:val="000D2F1D"/>
    <w:rsid w:val="000D2F89"/>
    <w:rsid w:val="000D2FC1"/>
    <w:rsid w:val="000D3100"/>
    <w:rsid w:val="000D3130"/>
    <w:rsid w:val="000D314D"/>
    <w:rsid w:val="000D3156"/>
    <w:rsid w:val="000D336B"/>
    <w:rsid w:val="000D3495"/>
    <w:rsid w:val="000D356A"/>
    <w:rsid w:val="000D3787"/>
    <w:rsid w:val="000D37B7"/>
    <w:rsid w:val="000D3828"/>
    <w:rsid w:val="000D39BC"/>
    <w:rsid w:val="000D39C9"/>
    <w:rsid w:val="000D3BA2"/>
    <w:rsid w:val="000D3DB1"/>
    <w:rsid w:val="000D3FA1"/>
    <w:rsid w:val="000D40CC"/>
    <w:rsid w:val="000D4131"/>
    <w:rsid w:val="000D419B"/>
    <w:rsid w:val="000D423F"/>
    <w:rsid w:val="000D432E"/>
    <w:rsid w:val="000D433C"/>
    <w:rsid w:val="000D4539"/>
    <w:rsid w:val="000D46E7"/>
    <w:rsid w:val="000D4876"/>
    <w:rsid w:val="000D487F"/>
    <w:rsid w:val="000D4B24"/>
    <w:rsid w:val="000D4C59"/>
    <w:rsid w:val="000D4D38"/>
    <w:rsid w:val="000D4DA4"/>
    <w:rsid w:val="000D4DA7"/>
    <w:rsid w:val="000D4ED9"/>
    <w:rsid w:val="000D5034"/>
    <w:rsid w:val="000D5175"/>
    <w:rsid w:val="000D521E"/>
    <w:rsid w:val="000D5332"/>
    <w:rsid w:val="000D5355"/>
    <w:rsid w:val="000D54DB"/>
    <w:rsid w:val="000D5522"/>
    <w:rsid w:val="000D5611"/>
    <w:rsid w:val="000D5654"/>
    <w:rsid w:val="000D5666"/>
    <w:rsid w:val="000D5831"/>
    <w:rsid w:val="000D591A"/>
    <w:rsid w:val="000D59C6"/>
    <w:rsid w:val="000D5A72"/>
    <w:rsid w:val="000D5A7F"/>
    <w:rsid w:val="000D5A8A"/>
    <w:rsid w:val="000D5AC7"/>
    <w:rsid w:val="000D5BA9"/>
    <w:rsid w:val="000D5C25"/>
    <w:rsid w:val="000D5DC1"/>
    <w:rsid w:val="000D5E1A"/>
    <w:rsid w:val="000D5F42"/>
    <w:rsid w:val="000D617F"/>
    <w:rsid w:val="000D6206"/>
    <w:rsid w:val="000D623E"/>
    <w:rsid w:val="000D63E9"/>
    <w:rsid w:val="000D64BD"/>
    <w:rsid w:val="000D6638"/>
    <w:rsid w:val="000D68C8"/>
    <w:rsid w:val="000D6958"/>
    <w:rsid w:val="000D6A5D"/>
    <w:rsid w:val="000D6D62"/>
    <w:rsid w:val="000D6D67"/>
    <w:rsid w:val="000D6DFF"/>
    <w:rsid w:val="000D6E1D"/>
    <w:rsid w:val="000D6F52"/>
    <w:rsid w:val="000D7046"/>
    <w:rsid w:val="000D71D2"/>
    <w:rsid w:val="000D7307"/>
    <w:rsid w:val="000D73D5"/>
    <w:rsid w:val="000D7564"/>
    <w:rsid w:val="000D75A5"/>
    <w:rsid w:val="000D75DA"/>
    <w:rsid w:val="000D7655"/>
    <w:rsid w:val="000D7797"/>
    <w:rsid w:val="000D77B8"/>
    <w:rsid w:val="000D7912"/>
    <w:rsid w:val="000D7928"/>
    <w:rsid w:val="000D7A73"/>
    <w:rsid w:val="000D7A8A"/>
    <w:rsid w:val="000D7D1E"/>
    <w:rsid w:val="000D7E63"/>
    <w:rsid w:val="000D7F45"/>
    <w:rsid w:val="000D7F61"/>
    <w:rsid w:val="000D7F71"/>
    <w:rsid w:val="000D7F8B"/>
    <w:rsid w:val="000E00EA"/>
    <w:rsid w:val="000E0293"/>
    <w:rsid w:val="000E02AB"/>
    <w:rsid w:val="000E0341"/>
    <w:rsid w:val="000E0497"/>
    <w:rsid w:val="000E049A"/>
    <w:rsid w:val="000E0718"/>
    <w:rsid w:val="000E0747"/>
    <w:rsid w:val="000E0864"/>
    <w:rsid w:val="000E0B03"/>
    <w:rsid w:val="000E0DD8"/>
    <w:rsid w:val="000E0F67"/>
    <w:rsid w:val="000E1065"/>
    <w:rsid w:val="000E11D9"/>
    <w:rsid w:val="000E1332"/>
    <w:rsid w:val="000E1404"/>
    <w:rsid w:val="000E1409"/>
    <w:rsid w:val="000E140D"/>
    <w:rsid w:val="000E14E4"/>
    <w:rsid w:val="000E155A"/>
    <w:rsid w:val="000E17ED"/>
    <w:rsid w:val="000E181E"/>
    <w:rsid w:val="000E1895"/>
    <w:rsid w:val="000E195E"/>
    <w:rsid w:val="000E19E3"/>
    <w:rsid w:val="000E1A2F"/>
    <w:rsid w:val="000E1A3D"/>
    <w:rsid w:val="000E1D06"/>
    <w:rsid w:val="000E1F39"/>
    <w:rsid w:val="000E2000"/>
    <w:rsid w:val="000E2234"/>
    <w:rsid w:val="000E23FD"/>
    <w:rsid w:val="000E247A"/>
    <w:rsid w:val="000E257E"/>
    <w:rsid w:val="000E264D"/>
    <w:rsid w:val="000E26EE"/>
    <w:rsid w:val="000E273A"/>
    <w:rsid w:val="000E2759"/>
    <w:rsid w:val="000E27C3"/>
    <w:rsid w:val="000E283A"/>
    <w:rsid w:val="000E2848"/>
    <w:rsid w:val="000E2868"/>
    <w:rsid w:val="000E29EA"/>
    <w:rsid w:val="000E2A34"/>
    <w:rsid w:val="000E2BD7"/>
    <w:rsid w:val="000E2DFD"/>
    <w:rsid w:val="000E2E86"/>
    <w:rsid w:val="000E2FF1"/>
    <w:rsid w:val="000E3077"/>
    <w:rsid w:val="000E30C7"/>
    <w:rsid w:val="000E30D1"/>
    <w:rsid w:val="000E30E8"/>
    <w:rsid w:val="000E3131"/>
    <w:rsid w:val="000E31B4"/>
    <w:rsid w:val="000E31E6"/>
    <w:rsid w:val="000E3272"/>
    <w:rsid w:val="000E34A3"/>
    <w:rsid w:val="000E34C2"/>
    <w:rsid w:val="000E35FD"/>
    <w:rsid w:val="000E3694"/>
    <w:rsid w:val="000E39ED"/>
    <w:rsid w:val="000E3AD3"/>
    <w:rsid w:val="000E3D6E"/>
    <w:rsid w:val="000E3DAA"/>
    <w:rsid w:val="000E3E07"/>
    <w:rsid w:val="000E3E46"/>
    <w:rsid w:val="000E3E7A"/>
    <w:rsid w:val="000E3F95"/>
    <w:rsid w:val="000E4007"/>
    <w:rsid w:val="000E4020"/>
    <w:rsid w:val="000E4133"/>
    <w:rsid w:val="000E4137"/>
    <w:rsid w:val="000E4341"/>
    <w:rsid w:val="000E43C8"/>
    <w:rsid w:val="000E458E"/>
    <w:rsid w:val="000E45BC"/>
    <w:rsid w:val="000E47F9"/>
    <w:rsid w:val="000E48F0"/>
    <w:rsid w:val="000E48F5"/>
    <w:rsid w:val="000E494F"/>
    <w:rsid w:val="000E4AD2"/>
    <w:rsid w:val="000E4AD7"/>
    <w:rsid w:val="000E4B15"/>
    <w:rsid w:val="000E4B3C"/>
    <w:rsid w:val="000E4BF6"/>
    <w:rsid w:val="000E4E15"/>
    <w:rsid w:val="000E4EE1"/>
    <w:rsid w:val="000E4FFC"/>
    <w:rsid w:val="000E5278"/>
    <w:rsid w:val="000E52F2"/>
    <w:rsid w:val="000E5306"/>
    <w:rsid w:val="000E53D7"/>
    <w:rsid w:val="000E55B1"/>
    <w:rsid w:val="000E58BC"/>
    <w:rsid w:val="000E5903"/>
    <w:rsid w:val="000E591B"/>
    <w:rsid w:val="000E5A99"/>
    <w:rsid w:val="000E5ABC"/>
    <w:rsid w:val="000E5B2D"/>
    <w:rsid w:val="000E5B3E"/>
    <w:rsid w:val="000E5BAE"/>
    <w:rsid w:val="000E5C2A"/>
    <w:rsid w:val="000E5EEE"/>
    <w:rsid w:val="000E6161"/>
    <w:rsid w:val="000E61E9"/>
    <w:rsid w:val="000E6240"/>
    <w:rsid w:val="000E6258"/>
    <w:rsid w:val="000E62CB"/>
    <w:rsid w:val="000E62CD"/>
    <w:rsid w:val="000E65D8"/>
    <w:rsid w:val="000E6627"/>
    <w:rsid w:val="000E683C"/>
    <w:rsid w:val="000E68AE"/>
    <w:rsid w:val="000E6907"/>
    <w:rsid w:val="000E6963"/>
    <w:rsid w:val="000E6B19"/>
    <w:rsid w:val="000E6B3D"/>
    <w:rsid w:val="000E6BAB"/>
    <w:rsid w:val="000E6DBB"/>
    <w:rsid w:val="000E6E8E"/>
    <w:rsid w:val="000E6EB5"/>
    <w:rsid w:val="000E6F42"/>
    <w:rsid w:val="000E6F47"/>
    <w:rsid w:val="000E6F4E"/>
    <w:rsid w:val="000E7060"/>
    <w:rsid w:val="000E713B"/>
    <w:rsid w:val="000E71CE"/>
    <w:rsid w:val="000E71E0"/>
    <w:rsid w:val="000E7533"/>
    <w:rsid w:val="000E7568"/>
    <w:rsid w:val="000E76F6"/>
    <w:rsid w:val="000E7897"/>
    <w:rsid w:val="000E78E4"/>
    <w:rsid w:val="000E791E"/>
    <w:rsid w:val="000E79F2"/>
    <w:rsid w:val="000E7A1F"/>
    <w:rsid w:val="000E7A46"/>
    <w:rsid w:val="000E7C19"/>
    <w:rsid w:val="000E7C38"/>
    <w:rsid w:val="000E7D1A"/>
    <w:rsid w:val="000E7DCC"/>
    <w:rsid w:val="000E7E81"/>
    <w:rsid w:val="000E7E88"/>
    <w:rsid w:val="000E7ECD"/>
    <w:rsid w:val="000F01DF"/>
    <w:rsid w:val="000F01ED"/>
    <w:rsid w:val="000F02E0"/>
    <w:rsid w:val="000F02E4"/>
    <w:rsid w:val="000F03A0"/>
    <w:rsid w:val="000F05E6"/>
    <w:rsid w:val="000F0612"/>
    <w:rsid w:val="000F0711"/>
    <w:rsid w:val="000F0712"/>
    <w:rsid w:val="000F08DE"/>
    <w:rsid w:val="000F0B8A"/>
    <w:rsid w:val="000F0C6D"/>
    <w:rsid w:val="000F0D8B"/>
    <w:rsid w:val="000F0E89"/>
    <w:rsid w:val="000F0EC3"/>
    <w:rsid w:val="000F1091"/>
    <w:rsid w:val="000F1196"/>
    <w:rsid w:val="000F1270"/>
    <w:rsid w:val="000F12BB"/>
    <w:rsid w:val="000F143A"/>
    <w:rsid w:val="000F1474"/>
    <w:rsid w:val="000F155E"/>
    <w:rsid w:val="000F16E1"/>
    <w:rsid w:val="000F1703"/>
    <w:rsid w:val="000F17D6"/>
    <w:rsid w:val="000F18AB"/>
    <w:rsid w:val="000F197E"/>
    <w:rsid w:val="000F1ACC"/>
    <w:rsid w:val="000F1BFE"/>
    <w:rsid w:val="000F1CBA"/>
    <w:rsid w:val="000F1E10"/>
    <w:rsid w:val="000F1E48"/>
    <w:rsid w:val="000F1E7F"/>
    <w:rsid w:val="000F1F19"/>
    <w:rsid w:val="000F204A"/>
    <w:rsid w:val="000F229F"/>
    <w:rsid w:val="000F2542"/>
    <w:rsid w:val="000F264F"/>
    <w:rsid w:val="000F278E"/>
    <w:rsid w:val="000F2808"/>
    <w:rsid w:val="000F2C07"/>
    <w:rsid w:val="000F2CCF"/>
    <w:rsid w:val="000F2DBF"/>
    <w:rsid w:val="000F2F45"/>
    <w:rsid w:val="000F2F6F"/>
    <w:rsid w:val="000F30AF"/>
    <w:rsid w:val="000F3355"/>
    <w:rsid w:val="000F339C"/>
    <w:rsid w:val="000F34AC"/>
    <w:rsid w:val="000F3628"/>
    <w:rsid w:val="000F36C6"/>
    <w:rsid w:val="000F37E3"/>
    <w:rsid w:val="000F3857"/>
    <w:rsid w:val="000F38B9"/>
    <w:rsid w:val="000F394C"/>
    <w:rsid w:val="000F3A85"/>
    <w:rsid w:val="000F3AA5"/>
    <w:rsid w:val="000F3AD2"/>
    <w:rsid w:val="000F3C06"/>
    <w:rsid w:val="000F3E04"/>
    <w:rsid w:val="000F3EF9"/>
    <w:rsid w:val="000F402B"/>
    <w:rsid w:val="000F403F"/>
    <w:rsid w:val="000F40B4"/>
    <w:rsid w:val="000F40FA"/>
    <w:rsid w:val="000F4364"/>
    <w:rsid w:val="000F43DC"/>
    <w:rsid w:val="000F46A2"/>
    <w:rsid w:val="000F46BC"/>
    <w:rsid w:val="000F47DF"/>
    <w:rsid w:val="000F482D"/>
    <w:rsid w:val="000F4874"/>
    <w:rsid w:val="000F489A"/>
    <w:rsid w:val="000F48C2"/>
    <w:rsid w:val="000F48C8"/>
    <w:rsid w:val="000F4B1C"/>
    <w:rsid w:val="000F4D90"/>
    <w:rsid w:val="000F4DBB"/>
    <w:rsid w:val="000F4E2D"/>
    <w:rsid w:val="000F4EA4"/>
    <w:rsid w:val="000F4F59"/>
    <w:rsid w:val="000F50D2"/>
    <w:rsid w:val="000F51DA"/>
    <w:rsid w:val="000F51F5"/>
    <w:rsid w:val="000F52AC"/>
    <w:rsid w:val="000F5313"/>
    <w:rsid w:val="000F541A"/>
    <w:rsid w:val="000F5434"/>
    <w:rsid w:val="000F5928"/>
    <w:rsid w:val="000F595C"/>
    <w:rsid w:val="000F5981"/>
    <w:rsid w:val="000F59FA"/>
    <w:rsid w:val="000F5A5B"/>
    <w:rsid w:val="000F5A80"/>
    <w:rsid w:val="000F5D85"/>
    <w:rsid w:val="000F5E83"/>
    <w:rsid w:val="000F6064"/>
    <w:rsid w:val="000F6080"/>
    <w:rsid w:val="000F60CA"/>
    <w:rsid w:val="000F614A"/>
    <w:rsid w:val="000F643A"/>
    <w:rsid w:val="000F649E"/>
    <w:rsid w:val="000F6607"/>
    <w:rsid w:val="000F665D"/>
    <w:rsid w:val="000F666D"/>
    <w:rsid w:val="000F67D1"/>
    <w:rsid w:val="000F68A2"/>
    <w:rsid w:val="000F68EE"/>
    <w:rsid w:val="000F68F8"/>
    <w:rsid w:val="000F6961"/>
    <w:rsid w:val="000F6ACD"/>
    <w:rsid w:val="000F6B8E"/>
    <w:rsid w:val="000F6BC6"/>
    <w:rsid w:val="000F6BEC"/>
    <w:rsid w:val="000F6C01"/>
    <w:rsid w:val="000F6C6E"/>
    <w:rsid w:val="000F6CBB"/>
    <w:rsid w:val="000F6D25"/>
    <w:rsid w:val="000F6D68"/>
    <w:rsid w:val="000F6F3D"/>
    <w:rsid w:val="000F70E7"/>
    <w:rsid w:val="000F70FB"/>
    <w:rsid w:val="000F715B"/>
    <w:rsid w:val="000F7191"/>
    <w:rsid w:val="000F71FC"/>
    <w:rsid w:val="000F7355"/>
    <w:rsid w:val="000F75AC"/>
    <w:rsid w:val="000F7614"/>
    <w:rsid w:val="000F77D0"/>
    <w:rsid w:val="000F7B7F"/>
    <w:rsid w:val="000F7CED"/>
    <w:rsid w:val="000F7E72"/>
    <w:rsid w:val="000F7F40"/>
    <w:rsid w:val="001000C7"/>
    <w:rsid w:val="00100122"/>
    <w:rsid w:val="00100215"/>
    <w:rsid w:val="0010029A"/>
    <w:rsid w:val="0010032F"/>
    <w:rsid w:val="001005CB"/>
    <w:rsid w:val="00100692"/>
    <w:rsid w:val="00100943"/>
    <w:rsid w:val="00100985"/>
    <w:rsid w:val="00100AA4"/>
    <w:rsid w:val="00100B62"/>
    <w:rsid w:val="00100BA7"/>
    <w:rsid w:val="00100D3E"/>
    <w:rsid w:val="00100E07"/>
    <w:rsid w:val="00100E1F"/>
    <w:rsid w:val="001010B0"/>
    <w:rsid w:val="001010DC"/>
    <w:rsid w:val="0010110D"/>
    <w:rsid w:val="001012AC"/>
    <w:rsid w:val="001013D6"/>
    <w:rsid w:val="001016AF"/>
    <w:rsid w:val="00101896"/>
    <w:rsid w:val="001019FD"/>
    <w:rsid w:val="00101B0F"/>
    <w:rsid w:val="00101B26"/>
    <w:rsid w:val="00101D9E"/>
    <w:rsid w:val="00101FC6"/>
    <w:rsid w:val="001020B2"/>
    <w:rsid w:val="00102123"/>
    <w:rsid w:val="001021BD"/>
    <w:rsid w:val="001023D5"/>
    <w:rsid w:val="001023D6"/>
    <w:rsid w:val="0010251B"/>
    <w:rsid w:val="00102580"/>
    <w:rsid w:val="00102760"/>
    <w:rsid w:val="00102847"/>
    <w:rsid w:val="001028A3"/>
    <w:rsid w:val="001028FE"/>
    <w:rsid w:val="001029F2"/>
    <w:rsid w:val="001029F7"/>
    <w:rsid w:val="00102A43"/>
    <w:rsid w:val="00102D0B"/>
    <w:rsid w:val="00102D1A"/>
    <w:rsid w:val="00102DF6"/>
    <w:rsid w:val="00102FC4"/>
    <w:rsid w:val="0010317A"/>
    <w:rsid w:val="001031E6"/>
    <w:rsid w:val="00103223"/>
    <w:rsid w:val="0010359A"/>
    <w:rsid w:val="001036C6"/>
    <w:rsid w:val="0010370B"/>
    <w:rsid w:val="001037AD"/>
    <w:rsid w:val="001038BA"/>
    <w:rsid w:val="001039E9"/>
    <w:rsid w:val="00103B59"/>
    <w:rsid w:val="00103B98"/>
    <w:rsid w:val="00103B9D"/>
    <w:rsid w:val="00103CB3"/>
    <w:rsid w:val="00103CE3"/>
    <w:rsid w:val="00103D34"/>
    <w:rsid w:val="00103EAE"/>
    <w:rsid w:val="00104049"/>
    <w:rsid w:val="001040B3"/>
    <w:rsid w:val="001040F0"/>
    <w:rsid w:val="00104199"/>
    <w:rsid w:val="001041C4"/>
    <w:rsid w:val="001042ED"/>
    <w:rsid w:val="001043FD"/>
    <w:rsid w:val="00104451"/>
    <w:rsid w:val="001044DF"/>
    <w:rsid w:val="001045F0"/>
    <w:rsid w:val="001046AD"/>
    <w:rsid w:val="001047E7"/>
    <w:rsid w:val="001048F8"/>
    <w:rsid w:val="0010496A"/>
    <w:rsid w:val="00104B0C"/>
    <w:rsid w:val="00104B34"/>
    <w:rsid w:val="00104BA1"/>
    <w:rsid w:val="00104BE6"/>
    <w:rsid w:val="00104D15"/>
    <w:rsid w:val="00104E04"/>
    <w:rsid w:val="00104E16"/>
    <w:rsid w:val="00104EFE"/>
    <w:rsid w:val="001051A8"/>
    <w:rsid w:val="0010520E"/>
    <w:rsid w:val="00105230"/>
    <w:rsid w:val="00105374"/>
    <w:rsid w:val="0010539B"/>
    <w:rsid w:val="001053FE"/>
    <w:rsid w:val="0010571B"/>
    <w:rsid w:val="001057F9"/>
    <w:rsid w:val="0010590A"/>
    <w:rsid w:val="00105918"/>
    <w:rsid w:val="001059E1"/>
    <w:rsid w:val="00105A44"/>
    <w:rsid w:val="00105BB0"/>
    <w:rsid w:val="00105BB2"/>
    <w:rsid w:val="00105BDA"/>
    <w:rsid w:val="00105C0B"/>
    <w:rsid w:val="00105C98"/>
    <w:rsid w:val="00105D65"/>
    <w:rsid w:val="00105FC2"/>
    <w:rsid w:val="0010628F"/>
    <w:rsid w:val="00106304"/>
    <w:rsid w:val="0010638A"/>
    <w:rsid w:val="00106462"/>
    <w:rsid w:val="00106484"/>
    <w:rsid w:val="001064EF"/>
    <w:rsid w:val="001065D6"/>
    <w:rsid w:val="001065F3"/>
    <w:rsid w:val="001066C0"/>
    <w:rsid w:val="00106708"/>
    <w:rsid w:val="0010679A"/>
    <w:rsid w:val="0010690F"/>
    <w:rsid w:val="001069D0"/>
    <w:rsid w:val="00106F42"/>
    <w:rsid w:val="001070C1"/>
    <w:rsid w:val="0010720A"/>
    <w:rsid w:val="00107494"/>
    <w:rsid w:val="0010759F"/>
    <w:rsid w:val="00107683"/>
    <w:rsid w:val="00107862"/>
    <w:rsid w:val="00107888"/>
    <w:rsid w:val="001078AB"/>
    <w:rsid w:val="00107A67"/>
    <w:rsid w:val="00107AED"/>
    <w:rsid w:val="00107C03"/>
    <w:rsid w:val="00107C0F"/>
    <w:rsid w:val="00107F05"/>
    <w:rsid w:val="00107F9E"/>
    <w:rsid w:val="00107FB1"/>
    <w:rsid w:val="00107FD9"/>
    <w:rsid w:val="001102A5"/>
    <w:rsid w:val="001102F8"/>
    <w:rsid w:val="0011068E"/>
    <w:rsid w:val="001106BC"/>
    <w:rsid w:val="00110946"/>
    <w:rsid w:val="00110A3F"/>
    <w:rsid w:val="00110B23"/>
    <w:rsid w:val="00110B8F"/>
    <w:rsid w:val="00110B99"/>
    <w:rsid w:val="00110BAF"/>
    <w:rsid w:val="00110BBE"/>
    <w:rsid w:val="00110DBD"/>
    <w:rsid w:val="00110DBE"/>
    <w:rsid w:val="00110ECB"/>
    <w:rsid w:val="0011109B"/>
    <w:rsid w:val="001110F6"/>
    <w:rsid w:val="00111139"/>
    <w:rsid w:val="0011114E"/>
    <w:rsid w:val="0011127C"/>
    <w:rsid w:val="001112D7"/>
    <w:rsid w:val="001114D3"/>
    <w:rsid w:val="00111592"/>
    <w:rsid w:val="00111652"/>
    <w:rsid w:val="0011165F"/>
    <w:rsid w:val="001116A8"/>
    <w:rsid w:val="001116FF"/>
    <w:rsid w:val="00111796"/>
    <w:rsid w:val="00111856"/>
    <w:rsid w:val="001118C8"/>
    <w:rsid w:val="0011190A"/>
    <w:rsid w:val="00111ABE"/>
    <w:rsid w:val="00111ADE"/>
    <w:rsid w:val="00111AF9"/>
    <w:rsid w:val="00111BC3"/>
    <w:rsid w:val="001120DF"/>
    <w:rsid w:val="001121CA"/>
    <w:rsid w:val="001123D3"/>
    <w:rsid w:val="00112416"/>
    <w:rsid w:val="00112417"/>
    <w:rsid w:val="001124BE"/>
    <w:rsid w:val="0011251B"/>
    <w:rsid w:val="0011254A"/>
    <w:rsid w:val="00112571"/>
    <w:rsid w:val="0011266D"/>
    <w:rsid w:val="0011269D"/>
    <w:rsid w:val="001126C4"/>
    <w:rsid w:val="00112855"/>
    <w:rsid w:val="001128AF"/>
    <w:rsid w:val="00112A0B"/>
    <w:rsid w:val="00112A1E"/>
    <w:rsid w:val="00112AD5"/>
    <w:rsid w:val="00112AE4"/>
    <w:rsid w:val="00112B00"/>
    <w:rsid w:val="00112B6A"/>
    <w:rsid w:val="00112B86"/>
    <w:rsid w:val="00112D45"/>
    <w:rsid w:val="00112E1F"/>
    <w:rsid w:val="00112E92"/>
    <w:rsid w:val="00112F41"/>
    <w:rsid w:val="00112F4A"/>
    <w:rsid w:val="0011315F"/>
    <w:rsid w:val="00113184"/>
    <w:rsid w:val="00113271"/>
    <w:rsid w:val="0011335F"/>
    <w:rsid w:val="001133A0"/>
    <w:rsid w:val="00113472"/>
    <w:rsid w:val="00113694"/>
    <w:rsid w:val="001136C3"/>
    <w:rsid w:val="00113707"/>
    <w:rsid w:val="00113736"/>
    <w:rsid w:val="001137B4"/>
    <w:rsid w:val="001137CB"/>
    <w:rsid w:val="00113890"/>
    <w:rsid w:val="001138C4"/>
    <w:rsid w:val="001139A9"/>
    <w:rsid w:val="00113B53"/>
    <w:rsid w:val="00113BDE"/>
    <w:rsid w:val="00113CBD"/>
    <w:rsid w:val="00113CE3"/>
    <w:rsid w:val="00113D84"/>
    <w:rsid w:val="00113E35"/>
    <w:rsid w:val="00113F37"/>
    <w:rsid w:val="001140A7"/>
    <w:rsid w:val="001141A3"/>
    <w:rsid w:val="001141CE"/>
    <w:rsid w:val="001145CA"/>
    <w:rsid w:val="0011461D"/>
    <w:rsid w:val="001147A4"/>
    <w:rsid w:val="001147AD"/>
    <w:rsid w:val="00114805"/>
    <w:rsid w:val="0011490B"/>
    <w:rsid w:val="0011495B"/>
    <w:rsid w:val="001149F6"/>
    <w:rsid w:val="00114A43"/>
    <w:rsid w:val="00114A7E"/>
    <w:rsid w:val="00114ACB"/>
    <w:rsid w:val="00114B37"/>
    <w:rsid w:val="00114E88"/>
    <w:rsid w:val="00114EF1"/>
    <w:rsid w:val="00114F8C"/>
    <w:rsid w:val="00114FE2"/>
    <w:rsid w:val="0011504C"/>
    <w:rsid w:val="00115070"/>
    <w:rsid w:val="0011508C"/>
    <w:rsid w:val="001151E7"/>
    <w:rsid w:val="0011524D"/>
    <w:rsid w:val="0011528A"/>
    <w:rsid w:val="00115362"/>
    <w:rsid w:val="00115422"/>
    <w:rsid w:val="001154A2"/>
    <w:rsid w:val="00115617"/>
    <w:rsid w:val="00115682"/>
    <w:rsid w:val="00115708"/>
    <w:rsid w:val="001157BE"/>
    <w:rsid w:val="00115A7D"/>
    <w:rsid w:val="00115A98"/>
    <w:rsid w:val="00115C34"/>
    <w:rsid w:val="00115C41"/>
    <w:rsid w:val="00115DFF"/>
    <w:rsid w:val="00115E32"/>
    <w:rsid w:val="00115E53"/>
    <w:rsid w:val="00115E55"/>
    <w:rsid w:val="00115EB5"/>
    <w:rsid w:val="00115F7B"/>
    <w:rsid w:val="00115FA0"/>
    <w:rsid w:val="00116031"/>
    <w:rsid w:val="00116092"/>
    <w:rsid w:val="0011646A"/>
    <w:rsid w:val="0011649F"/>
    <w:rsid w:val="001165A1"/>
    <w:rsid w:val="00116668"/>
    <w:rsid w:val="00116751"/>
    <w:rsid w:val="0011681E"/>
    <w:rsid w:val="00116923"/>
    <w:rsid w:val="00116A5B"/>
    <w:rsid w:val="00116B73"/>
    <w:rsid w:val="00116B77"/>
    <w:rsid w:val="00116BE3"/>
    <w:rsid w:val="00116CBE"/>
    <w:rsid w:val="00116D19"/>
    <w:rsid w:val="00116D40"/>
    <w:rsid w:val="00116D5C"/>
    <w:rsid w:val="00116DE8"/>
    <w:rsid w:val="00116E6D"/>
    <w:rsid w:val="00116F47"/>
    <w:rsid w:val="00116FAF"/>
    <w:rsid w:val="00116FD9"/>
    <w:rsid w:val="0011709C"/>
    <w:rsid w:val="00117105"/>
    <w:rsid w:val="0011721A"/>
    <w:rsid w:val="00117479"/>
    <w:rsid w:val="00117569"/>
    <w:rsid w:val="00117570"/>
    <w:rsid w:val="0011760D"/>
    <w:rsid w:val="001176B3"/>
    <w:rsid w:val="0011785E"/>
    <w:rsid w:val="00117A70"/>
    <w:rsid w:val="00117D80"/>
    <w:rsid w:val="00117E59"/>
    <w:rsid w:val="00117E67"/>
    <w:rsid w:val="00117E90"/>
    <w:rsid w:val="00117FED"/>
    <w:rsid w:val="001201C7"/>
    <w:rsid w:val="00120379"/>
    <w:rsid w:val="00120396"/>
    <w:rsid w:val="001203D7"/>
    <w:rsid w:val="001203E5"/>
    <w:rsid w:val="001205DC"/>
    <w:rsid w:val="0012084E"/>
    <w:rsid w:val="001208F8"/>
    <w:rsid w:val="00120918"/>
    <w:rsid w:val="00120921"/>
    <w:rsid w:val="00120A43"/>
    <w:rsid w:val="00120B20"/>
    <w:rsid w:val="00120B86"/>
    <w:rsid w:val="00120C2B"/>
    <w:rsid w:val="00120DA0"/>
    <w:rsid w:val="00120E4C"/>
    <w:rsid w:val="00120EEC"/>
    <w:rsid w:val="00120EF6"/>
    <w:rsid w:val="00120F75"/>
    <w:rsid w:val="00120F93"/>
    <w:rsid w:val="00120FED"/>
    <w:rsid w:val="00121258"/>
    <w:rsid w:val="00121259"/>
    <w:rsid w:val="00121487"/>
    <w:rsid w:val="0012151D"/>
    <w:rsid w:val="00121572"/>
    <w:rsid w:val="001215D3"/>
    <w:rsid w:val="001215E8"/>
    <w:rsid w:val="0012168F"/>
    <w:rsid w:val="0012173B"/>
    <w:rsid w:val="001217B2"/>
    <w:rsid w:val="001217E5"/>
    <w:rsid w:val="001217EB"/>
    <w:rsid w:val="001218AD"/>
    <w:rsid w:val="00121C4D"/>
    <w:rsid w:val="00121C75"/>
    <w:rsid w:val="00121D65"/>
    <w:rsid w:val="00121D78"/>
    <w:rsid w:val="00121E8F"/>
    <w:rsid w:val="00121EA5"/>
    <w:rsid w:val="00121F0D"/>
    <w:rsid w:val="001220B2"/>
    <w:rsid w:val="00122220"/>
    <w:rsid w:val="00122246"/>
    <w:rsid w:val="001222F2"/>
    <w:rsid w:val="00122322"/>
    <w:rsid w:val="00122466"/>
    <w:rsid w:val="001224FC"/>
    <w:rsid w:val="0012259F"/>
    <w:rsid w:val="00122649"/>
    <w:rsid w:val="00122691"/>
    <w:rsid w:val="001226F4"/>
    <w:rsid w:val="00122768"/>
    <w:rsid w:val="0012278C"/>
    <w:rsid w:val="00122943"/>
    <w:rsid w:val="001229B5"/>
    <w:rsid w:val="00122A57"/>
    <w:rsid w:val="00122B51"/>
    <w:rsid w:val="00122CC7"/>
    <w:rsid w:val="00122D51"/>
    <w:rsid w:val="00122E00"/>
    <w:rsid w:val="00122EE1"/>
    <w:rsid w:val="00122F68"/>
    <w:rsid w:val="00122FBB"/>
    <w:rsid w:val="00123211"/>
    <w:rsid w:val="001232F3"/>
    <w:rsid w:val="00123362"/>
    <w:rsid w:val="00123396"/>
    <w:rsid w:val="001234EE"/>
    <w:rsid w:val="0012359E"/>
    <w:rsid w:val="001235C2"/>
    <w:rsid w:val="00123623"/>
    <w:rsid w:val="00123645"/>
    <w:rsid w:val="0012394D"/>
    <w:rsid w:val="001239B4"/>
    <w:rsid w:val="00123AA8"/>
    <w:rsid w:val="00123B08"/>
    <w:rsid w:val="00123BEA"/>
    <w:rsid w:val="00123E55"/>
    <w:rsid w:val="00123F5F"/>
    <w:rsid w:val="0012400C"/>
    <w:rsid w:val="001240E3"/>
    <w:rsid w:val="001240EF"/>
    <w:rsid w:val="0012410B"/>
    <w:rsid w:val="0012411F"/>
    <w:rsid w:val="0012428B"/>
    <w:rsid w:val="001242D9"/>
    <w:rsid w:val="001242E8"/>
    <w:rsid w:val="00124366"/>
    <w:rsid w:val="001243D6"/>
    <w:rsid w:val="00124401"/>
    <w:rsid w:val="001244C7"/>
    <w:rsid w:val="001245CE"/>
    <w:rsid w:val="0012464A"/>
    <w:rsid w:val="001247A4"/>
    <w:rsid w:val="001248FF"/>
    <w:rsid w:val="00124A32"/>
    <w:rsid w:val="00124A4C"/>
    <w:rsid w:val="00124B57"/>
    <w:rsid w:val="00124C6A"/>
    <w:rsid w:val="00124C9B"/>
    <w:rsid w:val="00124E74"/>
    <w:rsid w:val="00124E99"/>
    <w:rsid w:val="001250A3"/>
    <w:rsid w:val="00125145"/>
    <w:rsid w:val="0012515D"/>
    <w:rsid w:val="00125172"/>
    <w:rsid w:val="00125388"/>
    <w:rsid w:val="00125393"/>
    <w:rsid w:val="00125423"/>
    <w:rsid w:val="00125441"/>
    <w:rsid w:val="00125867"/>
    <w:rsid w:val="00125958"/>
    <w:rsid w:val="00125A67"/>
    <w:rsid w:val="00125AFA"/>
    <w:rsid w:val="00125B78"/>
    <w:rsid w:val="00125BAF"/>
    <w:rsid w:val="00125BC2"/>
    <w:rsid w:val="00125C82"/>
    <w:rsid w:val="00125CFF"/>
    <w:rsid w:val="00125D65"/>
    <w:rsid w:val="00125E61"/>
    <w:rsid w:val="00125E8C"/>
    <w:rsid w:val="00125F13"/>
    <w:rsid w:val="0012604E"/>
    <w:rsid w:val="0012608E"/>
    <w:rsid w:val="00126099"/>
    <w:rsid w:val="001260B6"/>
    <w:rsid w:val="00126140"/>
    <w:rsid w:val="00126216"/>
    <w:rsid w:val="0012622B"/>
    <w:rsid w:val="00126233"/>
    <w:rsid w:val="00126323"/>
    <w:rsid w:val="00126343"/>
    <w:rsid w:val="00126542"/>
    <w:rsid w:val="00126588"/>
    <w:rsid w:val="001267F7"/>
    <w:rsid w:val="00126918"/>
    <w:rsid w:val="00126929"/>
    <w:rsid w:val="0012699B"/>
    <w:rsid w:val="00126B5C"/>
    <w:rsid w:val="00126B7D"/>
    <w:rsid w:val="00126BCC"/>
    <w:rsid w:val="00126BEF"/>
    <w:rsid w:val="00126CEF"/>
    <w:rsid w:val="00126D6B"/>
    <w:rsid w:val="00126D8A"/>
    <w:rsid w:val="00126F31"/>
    <w:rsid w:val="00126F55"/>
    <w:rsid w:val="0012720A"/>
    <w:rsid w:val="0012735F"/>
    <w:rsid w:val="00127369"/>
    <w:rsid w:val="001273A2"/>
    <w:rsid w:val="001273DC"/>
    <w:rsid w:val="00127405"/>
    <w:rsid w:val="0012745F"/>
    <w:rsid w:val="001279A5"/>
    <w:rsid w:val="001279AC"/>
    <w:rsid w:val="00127A16"/>
    <w:rsid w:val="00127ACC"/>
    <w:rsid w:val="00127B1A"/>
    <w:rsid w:val="00127D69"/>
    <w:rsid w:val="00127E61"/>
    <w:rsid w:val="00127E73"/>
    <w:rsid w:val="00130110"/>
    <w:rsid w:val="001304C4"/>
    <w:rsid w:val="001304DC"/>
    <w:rsid w:val="00130520"/>
    <w:rsid w:val="001306B8"/>
    <w:rsid w:val="00130877"/>
    <w:rsid w:val="001308B8"/>
    <w:rsid w:val="001308BC"/>
    <w:rsid w:val="001309CD"/>
    <w:rsid w:val="00130BB0"/>
    <w:rsid w:val="00130E8C"/>
    <w:rsid w:val="00130ED5"/>
    <w:rsid w:val="00130EF1"/>
    <w:rsid w:val="00130FEC"/>
    <w:rsid w:val="00131063"/>
    <w:rsid w:val="001310A3"/>
    <w:rsid w:val="001311BB"/>
    <w:rsid w:val="00131205"/>
    <w:rsid w:val="00131264"/>
    <w:rsid w:val="00131324"/>
    <w:rsid w:val="00131597"/>
    <w:rsid w:val="00131672"/>
    <w:rsid w:val="00131746"/>
    <w:rsid w:val="001317AB"/>
    <w:rsid w:val="00131862"/>
    <w:rsid w:val="00131ABD"/>
    <w:rsid w:val="00131ADF"/>
    <w:rsid w:val="00131C17"/>
    <w:rsid w:val="00131CEE"/>
    <w:rsid w:val="00131E20"/>
    <w:rsid w:val="00131F55"/>
    <w:rsid w:val="00132067"/>
    <w:rsid w:val="00132119"/>
    <w:rsid w:val="00132325"/>
    <w:rsid w:val="0013236A"/>
    <w:rsid w:val="0013237F"/>
    <w:rsid w:val="00132582"/>
    <w:rsid w:val="001325FF"/>
    <w:rsid w:val="0013280E"/>
    <w:rsid w:val="0013297D"/>
    <w:rsid w:val="00132A52"/>
    <w:rsid w:val="00132AC0"/>
    <w:rsid w:val="00132BC8"/>
    <w:rsid w:val="00132BDB"/>
    <w:rsid w:val="00132C07"/>
    <w:rsid w:val="00132C54"/>
    <w:rsid w:val="00132C6A"/>
    <w:rsid w:val="00132CD9"/>
    <w:rsid w:val="00132D26"/>
    <w:rsid w:val="00132E3D"/>
    <w:rsid w:val="00132ED9"/>
    <w:rsid w:val="00132FDE"/>
    <w:rsid w:val="00133006"/>
    <w:rsid w:val="0013310F"/>
    <w:rsid w:val="001331D6"/>
    <w:rsid w:val="00133301"/>
    <w:rsid w:val="0013331D"/>
    <w:rsid w:val="001333C7"/>
    <w:rsid w:val="0013362C"/>
    <w:rsid w:val="00133634"/>
    <w:rsid w:val="001336E6"/>
    <w:rsid w:val="001336ED"/>
    <w:rsid w:val="00133724"/>
    <w:rsid w:val="0013374A"/>
    <w:rsid w:val="0013384D"/>
    <w:rsid w:val="00133979"/>
    <w:rsid w:val="00133AD4"/>
    <w:rsid w:val="00133B71"/>
    <w:rsid w:val="00133BE0"/>
    <w:rsid w:val="00133C88"/>
    <w:rsid w:val="00133D3F"/>
    <w:rsid w:val="00133D59"/>
    <w:rsid w:val="00133FC3"/>
    <w:rsid w:val="00134098"/>
    <w:rsid w:val="001340D0"/>
    <w:rsid w:val="001341D5"/>
    <w:rsid w:val="0013425E"/>
    <w:rsid w:val="001343B4"/>
    <w:rsid w:val="00134400"/>
    <w:rsid w:val="0013445A"/>
    <w:rsid w:val="00134491"/>
    <w:rsid w:val="001344B8"/>
    <w:rsid w:val="001344FC"/>
    <w:rsid w:val="0013452F"/>
    <w:rsid w:val="0013453B"/>
    <w:rsid w:val="0013454D"/>
    <w:rsid w:val="00134550"/>
    <w:rsid w:val="00134590"/>
    <w:rsid w:val="0013459D"/>
    <w:rsid w:val="001346CD"/>
    <w:rsid w:val="001347CB"/>
    <w:rsid w:val="001348DC"/>
    <w:rsid w:val="00134900"/>
    <w:rsid w:val="00134A86"/>
    <w:rsid w:val="00134AB4"/>
    <w:rsid w:val="00134B4A"/>
    <w:rsid w:val="00134BD1"/>
    <w:rsid w:val="00134CB5"/>
    <w:rsid w:val="00134D83"/>
    <w:rsid w:val="00134E21"/>
    <w:rsid w:val="00134EBD"/>
    <w:rsid w:val="00134FA6"/>
    <w:rsid w:val="0013506E"/>
    <w:rsid w:val="0013519F"/>
    <w:rsid w:val="0013522E"/>
    <w:rsid w:val="00135245"/>
    <w:rsid w:val="00135254"/>
    <w:rsid w:val="001352D4"/>
    <w:rsid w:val="00135317"/>
    <w:rsid w:val="00135367"/>
    <w:rsid w:val="00135394"/>
    <w:rsid w:val="0013556D"/>
    <w:rsid w:val="0013573C"/>
    <w:rsid w:val="001357C5"/>
    <w:rsid w:val="00135C77"/>
    <w:rsid w:val="00135CF6"/>
    <w:rsid w:val="00135D78"/>
    <w:rsid w:val="00135D81"/>
    <w:rsid w:val="00135E64"/>
    <w:rsid w:val="00135F4A"/>
    <w:rsid w:val="00135FE2"/>
    <w:rsid w:val="00136166"/>
    <w:rsid w:val="00136182"/>
    <w:rsid w:val="001361DF"/>
    <w:rsid w:val="0013623D"/>
    <w:rsid w:val="00136504"/>
    <w:rsid w:val="00136654"/>
    <w:rsid w:val="001366D4"/>
    <w:rsid w:val="0013673C"/>
    <w:rsid w:val="00136790"/>
    <w:rsid w:val="00136AB2"/>
    <w:rsid w:val="00136AF7"/>
    <w:rsid w:val="00136B03"/>
    <w:rsid w:val="00136BB4"/>
    <w:rsid w:val="00136BD5"/>
    <w:rsid w:val="00136BD8"/>
    <w:rsid w:val="00136C75"/>
    <w:rsid w:val="00136CB9"/>
    <w:rsid w:val="00136DF4"/>
    <w:rsid w:val="00136FA6"/>
    <w:rsid w:val="0013700E"/>
    <w:rsid w:val="001370D2"/>
    <w:rsid w:val="00137222"/>
    <w:rsid w:val="0013737C"/>
    <w:rsid w:val="0013749F"/>
    <w:rsid w:val="001375BB"/>
    <w:rsid w:val="00137700"/>
    <w:rsid w:val="0013770A"/>
    <w:rsid w:val="001378C6"/>
    <w:rsid w:val="00137929"/>
    <w:rsid w:val="001379D0"/>
    <w:rsid w:val="00137A88"/>
    <w:rsid w:val="00137BF1"/>
    <w:rsid w:val="00137C54"/>
    <w:rsid w:val="00137D62"/>
    <w:rsid w:val="00137E07"/>
    <w:rsid w:val="00137E26"/>
    <w:rsid w:val="00137F96"/>
    <w:rsid w:val="0014030B"/>
    <w:rsid w:val="001403A4"/>
    <w:rsid w:val="001404BA"/>
    <w:rsid w:val="001405B1"/>
    <w:rsid w:val="0014060B"/>
    <w:rsid w:val="001406A7"/>
    <w:rsid w:val="00140B3E"/>
    <w:rsid w:val="00140C0C"/>
    <w:rsid w:val="00140C64"/>
    <w:rsid w:val="00140CD3"/>
    <w:rsid w:val="00140E29"/>
    <w:rsid w:val="00140F6B"/>
    <w:rsid w:val="00141176"/>
    <w:rsid w:val="00141211"/>
    <w:rsid w:val="00141287"/>
    <w:rsid w:val="0014153A"/>
    <w:rsid w:val="0014161E"/>
    <w:rsid w:val="0014166E"/>
    <w:rsid w:val="00141795"/>
    <w:rsid w:val="00141879"/>
    <w:rsid w:val="0014194A"/>
    <w:rsid w:val="0014197E"/>
    <w:rsid w:val="00141A73"/>
    <w:rsid w:val="00141B38"/>
    <w:rsid w:val="0014202A"/>
    <w:rsid w:val="001420AF"/>
    <w:rsid w:val="001421FE"/>
    <w:rsid w:val="0014226D"/>
    <w:rsid w:val="0014228E"/>
    <w:rsid w:val="0014240C"/>
    <w:rsid w:val="00142410"/>
    <w:rsid w:val="001425C1"/>
    <w:rsid w:val="00142839"/>
    <w:rsid w:val="00142917"/>
    <w:rsid w:val="00142B4D"/>
    <w:rsid w:val="00142C23"/>
    <w:rsid w:val="00142CD1"/>
    <w:rsid w:val="00142D73"/>
    <w:rsid w:val="00142F8E"/>
    <w:rsid w:val="00143025"/>
    <w:rsid w:val="0014302B"/>
    <w:rsid w:val="0014320F"/>
    <w:rsid w:val="00143301"/>
    <w:rsid w:val="00143317"/>
    <w:rsid w:val="001433F4"/>
    <w:rsid w:val="001434BC"/>
    <w:rsid w:val="00143543"/>
    <w:rsid w:val="0014363D"/>
    <w:rsid w:val="00143673"/>
    <w:rsid w:val="00143718"/>
    <w:rsid w:val="0014389C"/>
    <w:rsid w:val="00143A6A"/>
    <w:rsid w:val="00143A84"/>
    <w:rsid w:val="00143B30"/>
    <w:rsid w:val="0014409A"/>
    <w:rsid w:val="001441FB"/>
    <w:rsid w:val="001442E8"/>
    <w:rsid w:val="00144640"/>
    <w:rsid w:val="0014468E"/>
    <w:rsid w:val="00144708"/>
    <w:rsid w:val="00144A5F"/>
    <w:rsid w:val="00144B99"/>
    <w:rsid w:val="00144B9E"/>
    <w:rsid w:val="00144CFE"/>
    <w:rsid w:val="00144DB9"/>
    <w:rsid w:val="00144E76"/>
    <w:rsid w:val="00144F0B"/>
    <w:rsid w:val="00144FC8"/>
    <w:rsid w:val="00145071"/>
    <w:rsid w:val="001450E8"/>
    <w:rsid w:val="001451A2"/>
    <w:rsid w:val="00145207"/>
    <w:rsid w:val="001454EA"/>
    <w:rsid w:val="00145625"/>
    <w:rsid w:val="00145A7E"/>
    <w:rsid w:val="00145B55"/>
    <w:rsid w:val="00145B8A"/>
    <w:rsid w:val="00145B9A"/>
    <w:rsid w:val="00145CC4"/>
    <w:rsid w:val="00145D24"/>
    <w:rsid w:val="00145D52"/>
    <w:rsid w:val="00145E97"/>
    <w:rsid w:val="00145F81"/>
    <w:rsid w:val="001460C8"/>
    <w:rsid w:val="00146158"/>
    <w:rsid w:val="001461AD"/>
    <w:rsid w:val="001461E2"/>
    <w:rsid w:val="00146336"/>
    <w:rsid w:val="001463CD"/>
    <w:rsid w:val="00146613"/>
    <w:rsid w:val="00146659"/>
    <w:rsid w:val="00146679"/>
    <w:rsid w:val="00146685"/>
    <w:rsid w:val="0014686D"/>
    <w:rsid w:val="00146914"/>
    <w:rsid w:val="001469EA"/>
    <w:rsid w:val="001469F5"/>
    <w:rsid w:val="00146EA4"/>
    <w:rsid w:val="00146FD5"/>
    <w:rsid w:val="00147266"/>
    <w:rsid w:val="001472FE"/>
    <w:rsid w:val="0014730E"/>
    <w:rsid w:val="00147343"/>
    <w:rsid w:val="00147366"/>
    <w:rsid w:val="001474D1"/>
    <w:rsid w:val="001474D5"/>
    <w:rsid w:val="00147AA9"/>
    <w:rsid w:val="00147D21"/>
    <w:rsid w:val="00147E96"/>
    <w:rsid w:val="00147F48"/>
    <w:rsid w:val="00150138"/>
    <w:rsid w:val="001502AC"/>
    <w:rsid w:val="00150630"/>
    <w:rsid w:val="0015075C"/>
    <w:rsid w:val="00150893"/>
    <w:rsid w:val="00150A8A"/>
    <w:rsid w:val="00150BAA"/>
    <w:rsid w:val="00150C09"/>
    <w:rsid w:val="00150CC3"/>
    <w:rsid w:val="00150D15"/>
    <w:rsid w:val="00150D76"/>
    <w:rsid w:val="00150E46"/>
    <w:rsid w:val="00150EF8"/>
    <w:rsid w:val="00151020"/>
    <w:rsid w:val="00151172"/>
    <w:rsid w:val="00151186"/>
    <w:rsid w:val="001511A7"/>
    <w:rsid w:val="0015124A"/>
    <w:rsid w:val="001512CE"/>
    <w:rsid w:val="001513C1"/>
    <w:rsid w:val="001513DC"/>
    <w:rsid w:val="0015140D"/>
    <w:rsid w:val="001514EA"/>
    <w:rsid w:val="001514F5"/>
    <w:rsid w:val="00151530"/>
    <w:rsid w:val="00151614"/>
    <w:rsid w:val="001516A6"/>
    <w:rsid w:val="001516FB"/>
    <w:rsid w:val="00151705"/>
    <w:rsid w:val="0015171D"/>
    <w:rsid w:val="0015182F"/>
    <w:rsid w:val="00151A29"/>
    <w:rsid w:val="00151A35"/>
    <w:rsid w:val="00151A43"/>
    <w:rsid w:val="00151B60"/>
    <w:rsid w:val="00151BBB"/>
    <w:rsid w:val="00151BDD"/>
    <w:rsid w:val="00151BED"/>
    <w:rsid w:val="00151D30"/>
    <w:rsid w:val="00151D71"/>
    <w:rsid w:val="00151F71"/>
    <w:rsid w:val="00151F76"/>
    <w:rsid w:val="00151FE8"/>
    <w:rsid w:val="00152090"/>
    <w:rsid w:val="001520CE"/>
    <w:rsid w:val="0015212F"/>
    <w:rsid w:val="00152146"/>
    <w:rsid w:val="0015215D"/>
    <w:rsid w:val="001522D6"/>
    <w:rsid w:val="0015249D"/>
    <w:rsid w:val="001524E3"/>
    <w:rsid w:val="00152617"/>
    <w:rsid w:val="00152621"/>
    <w:rsid w:val="00152659"/>
    <w:rsid w:val="00152863"/>
    <w:rsid w:val="00152979"/>
    <w:rsid w:val="001529E6"/>
    <w:rsid w:val="00152ADA"/>
    <w:rsid w:val="00152AE9"/>
    <w:rsid w:val="00152BA5"/>
    <w:rsid w:val="00152C84"/>
    <w:rsid w:val="00152C87"/>
    <w:rsid w:val="00152C8D"/>
    <w:rsid w:val="00152CF8"/>
    <w:rsid w:val="00152D38"/>
    <w:rsid w:val="00152DA4"/>
    <w:rsid w:val="00152F4A"/>
    <w:rsid w:val="001530B0"/>
    <w:rsid w:val="001530B3"/>
    <w:rsid w:val="0015313B"/>
    <w:rsid w:val="001533C3"/>
    <w:rsid w:val="001534E9"/>
    <w:rsid w:val="0015356D"/>
    <w:rsid w:val="00153619"/>
    <w:rsid w:val="001536BC"/>
    <w:rsid w:val="00153725"/>
    <w:rsid w:val="0015374D"/>
    <w:rsid w:val="001538B7"/>
    <w:rsid w:val="0015393D"/>
    <w:rsid w:val="00153C05"/>
    <w:rsid w:val="00153D4E"/>
    <w:rsid w:val="00153DB8"/>
    <w:rsid w:val="00153E09"/>
    <w:rsid w:val="00153F76"/>
    <w:rsid w:val="00153F82"/>
    <w:rsid w:val="0015415C"/>
    <w:rsid w:val="00154165"/>
    <w:rsid w:val="001541B5"/>
    <w:rsid w:val="001542A4"/>
    <w:rsid w:val="001542C7"/>
    <w:rsid w:val="0015433C"/>
    <w:rsid w:val="00154362"/>
    <w:rsid w:val="00154384"/>
    <w:rsid w:val="001543D5"/>
    <w:rsid w:val="0015450A"/>
    <w:rsid w:val="001545A2"/>
    <w:rsid w:val="00154657"/>
    <w:rsid w:val="0015466D"/>
    <w:rsid w:val="00154751"/>
    <w:rsid w:val="001549D7"/>
    <w:rsid w:val="001549F6"/>
    <w:rsid w:val="00154C91"/>
    <w:rsid w:val="00154D71"/>
    <w:rsid w:val="00154DA8"/>
    <w:rsid w:val="00154F04"/>
    <w:rsid w:val="00154F8F"/>
    <w:rsid w:val="00155029"/>
    <w:rsid w:val="00155095"/>
    <w:rsid w:val="001551E1"/>
    <w:rsid w:val="001552FA"/>
    <w:rsid w:val="0015536C"/>
    <w:rsid w:val="00155381"/>
    <w:rsid w:val="001554CA"/>
    <w:rsid w:val="0015553B"/>
    <w:rsid w:val="00155622"/>
    <w:rsid w:val="001556A5"/>
    <w:rsid w:val="001556D6"/>
    <w:rsid w:val="001556EB"/>
    <w:rsid w:val="0015577B"/>
    <w:rsid w:val="001557B7"/>
    <w:rsid w:val="00155836"/>
    <w:rsid w:val="001559D4"/>
    <w:rsid w:val="00155A40"/>
    <w:rsid w:val="00155A42"/>
    <w:rsid w:val="00155A49"/>
    <w:rsid w:val="00155B03"/>
    <w:rsid w:val="00155EDA"/>
    <w:rsid w:val="00155EFF"/>
    <w:rsid w:val="00155F08"/>
    <w:rsid w:val="00156085"/>
    <w:rsid w:val="00156119"/>
    <w:rsid w:val="00156155"/>
    <w:rsid w:val="001561AA"/>
    <w:rsid w:val="001561B7"/>
    <w:rsid w:val="00156274"/>
    <w:rsid w:val="001562F1"/>
    <w:rsid w:val="00156390"/>
    <w:rsid w:val="0015642B"/>
    <w:rsid w:val="001566BC"/>
    <w:rsid w:val="00156A5F"/>
    <w:rsid w:val="00156B43"/>
    <w:rsid w:val="00156BD5"/>
    <w:rsid w:val="00156D14"/>
    <w:rsid w:val="00156D45"/>
    <w:rsid w:val="001570EC"/>
    <w:rsid w:val="001570F8"/>
    <w:rsid w:val="00157338"/>
    <w:rsid w:val="00157407"/>
    <w:rsid w:val="00157511"/>
    <w:rsid w:val="00157531"/>
    <w:rsid w:val="0015756E"/>
    <w:rsid w:val="001575CE"/>
    <w:rsid w:val="001575EA"/>
    <w:rsid w:val="00157664"/>
    <w:rsid w:val="001577F0"/>
    <w:rsid w:val="0015780F"/>
    <w:rsid w:val="0015794E"/>
    <w:rsid w:val="00157969"/>
    <w:rsid w:val="00157AC2"/>
    <w:rsid w:val="00157C33"/>
    <w:rsid w:val="00157CF3"/>
    <w:rsid w:val="00157CFE"/>
    <w:rsid w:val="001600F8"/>
    <w:rsid w:val="00160285"/>
    <w:rsid w:val="00160320"/>
    <w:rsid w:val="0016040A"/>
    <w:rsid w:val="0016044F"/>
    <w:rsid w:val="001605D3"/>
    <w:rsid w:val="001605D8"/>
    <w:rsid w:val="00160972"/>
    <w:rsid w:val="001609BF"/>
    <w:rsid w:val="00160A1E"/>
    <w:rsid w:val="00160B98"/>
    <w:rsid w:val="00160BEB"/>
    <w:rsid w:val="00160C8F"/>
    <w:rsid w:val="00160C9D"/>
    <w:rsid w:val="00160DE5"/>
    <w:rsid w:val="00160E4C"/>
    <w:rsid w:val="001612D8"/>
    <w:rsid w:val="001612DD"/>
    <w:rsid w:val="00161550"/>
    <w:rsid w:val="001616A1"/>
    <w:rsid w:val="0016174F"/>
    <w:rsid w:val="00161898"/>
    <w:rsid w:val="0016189C"/>
    <w:rsid w:val="00161AC5"/>
    <w:rsid w:val="00161B60"/>
    <w:rsid w:val="00161B6D"/>
    <w:rsid w:val="00161D81"/>
    <w:rsid w:val="00161D86"/>
    <w:rsid w:val="00161EB1"/>
    <w:rsid w:val="00161ECE"/>
    <w:rsid w:val="00162008"/>
    <w:rsid w:val="0016207B"/>
    <w:rsid w:val="001621A6"/>
    <w:rsid w:val="001621CF"/>
    <w:rsid w:val="0016225D"/>
    <w:rsid w:val="001622BF"/>
    <w:rsid w:val="001622DF"/>
    <w:rsid w:val="0016270F"/>
    <w:rsid w:val="0016276D"/>
    <w:rsid w:val="0016278A"/>
    <w:rsid w:val="0016287F"/>
    <w:rsid w:val="00162936"/>
    <w:rsid w:val="00162954"/>
    <w:rsid w:val="00162976"/>
    <w:rsid w:val="00162A49"/>
    <w:rsid w:val="00162A4C"/>
    <w:rsid w:val="00162AF7"/>
    <w:rsid w:val="00162C0C"/>
    <w:rsid w:val="00162D60"/>
    <w:rsid w:val="00162FF5"/>
    <w:rsid w:val="0016308E"/>
    <w:rsid w:val="001631A8"/>
    <w:rsid w:val="001631FC"/>
    <w:rsid w:val="001632C6"/>
    <w:rsid w:val="001632F6"/>
    <w:rsid w:val="00163352"/>
    <w:rsid w:val="00163518"/>
    <w:rsid w:val="00163714"/>
    <w:rsid w:val="00163758"/>
    <w:rsid w:val="0016377C"/>
    <w:rsid w:val="00163916"/>
    <w:rsid w:val="001639F0"/>
    <w:rsid w:val="00163A4B"/>
    <w:rsid w:val="00163BAF"/>
    <w:rsid w:val="00163C44"/>
    <w:rsid w:val="00163C6C"/>
    <w:rsid w:val="00163D3B"/>
    <w:rsid w:val="00163DA1"/>
    <w:rsid w:val="00163DD4"/>
    <w:rsid w:val="00163E75"/>
    <w:rsid w:val="00163EA6"/>
    <w:rsid w:val="0016401C"/>
    <w:rsid w:val="0016405C"/>
    <w:rsid w:val="00164099"/>
    <w:rsid w:val="001640E5"/>
    <w:rsid w:val="0016434D"/>
    <w:rsid w:val="001644F2"/>
    <w:rsid w:val="00164553"/>
    <w:rsid w:val="001645F4"/>
    <w:rsid w:val="00164645"/>
    <w:rsid w:val="00164690"/>
    <w:rsid w:val="001646B2"/>
    <w:rsid w:val="0016498A"/>
    <w:rsid w:val="00164A12"/>
    <w:rsid w:val="00164A5C"/>
    <w:rsid w:val="00164BB4"/>
    <w:rsid w:val="00164C0C"/>
    <w:rsid w:val="00164D4F"/>
    <w:rsid w:val="00164DB6"/>
    <w:rsid w:val="00164E4A"/>
    <w:rsid w:val="00164F1F"/>
    <w:rsid w:val="00165277"/>
    <w:rsid w:val="0016529C"/>
    <w:rsid w:val="00165328"/>
    <w:rsid w:val="0016534E"/>
    <w:rsid w:val="001653C1"/>
    <w:rsid w:val="00165429"/>
    <w:rsid w:val="0016542F"/>
    <w:rsid w:val="00165432"/>
    <w:rsid w:val="0016562C"/>
    <w:rsid w:val="00165676"/>
    <w:rsid w:val="00165694"/>
    <w:rsid w:val="00165762"/>
    <w:rsid w:val="001657EE"/>
    <w:rsid w:val="0016591C"/>
    <w:rsid w:val="001659C2"/>
    <w:rsid w:val="00165A1E"/>
    <w:rsid w:val="00165A33"/>
    <w:rsid w:val="00165A5F"/>
    <w:rsid w:val="00165A78"/>
    <w:rsid w:val="00165C2A"/>
    <w:rsid w:val="00165C7D"/>
    <w:rsid w:val="00165CA0"/>
    <w:rsid w:val="00165CB5"/>
    <w:rsid w:val="00165F7B"/>
    <w:rsid w:val="001660A2"/>
    <w:rsid w:val="0016638A"/>
    <w:rsid w:val="00166401"/>
    <w:rsid w:val="00166455"/>
    <w:rsid w:val="001665B4"/>
    <w:rsid w:val="00166641"/>
    <w:rsid w:val="00166703"/>
    <w:rsid w:val="0016682C"/>
    <w:rsid w:val="0016692F"/>
    <w:rsid w:val="00166A5E"/>
    <w:rsid w:val="00166B35"/>
    <w:rsid w:val="00166D1A"/>
    <w:rsid w:val="00166DE8"/>
    <w:rsid w:val="00166E04"/>
    <w:rsid w:val="00166FCD"/>
    <w:rsid w:val="00167209"/>
    <w:rsid w:val="00167536"/>
    <w:rsid w:val="00167587"/>
    <w:rsid w:val="00167683"/>
    <w:rsid w:val="00167774"/>
    <w:rsid w:val="00167840"/>
    <w:rsid w:val="0016787E"/>
    <w:rsid w:val="0016799F"/>
    <w:rsid w:val="00167A58"/>
    <w:rsid w:val="00167AFD"/>
    <w:rsid w:val="00167BA5"/>
    <w:rsid w:val="00167BC6"/>
    <w:rsid w:val="00167C47"/>
    <w:rsid w:val="00167C90"/>
    <w:rsid w:val="00167C9B"/>
    <w:rsid w:val="00167D90"/>
    <w:rsid w:val="00167DE0"/>
    <w:rsid w:val="00170095"/>
    <w:rsid w:val="001700D3"/>
    <w:rsid w:val="00170195"/>
    <w:rsid w:val="00170570"/>
    <w:rsid w:val="00170661"/>
    <w:rsid w:val="001707B4"/>
    <w:rsid w:val="00170949"/>
    <w:rsid w:val="00170C25"/>
    <w:rsid w:val="00170E6F"/>
    <w:rsid w:val="00170F2E"/>
    <w:rsid w:val="00170FD8"/>
    <w:rsid w:val="00171017"/>
    <w:rsid w:val="00171138"/>
    <w:rsid w:val="001711C4"/>
    <w:rsid w:val="0017120A"/>
    <w:rsid w:val="001713B5"/>
    <w:rsid w:val="00171630"/>
    <w:rsid w:val="00171665"/>
    <w:rsid w:val="00171678"/>
    <w:rsid w:val="0017182C"/>
    <w:rsid w:val="00171955"/>
    <w:rsid w:val="00171C52"/>
    <w:rsid w:val="00171C92"/>
    <w:rsid w:val="00171E6F"/>
    <w:rsid w:val="00171FF8"/>
    <w:rsid w:val="001720AE"/>
    <w:rsid w:val="00172115"/>
    <w:rsid w:val="00172140"/>
    <w:rsid w:val="0017229A"/>
    <w:rsid w:val="00172312"/>
    <w:rsid w:val="00172318"/>
    <w:rsid w:val="0017232E"/>
    <w:rsid w:val="001724F5"/>
    <w:rsid w:val="001727B5"/>
    <w:rsid w:val="0017290D"/>
    <w:rsid w:val="00172911"/>
    <w:rsid w:val="00172980"/>
    <w:rsid w:val="001729F8"/>
    <w:rsid w:val="00172A30"/>
    <w:rsid w:val="00172A62"/>
    <w:rsid w:val="00172C7E"/>
    <w:rsid w:val="00172C8E"/>
    <w:rsid w:val="00172D36"/>
    <w:rsid w:val="00172D3F"/>
    <w:rsid w:val="00172D79"/>
    <w:rsid w:val="00172E6F"/>
    <w:rsid w:val="00172EA1"/>
    <w:rsid w:val="00172F82"/>
    <w:rsid w:val="001730AF"/>
    <w:rsid w:val="00173208"/>
    <w:rsid w:val="00173241"/>
    <w:rsid w:val="001732F5"/>
    <w:rsid w:val="00173314"/>
    <w:rsid w:val="0017338B"/>
    <w:rsid w:val="00173557"/>
    <w:rsid w:val="00173678"/>
    <w:rsid w:val="0017378F"/>
    <w:rsid w:val="00173898"/>
    <w:rsid w:val="00173902"/>
    <w:rsid w:val="00173ADD"/>
    <w:rsid w:val="00173BB3"/>
    <w:rsid w:val="00173C9D"/>
    <w:rsid w:val="00173CDB"/>
    <w:rsid w:val="00173CF9"/>
    <w:rsid w:val="00173E1D"/>
    <w:rsid w:val="00173F35"/>
    <w:rsid w:val="00173F7E"/>
    <w:rsid w:val="00173F96"/>
    <w:rsid w:val="00173FDC"/>
    <w:rsid w:val="00174029"/>
    <w:rsid w:val="001740CE"/>
    <w:rsid w:val="001740FD"/>
    <w:rsid w:val="0017421F"/>
    <w:rsid w:val="00174592"/>
    <w:rsid w:val="0017463D"/>
    <w:rsid w:val="0017465B"/>
    <w:rsid w:val="00174748"/>
    <w:rsid w:val="00174A34"/>
    <w:rsid w:val="00174B84"/>
    <w:rsid w:val="00174DA4"/>
    <w:rsid w:val="00174DB8"/>
    <w:rsid w:val="00174DF2"/>
    <w:rsid w:val="00174E8F"/>
    <w:rsid w:val="00174FDD"/>
    <w:rsid w:val="00174FE7"/>
    <w:rsid w:val="001750A6"/>
    <w:rsid w:val="00175278"/>
    <w:rsid w:val="00175462"/>
    <w:rsid w:val="00175495"/>
    <w:rsid w:val="001754D0"/>
    <w:rsid w:val="001754F1"/>
    <w:rsid w:val="00175792"/>
    <w:rsid w:val="00175867"/>
    <w:rsid w:val="0017592E"/>
    <w:rsid w:val="00175981"/>
    <w:rsid w:val="001759A4"/>
    <w:rsid w:val="001759EE"/>
    <w:rsid w:val="00175D09"/>
    <w:rsid w:val="00175D36"/>
    <w:rsid w:val="00175F9B"/>
    <w:rsid w:val="00176059"/>
    <w:rsid w:val="001760CA"/>
    <w:rsid w:val="001760FA"/>
    <w:rsid w:val="001761B0"/>
    <w:rsid w:val="0017649C"/>
    <w:rsid w:val="001764C2"/>
    <w:rsid w:val="001764FC"/>
    <w:rsid w:val="001765BB"/>
    <w:rsid w:val="001766E0"/>
    <w:rsid w:val="0017672F"/>
    <w:rsid w:val="00176732"/>
    <w:rsid w:val="001767FA"/>
    <w:rsid w:val="00176811"/>
    <w:rsid w:val="0017686B"/>
    <w:rsid w:val="001768D0"/>
    <w:rsid w:val="001769F3"/>
    <w:rsid w:val="00176A51"/>
    <w:rsid w:val="00176AC0"/>
    <w:rsid w:val="00176AF5"/>
    <w:rsid w:val="00176BE9"/>
    <w:rsid w:val="00176E5E"/>
    <w:rsid w:val="00176FE2"/>
    <w:rsid w:val="0017701B"/>
    <w:rsid w:val="00177033"/>
    <w:rsid w:val="00177057"/>
    <w:rsid w:val="0017706D"/>
    <w:rsid w:val="00177072"/>
    <w:rsid w:val="00177159"/>
    <w:rsid w:val="0017716A"/>
    <w:rsid w:val="00177267"/>
    <w:rsid w:val="0017743E"/>
    <w:rsid w:val="001774B1"/>
    <w:rsid w:val="0017753E"/>
    <w:rsid w:val="001775D3"/>
    <w:rsid w:val="0017768B"/>
    <w:rsid w:val="001777E3"/>
    <w:rsid w:val="0017782D"/>
    <w:rsid w:val="00177927"/>
    <w:rsid w:val="00177941"/>
    <w:rsid w:val="00177949"/>
    <w:rsid w:val="0017794B"/>
    <w:rsid w:val="00177A79"/>
    <w:rsid w:val="00177B34"/>
    <w:rsid w:val="00177BC3"/>
    <w:rsid w:val="00177BF6"/>
    <w:rsid w:val="00177DD9"/>
    <w:rsid w:val="00177EBE"/>
    <w:rsid w:val="00177ED8"/>
    <w:rsid w:val="00177FFE"/>
    <w:rsid w:val="0018004E"/>
    <w:rsid w:val="001800EC"/>
    <w:rsid w:val="001803E1"/>
    <w:rsid w:val="001803E2"/>
    <w:rsid w:val="001806F0"/>
    <w:rsid w:val="00180816"/>
    <w:rsid w:val="0018096E"/>
    <w:rsid w:val="001809FB"/>
    <w:rsid w:val="00180A31"/>
    <w:rsid w:val="00180AD2"/>
    <w:rsid w:val="00180BDF"/>
    <w:rsid w:val="00180C83"/>
    <w:rsid w:val="00180CA5"/>
    <w:rsid w:val="00180F3C"/>
    <w:rsid w:val="00180F7B"/>
    <w:rsid w:val="00180F8D"/>
    <w:rsid w:val="00181075"/>
    <w:rsid w:val="0018110E"/>
    <w:rsid w:val="001811BA"/>
    <w:rsid w:val="0018124F"/>
    <w:rsid w:val="001812D8"/>
    <w:rsid w:val="001813A3"/>
    <w:rsid w:val="00181424"/>
    <w:rsid w:val="0018142A"/>
    <w:rsid w:val="00181468"/>
    <w:rsid w:val="001814AB"/>
    <w:rsid w:val="001814D2"/>
    <w:rsid w:val="00181564"/>
    <w:rsid w:val="0018165D"/>
    <w:rsid w:val="001816E5"/>
    <w:rsid w:val="0018196E"/>
    <w:rsid w:val="00181A0B"/>
    <w:rsid w:val="00181A41"/>
    <w:rsid w:val="00181C10"/>
    <w:rsid w:val="00181C2F"/>
    <w:rsid w:val="00181E29"/>
    <w:rsid w:val="00181ED1"/>
    <w:rsid w:val="0018205E"/>
    <w:rsid w:val="00182193"/>
    <w:rsid w:val="001821C5"/>
    <w:rsid w:val="0018222D"/>
    <w:rsid w:val="0018225D"/>
    <w:rsid w:val="00182289"/>
    <w:rsid w:val="00182327"/>
    <w:rsid w:val="001824C3"/>
    <w:rsid w:val="0018250B"/>
    <w:rsid w:val="0018250D"/>
    <w:rsid w:val="001825D2"/>
    <w:rsid w:val="00182729"/>
    <w:rsid w:val="0018272C"/>
    <w:rsid w:val="0018272D"/>
    <w:rsid w:val="00182818"/>
    <w:rsid w:val="00182B46"/>
    <w:rsid w:val="00182D99"/>
    <w:rsid w:val="00182DEF"/>
    <w:rsid w:val="00182E0E"/>
    <w:rsid w:val="00182FF4"/>
    <w:rsid w:val="001830EA"/>
    <w:rsid w:val="001831F7"/>
    <w:rsid w:val="00183253"/>
    <w:rsid w:val="0018344C"/>
    <w:rsid w:val="00183452"/>
    <w:rsid w:val="00183483"/>
    <w:rsid w:val="0018349C"/>
    <w:rsid w:val="001834B9"/>
    <w:rsid w:val="00183583"/>
    <w:rsid w:val="00183619"/>
    <w:rsid w:val="0018366B"/>
    <w:rsid w:val="0018369C"/>
    <w:rsid w:val="00183760"/>
    <w:rsid w:val="0018376B"/>
    <w:rsid w:val="001839DA"/>
    <w:rsid w:val="00183BF8"/>
    <w:rsid w:val="00183CBC"/>
    <w:rsid w:val="00183CF1"/>
    <w:rsid w:val="00183DA4"/>
    <w:rsid w:val="00183EBC"/>
    <w:rsid w:val="00183F4C"/>
    <w:rsid w:val="00183F85"/>
    <w:rsid w:val="00184067"/>
    <w:rsid w:val="00184127"/>
    <w:rsid w:val="00184162"/>
    <w:rsid w:val="001841BF"/>
    <w:rsid w:val="0018423F"/>
    <w:rsid w:val="001845BC"/>
    <w:rsid w:val="0018462F"/>
    <w:rsid w:val="00184660"/>
    <w:rsid w:val="0018470C"/>
    <w:rsid w:val="001848A3"/>
    <w:rsid w:val="0018495E"/>
    <w:rsid w:val="001849A2"/>
    <w:rsid w:val="00184A92"/>
    <w:rsid w:val="00184BBA"/>
    <w:rsid w:val="00184C4A"/>
    <w:rsid w:val="00184CF2"/>
    <w:rsid w:val="00184D21"/>
    <w:rsid w:val="00184D86"/>
    <w:rsid w:val="00184DCC"/>
    <w:rsid w:val="00184ECF"/>
    <w:rsid w:val="00184FAA"/>
    <w:rsid w:val="00185064"/>
    <w:rsid w:val="0018518A"/>
    <w:rsid w:val="001852FA"/>
    <w:rsid w:val="0018536F"/>
    <w:rsid w:val="00185392"/>
    <w:rsid w:val="00185565"/>
    <w:rsid w:val="0018573B"/>
    <w:rsid w:val="001858CC"/>
    <w:rsid w:val="0018592E"/>
    <w:rsid w:val="00185A46"/>
    <w:rsid w:val="00185AEF"/>
    <w:rsid w:val="00185B86"/>
    <w:rsid w:val="00185C96"/>
    <w:rsid w:val="00185D10"/>
    <w:rsid w:val="00185D2F"/>
    <w:rsid w:val="00185D63"/>
    <w:rsid w:val="00185D78"/>
    <w:rsid w:val="00185D79"/>
    <w:rsid w:val="00185E33"/>
    <w:rsid w:val="00185E76"/>
    <w:rsid w:val="00186051"/>
    <w:rsid w:val="001860B6"/>
    <w:rsid w:val="001860BD"/>
    <w:rsid w:val="001860C5"/>
    <w:rsid w:val="001861B6"/>
    <w:rsid w:val="001861BB"/>
    <w:rsid w:val="0018623C"/>
    <w:rsid w:val="001864BA"/>
    <w:rsid w:val="001864FB"/>
    <w:rsid w:val="00186551"/>
    <w:rsid w:val="001865D7"/>
    <w:rsid w:val="001868AF"/>
    <w:rsid w:val="001869BF"/>
    <w:rsid w:val="001869D6"/>
    <w:rsid w:val="00186A08"/>
    <w:rsid w:val="00186D53"/>
    <w:rsid w:val="00186E68"/>
    <w:rsid w:val="00186E84"/>
    <w:rsid w:val="00186F8C"/>
    <w:rsid w:val="00187079"/>
    <w:rsid w:val="00187202"/>
    <w:rsid w:val="0018723E"/>
    <w:rsid w:val="00187318"/>
    <w:rsid w:val="00187338"/>
    <w:rsid w:val="0018754D"/>
    <w:rsid w:val="00187750"/>
    <w:rsid w:val="00187847"/>
    <w:rsid w:val="00187AD6"/>
    <w:rsid w:val="00187AE6"/>
    <w:rsid w:val="00187BBE"/>
    <w:rsid w:val="00187BBF"/>
    <w:rsid w:val="00187BC0"/>
    <w:rsid w:val="00187BD8"/>
    <w:rsid w:val="00187C08"/>
    <w:rsid w:val="00187C6A"/>
    <w:rsid w:val="00187DF5"/>
    <w:rsid w:val="00187EC4"/>
    <w:rsid w:val="00187F36"/>
    <w:rsid w:val="00187FA5"/>
    <w:rsid w:val="0019001E"/>
    <w:rsid w:val="00190061"/>
    <w:rsid w:val="001900E8"/>
    <w:rsid w:val="00190171"/>
    <w:rsid w:val="00190208"/>
    <w:rsid w:val="001902EF"/>
    <w:rsid w:val="00190311"/>
    <w:rsid w:val="00190326"/>
    <w:rsid w:val="001903DA"/>
    <w:rsid w:val="00190465"/>
    <w:rsid w:val="001904D9"/>
    <w:rsid w:val="001904E2"/>
    <w:rsid w:val="001906BC"/>
    <w:rsid w:val="001907E5"/>
    <w:rsid w:val="001909A1"/>
    <w:rsid w:val="001909B9"/>
    <w:rsid w:val="00190A94"/>
    <w:rsid w:val="00190B26"/>
    <w:rsid w:val="00190B53"/>
    <w:rsid w:val="00190C4A"/>
    <w:rsid w:val="00190D26"/>
    <w:rsid w:val="00190F3F"/>
    <w:rsid w:val="00190FB0"/>
    <w:rsid w:val="00191183"/>
    <w:rsid w:val="001911A8"/>
    <w:rsid w:val="0019121A"/>
    <w:rsid w:val="00191424"/>
    <w:rsid w:val="0019151E"/>
    <w:rsid w:val="001915AE"/>
    <w:rsid w:val="0019163A"/>
    <w:rsid w:val="00191708"/>
    <w:rsid w:val="00191791"/>
    <w:rsid w:val="00191816"/>
    <w:rsid w:val="001918EE"/>
    <w:rsid w:val="00191A0B"/>
    <w:rsid w:val="00191A8A"/>
    <w:rsid w:val="00191B80"/>
    <w:rsid w:val="00191BD2"/>
    <w:rsid w:val="00191C46"/>
    <w:rsid w:val="00191C79"/>
    <w:rsid w:val="00191CF9"/>
    <w:rsid w:val="00191CFC"/>
    <w:rsid w:val="00191DF5"/>
    <w:rsid w:val="00191F5A"/>
    <w:rsid w:val="00191F5D"/>
    <w:rsid w:val="00191F70"/>
    <w:rsid w:val="00191F7C"/>
    <w:rsid w:val="00191FF8"/>
    <w:rsid w:val="00192212"/>
    <w:rsid w:val="00192249"/>
    <w:rsid w:val="00192337"/>
    <w:rsid w:val="00192369"/>
    <w:rsid w:val="00192685"/>
    <w:rsid w:val="00192760"/>
    <w:rsid w:val="001928ED"/>
    <w:rsid w:val="00192962"/>
    <w:rsid w:val="00192998"/>
    <w:rsid w:val="001929A3"/>
    <w:rsid w:val="001929AD"/>
    <w:rsid w:val="00192A39"/>
    <w:rsid w:val="00192A56"/>
    <w:rsid w:val="00192AC3"/>
    <w:rsid w:val="00192ACE"/>
    <w:rsid w:val="00192B4D"/>
    <w:rsid w:val="00192B6E"/>
    <w:rsid w:val="00192BC5"/>
    <w:rsid w:val="00192C89"/>
    <w:rsid w:val="00192D6A"/>
    <w:rsid w:val="00192EC0"/>
    <w:rsid w:val="00193436"/>
    <w:rsid w:val="0019349B"/>
    <w:rsid w:val="00193596"/>
    <w:rsid w:val="00193613"/>
    <w:rsid w:val="0019369E"/>
    <w:rsid w:val="0019376C"/>
    <w:rsid w:val="00193920"/>
    <w:rsid w:val="00193A11"/>
    <w:rsid w:val="00193B50"/>
    <w:rsid w:val="00193D5D"/>
    <w:rsid w:val="00193D99"/>
    <w:rsid w:val="00193EF5"/>
    <w:rsid w:val="00193F40"/>
    <w:rsid w:val="00194236"/>
    <w:rsid w:val="001942D2"/>
    <w:rsid w:val="00194348"/>
    <w:rsid w:val="001943DB"/>
    <w:rsid w:val="0019442D"/>
    <w:rsid w:val="001944B1"/>
    <w:rsid w:val="00194513"/>
    <w:rsid w:val="001945F4"/>
    <w:rsid w:val="0019467C"/>
    <w:rsid w:val="001946D2"/>
    <w:rsid w:val="001946E8"/>
    <w:rsid w:val="00194706"/>
    <w:rsid w:val="00194874"/>
    <w:rsid w:val="00194876"/>
    <w:rsid w:val="001948EE"/>
    <w:rsid w:val="001948F2"/>
    <w:rsid w:val="001949B9"/>
    <w:rsid w:val="00194A96"/>
    <w:rsid w:val="00194BB2"/>
    <w:rsid w:val="00194DB5"/>
    <w:rsid w:val="00194E6C"/>
    <w:rsid w:val="00194F96"/>
    <w:rsid w:val="001950D4"/>
    <w:rsid w:val="0019538F"/>
    <w:rsid w:val="001953CE"/>
    <w:rsid w:val="00195492"/>
    <w:rsid w:val="00195521"/>
    <w:rsid w:val="00195681"/>
    <w:rsid w:val="001957B8"/>
    <w:rsid w:val="001957CE"/>
    <w:rsid w:val="0019585C"/>
    <w:rsid w:val="001958F3"/>
    <w:rsid w:val="001958FA"/>
    <w:rsid w:val="00195B17"/>
    <w:rsid w:val="00195B4B"/>
    <w:rsid w:val="00195CB3"/>
    <w:rsid w:val="00195D33"/>
    <w:rsid w:val="00195DC1"/>
    <w:rsid w:val="00195E08"/>
    <w:rsid w:val="00195F96"/>
    <w:rsid w:val="00195F9D"/>
    <w:rsid w:val="0019616A"/>
    <w:rsid w:val="001961AC"/>
    <w:rsid w:val="001962D9"/>
    <w:rsid w:val="00196482"/>
    <w:rsid w:val="00196515"/>
    <w:rsid w:val="00196543"/>
    <w:rsid w:val="001965A5"/>
    <w:rsid w:val="001965DA"/>
    <w:rsid w:val="0019670C"/>
    <w:rsid w:val="0019675E"/>
    <w:rsid w:val="00196925"/>
    <w:rsid w:val="00196BCF"/>
    <w:rsid w:val="00196E55"/>
    <w:rsid w:val="00196ED6"/>
    <w:rsid w:val="00196F7B"/>
    <w:rsid w:val="001970F3"/>
    <w:rsid w:val="00197234"/>
    <w:rsid w:val="001972BA"/>
    <w:rsid w:val="001972E4"/>
    <w:rsid w:val="0019747E"/>
    <w:rsid w:val="001974BE"/>
    <w:rsid w:val="0019754E"/>
    <w:rsid w:val="00197883"/>
    <w:rsid w:val="001979CA"/>
    <w:rsid w:val="00197B75"/>
    <w:rsid w:val="00197E5C"/>
    <w:rsid w:val="00197F11"/>
    <w:rsid w:val="001A0110"/>
    <w:rsid w:val="001A0121"/>
    <w:rsid w:val="001A02A7"/>
    <w:rsid w:val="001A02D8"/>
    <w:rsid w:val="001A0513"/>
    <w:rsid w:val="001A05C8"/>
    <w:rsid w:val="001A0797"/>
    <w:rsid w:val="001A07A2"/>
    <w:rsid w:val="001A0810"/>
    <w:rsid w:val="001A08F1"/>
    <w:rsid w:val="001A0B1F"/>
    <w:rsid w:val="001A0C3C"/>
    <w:rsid w:val="001A0D5F"/>
    <w:rsid w:val="001A0DE6"/>
    <w:rsid w:val="001A0EF1"/>
    <w:rsid w:val="001A0FD1"/>
    <w:rsid w:val="001A1097"/>
    <w:rsid w:val="001A1195"/>
    <w:rsid w:val="001A128E"/>
    <w:rsid w:val="001A137B"/>
    <w:rsid w:val="001A1399"/>
    <w:rsid w:val="001A1410"/>
    <w:rsid w:val="001A146F"/>
    <w:rsid w:val="001A14E6"/>
    <w:rsid w:val="001A163D"/>
    <w:rsid w:val="001A167E"/>
    <w:rsid w:val="001A1707"/>
    <w:rsid w:val="001A1812"/>
    <w:rsid w:val="001A18B4"/>
    <w:rsid w:val="001A19EC"/>
    <w:rsid w:val="001A1B9A"/>
    <w:rsid w:val="001A1CDA"/>
    <w:rsid w:val="001A1D24"/>
    <w:rsid w:val="001A1E82"/>
    <w:rsid w:val="001A1F08"/>
    <w:rsid w:val="001A1F32"/>
    <w:rsid w:val="001A1F58"/>
    <w:rsid w:val="001A1F78"/>
    <w:rsid w:val="001A1FA3"/>
    <w:rsid w:val="001A2005"/>
    <w:rsid w:val="001A2177"/>
    <w:rsid w:val="001A2342"/>
    <w:rsid w:val="001A241A"/>
    <w:rsid w:val="001A24B9"/>
    <w:rsid w:val="001A24F9"/>
    <w:rsid w:val="001A265A"/>
    <w:rsid w:val="001A27D1"/>
    <w:rsid w:val="001A29A6"/>
    <w:rsid w:val="001A29F1"/>
    <w:rsid w:val="001A2AA8"/>
    <w:rsid w:val="001A2B1B"/>
    <w:rsid w:val="001A2C2A"/>
    <w:rsid w:val="001A2C68"/>
    <w:rsid w:val="001A2EC4"/>
    <w:rsid w:val="001A30F1"/>
    <w:rsid w:val="001A31EF"/>
    <w:rsid w:val="001A3255"/>
    <w:rsid w:val="001A3387"/>
    <w:rsid w:val="001A3394"/>
    <w:rsid w:val="001A342A"/>
    <w:rsid w:val="001A342B"/>
    <w:rsid w:val="001A352C"/>
    <w:rsid w:val="001A36D9"/>
    <w:rsid w:val="001A387C"/>
    <w:rsid w:val="001A3CF6"/>
    <w:rsid w:val="001A3D00"/>
    <w:rsid w:val="001A3DD0"/>
    <w:rsid w:val="001A3E1D"/>
    <w:rsid w:val="001A3E62"/>
    <w:rsid w:val="001A3F72"/>
    <w:rsid w:val="001A4040"/>
    <w:rsid w:val="001A40A8"/>
    <w:rsid w:val="001A4155"/>
    <w:rsid w:val="001A4181"/>
    <w:rsid w:val="001A4209"/>
    <w:rsid w:val="001A422F"/>
    <w:rsid w:val="001A42AC"/>
    <w:rsid w:val="001A4335"/>
    <w:rsid w:val="001A43EE"/>
    <w:rsid w:val="001A450B"/>
    <w:rsid w:val="001A45E4"/>
    <w:rsid w:val="001A46A7"/>
    <w:rsid w:val="001A47C4"/>
    <w:rsid w:val="001A4ABB"/>
    <w:rsid w:val="001A4DDD"/>
    <w:rsid w:val="001A4F4A"/>
    <w:rsid w:val="001A5020"/>
    <w:rsid w:val="001A502F"/>
    <w:rsid w:val="001A51AC"/>
    <w:rsid w:val="001A51AD"/>
    <w:rsid w:val="001A52A9"/>
    <w:rsid w:val="001A532E"/>
    <w:rsid w:val="001A5412"/>
    <w:rsid w:val="001A5581"/>
    <w:rsid w:val="001A55E5"/>
    <w:rsid w:val="001A58A9"/>
    <w:rsid w:val="001A599A"/>
    <w:rsid w:val="001A5D4D"/>
    <w:rsid w:val="001A5F25"/>
    <w:rsid w:val="001A5FEB"/>
    <w:rsid w:val="001A6080"/>
    <w:rsid w:val="001A60F2"/>
    <w:rsid w:val="001A613C"/>
    <w:rsid w:val="001A617C"/>
    <w:rsid w:val="001A627E"/>
    <w:rsid w:val="001A629F"/>
    <w:rsid w:val="001A6332"/>
    <w:rsid w:val="001A6378"/>
    <w:rsid w:val="001A637C"/>
    <w:rsid w:val="001A63A2"/>
    <w:rsid w:val="001A643C"/>
    <w:rsid w:val="001A64A6"/>
    <w:rsid w:val="001A65C2"/>
    <w:rsid w:val="001A65DC"/>
    <w:rsid w:val="001A6611"/>
    <w:rsid w:val="001A6617"/>
    <w:rsid w:val="001A66F3"/>
    <w:rsid w:val="001A677E"/>
    <w:rsid w:val="001A67E7"/>
    <w:rsid w:val="001A6889"/>
    <w:rsid w:val="001A6A51"/>
    <w:rsid w:val="001A6BA4"/>
    <w:rsid w:val="001A6BFA"/>
    <w:rsid w:val="001A6D61"/>
    <w:rsid w:val="001A6F00"/>
    <w:rsid w:val="001A6FC1"/>
    <w:rsid w:val="001A70AA"/>
    <w:rsid w:val="001A7211"/>
    <w:rsid w:val="001A7270"/>
    <w:rsid w:val="001A7351"/>
    <w:rsid w:val="001A7533"/>
    <w:rsid w:val="001A7536"/>
    <w:rsid w:val="001A764D"/>
    <w:rsid w:val="001A79E6"/>
    <w:rsid w:val="001A7B7C"/>
    <w:rsid w:val="001A7BA3"/>
    <w:rsid w:val="001A7C94"/>
    <w:rsid w:val="001A7FEF"/>
    <w:rsid w:val="001B00B5"/>
    <w:rsid w:val="001B0298"/>
    <w:rsid w:val="001B02F7"/>
    <w:rsid w:val="001B0339"/>
    <w:rsid w:val="001B045D"/>
    <w:rsid w:val="001B05A7"/>
    <w:rsid w:val="001B065C"/>
    <w:rsid w:val="001B0782"/>
    <w:rsid w:val="001B0791"/>
    <w:rsid w:val="001B0983"/>
    <w:rsid w:val="001B0A46"/>
    <w:rsid w:val="001B0AFA"/>
    <w:rsid w:val="001B0B5A"/>
    <w:rsid w:val="001B0E40"/>
    <w:rsid w:val="001B0FDD"/>
    <w:rsid w:val="001B123B"/>
    <w:rsid w:val="001B12FB"/>
    <w:rsid w:val="001B1438"/>
    <w:rsid w:val="001B143C"/>
    <w:rsid w:val="001B1477"/>
    <w:rsid w:val="001B1591"/>
    <w:rsid w:val="001B16C4"/>
    <w:rsid w:val="001B16E3"/>
    <w:rsid w:val="001B171B"/>
    <w:rsid w:val="001B1741"/>
    <w:rsid w:val="001B17F1"/>
    <w:rsid w:val="001B19CE"/>
    <w:rsid w:val="001B1A81"/>
    <w:rsid w:val="001B1C35"/>
    <w:rsid w:val="001B1CD9"/>
    <w:rsid w:val="001B1CE9"/>
    <w:rsid w:val="001B1D0B"/>
    <w:rsid w:val="001B1E1A"/>
    <w:rsid w:val="001B1E76"/>
    <w:rsid w:val="001B1F15"/>
    <w:rsid w:val="001B2136"/>
    <w:rsid w:val="001B2474"/>
    <w:rsid w:val="001B24D1"/>
    <w:rsid w:val="001B25D9"/>
    <w:rsid w:val="001B2602"/>
    <w:rsid w:val="001B2622"/>
    <w:rsid w:val="001B2728"/>
    <w:rsid w:val="001B27E5"/>
    <w:rsid w:val="001B2A37"/>
    <w:rsid w:val="001B2A4B"/>
    <w:rsid w:val="001B2A92"/>
    <w:rsid w:val="001B2AF0"/>
    <w:rsid w:val="001B2AFE"/>
    <w:rsid w:val="001B2BE6"/>
    <w:rsid w:val="001B2C33"/>
    <w:rsid w:val="001B2D06"/>
    <w:rsid w:val="001B2D0D"/>
    <w:rsid w:val="001B2D35"/>
    <w:rsid w:val="001B2DEC"/>
    <w:rsid w:val="001B2E8B"/>
    <w:rsid w:val="001B2EEF"/>
    <w:rsid w:val="001B3211"/>
    <w:rsid w:val="001B333E"/>
    <w:rsid w:val="001B3412"/>
    <w:rsid w:val="001B3436"/>
    <w:rsid w:val="001B3549"/>
    <w:rsid w:val="001B358E"/>
    <w:rsid w:val="001B368C"/>
    <w:rsid w:val="001B3730"/>
    <w:rsid w:val="001B3744"/>
    <w:rsid w:val="001B376F"/>
    <w:rsid w:val="001B37EC"/>
    <w:rsid w:val="001B3A24"/>
    <w:rsid w:val="001B3A41"/>
    <w:rsid w:val="001B3D1E"/>
    <w:rsid w:val="001B3F52"/>
    <w:rsid w:val="001B4006"/>
    <w:rsid w:val="001B40B1"/>
    <w:rsid w:val="001B40BF"/>
    <w:rsid w:val="001B4134"/>
    <w:rsid w:val="001B4145"/>
    <w:rsid w:val="001B4153"/>
    <w:rsid w:val="001B4186"/>
    <w:rsid w:val="001B41B9"/>
    <w:rsid w:val="001B41FD"/>
    <w:rsid w:val="001B4225"/>
    <w:rsid w:val="001B43A6"/>
    <w:rsid w:val="001B43DD"/>
    <w:rsid w:val="001B4467"/>
    <w:rsid w:val="001B4473"/>
    <w:rsid w:val="001B4AF9"/>
    <w:rsid w:val="001B4B05"/>
    <w:rsid w:val="001B4B84"/>
    <w:rsid w:val="001B4EE9"/>
    <w:rsid w:val="001B4EF1"/>
    <w:rsid w:val="001B4F86"/>
    <w:rsid w:val="001B4F97"/>
    <w:rsid w:val="001B500F"/>
    <w:rsid w:val="001B507D"/>
    <w:rsid w:val="001B522A"/>
    <w:rsid w:val="001B52F7"/>
    <w:rsid w:val="001B55C9"/>
    <w:rsid w:val="001B58C2"/>
    <w:rsid w:val="001B58E8"/>
    <w:rsid w:val="001B59DC"/>
    <w:rsid w:val="001B5B36"/>
    <w:rsid w:val="001B5BFD"/>
    <w:rsid w:val="001B5C21"/>
    <w:rsid w:val="001B5C95"/>
    <w:rsid w:val="001B5C97"/>
    <w:rsid w:val="001B5D2A"/>
    <w:rsid w:val="001B5D52"/>
    <w:rsid w:val="001B5E7A"/>
    <w:rsid w:val="001B5EA1"/>
    <w:rsid w:val="001B5ECF"/>
    <w:rsid w:val="001B5EE5"/>
    <w:rsid w:val="001B6176"/>
    <w:rsid w:val="001B6188"/>
    <w:rsid w:val="001B61DB"/>
    <w:rsid w:val="001B6249"/>
    <w:rsid w:val="001B624E"/>
    <w:rsid w:val="001B628F"/>
    <w:rsid w:val="001B62A3"/>
    <w:rsid w:val="001B63C0"/>
    <w:rsid w:val="001B6413"/>
    <w:rsid w:val="001B642D"/>
    <w:rsid w:val="001B64BD"/>
    <w:rsid w:val="001B64ED"/>
    <w:rsid w:val="001B6620"/>
    <w:rsid w:val="001B6A0F"/>
    <w:rsid w:val="001B6A79"/>
    <w:rsid w:val="001B6B31"/>
    <w:rsid w:val="001B6BAA"/>
    <w:rsid w:val="001B6C71"/>
    <w:rsid w:val="001B6CE5"/>
    <w:rsid w:val="001B6D02"/>
    <w:rsid w:val="001B6D07"/>
    <w:rsid w:val="001B6EA6"/>
    <w:rsid w:val="001B6EE2"/>
    <w:rsid w:val="001B6F21"/>
    <w:rsid w:val="001B6F82"/>
    <w:rsid w:val="001B6F9A"/>
    <w:rsid w:val="001B7084"/>
    <w:rsid w:val="001B7118"/>
    <w:rsid w:val="001B7185"/>
    <w:rsid w:val="001B7653"/>
    <w:rsid w:val="001B76B6"/>
    <w:rsid w:val="001B779C"/>
    <w:rsid w:val="001B77F1"/>
    <w:rsid w:val="001B784D"/>
    <w:rsid w:val="001B7A4D"/>
    <w:rsid w:val="001B7A9E"/>
    <w:rsid w:val="001B7B8D"/>
    <w:rsid w:val="001B7B9F"/>
    <w:rsid w:val="001B7BF0"/>
    <w:rsid w:val="001B7C08"/>
    <w:rsid w:val="001B7CC8"/>
    <w:rsid w:val="001B7D04"/>
    <w:rsid w:val="001B7ECA"/>
    <w:rsid w:val="001C040E"/>
    <w:rsid w:val="001C045E"/>
    <w:rsid w:val="001C04C3"/>
    <w:rsid w:val="001C05A4"/>
    <w:rsid w:val="001C05E2"/>
    <w:rsid w:val="001C07A8"/>
    <w:rsid w:val="001C0871"/>
    <w:rsid w:val="001C08EE"/>
    <w:rsid w:val="001C09BD"/>
    <w:rsid w:val="001C0B00"/>
    <w:rsid w:val="001C0B65"/>
    <w:rsid w:val="001C0B77"/>
    <w:rsid w:val="001C0B93"/>
    <w:rsid w:val="001C0C6D"/>
    <w:rsid w:val="001C0CEA"/>
    <w:rsid w:val="001C0DDD"/>
    <w:rsid w:val="001C0E59"/>
    <w:rsid w:val="001C0F13"/>
    <w:rsid w:val="001C0F64"/>
    <w:rsid w:val="001C0FAF"/>
    <w:rsid w:val="001C121A"/>
    <w:rsid w:val="001C1476"/>
    <w:rsid w:val="001C148A"/>
    <w:rsid w:val="001C14A3"/>
    <w:rsid w:val="001C14E2"/>
    <w:rsid w:val="001C187A"/>
    <w:rsid w:val="001C19C7"/>
    <w:rsid w:val="001C19E0"/>
    <w:rsid w:val="001C1A68"/>
    <w:rsid w:val="001C1B8A"/>
    <w:rsid w:val="001C1C5B"/>
    <w:rsid w:val="001C1D66"/>
    <w:rsid w:val="001C1EB2"/>
    <w:rsid w:val="001C1EF5"/>
    <w:rsid w:val="001C1F5B"/>
    <w:rsid w:val="001C2300"/>
    <w:rsid w:val="001C236F"/>
    <w:rsid w:val="001C2454"/>
    <w:rsid w:val="001C245E"/>
    <w:rsid w:val="001C2623"/>
    <w:rsid w:val="001C2885"/>
    <w:rsid w:val="001C2A5F"/>
    <w:rsid w:val="001C2A80"/>
    <w:rsid w:val="001C2BB5"/>
    <w:rsid w:val="001C2C50"/>
    <w:rsid w:val="001C2CA9"/>
    <w:rsid w:val="001C2F7A"/>
    <w:rsid w:val="001C2FD1"/>
    <w:rsid w:val="001C3183"/>
    <w:rsid w:val="001C31A4"/>
    <w:rsid w:val="001C31C2"/>
    <w:rsid w:val="001C332B"/>
    <w:rsid w:val="001C34C3"/>
    <w:rsid w:val="001C364D"/>
    <w:rsid w:val="001C36A5"/>
    <w:rsid w:val="001C3730"/>
    <w:rsid w:val="001C385D"/>
    <w:rsid w:val="001C3951"/>
    <w:rsid w:val="001C3A28"/>
    <w:rsid w:val="001C3AF8"/>
    <w:rsid w:val="001C3B0C"/>
    <w:rsid w:val="001C3B67"/>
    <w:rsid w:val="001C3BFF"/>
    <w:rsid w:val="001C3C90"/>
    <w:rsid w:val="001C3D06"/>
    <w:rsid w:val="001C3DD5"/>
    <w:rsid w:val="001C3EF4"/>
    <w:rsid w:val="001C3F54"/>
    <w:rsid w:val="001C401C"/>
    <w:rsid w:val="001C4069"/>
    <w:rsid w:val="001C4076"/>
    <w:rsid w:val="001C40B0"/>
    <w:rsid w:val="001C4113"/>
    <w:rsid w:val="001C4147"/>
    <w:rsid w:val="001C414C"/>
    <w:rsid w:val="001C4215"/>
    <w:rsid w:val="001C4243"/>
    <w:rsid w:val="001C435E"/>
    <w:rsid w:val="001C4383"/>
    <w:rsid w:val="001C43A5"/>
    <w:rsid w:val="001C43E2"/>
    <w:rsid w:val="001C442A"/>
    <w:rsid w:val="001C44DD"/>
    <w:rsid w:val="001C4768"/>
    <w:rsid w:val="001C4836"/>
    <w:rsid w:val="001C48F1"/>
    <w:rsid w:val="001C4AD8"/>
    <w:rsid w:val="001C4B76"/>
    <w:rsid w:val="001C4BF2"/>
    <w:rsid w:val="001C4D5A"/>
    <w:rsid w:val="001C4D7C"/>
    <w:rsid w:val="001C51EE"/>
    <w:rsid w:val="001C52FE"/>
    <w:rsid w:val="001C541E"/>
    <w:rsid w:val="001C544A"/>
    <w:rsid w:val="001C5484"/>
    <w:rsid w:val="001C54CD"/>
    <w:rsid w:val="001C55C3"/>
    <w:rsid w:val="001C5720"/>
    <w:rsid w:val="001C58C8"/>
    <w:rsid w:val="001C58CB"/>
    <w:rsid w:val="001C58D6"/>
    <w:rsid w:val="001C596E"/>
    <w:rsid w:val="001C596F"/>
    <w:rsid w:val="001C5A58"/>
    <w:rsid w:val="001C5AD3"/>
    <w:rsid w:val="001C5AE7"/>
    <w:rsid w:val="001C5C2C"/>
    <w:rsid w:val="001C5E02"/>
    <w:rsid w:val="001C5FD2"/>
    <w:rsid w:val="001C6229"/>
    <w:rsid w:val="001C6250"/>
    <w:rsid w:val="001C6296"/>
    <w:rsid w:val="001C63D2"/>
    <w:rsid w:val="001C642B"/>
    <w:rsid w:val="001C65B2"/>
    <w:rsid w:val="001C6978"/>
    <w:rsid w:val="001C6A43"/>
    <w:rsid w:val="001C6B56"/>
    <w:rsid w:val="001C6D50"/>
    <w:rsid w:val="001C6D6C"/>
    <w:rsid w:val="001C6E18"/>
    <w:rsid w:val="001C6FA5"/>
    <w:rsid w:val="001C7311"/>
    <w:rsid w:val="001C74A4"/>
    <w:rsid w:val="001C7613"/>
    <w:rsid w:val="001C77F5"/>
    <w:rsid w:val="001C787B"/>
    <w:rsid w:val="001C7C9A"/>
    <w:rsid w:val="001C7CBA"/>
    <w:rsid w:val="001C7D39"/>
    <w:rsid w:val="001C7DE3"/>
    <w:rsid w:val="001C7E4D"/>
    <w:rsid w:val="001C7EF5"/>
    <w:rsid w:val="001C7F2D"/>
    <w:rsid w:val="001C7F46"/>
    <w:rsid w:val="001C7F9B"/>
    <w:rsid w:val="001D007E"/>
    <w:rsid w:val="001D0122"/>
    <w:rsid w:val="001D026C"/>
    <w:rsid w:val="001D036D"/>
    <w:rsid w:val="001D0455"/>
    <w:rsid w:val="001D0629"/>
    <w:rsid w:val="001D0729"/>
    <w:rsid w:val="001D08B2"/>
    <w:rsid w:val="001D0933"/>
    <w:rsid w:val="001D0991"/>
    <w:rsid w:val="001D09B1"/>
    <w:rsid w:val="001D09DA"/>
    <w:rsid w:val="001D0A35"/>
    <w:rsid w:val="001D0A6B"/>
    <w:rsid w:val="001D0ABE"/>
    <w:rsid w:val="001D0ACF"/>
    <w:rsid w:val="001D0B97"/>
    <w:rsid w:val="001D0BE2"/>
    <w:rsid w:val="001D0D60"/>
    <w:rsid w:val="001D1047"/>
    <w:rsid w:val="001D1195"/>
    <w:rsid w:val="001D12EC"/>
    <w:rsid w:val="001D12F7"/>
    <w:rsid w:val="001D1640"/>
    <w:rsid w:val="001D167B"/>
    <w:rsid w:val="001D17B9"/>
    <w:rsid w:val="001D191B"/>
    <w:rsid w:val="001D1ABF"/>
    <w:rsid w:val="001D1B39"/>
    <w:rsid w:val="001D1E2F"/>
    <w:rsid w:val="001D1F6D"/>
    <w:rsid w:val="001D203C"/>
    <w:rsid w:val="001D20FA"/>
    <w:rsid w:val="001D2206"/>
    <w:rsid w:val="001D2255"/>
    <w:rsid w:val="001D22FA"/>
    <w:rsid w:val="001D23C2"/>
    <w:rsid w:val="001D23FD"/>
    <w:rsid w:val="001D2522"/>
    <w:rsid w:val="001D2608"/>
    <w:rsid w:val="001D2808"/>
    <w:rsid w:val="001D2860"/>
    <w:rsid w:val="001D295F"/>
    <w:rsid w:val="001D2BF6"/>
    <w:rsid w:val="001D2E17"/>
    <w:rsid w:val="001D2EE3"/>
    <w:rsid w:val="001D3395"/>
    <w:rsid w:val="001D3450"/>
    <w:rsid w:val="001D346A"/>
    <w:rsid w:val="001D349D"/>
    <w:rsid w:val="001D35BF"/>
    <w:rsid w:val="001D37DD"/>
    <w:rsid w:val="001D387B"/>
    <w:rsid w:val="001D3936"/>
    <w:rsid w:val="001D3A1C"/>
    <w:rsid w:val="001D3A73"/>
    <w:rsid w:val="001D3C29"/>
    <w:rsid w:val="001D3D6B"/>
    <w:rsid w:val="001D3ED1"/>
    <w:rsid w:val="001D3F0E"/>
    <w:rsid w:val="001D40B8"/>
    <w:rsid w:val="001D40CC"/>
    <w:rsid w:val="001D4110"/>
    <w:rsid w:val="001D4211"/>
    <w:rsid w:val="001D42C2"/>
    <w:rsid w:val="001D4452"/>
    <w:rsid w:val="001D465F"/>
    <w:rsid w:val="001D471C"/>
    <w:rsid w:val="001D47F2"/>
    <w:rsid w:val="001D486A"/>
    <w:rsid w:val="001D48D7"/>
    <w:rsid w:val="001D48E1"/>
    <w:rsid w:val="001D491E"/>
    <w:rsid w:val="001D49D5"/>
    <w:rsid w:val="001D4B35"/>
    <w:rsid w:val="001D4C59"/>
    <w:rsid w:val="001D4DC5"/>
    <w:rsid w:val="001D4DDE"/>
    <w:rsid w:val="001D4E2F"/>
    <w:rsid w:val="001D4E44"/>
    <w:rsid w:val="001D4E45"/>
    <w:rsid w:val="001D4FC9"/>
    <w:rsid w:val="001D4FD3"/>
    <w:rsid w:val="001D5088"/>
    <w:rsid w:val="001D50DA"/>
    <w:rsid w:val="001D5170"/>
    <w:rsid w:val="001D52D4"/>
    <w:rsid w:val="001D544B"/>
    <w:rsid w:val="001D5495"/>
    <w:rsid w:val="001D57B2"/>
    <w:rsid w:val="001D57B5"/>
    <w:rsid w:val="001D593F"/>
    <w:rsid w:val="001D5A71"/>
    <w:rsid w:val="001D5AB9"/>
    <w:rsid w:val="001D5AFC"/>
    <w:rsid w:val="001D5E25"/>
    <w:rsid w:val="001D5EFA"/>
    <w:rsid w:val="001D60B2"/>
    <w:rsid w:val="001D6169"/>
    <w:rsid w:val="001D63AA"/>
    <w:rsid w:val="001D63E3"/>
    <w:rsid w:val="001D656C"/>
    <w:rsid w:val="001D659E"/>
    <w:rsid w:val="001D65C3"/>
    <w:rsid w:val="001D6791"/>
    <w:rsid w:val="001D68B7"/>
    <w:rsid w:val="001D6984"/>
    <w:rsid w:val="001D6BAA"/>
    <w:rsid w:val="001D6BB2"/>
    <w:rsid w:val="001D6C6F"/>
    <w:rsid w:val="001D6CA2"/>
    <w:rsid w:val="001D6CB1"/>
    <w:rsid w:val="001D6DAA"/>
    <w:rsid w:val="001D6E03"/>
    <w:rsid w:val="001D6E4D"/>
    <w:rsid w:val="001D70A5"/>
    <w:rsid w:val="001D72CF"/>
    <w:rsid w:val="001D7308"/>
    <w:rsid w:val="001D730E"/>
    <w:rsid w:val="001D73A4"/>
    <w:rsid w:val="001D7513"/>
    <w:rsid w:val="001D75A0"/>
    <w:rsid w:val="001D7674"/>
    <w:rsid w:val="001D7684"/>
    <w:rsid w:val="001D7691"/>
    <w:rsid w:val="001D7740"/>
    <w:rsid w:val="001D7747"/>
    <w:rsid w:val="001D781B"/>
    <w:rsid w:val="001D7825"/>
    <w:rsid w:val="001D7923"/>
    <w:rsid w:val="001D7A3A"/>
    <w:rsid w:val="001D7C04"/>
    <w:rsid w:val="001D7DD2"/>
    <w:rsid w:val="001D7EBD"/>
    <w:rsid w:val="001E00E9"/>
    <w:rsid w:val="001E0185"/>
    <w:rsid w:val="001E0186"/>
    <w:rsid w:val="001E02C7"/>
    <w:rsid w:val="001E03A2"/>
    <w:rsid w:val="001E04AA"/>
    <w:rsid w:val="001E0592"/>
    <w:rsid w:val="001E069E"/>
    <w:rsid w:val="001E06B5"/>
    <w:rsid w:val="001E0703"/>
    <w:rsid w:val="001E07D9"/>
    <w:rsid w:val="001E0A61"/>
    <w:rsid w:val="001E0AEF"/>
    <w:rsid w:val="001E0B29"/>
    <w:rsid w:val="001E0C48"/>
    <w:rsid w:val="001E0CA4"/>
    <w:rsid w:val="001E0CD9"/>
    <w:rsid w:val="001E0D9B"/>
    <w:rsid w:val="001E0E93"/>
    <w:rsid w:val="001E0F15"/>
    <w:rsid w:val="001E0FC3"/>
    <w:rsid w:val="001E114B"/>
    <w:rsid w:val="001E11D2"/>
    <w:rsid w:val="001E11F9"/>
    <w:rsid w:val="001E1273"/>
    <w:rsid w:val="001E1277"/>
    <w:rsid w:val="001E12B7"/>
    <w:rsid w:val="001E133D"/>
    <w:rsid w:val="001E13C2"/>
    <w:rsid w:val="001E15FE"/>
    <w:rsid w:val="001E1776"/>
    <w:rsid w:val="001E187A"/>
    <w:rsid w:val="001E18AB"/>
    <w:rsid w:val="001E1902"/>
    <w:rsid w:val="001E1A29"/>
    <w:rsid w:val="001E1C3A"/>
    <w:rsid w:val="001E1CD5"/>
    <w:rsid w:val="001E1D00"/>
    <w:rsid w:val="001E1E0E"/>
    <w:rsid w:val="001E1E6D"/>
    <w:rsid w:val="001E208C"/>
    <w:rsid w:val="001E20BB"/>
    <w:rsid w:val="001E20D6"/>
    <w:rsid w:val="001E212B"/>
    <w:rsid w:val="001E21E9"/>
    <w:rsid w:val="001E22CF"/>
    <w:rsid w:val="001E22D1"/>
    <w:rsid w:val="001E23D2"/>
    <w:rsid w:val="001E2474"/>
    <w:rsid w:val="001E25C1"/>
    <w:rsid w:val="001E2662"/>
    <w:rsid w:val="001E2755"/>
    <w:rsid w:val="001E27A6"/>
    <w:rsid w:val="001E27FF"/>
    <w:rsid w:val="001E2965"/>
    <w:rsid w:val="001E2B1F"/>
    <w:rsid w:val="001E2B32"/>
    <w:rsid w:val="001E2BCF"/>
    <w:rsid w:val="001E2D15"/>
    <w:rsid w:val="001E2F17"/>
    <w:rsid w:val="001E2FF0"/>
    <w:rsid w:val="001E3284"/>
    <w:rsid w:val="001E337C"/>
    <w:rsid w:val="001E33A1"/>
    <w:rsid w:val="001E3466"/>
    <w:rsid w:val="001E353F"/>
    <w:rsid w:val="001E3716"/>
    <w:rsid w:val="001E3790"/>
    <w:rsid w:val="001E3A4E"/>
    <w:rsid w:val="001E3FBA"/>
    <w:rsid w:val="001E3FF4"/>
    <w:rsid w:val="001E4100"/>
    <w:rsid w:val="001E4302"/>
    <w:rsid w:val="001E440E"/>
    <w:rsid w:val="001E44A4"/>
    <w:rsid w:val="001E45B7"/>
    <w:rsid w:val="001E4610"/>
    <w:rsid w:val="001E4701"/>
    <w:rsid w:val="001E4750"/>
    <w:rsid w:val="001E480A"/>
    <w:rsid w:val="001E4857"/>
    <w:rsid w:val="001E48C3"/>
    <w:rsid w:val="001E4A0C"/>
    <w:rsid w:val="001E4BB4"/>
    <w:rsid w:val="001E4BD5"/>
    <w:rsid w:val="001E4D2D"/>
    <w:rsid w:val="001E4D62"/>
    <w:rsid w:val="001E4F9C"/>
    <w:rsid w:val="001E4FEB"/>
    <w:rsid w:val="001E5030"/>
    <w:rsid w:val="001E5282"/>
    <w:rsid w:val="001E533C"/>
    <w:rsid w:val="001E53FA"/>
    <w:rsid w:val="001E5459"/>
    <w:rsid w:val="001E576A"/>
    <w:rsid w:val="001E59BB"/>
    <w:rsid w:val="001E5A9A"/>
    <w:rsid w:val="001E5B32"/>
    <w:rsid w:val="001E5BFD"/>
    <w:rsid w:val="001E5CBC"/>
    <w:rsid w:val="001E5D5B"/>
    <w:rsid w:val="001E5DD8"/>
    <w:rsid w:val="001E5E18"/>
    <w:rsid w:val="001E5E46"/>
    <w:rsid w:val="001E5EE8"/>
    <w:rsid w:val="001E5F8B"/>
    <w:rsid w:val="001E5FC4"/>
    <w:rsid w:val="001E60A4"/>
    <w:rsid w:val="001E6157"/>
    <w:rsid w:val="001E627D"/>
    <w:rsid w:val="001E63C8"/>
    <w:rsid w:val="001E63DC"/>
    <w:rsid w:val="001E645C"/>
    <w:rsid w:val="001E661F"/>
    <w:rsid w:val="001E665E"/>
    <w:rsid w:val="001E669F"/>
    <w:rsid w:val="001E6784"/>
    <w:rsid w:val="001E684C"/>
    <w:rsid w:val="001E6916"/>
    <w:rsid w:val="001E69BD"/>
    <w:rsid w:val="001E6A3F"/>
    <w:rsid w:val="001E6B05"/>
    <w:rsid w:val="001E6B3F"/>
    <w:rsid w:val="001E6B53"/>
    <w:rsid w:val="001E6B58"/>
    <w:rsid w:val="001E6B80"/>
    <w:rsid w:val="001E6C09"/>
    <w:rsid w:val="001E6C4A"/>
    <w:rsid w:val="001E6CA7"/>
    <w:rsid w:val="001E6CB2"/>
    <w:rsid w:val="001E6D08"/>
    <w:rsid w:val="001E6EB9"/>
    <w:rsid w:val="001E6F6A"/>
    <w:rsid w:val="001E70BC"/>
    <w:rsid w:val="001E71C0"/>
    <w:rsid w:val="001E71C6"/>
    <w:rsid w:val="001E7282"/>
    <w:rsid w:val="001E7486"/>
    <w:rsid w:val="001E74A0"/>
    <w:rsid w:val="001E754F"/>
    <w:rsid w:val="001E75E3"/>
    <w:rsid w:val="001E760C"/>
    <w:rsid w:val="001E762D"/>
    <w:rsid w:val="001E7725"/>
    <w:rsid w:val="001E7877"/>
    <w:rsid w:val="001E7939"/>
    <w:rsid w:val="001E7A10"/>
    <w:rsid w:val="001E7A42"/>
    <w:rsid w:val="001E7A5D"/>
    <w:rsid w:val="001E7A8E"/>
    <w:rsid w:val="001E7B09"/>
    <w:rsid w:val="001E7C32"/>
    <w:rsid w:val="001E7F35"/>
    <w:rsid w:val="001F009F"/>
    <w:rsid w:val="001F00B9"/>
    <w:rsid w:val="001F00C9"/>
    <w:rsid w:val="001F0222"/>
    <w:rsid w:val="001F02E0"/>
    <w:rsid w:val="001F031D"/>
    <w:rsid w:val="001F0779"/>
    <w:rsid w:val="001F078A"/>
    <w:rsid w:val="001F07FC"/>
    <w:rsid w:val="001F0837"/>
    <w:rsid w:val="001F085E"/>
    <w:rsid w:val="001F0B5B"/>
    <w:rsid w:val="001F0C07"/>
    <w:rsid w:val="001F0CA6"/>
    <w:rsid w:val="001F0CD3"/>
    <w:rsid w:val="001F0E62"/>
    <w:rsid w:val="001F0E9D"/>
    <w:rsid w:val="001F0EC0"/>
    <w:rsid w:val="001F1035"/>
    <w:rsid w:val="001F104D"/>
    <w:rsid w:val="001F10A8"/>
    <w:rsid w:val="001F1136"/>
    <w:rsid w:val="001F1388"/>
    <w:rsid w:val="001F13FB"/>
    <w:rsid w:val="001F17C1"/>
    <w:rsid w:val="001F1864"/>
    <w:rsid w:val="001F1878"/>
    <w:rsid w:val="001F1B88"/>
    <w:rsid w:val="001F1B95"/>
    <w:rsid w:val="001F1BDC"/>
    <w:rsid w:val="001F1C61"/>
    <w:rsid w:val="001F1F9A"/>
    <w:rsid w:val="001F21BE"/>
    <w:rsid w:val="001F21C9"/>
    <w:rsid w:val="001F21FA"/>
    <w:rsid w:val="001F24A9"/>
    <w:rsid w:val="001F2643"/>
    <w:rsid w:val="001F2796"/>
    <w:rsid w:val="001F2870"/>
    <w:rsid w:val="001F288B"/>
    <w:rsid w:val="001F28EC"/>
    <w:rsid w:val="001F292C"/>
    <w:rsid w:val="001F2932"/>
    <w:rsid w:val="001F2A0B"/>
    <w:rsid w:val="001F2B37"/>
    <w:rsid w:val="001F2B74"/>
    <w:rsid w:val="001F2BD3"/>
    <w:rsid w:val="001F2CDD"/>
    <w:rsid w:val="001F2DC2"/>
    <w:rsid w:val="001F2E2A"/>
    <w:rsid w:val="001F2E41"/>
    <w:rsid w:val="001F2E71"/>
    <w:rsid w:val="001F2EBC"/>
    <w:rsid w:val="001F33AA"/>
    <w:rsid w:val="001F34E1"/>
    <w:rsid w:val="001F36BE"/>
    <w:rsid w:val="001F38C0"/>
    <w:rsid w:val="001F3A6D"/>
    <w:rsid w:val="001F3B34"/>
    <w:rsid w:val="001F3B9C"/>
    <w:rsid w:val="001F3BC4"/>
    <w:rsid w:val="001F40D0"/>
    <w:rsid w:val="001F41CE"/>
    <w:rsid w:val="001F42A5"/>
    <w:rsid w:val="001F42EA"/>
    <w:rsid w:val="001F4382"/>
    <w:rsid w:val="001F46D1"/>
    <w:rsid w:val="001F4726"/>
    <w:rsid w:val="001F47B3"/>
    <w:rsid w:val="001F49B5"/>
    <w:rsid w:val="001F49EB"/>
    <w:rsid w:val="001F4AA1"/>
    <w:rsid w:val="001F4BB2"/>
    <w:rsid w:val="001F4BB4"/>
    <w:rsid w:val="001F4BB8"/>
    <w:rsid w:val="001F4C60"/>
    <w:rsid w:val="001F4C75"/>
    <w:rsid w:val="001F4D72"/>
    <w:rsid w:val="001F4DB6"/>
    <w:rsid w:val="001F4EE6"/>
    <w:rsid w:val="001F4F2A"/>
    <w:rsid w:val="001F4F2B"/>
    <w:rsid w:val="001F4F90"/>
    <w:rsid w:val="001F4FD0"/>
    <w:rsid w:val="001F516B"/>
    <w:rsid w:val="001F5209"/>
    <w:rsid w:val="001F525B"/>
    <w:rsid w:val="001F52CA"/>
    <w:rsid w:val="001F52D4"/>
    <w:rsid w:val="001F53F2"/>
    <w:rsid w:val="001F5490"/>
    <w:rsid w:val="001F556D"/>
    <w:rsid w:val="001F5607"/>
    <w:rsid w:val="001F562C"/>
    <w:rsid w:val="001F570E"/>
    <w:rsid w:val="001F598A"/>
    <w:rsid w:val="001F59AB"/>
    <w:rsid w:val="001F5AF7"/>
    <w:rsid w:val="001F5D44"/>
    <w:rsid w:val="001F5DB0"/>
    <w:rsid w:val="001F5E86"/>
    <w:rsid w:val="001F5ED1"/>
    <w:rsid w:val="001F5EF3"/>
    <w:rsid w:val="001F5F06"/>
    <w:rsid w:val="001F6478"/>
    <w:rsid w:val="001F6633"/>
    <w:rsid w:val="001F66A2"/>
    <w:rsid w:val="001F670C"/>
    <w:rsid w:val="001F68D9"/>
    <w:rsid w:val="001F68E7"/>
    <w:rsid w:val="001F6B7C"/>
    <w:rsid w:val="001F6E51"/>
    <w:rsid w:val="001F6F99"/>
    <w:rsid w:val="001F705C"/>
    <w:rsid w:val="001F7300"/>
    <w:rsid w:val="001F7311"/>
    <w:rsid w:val="001F7479"/>
    <w:rsid w:val="001F74D5"/>
    <w:rsid w:val="001F7576"/>
    <w:rsid w:val="001F75BF"/>
    <w:rsid w:val="001F7747"/>
    <w:rsid w:val="001F7C11"/>
    <w:rsid w:val="001F7CCD"/>
    <w:rsid w:val="001F7D0C"/>
    <w:rsid w:val="001F7F40"/>
    <w:rsid w:val="001F7FB0"/>
    <w:rsid w:val="002000E1"/>
    <w:rsid w:val="00200103"/>
    <w:rsid w:val="0020017F"/>
    <w:rsid w:val="002001DE"/>
    <w:rsid w:val="00200236"/>
    <w:rsid w:val="0020024A"/>
    <w:rsid w:val="002003D3"/>
    <w:rsid w:val="002003E0"/>
    <w:rsid w:val="00200438"/>
    <w:rsid w:val="00200504"/>
    <w:rsid w:val="002005B1"/>
    <w:rsid w:val="00200678"/>
    <w:rsid w:val="0020079F"/>
    <w:rsid w:val="002008C5"/>
    <w:rsid w:val="0020092A"/>
    <w:rsid w:val="00200981"/>
    <w:rsid w:val="00200A97"/>
    <w:rsid w:val="00200BED"/>
    <w:rsid w:val="00200C5B"/>
    <w:rsid w:val="00200CAB"/>
    <w:rsid w:val="00200CD4"/>
    <w:rsid w:val="00200E56"/>
    <w:rsid w:val="00200EB0"/>
    <w:rsid w:val="00200EE9"/>
    <w:rsid w:val="00201104"/>
    <w:rsid w:val="00201353"/>
    <w:rsid w:val="00201367"/>
    <w:rsid w:val="0020144F"/>
    <w:rsid w:val="00201475"/>
    <w:rsid w:val="002014F5"/>
    <w:rsid w:val="002015CB"/>
    <w:rsid w:val="002016B4"/>
    <w:rsid w:val="00201721"/>
    <w:rsid w:val="00201744"/>
    <w:rsid w:val="00201799"/>
    <w:rsid w:val="00201832"/>
    <w:rsid w:val="0020197E"/>
    <w:rsid w:val="002019C7"/>
    <w:rsid w:val="002019FA"/>
    <w:rsid w:val="00201B46"/>
    <w:rsid w:val="00201B9D"/>
    <w:rsid w:val="00201CE3"/>
    <w:rsid w:val="00201D01"/>
    <w:rsid w:val="00201D66"/>
    <w:rsid w:val="002020A8"/>
    <w:rsid w:val="002020F9"/>
    <w:rsid w:val="002023A2"/>
    <w:rsid w:val="002023CA"/>
    <w:rsid w:val="002023DC"/>
    <w:rsid w:val="00202992"/>
    <w:rsid w:val="0020299D"/>
    <w:rsid w:val="00202A85"/>
    <w:rsid w:val="00202B12"/>
    <w:rsid w:val="00202B2D"/>
    <w:rsid w:val="00202B50"/>
    <w:rsid w:val="00202CFF"/>
    <w:rsid w:val="00202E0B"/>
    <w:rsid w:val="00202E62"/>
    <w:rsid w:val="00202F0B"/>
    <w:rsid w:val="00202F3F"/>
    <w:rsid w:val="00203017"/>
    <w:rsid w:val="00203070"/>
    <w:rsid w:val="0020319A"/>
    <w:rsid w:val="0020327C"/>
    <w:rsid w:val="00203448"/>
    <w:rsid w:val="0020347B"/>
    <w:rsid w:val="00203548"/>
    <w:rsid w:val="00203563"/>
    <w:rsid w:val="002035B0"/>
    <w:rsid w:val="002035BB"/>
    <w:rsid w:val="00203615"/>
    <w:rsid w:val="00203647"/>
    <w:rsid w:val="0020364A"/>
    <w:rsid w:val="00203684"/>
    <w:rsid w:val="0020375C"/>
    <w:rsid w:val="00203822"/>
    <w:rsid w:val="002038E9"/>
    <w:rsid w:val="00203985"/>
    <w:rsid w:val="002039B4"/>
    <w:rsid w:val="00203A6D"/>
    <w:rsid w:val="00203AE5"/>
    <w:rsid w:val="00203C2D"/>
    <w:rsid w:val="00203C54"/>
    <w:rsid w:val="00203C73"/>
    <w:rsid w:val="00203D36"/>
    <w:rsid w:val="00203D76"/>
    <w:rsid w:val="00203E6C"/>
    <w:rsid w:val="00203FA1"/>
    <w:rsid w:val="0020401D"/>
    <w:rsid w:val="002041BD"/>
    <w:rsid w:val="002041DD"/>
    <w:rsid w:val="00204518"/>
    <w:rsid w:val="00204521"/>
    <w:rsid w:val="00204557"/>
    <w:rsid w:val="002046A9"/>
    <w:rsid w:val="0020480C"/>
    <w:rsid w:val="00204850"/>
    <w:rsid w:val="0020486C"/>
    <w:rsid w:val="002048F1"/>
    <w:rsid w:val="00204958"/>
    <w:rsid w:val="00204B46"/>
    <w:rsid w:val="00204B89"/>
    <w:rsid w:val="00204D3E"/>
    <w:rsid w:val="00204F71"/>
    <w:rsid w:val="00204F72"/>
    <w:rsid w:val="0020500C"/>
    <w:rsid w:val="00205039"/>
    <w:rsid w:val="002050CE"/>
    <w:rsid w:val="00205141"/>
    <w:rsid w:val="002051B6"/>
    <w:rsid w:val="00205247"/>
    <w:rsid w:val="00205282"/>
    <w:rsid w:val="00205327"/>
    <w:rsid w:val="002053F9"/>
    <w:rsid w:val="0020540B"/>
    <w:rsid w:val="0020581B"/>
    <w:rsid w:val="0020591E"/>
    <w:rsid w:val="002059EA"/>
    <w:rsid w:val="002059FA"/>
    <w:rsid w:val="00205B85"/>
    <w:rsid w:val="00205D57"/>
    <w:rsid w:val="00205D59"/>
    <w:rsid w:val="00205D90"/>
    <w:rsid w:val="00205DAE"/>
    <w:rsid w:val="00205E81"/>
    <w:rsid w:val="00205FDB"/>
    <w:rsid w:val="00206019"/>
    <w:rsid w:val="002060DD"/>
    <w:rsid w:val="00206228"/>
    <w:rsid w:val="00206297"/>
    <w:rsid w:val="002062B0"/>
    <w:rsid w:val="002062D4"/>
    <w:rsid w:val="002062F2"/>
    <w:rsid w:val="00206324"/>
    <w:rsid w:val="00206398"/>
    <w:rsid w:val="002063BE"/>
    <w:rsid w:val="002066F0"/>
    <w:rsid w:val="00206798"/>
    <w:rsid w:val="00206894"/>
    <w:rsid w:val="002068DB"/>
    <w:rsid w:val="00206AD0"/>
    <w:rsid w:val="00206B02"/>
    <w:rsid w:val="00206B31"/>
    <w:rsid w:val="00206CC6"/>
    <w:rsid w:val="00206EFE"/>
    <w:rsid w:val="00206F28"/>
    <w:rsid w:val="00206F33"/>
    <w:rsid w:val="00206F5C"/>
    <w:rsid w:val="002070D4"/>
    <w:rsid w:val="002070F7"/>
    <w:rsid w:val="00207161"/>
    <w:rsid w:val="0020730B"/>
    <w:rsid w:val="00207341"/>
    <w:rsid w:val="0020738D"/>
    <w:rsid w:val="002074C0"/>
    <w:rsid w:val="00207590"/>
    <w:rsid w:val="0020764B"/>
    <w:rsid w:val="002076B8"/>
    <w:rsid w:val="002077A0"/>
    <w:rsid w:val="00207A47"/>
    <w:rsid w:val="00207B51"/>
    <w:rsid w:val="00207BE7"/>
    <w:rsid w:val="00207CA1"/>
    <w:rsid w:val="00207F80"/>
    <w:rsid w:val="0021001C"/>
    <w:rsid w:val="002101FA"/>
    <w:rsid w:val="00210238"/>
    <w:rsid w:val="00210259"/>
    <w:rsid w:val="002102EF"/>
    <w:rsid w:val="0021031B"/>
    <w:rsid w:val="00210386"/>
    <w:rsid w:val="00210467"/>
    <w:rsid w:val="002104D5"/>
    <w:rsid w:val="00210624"/>
    <w:rsid w:val="0021078D"/>
    <w:rsid w:val="00210941"/>
    <w:rsid w:val="002109CA"/>
    <w:rsid w:val="00210AA4"/>
    <w:rsid w:val="00210B29"/>
    <w:rsid w:val="00210B32"/>
    <w:rsid w:val="00210C3C"/>
    <w:rsid w:val="00210DB3"/>
    <w:rsid w:val="00210EB3"/>
    <w:rsid w:val="00210ED8"/>
    <w:rsid w:val="00210F86"/>
    <w:rsid w:val="00210F96"/>
    <w:rsid w:val="00210FB2"/>
    <w:rsid w:val="00211003"/>
    <w:rsid w:val="002110AA"/>
    <w:rsid w:val="00211135"/>
    <w:rsid w:val="0021138A"/>
    <w:rsid w:val="00211555"/>
    <w:rsid w:val="00211557"/>
    <w:rsid w:val="0021159E"/>
    <w:rsid w:val="0021161E"/>
    <w:rsid w:val="0021164A"/>
    <w:rsid w:val="002118C5"/>
    <w:rsid w:val="002119A6"/>
    <w:rsid w:val="00211B82"/>
    <w:rsid w:val="00211DAE"/>
    <w:rsid w:val="00211DE2"/>
    <w:rsid w:val="00211E61"/>
    <w:rsid w:val="00211E82"/>
    <w:rsid w:val="00211F61"/>
    <w:rsid w:val="00212026"/>
    <w:rsid w:val="0021202B"/>
    <w:rsid w:val="002120B3"/>
    <w:rsid w:val="002120C0"/>
    <w:rsid w:val="002121B4"/>
    <w:rsid w:val="002121B6"/>
    <w:rsid w:val="002123FB"/>
    <w:rsid w:val="00212546"/>
    <w:rsid w:val="00212692"/>
    <w:rsid w:val="002126DF"/>
    <w:rsid w:val="0021271E"/>
    <w:rsid w:val="0021296C"/>
    <w:rsid w:val="00212B72"/>
    <w:rsid w:val="00212ED8"/>
    <w:rsid w:val="002130AE"/>
    <w:rsid w:val="002130C8"/>
    <w:rsid w:val="00213185"/>
    <w:rsid w:val="002132EF"/>
    <w:rsid w:val="00213300"/>
    <w:rsid w:val="00213303"/>
    <w:rsid w:val="00213393"/>
    <w:rsid w:val="002135CC"/>
    <w:rsid w:val="002135E1"/>
    <w:rsid w:val="00213666"/>
    <w:rsid w:val="002136FB"/>
    <w:rsid w:val="00213779"/>
    <w:rsid w:val="002137AC"/>
    <w:rsid w:val="00213828"/>
    <w:rsid w:val="0021396B"/>
    <w:rsid w:val="00213B04"/>
    <w:rsid w:val="00213C1B"/>
    <w:rsid w:val="00213FB2"/>
    <w:rsid w:val="00213FFC"/>
    <w:rsid w:val="002140CF"/>
    <w:rsid w:val="002140D4"/>
    <w:rsid w:val="002141FE"/>
    <w:rsid w:val="00214354"/>
    <w:rsid w:val="00214434"/>
    <w:rsid w:val="00214484"/>
    <w:rsid w:val="00214770"/>
    <w:rsid w:val="002147C0"/>
    <w:rsid w:val="00214A40"/>
    <w:rsid w:val="00214A87"/>
    <w:rsid w:val="00214C12"/>
    <w:rsid w:val="00214C4E"/>
    <w:rsid w:val="00214CFA"/>
    <w:rsid w:val="00214DE0"/>
    <w:rsid w:val="00215014"/>
    <w:rsid w:val="002150C7"/>
    <w:rsid w:val="00215171"/>
    <w:rsid w:val="002156F0"/>
    <w:rsid w:val="00215824"/>
    <w:rsid w:val="002158B8"/>
    <w:rsid w:val="00215ABA"/>
    <w:rsid w:val="00215AD5"/>
    <w:rsid w:val="00215C4A"/>
    <w:rsid w:val="00215CCD"/>
    <w:rsid w:val="00215DA7"/>
    <w:rsid w:val="00215E1C"/>
    <w:rsid w:val="00215E37"/>
    <w:rsid w:val="002161AA"/>
    <w:rsid w:val="00216332"/>
    <w:rsid w:val="00216465"/>
    <w:rsid w:val="002165A8"/>
    <w:rsid w:val="002165CD"/>
    <w:rsid w:val="002165DA"/>
    <w:rsid w:val="00216605"/>
    <w:rsid w:val="00216643"/>
    <w:rsid w:val="00216870"/>
    <w:rsid w:val="002168B0"/>
    <w:rsid w:val="00216904"/>
    <w:rsid w:val="002169AE"/>
    <w:rsid w:val="002169E1"/>
    <w:rsid w:val="00216BA8"/>
    <w:rsid w:val="00216BDC"/>
    <w:rsid w:val="00216CD2"/>
    <w:rsid w:val="00216DE4"/>
    <w:rsid w:val="00217355"/>
    <w:rsid w:val="002173C8"/>
    <w:rsid w:val="0021755C"/>
    <w:rsid w:val="00217679"/>
    <w:rsid w:val="00217683"/>
    <w:rsid w:val="002176E9"/>
    <w:rsid w:val="002176F4"/>
    <w:rsid w:val="00217720"/>
    <w:rsid w:val="0021779C"/>
    <w:rsid w:val="00217840"/>
    <w:rsid w:val="00217875"/>
    <w:rsid w:val="002178C5"/>
    <w:rsid w:val="00217A93"/>
    <w:rsid w:val="00217BD7"/>
    <w:rsid w:val="00217BF4"/>
    <w:rsid w:val="00217C26"/>
    <w:rsid w:val="00217CF8"/>
    <w:rsid w:val="00217D04"/>
    <w:rsid w:val="00217D0D"/>
    <w:rsid w:val="00217D13"/>
    <w:rsid w:val="00217D47"/>
    <w:rsid w:val="00217E75"/>
    <w:rsid w:val="0022000A"/>
    <w:rsid w:val="002200B4"/>
    <w:rsid w:val="00220232"/>
    <w:rsid w:val="002202B6"/>
    <w:rsid w:val="00220348"/>
    <w:rsid w:val="00220425"/>
    <w:rsid w:val="00220446"/>
    <w:rsid w:val="002204A3"/>
    <w:rsid w:val="002205B7"/>
    <w:rsid w:val="0022065E"/>
    <w:rsid w:val="00220687"/>
    <w:rsid w:val="00220688"/>
    <w:rsid w:val="002206C7"/>
    <w:rsid w:val="0022072F"/>
    <w:rsid w:val="002207EB"/>
    <w:rsid w:val="002207F1"/>
    <w:rsid w:val="00220823"/>
    <w:rsid w:val="00220855"/>
    <w:rsid w:val="002208EA"/>
    <w:rsid w:val="00220984"/>
    <w:rsid w:val="00220A0C"/>
    <w:rsid w:val="00220AD9"/>
    <w:rsid w:val="00220AEE"/>
    <w:rsid w:val="00220BC0"/>
    <w:rsid w:val="00220C17"/>
    <w:rsid w:val="00220C69"/>
    <w:rsid w:val="00220D41"/>
    <w:rsid w:val="00220F7B"/>
    <w:rsid w:val="00221046"/>
    <w:rsid w:val="002213FC"/>
    <w:rsid w:val="002215DF"/>
    <w:rsid w:val="00221609"/>
    <w:rsid w:val="0022164D"/>
    <w:rsid w:val="00221748"/>
    <w:rsid w:val="00221766"/>
    <w:rsid w:val="002218DE"/>
    <w:rsid w:val="002218EC"/>
    <w:rsid w:val="00221BB4"/>
    <w:rsid w:val="00221E46"/>
    <w:rsid w:val="002222B4"/>
    <w:rsid w:val="00222381"/>
    <w:rsid w:val="002224F6"/>
    <w:rsid w:val="0022253E"/>
    <w:rsid w:val="00222669"/>
    <w:rsid w:val="00222799"/>
    <w:rsid w:val="0022280C"/>
    <w:rsid w:val="00222854"/>
    <w:rsid w:val="0022287F"/>
    <w:rsid w:val="00222C02"/>
    <w:rsid w:val="00222D0E"/>
    <w:rsid w:val="00222FAD"/>
    <w:rsid w:val="0022312A"/>
    <w:rsid w:val="002232B3"/>
    <w:rsid w:val="00223423"/>
    <w:rsid w:val="00223484"/>
    <w:rsid w:val="0022350F"/>
    <w:rsid w:val="002235BC"/>
    <w:rsid w:val="00223723"/>
    <w:rsid w:val="002237AE"/>
    <w:rsid w:val="00223826"/>
    <w:rsid w:val="00223871"/>
    <w:rsid w:val="002238D2"/>
    <w:rsid w:val="002239A8"/>
    <w:rsid w:val="00223B64"/>
    <w:rsid w:val="00223E82"/>
    <w:rsid w:val="0022401D"/>
    <w:rsid w:val="0022433B"/>
    <w:rsid w:val="00224391"/>
    <w:rsid w:val="00224572"/>
    <w:rsid w:val="00224574"/>
    <w:rsid w:val="0022471E"/>
    <w:rsid w:val="0022473C"/>
    <w:rsid w:val="002248E8"/>
    <w:rsid w:val="0022493A"/>
    <w:rsid w:val="002249DD"/>
    <w:rsid w:val="00224A84"/>
    <w:rsid w:val="00224C6B"/>
    <w:rsid w:val="00224CB4"/>
    <w:rsid w:val="00224D57"/>
    <w:rsid w:val="00224F47"/>
    <w:rsid w:val="00224FE2"/>
    <w:rsid w:val="00225080"/>
    <w:rsid w:val="002250B4"/>
    <w:rsid w:val="00225100"/>
    <w:rsid w:val="0022519E"/>
    <w:rsid w:val="00225221"/>
    <w:rsid w:val="00225270"/>
    <w:rsid w:val="00225382"/>
    <w:rsid w:val="002254BF"/>
    <w:rsid w:val="00225530"/>
    <w:rsid w:val="002256B0"/>
    <w:rsid w:val="00225AFA"/>
    <w:rsid w:val="00225BB8"/>
    <w:rsid w:val="00225BFB"/>
    <w:rsid w:val="00225BFE"/>
    <w:rsid w:val="00225CC8"/>
    <w:rsid w:val="00225CD6"/>
    <w:rsid w:val="00225FEE"/>
    <w:rsid w:val="002261DF"/>
    <w:rsid w:val="0022633F"/>
    <w:rsid w:val="0022646F"/>
    <w:rsid w:val="002264F3"/>
    <w:rsid w:val="00226543"/>
    <w:rsid w:val="00226621"/>
    <w:rsid w:val="0022671B"/>
    <w:rsid w:val="00226764"/>
    <w:rsid w:val="0022683A"/>
    <w:rsid w:val="0022690A"/>
    <w:rsid w:val="00226923"/>
    <w:rsid w:val="00226A09"/>
    <w:rsid w:val="00226C75"/>
    <w:rsid w:val="00226CF5"/>
    <w:rsid w:val="00226DD9"/>
    <w:rsid w:val="00226DF8"/>
    <w:rsid w:val="00226F3D"/>
    <w:rsid w:val="00226F63"/>
    <w:rsid w:val="00226F75"/>
    <w:rsid w:val="00226F9E"/>
    <w:rsid w:val="00226FF4"/>
    <w:rsid w:val="0022701D"/>
    <w:rsid w:val="002270BC"/>
    <w:rsid w:val="002271B1"/>
    <w:rsid w:val="002271C7"/>
    <w:rsid w:val="002271E9"/>
    <w:rsid w:val="00227236"/>
    <w:rsid w:val="0022734F"/>
    <w:rsid w:val="00227360"/>
    <w:rsid w:val="002276B1"/>
    <w:rsid w:val="002278B3"/>
    <w:rsid w:val="00227AC9"/>
    <w:rsid w:val="00227ADB"/>
    <w:rsid w:val="00227CFA"/>
    <w:rsid w:val="00227D52"/>
    <w:rsid w:val="00227D80"/>
    <w:rsid w:val="00227D89"/>
    <w:rsid w:val="00227DDA"/>
    <w:rsid w:val="00227DE9"/>
    <w:rsid w:val="00227F1E"/>
    <w:rsid w:val="002304AF"/>
    <w:rsid w:val="002304CE"/>
    <w:rsid w:val="002306C7"/>
    <w:rsid w:val="0023072D"/>
    <w:rsid w:val="0023078B"/>
    <w:rsid w:val="00230795"/>
    <w:rsid w:val="002307E4"/>
    <w:rsid w:val="00230815"/>
    <w:rsid w:val="0023087A"/>
    <w:rsid w:val="002308C2"/>
    <w:rsid w:val="00230983"/>
    <w:rsid w:val="002309DE"/>
    <w:rsid w:val="00230A25"/>
    <w:rsid w:val="00230CF4"/>
    <w:rsid w:val="00230D45"/>
    <w:rsid w:val="00230D8C"/>
    <w:rsid w:val="00230EF9"/>
    <w:rsid w:val="00230F96"/>
    <w:rsid w:val="00231311"/>
    <w:rsid w:val="00231345"/>
    <w:rsid w:val="002313DA"/>
    <w:rsid w:val="002314CA"/>
    <w:rsid w:val="00231732"/>
    <w:rsid w:val="00231773"/>
    <w:rsid w:val="002318D5"/>
    <w:rsid w:val="00231A94"/>
    <w:rsid w:val="00231D4A"/>
    <w:rsid w:val="00231E96"/>
    <w:rsid w:val="00231EA1"/>
    <w:rsid w:val="00231F83"/>
    <w:rsid w:val="00231FB6"/>
    <w:rsid w:val="00232080"/>
    <w:rsid w:val="002321FB"/>
    <w:rsid w:val="002322D0"/>
    <w:rsid w:val="00232454"/>
    <w:rsid w:val="002324E6"/>
    <w:rsid w:val="00232536"/>
    <w:rsid w:val="002325DE"/>
    <w:rsid w:val="00232701"/>
    <w:rsid w:val="00232A93"/>
    <w:rsid w:val="00232B43"/>
    <w:rsid w:val="00232C4B"/>
    <w:rsid w:val="00232D7E"/>
    <w:rsid w:val="00232E5E"/>
    <w:rsid w:val="00232E65"/>
    <w:rsid w:val="00232F3B"/>
    <w:rsid w:val="00233093"/>
    <w:rsid w:val="002330DB"/>
    <w:rsid w:val="00233198"/>
    <w:rsid w:val="0023324B"/>
    <w:rsid w:val="0023340B"/>
    <w:rsid w:val="00233592"/>
    <w:rsid w:val="0023362A"/>
    <w:rsid w:val="00233672"/>
    <w:rsid w:val="002336F7"/>
    <w:rsid w:val="002339E5"/>
    <w:rsid w:val="00233A31"/>
    <w:rsid w:val="00233A52"/>
    <w:rsid w:val="00233A86"/>
    <w:rsid w:val="00233AE3"/>
    <w:rsid w:val="00233B83"/>
    <w:rsid w:val="00233BB2"/>
    <w:rsid w:val="00233BE7"/>
    <w:rsid w:val="00233C8D"/>
    <w:rsid w:val="00233D45"/>
    <w:rsid w:val="00233E82"/>
    <w:rsid w:val="00233EEA"/>
    <w:rsid w:val="00234178"/>
    <w:rsid w:val="00234218"/>
    <w:rsid w:val="0023431C"/>
    <w:rsid w:val="00234334"/>
    <w:rsid w:val="00234379"/>
    <w:rsid w:val="002343C2"/>
    <w:rsid w:val="002344F2"/>
    <w:rsid w:val="00234569"/>
    <w:rsid w:val="002345A6"/>
    <w:rsid w:val="00234628"/>
    <w:rsid w:val="0023463F"/>
    <w:rsid w:val="0023489E"/>
    <w:rsid w:val="00234A9B"/>
    <w:rsid w:val="00234C51"/>
    <w:rsid w:val="00234CED"/>
    <w:rsid w:val="00235061"/>
    <w:rsid w:val="002351C5"/>
    <w:rsid w:val="002354DE"/>
    <w:rsid w:val="002355A6"/>
    <w:rsid w:val="002355F4"/>
    <w:rsid w:val="002356DF"/>
    <w:rsid w:val="0023575A"/>
    <w:rsid w:val="00235918"/>
    <w:rsid w:val="00235977"/>
    <w:rsid w:val="00235AED"/>
    <w:rsid w:val="00235B8F"/>
    <w:rsid w:val="00235BEC"/>
    <w:rsid w:val="00235C01"/>
    <w:rsid w:val="00235C8B"/>
    <w:rsid w:val="00235C91"/>
    <w:rsid w:val="00235CD1"/>
    <w:rsid w:val="00235D46"/>
    <w:rsid w:val="00235DCE"/>
    <w:rsid w:val="00235E29"/>
    <w:rsid w:val="00235F0F"/>
    <w:rsid w:val="0023605C"/>
    <w:rsid w:val="002360B5"/>
    <w:rsid w:val="00236137"/>
    <w:rsid w:val="00236171"/>
    <w:rsid w:val="00236193"/>
    <w:rsid w:val="002361DE"/>
    <w:rsid w:val="002361EA"/>
    <w:rsid w:val="00236328"/>
    <w:rsid w:val="0023639F"/>
    <w:rsid w:val="002363A9"/>
    <w:rsid w:val="0023657D"/>
    <w:rsid w:val="002365D8"/>
    <w:rsid w:val="00236711"/>
    <w:rsid w:val="0023678D"/>
    <w:rsid w:val="002369AD"/>
    <w:rsid w:val="00236AAA"/>
    <w:rsid w:val="00236BD0"/>
    <w:rsid w:val="00236DDA"/>
    <w:rsid w:val="00237002"/>
    <w:rsid w:val="00237023"/>
    <w:rsid w:val="002371CF"/>
    <w:rsid w:val="00237201"/>
    <w:rsid w:val="002372B0"/>
    <w:rsid w:val="0023730A"/>
    <w:rsid w:val="00237592"/>
    <w:rsid w:val="0023773B"/>
    <w:rsid w:val="00237957"/>
    <w:rsid w:val="002379CA"/>
    <w:rsid w:val="00237AB7"/>
    <w:rsid w:val="00237B0B"/>
    <w:rsid w:val="00237B28"/>
    <w:rsid w:val="00237BAA"/>
    <w:rsid w:val="00237D06"/>
    <w:rsid w:val="00237E99"/>
    <w:rsid w:val="00237EE8"/>
    <w:rsid w:val="00237F90"/>
    <w:rsid w:val="002401CF"/>
    <w:rsid w:val="00240502"/>
    <w:rsid w:val="0024058A"/>
    <w:rsid w:val="00240674"/>
    <w:rsid w:val="002406F4"/>
    <w:rsid w:val="00240739"/>
    <w:rsid w:val="00240746"/>
    <w:rsid w:val="00240815"/>
    <w:rsid w:val="002408BA"/>
    <w:rsid w:val="0024091F"/>
    <w:rsid w:val="00240922"/>
    <w:rsid w:val="00240A0E"/>
    <w:rsid w:val="00240B31"/>
    <w:rsid w:val="00240B57"/>
    <w:rsid w:val="00240B7A"/>
    <w:rsid w:val="00240D54"/>
    <w:rsid w:val="00240E0B"/>
    <w:rsid w:val="00240E9A"/>
    <w:rsid w:val="00240ED0"/>
    <w:rsid w:val="00240EF6"/>
    <w:rsid w:val="00240FC3"/>
    <w:rsid w:val="00240FD5"/>
    <w:rsid w:val="0024113A"/>
    <w:rsid w:val="002411AA"/>
    <w:rsid w:val="00241276"/>
    <w:rsid w:val="002413AC"/>
    <w:rsid w:val="0024146E"/>
    <w:rsid w:val="00241488"/>
    <w:rsid w:val="002415F2"/>
    <w:rsid w:val="002416B1"/>
    <w:rsid w:val="002416B6"/>
    <w:rsid w:val="0024194C"/>
    <w:rsid w:val="00241A10"/>
    <w:rsid w:val="00241A76"/>
    <w:rsid w:val="00241E4F"/>
    <w:rsid w:val="00241FD2"/>
    <w:rsid w:val="002423A0"/>
    <w:rsid w:val="002426A5"/>
    <w:rsid w:val="0024271E"/>
    <w:rsid w:val="0024295E"/>
    <w:rsid w:val="002429ED"/>
    <w:rsid w:val="00242C45"/>
    <w:rsid w:val="00242C82"/>
    <w:rsid w:val="00242D07"/>
    <w:rsid w:val="00242F54"/>
    <w:rsid w:val="0024309C"/>
    <w:rsid w:val="002430CB"/>
    <w:rsid w:val="002431C0"/>
    <w:rsid w:val="002431FC"/>
    <w:rsid w:val="00243377"/>
    <w:rsid w:val="002433D5"/>
    <w:rsid w:val="002433E1"/>
    <w:rsid w:val="0024342D"/>
    <w:rsid w:val="00243560"/>
    <w:rsid w:val="002437F4"/>
    <w:rsid w:val="002437FF"/>
    <w:rsid w:val="002439D9"/>
    <w:rsid w:val="00243AA3"/>
    <w:rsid w:val="00243B38"/>
    <w:rsid w:val="00243B8A"/>
    <w:rsid w:val="00243BA9"/>
    <w:rsid w:val="00243EAC"/>
    <w:rsid w:val="00244014"/>
    <w:rsid w:val="0024422B"/>
    <w:rsid w:val="00244336"/>
    <w:rsid w:val="00244508"/>
    <w:rsid w:val="002445E1"/>
    <w:rsid w:val="002445EE"/>
    <w:rsid w:val="00244634"/>
    <w:rsid w:val="00244841"/>
    <w:rsid w:val="00244A22"/>
    <w:rsid w:val="00244AFC"/>
    <w:rsid w:val="00244C1A"/>
    <w:rsid w:val="00244D5B"/>
    <w:rsid w:val="00244ECD"/>
    <w:rsid w:val="00244F70"/>
    <w:rsid w:val="0024507A"/>
    <w:rsid w:val="002450D0"/>
    <w:rsid w:val="0024519F"/>
    <w:rsid w:val="002451EF"/>
    <w:rsid w:val="002452A8"/>
    <w:rsid w:val="00245337"/>
    <w:rsid w:val="002453CC"/>
    <w:rsid w:val="0024541A"/>
    <w:rsid w:val="00245461"/>
    <w:rsid w:val="0024584E"/>
    <w:rsid w:val="0024585F"/>
    <w:rsid w:val="0024586E"/>
    <w:rsid w:val="0024590A"/>
    <w:rsid w:val="00245935"/>
    <w:rsid w:val="00245A76"/>
    <w:rsid w:val="00245A87"/>
    <w:rsid w:val="00245ACB"/>
    <w:rsid w:val="00245AF6"/>
    <w:rsid w:val="00245BF0"/>
    <w:rsid w:val="00245CB9"/>
    <w:rsid w:val="00245D09"/>
    <w:rsid w:val="00245ECD"/>
    <w:rsid w:val="00245F2C"/>
    <w:rsid w:val="00245F31"/>
    <w:rsid w:val="00245FD1"/>
    <w:rsid w:val="00246004"/>
    <w:rsid w:val="002460EA"/>
    <w:rsid w:val="002463FE"/>
    <w:rsid w:val="00246401"/>
    <w:rsid w:val="002464B9"/>
    <w:rsid w:val="00246564"/>
    <w:rsid w:val="002465EB"/>
    <w:rsid w:val="002465F1"/>
    <w:rsid w:val="002466AE"/>
    <w:rsid w:val="00246720"/>
    <w:rsid w:val="002467D5"/>
    <w:rsid w:val="00246A8B"/>
    <w:rsid w:val="00246AB1"/>
    <w:rsid w:val="00246B59"/>
    <w:rsid w:val="00246B6E"/>
    <w:rsid w:val="00246C50"/>
    <w:rsid w:val="00246C63"/>
    <w:rsid w:val="00246D74"/>
    <w:rsid w:val="00246DFA"/>
    <w:rsid w:val="00246E4F"/>
    <w:rsid w:val="00246FE9"/>
    <w:rsid w:val="00246FF9"/>
    <w:rsid w:val="002470E0"/>
    <w:rsid w:val="00247184"/>
    <w:rsid w:val="0024723B"/>
    <w:rsid w:val="00247269"/>
    <w:rsid w:val="00247277"/>
    <w:rsid w:val="002472A3"/>
    <w:rsid w:val="00247344"/>
    <w:rsid w:val="002474BB"/>
    <w:rsid w:val="00247515"/>
    <w:rsid w:val="002475C6"/>
    <w:rsid w:val="00247681"/>
    <w:rsid w:val="0024780B"/>
    <w:rsid w:val="002478D5"/>
    <w:rsid w:val="00247A06"/>
    <w:rsid w:val="00247B9C"/>
    <w:rsid w:val="00247D87"/>
    <w:rsid w:val="00247DF1"/>
    <w:rsid w:val="00247E34"/>
    <w:rsid w:val="00247F24"/>
    <w:rsid w:val="0025000E"/>
    <w:rsid w:val="0025001B"/>
    <w:rsid w:val="00250023"/>
    <w:rsid w:val="0025003E"/>
    <w:rsid w:val="00250537"/>
    <w:rsid w:val="0025060D"/>
    <w:rsid w:val="00250645"/>
    <w:rsid w:val="002506E0"/>
    <w:rsid w:val="0025071A"/>
    <w:rsid w:val="00250728"/>
    <w:rsid w:val="00250875"/>
    <w:rsid w:val="002508A8"/>
    <w:rsid w:val="002508D4"/>
    <w:rsid w:val="002509F8"/>
    <w:rsid w:val="00250AB1"/>
    <w:rsid w:val="00250C2C"/>
    <w:rsid w:val="00250E3B"/>
    <w:rsid w:val="00250EE5"/>
    <w:rsid w:val="00250FBB"/>
    <w:rsid w:val="0025110F"/>
    <w:rsid w:val="00251230"/>
    <w:rsid w:val="00251329"/>
    <w:rsid w:val="0025145C"/>
    <w:rsid w:val="00251641"/>
    <w:rsid w:val="002516C9"/>
    <w:rsid w:val="00251747"/>
    <w:rsid w:val="002517C2"/>
    <w:rsid w:val="002518C2"/>
    <w:rsid w:val="002519E7"/>
    <w:rsid w:val="00251A21"/>
    <w:rsid w:val="00251A92"/>
    <w:rsid w:val="00251C27"/>
    <w:rsid w:val="00251D64"/>
    <w:rsid w:val="00251D84"/>
    <w:rsid w:val="00251FE6"/>
    <w:rsid w:val="002520E8"/>
    <w:rsid w:val="00252101"/>
    <w:rsid w:val="00252437"/>
    <w:rsid w:val="00252450"/>
    <w:rsid w:val="0025245E"/>
    <w:rsid w:val="002525D1"/>
    <w:rsid w:val="002526FF"/>
    <w:rsid w:val="00252909"/>
    <w:rsid w:val="00252A57"/>
    <w:rsid w:val="00252BA1"/>
    <w:rsid w:val="00252C4F"/>
    <w:rsid w:val="00252CCA"/>
    <w:rsid w:val="00252DAD"/>
    <w:rsid w:val="002530FA"/>
    <w:rsid w:val="00253126"/>
    <w:rsid w:val="002531C8"/>
    <w:rsid w:val="0025320E"/>
    <w:rsid w:val="002533EA"/>
    <w:rsid w:val="00253493"/>
    <w:rsid w:val="002534E3"/>
    <w:rsid w:val="00253599"/>
    <w:rsid w:val="002535A4"/>
    <w:rsid w:val="00253609"/>
    <w:rsid w:val="00253629"/>
    <w:rsid w:val="002538FC"/>
    <w:rsid w:val="00253920"/>
    <w:rsid w:val="00253A1D"/>
    <w:rsid w:val="00253AF7"/>
    <w:rsid w:val="00253BDA"/>
    <w:rsid w:val="00253C89"/>
    <w:rsid w:val="00253CA0"/>
    <w:rsid w:val="00253D5C"/>
    <w:rsid w:val="00253EE4"/>
    <w:rsid w:val="00253EF5"/>
    <w:rsid w:val="002540AC"/>
    <w:rsid w:val="002540B5"/>
    <w:rsid w:val="00254209"/>
    <w:rsid w:val="002542E7"/>
    <w:rsid w:val="00254310"/>
    <w:rsid w:val="00254421"/>
    <w:rsid w:val="00254429"/>
    <w:rsid w:val="0025462A"/>
    <w:rsid w:val="00254631"/>
    <w:rsid w:val="00254722"/>
    <w:rsid w:val="002547F2"/>
    <w:rsid w:val="00254897"/>
    <w:rsid w:val="002548AA"/>
    <w:rsid w:val="002549DB"/>
    <w:rsid w:val="00254BD4"/>
    <w:rsid w:val="00254C1F"/>
    <w:rsid w:val="00254C79"/>
    <w:rsid w:val="00254CB9"/>
    <w:rsid w:val="00254CE2"/>
    <w:rsid w:val="00254D29"/>
    <w:rsid w:val="00254D6F"/>
    <w:rsid w:val="00254E01"/>
    <w:rsid w:val="002550E5"/>
    <w:rsid w:val="0025515A"/>
    <w:rsid w:val="0025517F"/>
    <w:rsid w:val="002552AE"/>
    <w:rsid w:val="002552FB"/>
    <w:rsid w:val="00255320"/>
    <w:rsid w:val="00255462"/>
    <w:rsid w:val="00255486"/>
    <w:rsid w:val="00255685"/>
    <w:rsid w:val="00255763"/>
    <w:rsid w:val="00255770"/>
    <w:rsid w:val="002557AC"/>
    <w:rsid w:val="00255903"/>
    <w:rsid w:val="0025596D"/>
    <w:rsid w:val="00255B25"/>
    <w:rsid w:val="00255C5E"/>
    <w:rsid w:val="00255D0F"/>
    <w:rsid w:val="00255DEA"/>
    <w:rsid w:val="00255E78"/>
    <w:rsid w:val="00255F21"/>
    <w:rsid w:val="00255F4E"/>
    <w:rsid w:val="00255FFF"/>
    <w:rsid w:val="0025627B"/>
    <w:rsid w:val="00256343"/>
    <w:rsid w:val="0025635D"/>
    <w:rsid w:val="002563CF"/>
    <w:rsid w:val="00256410"/>
    <w:rsid w:val="002564A3"/>
    <w:rsid w:val="0025655B"/>
    <w:rsid w:val="0025658F"/>
    <w:rsid w:val="00256690"/>
    <w:rsid w:val="002566DC"/>
    <w:rsid w:val="0025670C"/>
    <w:rsid w:val="0025678D"/>
    <w:rsid w:val="002569C1"/>
    <w:rsid w:val="002569F0"/>
    <w:rsid w:val="00256B54"/>
    <w:rsid w:val="00256F14"/>
    <w:rsid w:val="00256F69"/>
    <w:rsid w:val="00256F85"/>
    <w:rsid w:val="00257059"/>
    <w:rsid w:val="00257076"/>
    <w:rsid w:val="002570CC"/>
    <w:rsid w:val="00257118"/>
    <w:rsid w:val="002571C3"/>
    <w:rsid w:val="002571D5"/>
    <w:rsid w:val="0025726C"/>
    <w:rsid w:val="00257391"/>
    <w:rsid w:val="0025747D"/>
    <w:rsid w:val="002574EA"/>
    <w:rsid w:val="0025751A"/>
    <w:rsid w:val="002575D4"/>
    <w:rsid w:val="002576AA"/>
    <w:rsid w:val="0025777A"/>
    <w:rsid w:val="0025787C"/>
    <w:rsid w:val="002578C7"/>
    <w:rsid w:val="002578EC"/>
    <w:rsid w:val="0025793C"/>
    <w:rsid w:val="002579A4"/>
    <w:rsid w:val="002579E9"/>
    <w:rsid w:val="00257B2D"/>
    <w:rsid w:val="00257B30"/>
    <w:rsid w:val="00257C42"/>
    <w:rsid w:val="00257CE3"/>
    <w:rsid w:val="00257CE5"/>
    <w:rsid w:val="00257D99"/>
    <w:rsid w:val="00257EAD"/>
    <w:rsid w:val="00260026"/>
    <w:rsid w:val="0026002E"/>
    <w:rsid w:val="002600C3"/>
    <w:rsid w:val="002602AD"/>
    <w:rsid w:val="002602C1"/>
    <w:rsid w:val="0026030E"/>
    <w:rsid w:val="00260424"/>
    <w:rsid w:val="00260454"/>
    <w:rsid w:val="0026048A"/>
    <w:rsid w:val="00260493"/>
    <w:rsid w:val="00260558"/>
    <w:rsid w:val="002607E2"/>
    <w:rsid w:val="002608E6"/>
    <w:rsid w:val="00260CF0"/>
    <w:rsid w:val="00261133"/>
    <w:rsid w:val="002611AB"/>
    <w:rsid w:val="002611F6"/>
    <w:rsid w:val="0026121E"/>
    <w:rsid w:val="00261317"/>
    <w:rsid w:val="00261496"/>
    <w:rsid w:val="00261501"/>
    <w:rsid w:val="00261520"/>
    <w:rsid w:val="00261562"/>
    <w:rsid w:val="002619BF"/>
    <w:rsid w:val="002619DE"/>
    <w:rsid w:val="00261BE8"/>
    <w:rsid w:val="00261C50"/>
    <w:rsid w:val="00261CC0"/>
    <w:rsid w:val="00261D67"/>
    <w:rsid w:val="00261DCE"/>
    <w:rsid w:val="00261DF1"/>
    <w:rsid w:val="00261F39"/>
    <w:rsid w:val="00261F6E"/>
    <w:rsid w:val="00261F9D"/>
    <w:rsid w:val="0026212A"/>
    <w:rsid w:val="0026213F"/>
    <w:rsid w:val="0026225A"/>
    <w:rsid w:val="0026246C"/>
    <w:rsid w:val="002624FB"/>
    <w:rsid w:val="002626A4"/>
    <w:rsid w:val="00262742"/>
    <w:rsid w:val="002627FC"/>
    <w:rsid w:val="00262808"/>
    <w:rsid w:val="00262823"/>
    <w:rsid w:val="0026282E"/>
    <w:rsid w:val="002628DC"/>
    <w:rsid w:val="00262996"/>
    <w:rsid w:val="002629D0"/>
    <w:rsid w:val="00262A87"/>
    <w:rsid w:val="00262AA2"/>
    <w:rsid w:val="00262F90"/>
    <w:rsid w:val="00263048"/>
    <w:rsid w:val="00263096"/>
    <w:rsid w:val="002630D3"/>
    <w:rsid w:val="00263199"/>
    <w:rsid w:val="002633F0"/>
    <w:rsid w:val="00263424"/>
    <w:rsid w:val="002634B0"/>
    <w:rsid w:val="002634CA"/>
    <w:rsid w:val="00263516"/>
    <w:rsid w:val="00263637"/>
    <w:rsid w:val="002636A2"/>
    <w:rsid w:val="0026379A"/>
    <w:rsid w:val="0026383B"/>
    <w:rsid w:val="00263891"/>
    <w:rsid w:val="0026398C"/>
    <w:rsid w:val="00263A50"/>
    <w:rsid w:val="00263A9D"/>
    <w:rsid w:val="00263AA8"/>
    <w:rsid w:val="00263B00"/>
    <w:rsid w:val="00263C7A"/>
    <w:rsid w:val="00263C91"/>
    <w:rsid w:val="00263C99"/>
    <w:rsid w:val="00263D9F"/>
    <w:rsid w:val="00263F49"/>
    <w:rsid w:val="002640E2"/>
    <w:rsid w:val="0026416E"/>
    <w:rsid w:val="002642AA"/>
    <w:rsid w:val="0026443E"/>
    <w:rsid w:val="002645D8"/>
    <w:rsid w:val="002648F3"/>
    <w:rsid w:val="00264961"/>
    <w:rsid w:val="002649CC"/>
    <w:rsid w:val="002649F6"/>
    <w:rsid w:val="00264C42"/>
    <w:rsid w:val="00264CA8"/>
    <w:rsid w:val="00264D3A"/>
    <w:rsid w:val="00264F35"/>
    <w:rsid w:val="00264F9E"/>
    <w:rsid w:val="00264FB2"/>
    <w:rsid w:val="002650D9"/>
    <w:rsid w:val="002650E5"/>
    <w:rsid w:val="00265104"/>
    <w:rsid w:val="00265207"/>
    <w:rsid w:val="00265208"/>
    <w:rsid w:val="00265282"/>
    <w:rsid w:val="002652C0"/>
    <w:rsid w:val="002652F1"/>
    <w:rsid w:val="0026533E"/>
    <w:rsid w:val="002654BD"/>
    <w:rsid w:val="002654C1"/>
    <w:rsid w:val="0026552F"/>
    <w:rsid w:val="0026556C"/>
    <w:rsid w:val="002655AB"/>
    <w:rsid w:val="00265641"/>
    <w:rsid w:val="0026573F"/>
    <w:rsid w:val="00265757"/>
    <w:rsid w:val="00265816"/>
    <w:rsid w:val="002658C4"/>
    <w:rsid w:val="00265954"/>
    <w:rsid w:val="00265BCD"/>
    <w:rsid w:val="00265D95"/>
    <w:rsid w:val="00265FE7"/>
    <w:rsid w:val="00266155"/>
    <w:rsid w:val="0026615C"/>
    <w:rsid w:val="00266218"/>
    <w:rsid w:val="002662AA"/>
    <w:rsid w:val="002662C7"/>
    <w:rsid w:val="0026630A"/>
    <w:rsid w:val="002663C7"/>
    <w:rsid w:val="002663F9"/>
    <w:rsid w:val="0026650E"/>
    <w:rsid w:val="0026652C"/>
    <w:rsid w:val="0026652D"/>
    <w:rsid w:val="00266739"/>
    <w:rsid w:val="00266800"/>
    <w:rsid w:val="00266816"/>
    <w:rsid w:val="00266976"/>
    <w:rsid w:val="00266997"/>
    <w:rsid w:val="00266A0A"/>
    <w:rsid w:val="00266D04"/>
    <w:rsid w:val="00266DE5"/>
    <w:rsid w:val="00266E81"/>
    <w:rsid w:val="0026707E"/>
    <w:rsid w:val="00267120"/>
    <w:rsid w:val="00267285"/>
    <w:rsid w:val="002674ED"/>
    <w:rsid w:val="00267657"/>
    <w:rsid w:val="002676C0"/>
    <w:rsid w:val="0026771C"/>
    <w:rsid w:val="0026774D"/>
    <w:rsid w:val="00267754"/>
    <w:rsid w:val="00267793"/>
    <w:rsid w:val="002677C6"/>
    <w:rsid w:val="00267829"/>
    <w:rsid w:val="0026794E"/>
    <w:rsid w:val="00267A23"/>
    <w:rsid w:val="00267A98"/>
    <w:rsid w:val="00267C63"/>
    <w:rsid w:val="00267E0E"/>
    <w:rsid w:val="00267F22"/>
    <w:rsid w:val="00267FA6"/>
    <w:rsid w:val="002700E2"/>
    <w:rsid w:val="0027014D"/>
    <w:rsid w:val="00270328"/>
    <w:rsid w:val="00270395"/>
    <w:rsid w:val="00270396"/>
    <w:rsid w:val="002703E7"/>
    <w:rsid w:val="002704E8"/>
    <w:rsid w:val="002705F0"/>
    <w:rsid w:val="0027065E"/>
    <w:rsid w:val="00270757"/>
    <w:rsid w:val="00270769"/>
    <w:rsid w:val="00270788"/>
    <w:rsid w:val="00270A0E"/>
    <w:rsid w:val="00270B8F"/>
    <w:rsid w:val="00270B9A"/>
    <w:rsid w:val="00270BE6"/>
    <w:rsid w:val="00270CE0"/>
    <w:rsid w:val="00270DFD"/>
    <w:rsid w:val="0027110E"/>
    <w:rsid w:val="00271391"/>
    <w:rsid w:val="002714DC"/>
    <w:rsid w:val="00271582"/>
    <w:rsid w:val="00271587"/>
    <w:rsid w:val="00271620"/>
    <w:rsid w:val="00271696"/>
    <w:rsid w:val="00271749"/>
    <w:rsid w:val="00271801"/>
    <w:rsid w:val="00271AE6"/>
    <w:rsid w:val="00271B77"/>
    <w:rsid w:val="00271D6B"/>
    <w:rsid w:val="00271E54"/>
    <w:rsid w:val="0027205F"/>
    <w:rsid w:val="0027206B"/>
    <w:rsid w:val="0027217E"/>
    <w:rsid w:val="00272248"/>
    <w:rsid w:val="002722B2"/>
    <w:rsid w:val="002723C9"/>
    <w:rsid w:val="0027244C"/>
    <w:rsid w:val="002724CB"/>
    <w:rsid w:val="00272752"/>
    <w:rsid w:val="002727EC"/>
    <w:rsid w:val="002728AC"/>
    <w:rsid w:val="00272A12"/>
    <w:rsid w:val="00272A20"/>
    <w:rsid w:val="00272C1F"/>
    <w:rsid w:val="00272E15"/>
    <w:rsid w:val="00272EE5"/>
    <w:rsid w:val="00272F79"/>
    <w:rsid w:val="00272FA7"/>
    <w:rsid w:val="002730D2"/>
    <w:rsid w:val="0027340C"/>
    <w:rsid w:val="00273482"/>
    <w:rsid w:val="002734BF"/>
    <w:rsid w:val="00273550"/>
    <w:rsid w:val="002735B6"/>
    <w:rsid w:val="002736C9"/>
    <w:rsid w:val="00273765"/>
    <w:rsid w:val="00273778"/>
    <w:rsid w:val="0027382C"/>
    <w:rsid w:val="00273883"/>
    <w:rsid w:val="002738CA"/>
    <w:rsid w:val="0027394A"/>
    <w:rsid w:val="00273971"/>
    <w:rsid w:val="00273AEE"/>
    <w:rsid w:val="00273B0D"/>
    <w:rsid w:val="00273B20"/>
    <w:rsid w:val="00273C8A"/>
    <w:rsid w:val="00273F91"/>
    <w:rsid w:val="0027401B"/>
    <w:rsid w:val="00274054"/>
    <w:rsid w:val="00274061"/>
    <w:rsid w:val="002742ED"/>
    <w:rsid w:val="00274386"/>
    <w:rsid w:val="0027439C"/>
    <w:rsid w:val="002743DA"/>
    <w:rsid w:val="00274521"/>
    <w:rsid w:val="0027491F"/>
    <w:rsid w:val="00274C38"/>
    <w:rsid w:val="002750AF"/>
    <w:rsid w:val="002751F9"/>
    <w:rsid w:val="002752F2"/>
    <w:rsid w:val="0027537D"/>
    <w:rsid w:val="0027544E"/>
    <w:rsid w:val="0027545C"/>
    <w:rsid w:val="002755BF"/>
    <w:rsid w:val="002755E3"/>
    <w:rsid w:val="002757B2"/>
    <w:rsid w:val="002757DB"/>
    <w:rsid w:val="00275851"/>
    <w:rsid w:val="00275863"/>
    <w:rsid w:val="00275AAE"/>
    <w:rsid w:val="00275AE2"/>
    <w:rsid w:val="00275DED"/>
    <w:rsid w:val="00275E71"/>
    <w:rsid w:val="00275EB5"/>
    <w:rsid w:val="00276184"/>
    <w:rsid w:val="002761AF"/>
    <w:rsid w:val="002762F6"/>
    <w:rsid w:val="002762FF"/>
    <w:rsid w:val="00276405"/>
    <w:rsid w:val="00276648"/>
    <w:rsid w:val="0027664D"/>
    <w:rsid w:val="0027670A"/>
    <w:rsid w:val="00276724"/>
    <w:rsid w:val="00276769"/>
    <w:rsid w:val="002768AA"/>
    <w:rsid w:val="0027694F"/>
    <w:rsid w:val="002769D7"/>
    <w:rsid w:val="00276A24"/>
    <w:rsid w:val="00276A6E"/>
    <w:rsid w:val="00276B13"/>
    <w:rsid w:val="00276C63"/>
    <w:rsid w:val="00276C67"/>
    <w:rsid w:val="00276C8D"/>
    <w:rsid w:val="00276EBB"/>
    <w:rsid w:val="002773D6"/>
    <w:rsid w:val="0027743E"/>
    <w:rsid w:val="00277588"/>
    <w:rsid w:val="00277604"/>
    <w:rsid w:val="00277626"/>
    <w:rsid w:val="00277648"/>
    <w:rsid w:val="0027774D"/>
    <w:rsid w:val="0027784C"/>
    <w:rsid w:val="002779A3"/>
    <w:rsid w:val="00277A78"/>
    <w:rsid w:val="00277CE5"/>
    <w:rsid w:val="00277D04"/>
    <w:rsid w:val="00277D72"/>
    <w:rsid w:val="00277EC5"/>
    <w:rsid w:val="00277FBB"/>
    <w:rsid w:val="002800FF"/>
    <w:rsid w:val="00280181"/>
    <w:rsid w:val="002801F1"/>
    <w:rsid w:val="002802E3"/>
    <w:rsid w:val="002802E7"/>
    <w:rsid w:val="0028031F"/>
    <w:rsid w:val="00280364"/>
    <w:rsid w:val="00280419"/>
    <w:rsid w:val="00280553"/>
    <w:rsid w:val="0028065B"/>
    <w:rsid w:val="00280683"/>
    <w:rsid w:val="00280690"/>
    <w:rsid w:val="00280733"/>
    <w:rsid w:val="00280762"/>
    <w:rsid w:val="0028082A"/>
    <w:rsid w:val="002808D9"/>
    <w:rsid w:val="002808E6"/>
    <w:rsid w:val="00280909"/>
    <w:rsid w:val="00280AD5"/>
    <w:rsid w:val="00280C12"/>
    <w:rsid w:val="00280D1B"/>
    <w:rsid w:val="00280F0F"/>
    <w:rsid w:val="00280F36"/>
    <w:rsid w:val="0028101F"/>
    <w:rsid w:val="0028137B"/>
    <w:rsid w:val="0028137F"/>
    <w:rsid w:val="002813E6"/>
    <w:rsid w:val="0028173B"/>
    <w:rsid w:val="002818BB"/>
    <w:rsid w:val="002819DE"/>
    <w:rsid w:val="00281AF5"/>
    <w:rsid w:val="00281B46"/>
    <w:rsid w:val="00281BF1"/>
    <w:rsid w:val="0028215C"/>
    <w:rsid w:val="002821DF"/>
    <w:rsid w:val="00282265"/>
    <w:rsid w:val="00282270"/>
    <w:rsid w:val="0028234D"/>
    <w:rsid w:val="00282417"/>
    <w:rsid w:val="00282447"/>
    <w:rsid w:val="002824B8"/>
    <w:rsid w:val="00282527"/>
    <w:rsid w:val="00282555"/>
    <w:rsid w:val="0028269A"/>
    <w:rsid w:val="002826D6"/>
    <w:rsid w:val="002828CC"/>
    <w:rsid w:val="00282A22"/>
    <w:rsid w:val="00282BFD"/>
    <w:rsid w:val="00282C04"/>
    <w:rsid w:val="00282D35"/>
    <w:rsid w:val="00282D5B"/>
    <w:rsid w:val="00282E51"/>
    <w:rsid w:val="00282EB9"/>
    <w:rsid w:val="00282FA3"/>
    <w:rsid w:val="00282FD7"/>
    <w:rsid w:val="002830FD"/>
    <w:rsid w:val="00283191"/>
    <w:rsid w:val="002832FC"/>
    <w:rsid w:val="00283332"/>
    <w:rsid w:val="0028342F"/>
    <w:rsid w:val="00283493"/>
    <w:rsid w:val="002834AC"/>
    <w:rsid w:val="002834D6"/>
    <w:rsid w:val="00283525"/>
    <w:rsid w:val="00283568"/>
    <w:rsid w:val="00283572"/>
    <w:rsid w:val="002836FA"/>
    <w:rsid w:val="002837CA"/>
    <w:rsid w:val="002837ED"/>
    <w:rsid w:val="00283838"/>
    <w:rsid w:val="002838AC"/>
    <w:rsid w:val="00283982"/>
    <w:rsid w:val="00283A02"/>
    <w:rsid w:val="00283D78"/>
    <w:rsid w:val="00283E08"/>
    <w:rsid w:val="00283ECC"/>
    <w:rsid w:val="00283EF4"/>
    <w:rsid w:val="00283F95"/>
    <w:rsid w:val="00284161"/>
    <w:rsid w:val="002841D2"/>
    <w:rsid w:val="00284278"/>
    <w:rsid w:val="002842F8"/>
    <w:rsid w:val="0028445E"/>
    <w:rsid w:val="002844C7"/>
    <w:rsid w:val="00284614"/>
    <w:rsid w:val="0028462D"/>
    <w:rsid w:val="00284633"/>
    <w:rsid w:val="00284846"/>
    <w:rsid w:val="00284850"/>
    <w:rsid w:val="002849C6"/>
    <w:rsid w:val="00284B73"/>
    <w:rsid w:val="00284C2E"/>
    <w:rsid w:val="00284C9C"/>
    <w:rsid w:val="00284CDE"/>
    <w:rsid w:val="00284D5C"/>
    <w:rsid w:val="00284D6F"/>
    <w:rsid w:val="00284EBC"/>
    <w:rsid w:val="0028506E"/>
    <w:rsid w:val="00285144"/>
    <w:rsid w:val="0028524D"/>
    <w:rsid w:val="0028527D"/>
    <w:rsid w:val="002852B2"/>
    <w:rsid w:val="0028534A"/>
    <w:rsid w:val="00285353"/>
    <w:rsid w:val="0028535E"/>
    <w:rsid w:val="0028541A"/>
    <w:rsid w:val="00285428"/>
    <w:rsid w:val="00285460"/>
    <w:rsid w:val="00285471"/>
    <w:rsid w:val="00285514"/>
    <w:rsid w:val="002855FC"/>
    <w:rsid w:val="00285845"/>
    <w:rsid w:val="00285860"/>
    <w:rsid w:val="00285918"/>
    <w:rsid w:val="00285972"/>
    <w:rsid w:val="002859A9"/>
    <w:rsid w:val="00285A82"/>
    <w:rsid w:val="00285C46"/>
    <w:rsid w:val="00285CC2"/>
    <w:rsid w:val="00285D15"/>
    <w:rsid w:val="00285D9F"/>
    <w:rsid w:val="00285F40"/>
    <w:rsid w:val="00285F44"/>
    <w:rsid w:val="00286171"/>
    <w:rsid w:val="0028647B"/>
    <w:rsid w:val="002864BD"/>
    <w:rsid w:val="002864F0"/>
    <w:rsid w:val="0028654C"/>
    <w:rsid w:val="0028657C"/>
    <w:rsid w:val="0028675F"/>
    <w:rsid w:val="00286788"/>
    <w:rsid w:val="00286AD2"/>
    <w:rsid w:val="00286B89"/>
    <w:rsid w:val="00286BD5"/>
    <w:rsid w:val="00286BFF"/>
    <w:rsid w:val="00286C0B"/>
    <w:rsid w:val="00286C71"/>
    <w:rsid w:val="00286D5A"/>
    <w:rsid w:val="00286D6E"/>
    <w:rsid w:val="00286DA3"/>
    <w:rsid w:val="00286E6E"/>
    <w:rsid w:val="00286E74"/>
    <w:rsid w:val="00286E92"/>
    <w:rsid w:val="00286FF4"/>
    <w:rsid w:val="00287066"/>
    <w:rsid w:val="0028707A"/>
    <w:rsid w:val="00287109"/>
    <w:rsid w:val="00287229"/>
    <w:rsid w:val="0028724D"/>
    <w:rsid w:val="00287278"/>
    <w:rsid w:val="002873EF"/>
    <w:rsid w:val="00287842"/>
    <w:rsid w:val="002878B4"/>
    <w:rsid w:val="0028795A"/>
    <w:rsid w:val="002879F4"/>
    <w:rsid w:val="00287C27"/>
    <w:rsid w:val="00287C3B"/>
    <w:rsid w:val="00287C8E"/>
    <w:rsid w:val="00287CE0"/>
    <w:rsid w:val="00287CF9"/>
    <w:rsid w:val="00287D5D"/>
    <w:rsid w:val="00287DD5"/>
    <w:rsid w:val="00287ECA"/>
    <w:rsid w:val="00287ED1"/>
    <w:rsid w:val="00287EE8"/>
    <w:rsid w:val="00287F06"/>
    <w:rsid w:val="0029019C"/>
    <w:rsid w:val="00290291"/>
    <w:rsid w:val="0029046B"/>
    <w:rsid w:val="00290480"/>
    <w:rsid w:val="0029048A"/>
    <w:rsid w:val="002905B6"/>
    <w:rsid w:val="002905CC"/>
    <w:rsid w:val="002905F9"/>
    <w:rsid w:val="00290619"/>
    <w:rsid w:val="00290824"/>
    <w:rsid w:val="002908CE"/>
    <w:rsid w:val="00290969"/>
    <w:rsid w:val="002909DA"/>
    <w:rsid w:val="00290AE0"/>
    <w:rsid w:val="00290C97"/>
    <w:rsid w:val="00290CAE"/>
    <w:rsid w:val="00290CFB"/>
    <w:rsid w:val="00290DF8"/>
    <w:rsid w:val="00290E7C"/>
    <w:rsid w:val="00290E99"/>
    <w:rsid w:val="0029106B"/>
    <w:rsid w:val="002910E9"/>
    <w:rsid w:val="00291162"/>
    <w:rsid w:val="0029126A"/>
    <w:rsid w:val="0029127D"/>
    <w:rsid w:val="00291347"/>
    <w:rsid w:val="00291351"/>
    <w:rsid w:val="002913A3"/>
    <w:rsid w:val="00291572"/>
    <w:rsid w:val="0029159A"/>
    <w:rsid w:val="002916A7"/>
    <w:rsid w:val="002916C9"/>
    <w:rsid w:val="00291707"/>
    <w:rsid w:val="002917A0"/>
    <w:rsid w:val="002919FE"/>
    <w:rsid w:val="00291A52"/>
    <w:rsid w:val="00291B40"/>
    <w:rsid w:val="00291B47"/>
    <w:rsid w:val="00291BBF"/>
    <w:rsid w:val="00291C84"/>
    <w:rsid w:val="00291CD9"/>
    <w:rsid w:val="00291D16"/>
    <w:rsid w:val="00291FA8"/>
    <w:rsid w:val="00292504"/>
    <w:rsid w:val="002925A4"/>
    <w:rsid w:val="0029268E"/>
    <w:rsid w:val="00292783"/>
    <w:rsid w:val="00292904"/>
    <w:rsid w:val="00292A18"/>
    <w:rsid w:val="00292B60"/>
    <w:rsid w:val="00292D59"/>
    <w:rsid w:val="00292D68"/>
    <w:rsid w:val="00292E84"/>
    <w:rsid w:val="00292FB9"/>
    <w:rsid w:val="00293094"/>
    <w:rsid w:val="002930A0"/>
    <w:rsid w:val="00293212"/>
    <w:rsid w:val="002933FD"/>
    <w:rsid w:val="0029349F"/>
    <w:rsid w:val="002934D8"/>
    <w:rsid w:val="002936D8"/>
    <w:rsid w:val="00293845"/>
    <w:rsid w:val="00293A26"/>
    <w:rsid w:val="00293AD1"/>
    <w:rsid w:val="00293B2D"/>
    <w:rsid w:val="00293D35"/>
    <w:rsid w:val="00293DBC"/>
    <w:rsid w:val="00293E4A"/>
    <w:rsid w:val="00293F09"/>
    <w:rsid w:val="00293F1C"/>
    <w:rsid w:val="00293F76"/>
    <w:rsid w:val="00293FFA"/>
    <w:rsid w:val="00294075"/>
    <w:rsid w:val="00294192"/>
    <w:rsid w:val="002941E0"/>
    <w:rsid w:val="00294389"/>
    <w:rsid w:val="002943E9"/>
    <w:rsid w:val="0029445A"/>
    <w:rsid w:val="002946EB"/>
    <w:rsid w:val="0029487C"/>
    <w:rsid w:val="002949B6"/>
    <w:rsid w:val="00294B7F"/>
    <w:rsid w:val="00294BBA"/>
    <w:rsid w:val="00294CB6"/>
    <w:rsid w:val="00294D21"/>
    <w:rsid w:val="00294D5C"/>
    <w:rsid w:val="00294DAC"/>
    <w:rsid w:val="00294E2C"/>
    <w:rsid w:val="00294E77"/>
    <w:rsid w:val="0029515B"/>
    <w:rsid w:val="002951E9"/>
    <w:rsid w:val="00295215"/>
    <w:rsid w:val="002952E4"/>
    <w:rsid w:val="00295322"/>
    <w:rsid w:val="00295346"/>
    <w:rsid w:val="00295364"/>
    <w:rsid w:val="002953C0"/>
    <w:rsid w:val="0029542B"/>
    <w:rsid w:val="00295444"/>
    <w:rsid w:val="0029563B"/>
    <w:rsid w:val="002956D0"/>
    <w:rsid w:val="002957CC"/>
    <w:rsid w:val="002958D2"/>
    <w:rsid w:val="002958D7"/>
    <w:rsid w:val="002958EC"/>
    <w:rsid w:val="00295921"/>
    <w:rsid w:val="002959BD"/>
    <w:rsid w:val="00295A2A"/>
    <w:rsid w:val="00295A51"/>
    <w:rsid w:val="00295A56"/>
    <w:rsid w:val="00295A78"/>
    <w:rsid w:val="00295B44"/>
    <w:rsid w:val="00295B77"/>
    <w:rsid w:val="00295C53"/>
    <w:rsid w:val="00295CB0"/>
    <w:rsid w:val="00295FCB"/>
    <w:rsid w:val="0029618C"/>
    <w:rsid w:val="002962F5"/>
    <w:rsid w:val="0029639E"/>
    <w:rsid w:val="00296468"/>
    <w:rsid w:val="002964F4"/>
    <w:rsid w:val="0029668B"/>
    <w:rsid w:val="002966D1"/>
    <w:rsid w:val="002968CC"/>
    <w:rsid w:val="002968DE"/>
    <w:rsid w:val="002969AC"/>
    <w:rsid w:val="00296A0D"/>
    <w:rsid w:val="00296A44"/>
    <w:rsid w:val="00296B74"/>
    <w:rsid w:val="00296D81"/>
    <w:rsid w:val="00296DCF"/>
    <w:rsid w:val="00296EDE"/>
    <w:rsid w:val="0029717E"/>
    <w:rsid w:val="00297519"/>
    <w:rsid w:val="002975AF"/>
    <w:rsid w:val="002975B6"/>
    <w:rsid w:val="002975DA"/>
    <w:rsid w:val="00297690"/>
    <w:rsid w:val="00297745"/>
    <w:rsid w:val="00297875"/>
    <w:rsid w:val="00297C15"/>
    <w:rsid w:val="00297C53"/>
    <w:rsid w:val="00297C73"/>
    <w:rsid w:val="00297CFA"/>
    <w:rsid w:val="00297D08"/>
    <w:rsid w:val="00297DBD"/>
    <w:rsid w:val="00297E76"/>
    <w:rsid w:val="002A0049"/>
    <w:rsid w:val="002A0186"/>
    <w:rsid w:val="002A01B7"/>
    <w:rsid w:val="002A046F"/>
    <w:rsid w:val="002A0550"/>
    <w:rsid w:val="002A057A"/>
    <w:rsid w:val="002A0620"/>
    <w:rsid w:val="002A0698"/>
    <w:rsid w:val="002A06E2"/>
    <w:rsid w:val="002A09F8"/>
    <w:rsid w:val="002A0A7A"/>
    <w:rsid w:val="002A0ABB"/>
    <w:rsid w:val="002A0BD4"/>
    <w:rsid w:val="002A0C7D"/>
    <w:rsid w:val="002A0CA2"/>
    <w:rsid w:val="002A0DF6"/>
    <w:rsid w:val="002A0EC2"/>
    <w:rsid w:val="002A0FEB"/>
    <w:rsid w:val="002A10A3"/>
    <w:rsid w:val="002A10B9"/>
    <w:rsid w:val="002A117B"/>
    <w:rsid w:val="002A1329"/>
    <w:rsid w:val="002A1551"/>
    <w:rsid w:val="002A1563"/>
    <w:rsid w:val="002A1677"/>
    <w:rsid w:val="002A1715"/>
    <w:rsid w:val="002A195A"/>
    <w:rsid w:val="002A19C1"/>
    <w:rsid w:val="002A1A02"/>
    <w:rsid w:val="002A1B62"/>
    <w:rsid w:val="002A1C98"/>
    <w:rsid w:val="002A1D5B"/>
    <w:rsid w:val="002A1DDC"/>
    <w:rsid w:val="002A1E3B"/>
    <w:rsid w:val="002A1E47"/>
    <w:rsid w:val="002A1E66"/>
    <w:rsid w:val="002A1FD6"/>
    <w:rsid w:val="002A20E9"/>
    <w:rsid w:val="002A21AB"/>
    <w:rsid w:val="002A2219"/>
    <w:rsid w:val="002A224B"/>
    <w:rsid w:val="002A226E"/>
    <w:rsid w:val="002A229D"/>
    <w:rsid w:val="002A22C1"/>
    <w:rsid w:val="002A231B"/>
    <w:rsid w:val="002A239A"/>
    <w:rsid w:val="002A23C6"/>
    <w:rsid w:val="002A252E"/>
    <w:rsid w:val="002A2757"/>
    <w:rsid w:val="002A28DA"/>
    <w:rsid w:val="002A2977"/>
    <w:rsid w:val="002A298D"/>
    <w:rsid w:val="002A2A29"/>
    <w:rsid w:val="002A2A5B"/>
    <w:rsid w:val="002A2B42"/>
    <w:rsid w:val="002A2B93"/>
    <w:rsid w:val="002A2CCD"/>
    <w:rsid w:val="002A2D5B"/>
    <w:rsid w:val="002A2D8F"/>
    <w:rsid w:val="002A2E28"/>
    <w:rsid w:val="002A2E8D"/>
    <w:rsid w:val="002A300A"/>
    <w:rsid w:val="002A30C0"/>
    <w:rsid w:val="002A3203"/>
    <w:rsid w:val="002A322B"/>
    <w:rsid w:val="002A32F6"/>
    <w:rsid w:val="002A33CC"/>
    <w:rsid w:val="002A34EF"/>
    <w:rsid w:val="002A3553"/>
    <w:rsid w:val="002A369C"/>
    <w:rsid w:val="002A36F6"/>
    <w:rsid w:val="002A36FD"/>
    <w:rsid w:val="002A3706"/>
    <w:rsid w:val="002A394C"/>
    <w:rsid w:val="002A3A80"/>
    <w:rsid w:val="002A3CF8"/>
    <w:rsid w:val="002A3D27"/>
    <w:rsid w:val="002A3DB3"/>
    <w:rsid w:val="002A3DDB"/>
    <w:rsid w:val="002A3F13"/>
    <w:rsid w:val="002A4044"/>
    <w:rsid w:val="002A407F"/>
    <w:rsid w:val="002A4263"/>
    <w:rsid w:val="002A42BC"/>
    <w:rsid w:val="002A43C8"/>
    <w:rsid w:val="002A44F3"/>
    <w:rsid w:val="002A4519"/>
    <w:rsid w:val="002A453A"/>
    <w:rsid w:val="002A45B3"/>
    <w:rsid w:val="002A45C3"/>
    <w:rsid w:val="002A4635"/>
    <w:rsid w:val="002A470D"/>
    <w:rsid w:val="002A4749"/>
    <w:rsid w:val="002A47AA"/>
    <w:rsid w:val="002A48AB"/>
    <w:rsid w:val="002A491F"/>
    <w:rsid w:val="002A4AED"/>
    <w:rsid w:val="002A4B83"/>
    <w:rsid w:val="002A4CF4"/>
    <w:rsid w:val="002A4DE3"/>
    <w:rsid w:val="002A4E69"/>
    <w:rsid w:val="002A4E93"/>
    <w:rsid w:val="002A4EE2"/>
    <w:rsid w:val="002A4EE7"/>
    <w:rsid w:val="002A4FF5"/>
    <w:rsid w:val="002A5035"/>
    <w:rsid w:val="002A52B7"/>
    <w:rsid w:val="002A52D2"/>
    <w:rsid w:val="002A541B"/>
    <w:rsid w:val="002A5490"/>
    <w:rsid w:val="002A54F5"/>
    <w:rsid w:val="002A54FC"/>
    <w:rsid w:val="002A5786"/>
    <w:rsid w:val="002A57A9"/>
    <w:rsid w:val="002A58BE"/>
    <w:rsid w:val="002A5953"/>
    <w:rsid w:val="002A5AE6"/>
    <w:rsid w:val="002A5B32"/>
    <w:rsid w:val="002A5B3F"/>
    <w:rsid w:val="002A5BDF"/>
    <w:rsid w:val="002A5C29"/>
    <w:rsid w:val="002A5E14"/>
    <w:rsid w:val="002A5E9B"/>
    <w:rsid w:val="002A5EB3"/>
    <w:rsid w:val="002A60D7"/>
    <w:rsid w:val="002A60DB"/>
    <w:rsid w:val="002A628B"/>
    <w:rsid w:val="002A62B9"/>
    <w:rsid w:val="002A6366"/>
    <w:rsid w:val="002A6386"/>
    <w:rsid w:val="002A63B2"/>
    <w:rsid w:val="002A66DD"/>
    <w:rsid w:val="002A670E"/>
    <w:rsid w:val="002A67F2"/>
    <w:rsid w:val="002A6890"/>
    <w:rsid w:val="002A68C3"/>
    <w:rsid w:val="002A69B4"/>
    <w:rsid w:val="002A6A5E"/>
    <w:rsid w:val="002A6A87"/>
    <w:rsid w:val="002A6AD9"/>
    <w:rsid w:val="002A6CBE"/>
    <w:rsid w:val="002A6E00"/>
    <w:rsid w:val="002A6E0D"/>
    <w:rsid w:val="002A6F1E"/>
    <w:rsid w:val="002A6F5B"/>
    <w:rsid w:val="002A6FBA"/>
    <w:rsid w:val="002A70BE"/>
    <w:rsid w:val="002A7317"/>
    <w:rsid w:val="002A73F4"/>
    <w:rsid w:val="002A7468"/>
    <w:rsid w:val="002A7475"/>
    <w:rsid w:val="002A7574"/>
    <w:rsid w:val="002A759D"/>
    <w:rsid w:val="002A7635"/>
    <w:rsid w:val="002A7714"/>
    <w:rsid w:val="002A773A"/>
    <w:rsid w:val="002A775B"/>
    <w:rsid w:val="002A77C8"/>
    <w:rsid w:val="002A77F9"/>
    <w:rsid w:val="002A7839"/>
    <w:rsid w:val="002A7942"/>
    <w:rsid w:val="002A7A54"/>
    <w:rsid w:val="002A7C2A"/>
    <w:rsid w:val="002A7D27"/>
    <w:rsid w:val="002A7EE8"/>
    <w:rsid w:val="002A7FB7"/>
    <w:rsid w:val="002B0200"/>
    <w:rsid w:val="002B0409"/>
    <w:rsid w:val="002B04B6"/>
    <w:rsid w:val="002B07F6"/>
    <w:rsid w:val="002B0820"/>
    <w:rsid w:val="002B08EB"/>
    <w:rsid w:val="002B0924"/>
    <w:rsid w:val="002B097A"/>
    <w:rsid w:val="002B09EE"/>
    <w:rsid w:val="002B0A13"/>
    <w:rsid w:val="002B0C26"/>
    <w:rsid w:val="002B0C6E"/>
    <w:rsid w:val="002B0CA1"/>
    <w:rsid w:val="002B0D57"/>
    <w:rsid w:val="002B0EA4"/>
    <w:rsid w:val="002B0F32"/>
    <w:rsid w:val="002B110B"/>
    <w:rsid w:val="002B1307"/>
    <w:rsid w:val="002B1446"/>
    <w:rsid w:val="002B14BF"/>
    <w:rsid w:val="002B150C"/>
    <w:rsid w:val="002B157D"/>
    <w:rsid w:val="002B1741"/>
    <w:rsid w:val="002B198A"/>
    <w:rsid w:val="002B19FA"/>
    <w:rsid w:val="002B1A3E"/>
    <w:rsid w:val="002B1A74"/>
    <w:rsid w:val="002B1C38"/>
    <w:rsid w:val="002B1CB7"/>
    <w:rsid w:val="002B1CC8"/>
    <w:rsid w:val="002B1CEC"/>
    <w:rsid w:val="002B1D00"/>
    <w:rsid w:val="002B1D0F"/>
    <w:rsid w:val="002B1F79"/>
    <w:rsid w:val="002B2060"/>
    <w:rsid w:val="002B2185"/>
    <w:rsid w:val="002B21A9"/>
    <w:rsid w:val="002B2401"/>
    <w:rsid w:val="002B2535"/>
    <w:rsid w:val="002B2553"/>
    <w:rsid w:val="002B2651"/>
    <w:rsid w:val="002B2770"/>
    <w:rsid w:val="002B27E5"/>
    <w:rsid w:val="002B2A29"/>
    <w:rsid w:val="002B2AE2"/>
    <w:rsid w:val="002B2BDB"/>
    <w:rsid w:val="002B2C93"/>
    <w:rsid w:val="002B2D61"/>
    <w:rsid w:val="002B2DA4"/>
    <w:rsid w:val="002B2DAA"/>
    <w:rsid w:val="002B2EC9"/>
    <w:rsid w:val="002B2F1C"/>
    <w:rsid w:val="002B2FB3"/>
    <w:rsid w:val="002B3017"/>
    <w:rsid w:val="002B33A8"/>
    <w:rsid w:val="002B35D0"/>
    <w:rsid w:val="002B35EC"/>
    <w:rsid w:val="002B3769"/>
    <w:rsid w:val="002B3772"/>
    <w:rsid w:val="002B39A1"/>
    <w:rsid w:val="002B3A3E"/>
    <w:rsid w:val="002B3A78"/>
    <w:rsid w:val="002B3B8F"/>
    <w:rsid w:val="002B3D2D"/>
    <w:rsid w:val="002B3D9E"/>
    <w:rsid w:val="002B3EDD"/>
    <w:rsid w:val="002B3F7E"/>
    <w:rsid w:val="002B4119"/>
    <w:rsid w:val="002B4156"/>
    <w:rsid w:val="002B43AD"/>
    <w:rsid w:val="002B43AE"/>
    <w:rsid w:val="002B43D8"/>
    <w:rsid w:val="002B4401"/>
    <w:rsid w:val="002B4415"/>
    <w:rsid w:val="002B4476"/>
    <w:rsid w:val="002B4483"/>
    <w:rsid w:val="002B44B6"/>
    <w:rsid w:val="002B45E1"/>
    <w:rsid w:val="002B46EF"/>
    <w:rsid w:val="002B473B"/>
    <w:rsid w:val="002B4749"/>
    <w:rsid w:val="002B47F2"/>
    <w:rsid w:val="002B4818"/>
    <w:rsid w:val="002B48D0"/>
    <w:rsid w:val="002B4AD0"/>
    <w:rsid w:val="002B4AFD"/>
    <w:rsid w:val="002B4F53"/>
    <w:rsid w:val="002B4F8D"/>
    <w:rsid w:val="002B5125"/>
    <w:rsid w:val="002B5127"/>
    <w:rsid w:val="002B519B"/>
    <w:rsid w:val="002B524E"/>
    <w:rsid w:val="002B57AA"/>
    <w:rsid w:val="002B59B7"/>
    <w:rsid w:val="002B5BC9"/>
    <w:rsid w:val="002B5D10"/>
    <w:rsid w:val="002B5D46"/>
    <w:rsid w:val="002B600F"/>
    <w:rsid w:val="002B610F"/>
    <w:rsid w:val="002B61CB"/>
    <w:rsid w:val="002B62E7"/>
    <w:rsid w:val="002B6357"/>
    <w:rsid w:val="002B63B3"/>
    <w:rsid w:val="002B6417"/>
    <w:rsid w:val="002B649D"/>
    <w:rsid w:val="002B6540"/>
    <w:rsid w:val="002B6576"/>
    <w:rsid w:val="002B6590"/>
    <w:rsid w:val="002B6A7C"/>
    <w:rsid w:val="002B6C14"/>
    <w:rsid w:val="002B6C36"/>
    <w:rsid w:val="002B6CFF"/>
    <w:rsid w:val="002B6DB3"/>
    <w:rsid w:val="002B6DCD"/>
    <w:rsid w:val="002B7099"/>
    <w:rsid w:val="002B70A3"/>
    <w:rsid w:val="002B716A"/>
    <w:rsid w:val="002B73E0"/>
    <w:rsid w:val="002B745B"/>
    <w:rsid w:val="002B7477"/>
    <w:rsid w:val="002B7478"/>
    <w:rsid w:val="002B7545"/>
    <w:rsid w:val="002B7779"/>
    <w:rsid w:val="002B77AA"/>
    <w:rsid w:val="002B7836"/>
    <w:rsid w:val="002B7837"/>
    <w:rsid w:val="002B78B4"/>
    <w:rsid w:val="002B7912"/>
    <w:rsid w:val="002B7B1D"/>
    <w:rsid w:val="002B7C6F"/>
    <w:rsid w:val="002B7CEC"/>
    <w:rsid w:val="002B7D2F"/>
    <w:rsid w:val="002B7E27"/>
    <w:rsid w:val="002B7E61"/>
    <w:rsid w:val="002C00CB"/>
    <w:rsid w:val="002C024F"/>
    <w:rsid w:val="002C0255"/>
    <w:rsid w:val="002C04A5"/>
    <w:rsid w:val="002C0555"/>
    <w:rsid w:val="002C0594"/>
    <w:rsid w:val="002C0669"/>
    <w:rsid w:val="002C0720"/>
    <w:rsid w:val="002C08E9"/>
    <w:rsid w:val="002C0920"/>
    <w:rsid w:val="002C09D6"/>
    <w:rsid w:val="002C09DC"/>
    <w:rsid w:val="002C0C21"/>
    <w:rsid w:val="002C0E3C"/>
    <w:rsid w:val="002C0F14"/>
    <w:rsid w:val="002C1194"/>
    <w:rsid w:val="002C11AE"/>
    <w:rsid w:val="002C12E4"/>
    <w:rsid w:val="002C149F"/>
    <w:rsid w:val="002C15BC"/>
    <w:rsid w:val="002C15F0"/>
    <w:rsid w:val="002C160B"/>
    <w:rsid w:val="002C1614"/>
    <w:rsid w:val="002C166F"/>
    <w:rsid w:val="002C174F"/>
    <w:rsid w:val="002C18BB"/>
    <w:rsid w:val="002C1A30"/>
    <w:rsid w:val="002C1B2E"/>
    <w:rsid w:val="002C1B85"/>
    <w:rsid w:val="002C1C8C"/>
    <w:rsid w:val="002C1CDD"/>
    <w:rsid w:val="002C1E5D"/>
    <w:rsid w:val="002C1FE7"/>
    <w:rsid w:val="002C200D"/>
    <w:rsid w:val="002C20A1"/>
    <w:rsid w:val="002C2295"/>
    <w:rsid w:val="002C237B"/>
    <w:rsid w:val="002C24F7"/>
    <w:rsid w:val="002C2551"/>
    <w:rsid w:val="002C26C6"/>
    <w:rsid w:val="002C2709"/>
    <w:rsid w:val="002C2796"/>
    <w:rsid w:val="002C297A"/>
    <w:rsid w:val="002C2AB7"/>
    <w:rsid w:val="002C2B96"/>
    <w:rsid w:val="002C2C8F"/>
    <w:rsid w:val="002C2DC2"/>
    <w:rsid w:val="002C2F7A"/>
    <w:rsid w:val="002C2F96"/>
    <w:rsid w:val="002C31B2"/>
    <w:rsid w:val="002C3368"/>
    <w:rsid w:val="002C33DE"/>
    <w:rsid w:val="002C33FD"/>
    <w:rsid w:val="002C3517"/>
    <w:rsid w:val="002C358D"/>
    <w:rsid w:val="002C3696"/>
    <w:rsid w:val="002C3755"/>
    <w:rsid w:val="002C37B7"/>
    <w:rsid w:val="002C3A13"/>
    <w:rsid w:val="002C3AAD"/>
    <w:rsid w:val="002C3AD2"/>
    <w:rsid w:val="002C3B12"/>
    <w:rsid w:val="002C3B43"/>
    <w:rsid w:val="002C3BA6"/>
    <w:rsid w:val="002C3C33"/>
    <w:rsid w:val="002C3D75"/>
    <w:rsid w:val="002C4037"/>
    <w:rsid w:val="002C4083"/>
    <w:rsid w:val="002C443C"/>
    <w:rsid w:val="002C457E"/>
    <w:rsid w:val="002C460B"/>
    <w:rsid w:val="002C4684"/>
    <w:rsid w:val="002C46A1"/>
    <w:rsid w:val="002C46F4"/>
    <w:rsid w:val="002C47D1"/>
    <w:rsid w:val="002C4838"/>
    <w:rsid w:val="002C491B"/>
    <w:rsid w:val="002C49F7"/>
    <w:rsid w:val="002C4AD1"/>
    <w:rsid w:val="002C4AED"/>
    <w:rsid w:val="002C4BE9"/>
    <w:rsid w:val="002C4CC7"/>
    <w:rsid w:val="002C4CE7"/>
    <w:rsid w:val="002C4EC1"/>
    <w:rsid w:val="002C4F74"/>
    <w:rsid w:val="002C4FBB"/>
    <w:rsid w:val="002C4FDA"/>
    <w:rsid w:val="002C50D6"/>
    <w:rsid w:val="002C517D"/>
    <w:rsid w:val="002C5232"/>
    <w:rsid w:val="002C5244"/>
    <w:rsid w:val="002C5351"/>
    <w:rsid w:val="002C5365"/>
    <w:rsid w:val="002C5396"/>
    <w:rsid w:val="002C53D1"/>
    <w:rsid w:val="002C5484"/>
    <w:rsid w:val="002C54FF"/>
    <w:rsid w:val="002C56AE"/>
    <w:rsid w:val="002C5735"/>
    <w:rsid w:val="002C576B"/>
    <w:rsid w:val="002C57DD"/>
    <w:rsid w:val="002C58BE"/>
    <w:rsid w:val="002C5CAF"/>
    <w:rsid w:val="002C5DC8"/>
    <w:rsid w:val="002C5EEC"/>
    <w:rsid w:val="002C5F00"/>
    <w:rsid w:val="002C5FF5"/>
    <w:rsid w:val="002C6271"/>
    <w:rsid w:val="002C62DD"/>
    <w:rsid w:val="002C6310"/>
    <w:rsid w:val="002C6575"/>
    <w:rsid w:val="002C660A"/>
    <w:rsid w:val="002C675F"/>
    <w:rsid w:val="002C67A0"/>
    <w:rsid w:val="002C67B3"/>
    <w:rsid w:val="002C67EB"/>
    <w:rsid w:val="002C67F7"/>
    <w:rsid w:val="002C68AD"/>
    <w:rsid w:val="002C694C"/>
    <w:rsid w:val="002C6A60"/>
    <w:rsid w:val="002C6AE2"/>
    <w:rsid w:val="002C6D46"/>
    <w:rsid w:val="002C6E66"/>
    <w:rsid w:val="002C700E"/>
    <w:rsid w:val="002C7064"/>
    <w:rsid w:val="002C70D5"/>
    <w:rsid w:val="002C7130"/>
    <w:rsid w:val="002C7235"/>
    <w:rsid w:val="002C7321"/>
    <w:rsid w:val="002C734D"/>
    <w:rsid w:val="002C736D"/>
    <w:rsid w:val="002C7491"/>
    <w:rsid w:val="002C74AA"/>
    <w:rsid w:val="002C75A4"/>
    <w:rsid w:val="002C7634"/>
    <w:rsid w:val="002C7660"/>
    <w:rsid w:val="002C790B"/>
    <w:rsid w:val="002C79E6"/>
    <w:rsid w:val="002C7B62"/>
    <w:rsid w:val="002C7BBD"/>
    <w:rsid w:val="002C7BFA"/>
    <w:rsid w:val="002C7D4E"/>
    <w:rsid w:val="002C7EA0"/>
    <w:rsid w:val="002D0175"/>
    <w:rsid w:val="002D01D4"/>
    <w:rsid w:val="002D050A"/>
    <w:rsid w:val="002D05A7"/>
    <w:rsid w:val="002D0628"/>
    <w:rsid w:val="002D066D"/>
    <w:rsid w:val="002D077A"/>
    <w:rsid w:val="002D0796"/>
    <w:rsid w:val="002D0924"/>
    <w:rsid w:val="002D0A92"/>
    <w:rsid w:val="002D0BBA"/>
    <w:rsid w:val="002D0C2B"/>
    <w:rsid w:val="002D0C50"/>
    <w:rsid w:val="002D0D26"/>
    <w:rsid w:val="002D0DDC"/>
    <w:rsid w:val="002D0EAE"/>
    <w:rsid w:val="002D0ED7"/>
    <w:rsid w:val="002D0EE8"/>
    <w:rsid w:val="002D0FB0"/>
    <w:rsid w:val="002D106D"/>
    <w:rsid w:val="002D11EF"/>
    <w:rsid w:val="002D1275"/>
    <w:rsid w:val="002D1370"/>
    <w:rsid w:val="002D1407"/>
    <w:rsid w:val="002D14CF"/>
    <w:rsid w:val="002D167F"/>
    <w:rsid w:val="002D175A"/>
    <w:rsid w:val="002D1782"/>
    <w:rsid w:val="002D1788"/>
    <w:rsid w:val="002D17C0"/>
    <w:rsid w:val="002D195B"/>
    <w:rsid w:val="002D1981"/>
    <w:rsid w:val="002D19C8"/>
    <w:rsid w:val="002D19F7"/>
    <w:rsid w:val="002D1A88"/>
    <w:rsid w:val="002D1A8D"/>
    <w:rsid w:val="002D1EE8"/>
    <w:rsid w:val="002D1EEC"/>
    <w:rsid w:val="002D1F02"/>
    <w:rsid w:val="002D1FD2"/>
    <w:rsid w:val="002D2014"/>
    <w:rsid w:val="002D207C"/>
    <w:rsid w:val="002D20A8"/>
    <w:rsid w:val="002D20D6"/>
    <w:rsid w:val="002D21C5"/>
    <w:rsid w:val="002D2244"/>
    <w:rsid w:val="002D2356"/>
    <w:rsid w:val="002D235A"/>
    <w:rsid w:val="002D23A4"/>
    <w:rsid w:val="002D23FF"/>
    <w:rsid w:val="002D242C"/>
    <w:rsid w:val="002D2621"/>
    <w:rsid w:val="002D26C5"/>
    <w:rsid w:val="002D2830"/>
    <w:rsid w:val="002D28C0"/>
    <w:rsid w:val="002D2944"/>
    <w:rsid w:val="002D29CE"/>
    <w:rsid w:val="002D2CC4"/>
    <w:rsid w:val="002D2D66"/>
    <w:rsid w:val="002D2DF4"/>
    <w:rsid w:val="002D2EEE"/>
    <w:rsid w:val="002D301E"/>
    <w:rsid w:val="002D30A5"/>
    <w:rsid w:val="002D313A"/>
    <w:rsid w:val="002D324B"/>
    <w:rsid w:val="002D3291"/>
    <w:rsid w:val="002D3330"/>
    <w:rsid w:val="002D33EF"/>
    <w:rsid w:val="002D3431"/>
    <w:rsid w:val="002D3443"/>
    <w:rsid w:val="002D345F"/>
    <w:rsid w:val="002D34B1"/>
    <w:rsid w:val="002D358A"/>
    <w:rsid w:val="002D35AD"/>
    <w:rsid w:val="002D35E7"/>
    <w:rsid w:val="002D36C9"/>
    <w:rsid w:val="002D3772"/>
    <w:rsid w:val="002D37F3"/>
    <w:rsid w:val="002D3815"/>
    <w:rsid w:val="002D3901"/>
    <w:rsid w:val="002D3A1A"/>
    <w:rsid w:val="002D3A24"/>
    <w:rsid w:val="002D3A9A"/>
    <w:rsid w:val="002D3C2B"/>
    <w:rsid w:val="002D3CAA"/>
    <w:rsid w:val="002D3D21"/>
    <w:rsid w:val="002D3D65"/>
    <w:rsid w:val="002D3F36"/>
    <w:rsid w:val="002D44C2"/>
    <w:rsid w:val="002D47BB"/>
    <w:rsid w:val="002D4947"/>
    <w:rsid w:val="002D497D"/>
    <w:rsid w:val="002D4B0A"/>
    <w:rsid w:val="002D4B9C"/>
    <w:rsid w:val="002D4C79"/>
    <w:rsid w:val="002D4CB0"/>
    <w:rsid w:val="002D4CF4"/>
    <w:rsid w:val="002D4ECA"/>
    <w:rsid w:val="002D4FE9"/>
    <w:rsid w:val="002D5002"/>
    <w:rsid w:val="002D507F"/>
    <w:rsid w:val="002D5112"/>
    <w:rsid w:val="002D5133"/>
    <w:rsid w:val="002D5217"/>
    <w:rsid w:val="002D52AA"/>
    <w:rsid w:val="002D540A"/>
    <w:rsid w:val="002D549B"/>
    <w:rsid w:val="002D55A8"/>
    <w:rsid w:val="002D55B8"/>
    <w:rsid w:val="002D5607"/>
    <w:rsid w:val="002D563F"/>
    <w:rsid w:val="002D5845"/>
    <w:rsid w:val="002D5909"/>
    <w:rsid w:val="002D594B"/>
    <w:rsid w:val="002D5A06"/>
    <w:rsid w:val="002D5A83"/>
    <w:rsid w:val="002D5C33"/>
    <w:rsid w:val="002D5C86"/>
    <w:rsid w:val="002D5CCD"/>
    <w:rsid w:val="002D5CDB"/>
    <w:rsid w:val="002D5D23"/>
    <w:rsid w:val="002D5D3A"/>
    <w:rsid w:val="002D5D88"/>
    <w:rsid w:val="002D5E83"/>
    <w:rsid w:val="002D5ECE"/>
    <w:rsid w:val="002D5F50"/>
    <w:rsid w:val="002D5FC0"/>
    <w:rsid w:val="002D5FF6"/>
    <w:rsid w:val="002D60BD"/>
    <w:rsid w:val="002D612A"/>
    <w:rsid w:val="002D615A"/>
    <w:rsid w:val="002D61A2"/>
    <w:rsid w:val="002D632B"/>
    <w:rsid w:val="002D636E"/>
    <w:rsid w:val="002D64D1"/>
    <w:rsid w:val="002D657C"/>
    <w:rsid w:val="002D66D9"/>
    <w:rsid w:val="002D67B2"/>
    <w:rsid w:val="002D67DC"/>
    <w:rsid w:val="002D6880"/>
    <w:rsid w:val="002D6913"/>
    <w:rsid w:val="002D6934"/>
    <w:rsid w:val="002D695C"/>
    <w:rsid w:val="002D6A7C"/>
    <w:rsid w:val="002D6B09"/>
    <w:rsid w:val="002D6C02"/>
    <w:rsid w:val="002D6C57"/>
    <w:rsid w:val="002D6D1B"/>
    <w:rsid w:val="002D6D40"/>
    <w:rsid w:val="002D6D44"/>
    <w:rsid w:val="002D6E5E"/>
    <w:rsid w:val="002D6F1C"/>
    <w:rsid w:val="002D7165"/>
    <w:rsid w:val="002D7218"/>
    <w:rsid w:val="002D7255"/>
    <w:rsid w:val="002D734D"/>
    <w:rsid w:val="002D74FD"/>
    <w:rsid w:val="002D755E"/>
    <w:rsid w:val="002D7640"/>
    <w:rsid w:val="002D7718"/>
    <w:rsid w:val="002D788C"/>
    <w:rsid w:val="002D78FD"/>
    <w:rsid w:val="002D7956"/>
    <w:rsid w:val="002D79AF"/>
    <w:rsid w:val="002D7A5D"/>
    <w:rsid w:val="002D7A84"/>
    <w:rsid w:val="002D7AF0"/>
    <w:rsid w:val="002D7D51"/>
    <w:rsid w:val="002D7DB1"/>
    <w:rsid w:val="002D7F87"/>
    <w:rsid w:val="002E00A8"/>
    <w:rsid w:val="002E010A"/>
    <w:rsid w:val="002E0151"/>
    <w:rsid w:val="002E01C1"/>
    <w:rsid w:val="002E05D3"/>
    <w:rsid w:val="002E0620"/>
    <w:rsid w:val="002E0725"/>
    <w:rsid w:val="002E0736"/>
    <w:rsid w:val="002E07F1"/>
    <w:rsid w:val="002E0918"/>
    <w:rsid w:val="002E0A99"/>
    <w:rsid w:val="002E0BF3"/>
    <w:rsid w:val="002E0C2F"/>
    <w:rsid w:val="002E0C3B"/>
    <w:rsid w:val="002E0D8F"/>
    <w:rsid w:val="002E0DB6"/>
    <w:rsid w:val="002E0EF0"/>
    <w:rsid w:val="002E0FA7"/>
    <w:rsid w:val="002E0FF5"/>
    <w:rsid w:val="002E113C"/>
    <w:rsid w:val="002E1162"/>
    <w:rsid w:val="002E13AB"/>
    <w:rsid w:val="002E1522"/>
    <w:rsid w:val="002E164B"/>
    <w:rsid w:val="002E16A2"/>
    <w:rsid w:val="002E1737"/>
    <w:rsid w:val="002E17EE"/>
    <w:rsid w:val="002E181D"/>
    <w:rsid w:val="002E18C8"/>
    <w:rsid w:val="002E19D1"/>
    <w:rsid w:val="002E1A8E"/>
    <w:rsid w:val="002E1BA7"/>
    <w:rsid w:val="002E1D86"/>
    <w:rsid w:val="002E1E78"/>
    <w:rsid w:val="002E1F86"/>
    <w:rsid w:val="002E1FAA"/>
    <w:rsid w:val="002E215E"/>
    <w:rsid w:val="002E22D5"/>
    <w:rsid w:val="002E2455"/>
    <w:rsid w:val="002E245C"/>
    <w:rsid w:val="002E246D"/>
    <w:rsid w:val="002E2477"/>
    <w:rsid w:val="002E24B6"/>
    <w:rsid w:val="002E25CB"/>
    <w:rsid w:val="002E25CF"/>
    <w:rsid w:val="002E2640"/>
    <w:rsid w:val="002E2780"/>
    <w:rsid w:val="002E28E2"/>
    <w:rsid w:val="002E2925"/>
    <w:rsid w:val="002E2A4B"/>
    <w:rsid w:val="002E2A9B"/>
    <w:rsid w:val="002E2ACE"/>
    <w:rsid w:val="002E2B9D"/>
    <w:rsid w:val="002E2BD9"/>
    <w:rsid w:val="002E2C1D"/>
    <w:rsid w:val="002E2C54"/>
    <w:rsid w:val="002E2CCE"/>
    <w:rsid w:val="002E2E13"/>
    <w:rsid w:val="002E2E53"/>
    <w:rsid w:val="002E2ED7"/>
    <w:rsid w:val="002E2F1B"/>
    <w:rsid w:val="002E3004"/>
    <w:rsid w:val="002E301B"/>
    <w:rsid w:val="002E3043"/>
    <w:rsid w:val="002E31A8"/>
    <w:rsid w:val="002E34B3"/>
    <w:rsid w:val="002E34CB"/>
    <w:rsid w:val="002E35A4"/>
    <w:rsid w:val="002E360B"/>
    <w:rsid w:val="002E36D4"/>
    <w:rsid w:val="002E3764"/>
    <w:rsid w:val="002E3777"/>
    <w:rsid w:val="002E3823"/>
    <w:rsid w:val="002E3883"/>
    <w:rsid w:val="002E3922"/>
    <w:rsid w:val="002E3A30"/>
    <w:rsid w:val="002E3A56"/>
    <w:rsid w:val="002E3A5C"/>
    <w:rsid w:val="002E3D2A"/>
    <w:rsid w:val="002E3D3F"/>
    <w:rsid w:val="002E3D4E"/>
    <w:rsid w:val="002E3D61"/>
    <w:rsid w:val="002E3F85"/>
    <w:rsid w:val="002E4027"/>
    <w:rsid w:val="002E404D"/>
    <w:rsid w:val="002E4178"/>
    <w:rsid w:val="002E435D"/>
    <w:rsid w:val="002E43BB"/>
    <w:rsid w:val="002E43BD"/>
    <w:rsid w:val="002E45A2"/>
    <w:rsid w:val="002E4654"/>
    <w:rsid w:val="002E48BD"/>
    <w:rsid w:val="002E48DE"/>
    <w:rsid w:val="002E4A68"/>
    <w:rsid w:val="002E4CF7"/>
    <w:rsid w:val="002E4EB9"/>
    <w:rsid w:val="002E4EC2"/>
    <w:rsid w:val="002E5124"/>
    <w:rsid w:val="002E531E"/>
    <w:rsid w:val="002E538B"/>
    <w:rsid w:val="002E546B"/>
    <w:rsid w:val="002E54AF"/>
    <w:rsid w:val="002E557F"/>
    <w:rsid w:val="002E563B"/>
    <w:rsid w:val="002E5649"/>
    <w:rsid w:val="002E56CD"/>
    <w:rsid w:val="002E56EB"/>
    <w:rsid w:val="002E57E2"/>
    <w:rsid w:val="002E5A8C"/>
    <w:rsid w:val="002E5C68"/>
    <w:rsid w:val="002E5DA3"/>
    <w:rsid w:val="002E5F33"/>
    <w:rsid w:val="002E5FB4"/>
    <w:rsid w:val="002E6084"/>
    <w:rsid w:val="002E61CD"/>
    <w:rsid w:val="002E6318"/>
    <w:rsid w:val="002E631B"/>
    <w:rsid w:val="002E641D"/>
    <w:rsid w:val="002E6499"/>
    <w:rsid w:val="002E64AE"/>
    <w:rsid w:val="002E64D4"/>
    <w:rsid w:val="002E6809"/>
    <w:rsid w:val="002E68C6"/>
    <w:rsid w:val="002E6935"/>
    <w:rsid w:val="002E69F1"/>
    <w:rsid w:val="002E6B07"/>
    <w:rsid w:val="002E6B33"/>
    <w:rsid w:val="002E6B6F"/>
    <w:rsid w:val="002E6C01"/>
    <w:rsid w:val="002E6C9A"/>
    <w:rsid w:val="002E6E7A"/>
    <w:rsid w:val="002E6EDF"/>
    <w:rsid w:val="002E6FA3"/>
    <w:rsid w:val="002E7063"/>
    <w:rsid w:val="002E7070"/>
    <w:rsid w:val="002E7289"/>
    <w:rsid w:val="002E7295"/>
    <w:rsid w:val="002E7307"/>
    <w:rsid w:val="002E7308"/>
    <w:rsid w:val="002E735D"/>
    <w:rsid w:val="002E74B9"/>
    <w:rsid w:val="002E771B"/>
    <w:rsid w:val="002E77E6"/>
    <w:rsid w:val="002E7A04"/>
    <w:rsid w:val="002E7A2F"/>
    <w:rsid w:val="002E7AC8"/>
    <w:rsid w:val="002E7BEA"/>
    <w:rsid w:val="002E7BF2"/>
    <w:rsid w:val="002E7C7C"/>
    <w:rsid w:val="002E7D25"/>
    <w:rsid w:val="002E7E44"/>
    <w:rsid w:val="002E7F63"/>
    <w:rsid w:val="002F0058"/>
    <w:rsid w:val="002F019F"/>
    <w:rsid w:val="002F022F"/>
    <w:rsid w:val="002F034C"/>
    <w:rsid w:val="002F042F"/>
    <w:rsid w:val="002F052C"/>
    <w:rsid w:val="002F054A"/>
    <w:rsid w:val="002F05C3"/>
    <w:rsid w:val="002F06E2"/>
    <w:rsid w:val="002F06F8"/>
    <w:rsid w:val="002F0857"/>
    <w:rsid w:val="002F09B8"/>
    <w:rsid w:val="002F0A3B"/>
    <w:rsid w:val="002F0A66"/>
    <w:rsid w:val="002F0ACB"/>
    <w:rsid w:val="002F0ACF"/>
    <w:rsid w:val="002F0AEB"/>
    <w:rsid w:val="002F0AED"/>
    <w:rsid w:val="002F0EAB"/>
    <w:rsid w:val="002F111B"/>
    <w:rsid w:val="002F117F"/>
    <w:rsid w:val="002F1211"/>
    <w:rsid w:val="002F12FD"/>
    <w:rsid w:val="002F146F"/>
    <w:rsid w:val="002F1568"/>
    <w:rsid w:val="002F1649"/>
    <w:rsid w:val="002F16B6"/>
    <w:rsid w:val="002F16EE"/>
    <w:rsid w:val="002F17B5"/>
    <w:rsid w:val="002F18AF"/>
    <w:rsid w:val="002F196A"/>
    <w:rsid w:val="002F1B8C"/>
    <w:rsid w:val="002F1CFD"/>
    <w:rsid w:val="002F1D8D"/>
    <w:rsid w:val="002F1E1D"/>
    <w:rsid w:val="002F1E86"/>
    <w:rsid w:val="002F1EDA"/>
    <w:rsid w:val="002F1F4C"/>
    <w:rsid w:val="002F2004"/>
    <w:rsid w:val="002F2159"/>
    <w:rsid w:val="002F2193"/>
    <w:rsid w:val="002F2314"/>
    <w:rsid w:val="002F238B"/>
    <w:rsid w:val="002F2462"/>
    <w:rsid w:val="002F2597"/>
    <w:rsid w:val="002F2604"/>
    <w:rsid w:val="002F2701"/>
    <w:rsid w:val="002F279A"/>
    <w:rsid w:val="002F27CB"/>
    <w:rsid w:val="002F27D0"/>
    <w:rsid w:val="002F2B48"/>
    <w:rsid w:val="002F2BC7"/>
    <w:rsid w:val="002F2D4C"/>
    <w:rsid w:val="002F2ED3"/>
    <w:rsid w:val="002F2ED8"/>
    <w:rsid w:val="002F2F46"/>
    <w:rsid w:val="002F304E"/>
    <w:rsid w:val="002F315F"/>
    <w:rsid w:val="002F31C6"/>
    <w:rsid w:val="002F3202"/>
    <w:rsid w:val="002F3230"/>
    <w:rsid w:val="002F3324"/>
    <w:rsid w:val="002F3389"/>
    <w:rsid w:val="002F33BC"/>
    <w:rsid w:val="002F34D0"/>
    <w:rsid w:val="002F352A"/>
    <w:rsid w:val="002F35F2"/>
    <w:rsid w:val="002F3659"/>
    <w:rsid w:val="002F387A"/>
    <w:rsid w:val="002F38CF"/>
    <w:rsid w:val="002F3966"/>
    <w:rsid w:val="002F397D"/>
    <w:rsid w:val="002F3A76"/>
    <w:rsid w:val="002F3B18"/>
    <w:rsid w:val="002F3B7A"/>
    <w:rsid w:val="002F3CDA"/>
    <w:rsid w:val="002F3CED"/>
    <w:rsid w:val="002F3DD2"/>
    <w:rsid w:val="002F3E4A"/>
    <w:rsid w:val="002F3E5F"/>
    <w:rsid w:val="002F3F3F"/>
    <w:rsid w:val="002F404E"/>
    <w:rsid w:val="002F405E"/>
    <w:rsid w:val="002F4267"/>
    <w:rsid w:val="002F42BD"/>
    <w:rsid w:val="002F43D1"/>
    <w:rsid w:val="002F457D"/>
    <w:rsid w:val="002F45D8"/>
    <w:rsid w:val="002F470C"/>
    <w:rsid w:val="002F4883"/>
    <w:rsid w:val="002F4AEB"/>
    <w:rsid w:val="002F4BB6"/>
    <w:rsid w:val="002F4C85"/>
    <w:rsid w:val="002F4EAE"/>
    <w:rsid w:val="002F4F9A"/>
    <w:rsid w:val="002F500A"/>
    <w:rsid w:val="002F510B"/>
    <w:rsid w:val="002F517C"/>
    <w:rsid w:val="002F5436"/>
    <w:rsid w:val="002F559E"/>
    <w:rsid w:val="002F55C7"/>
    <w:rsid w:val="002F573C"/>
    <w:rsid w:val="002F582E"/>
    <w:rsid w:val="002F58FA"/>
    <w:rsid w:val="002F593A"/>
    <w:rsid w:val="002F5A2D"/>
    <w:rsid w:val="002F5CC0"/>
    <w:rsid w:val="002F5D13"/>
    <w:rsid w:val="002F5E3F"/>
    <w:rsid w:val="002F5E66"/>
    <w:rsid w:val="002F5EA1"/>
    <w:rsid w:val="002F6070"/>
    <w:rsid w:val="002F614A"/>
    <w:rsid w:val="002F62D7"/>
    <w:rsid w:val="002F62EE"/>
    <w:rsid w:val="002F6303"/>
    <w:rsid w:val="002F63B1"/>
    <w:rsid w:val="002F6510"/>
    <w:rsid w:val="002F658C"/>
    <w:rsid w:val="002F68A9"/>
    <w:rsid w:val="002F68D8"/>
    <w:rsid w:val="002F6A35"/>
    <w:rsid w:val="002F6D5D"/>
    <w:rsid w:val="002F6D9E"/>
    <w:rsid w:val="002F6DAD"/>
    <w:rsid w:val="002F6E71"/>
    <w:rsid w:val="002F6FDE"/>
    <w:rsid w:val="002F7108"/>
    <w:rsid w:val="002F7126"/>
    <w:rsid w:val="002F7336"/>
    <w:rsid w:val="002F7444"/>
    <w:rsid w:val="002F759A"/>
    <w:rsid w:val="002F75F4"/>
    <w:rsid w:val="002F77C9"/>
    <w:rsid w:val="002F7949"/>
    <w:rsid w:val="002F794D"/>
    <w:rsid w:val="002F7D46"/>
    <w:rsid w:val="002F7D69"/>
    <w:rsid w:val="002F7F8F"/>
    <w:rsid w:val="002F7FA6"/>
    <w:rsid w:val="00300192"/>
    <w:rsid w:val="00300202"/>
    <w:rsid w:val="00300326"/>
    <w:rsid w:val="00300406"/>
    <w:rsid w:val="0030044C"/>
    <w:rsid w:val="003005B3"/>
    <w:rsid w:val="00300616"/>
    <w:rsid w:val="00300742"/>
    <w:rsid w:val="0030075E"/>
    <w:rsid w:val="00300882"/>
    <w:rsid w:val="003008D5"/>
    <w:rsid w:val="003009F9"/>
    <w:rsid w:val="00300A59"/>
    <w:rsid w:val="00300AE9"/>
    <w:rsid w:val="00300AF8"/>
    <w:rsid w:val="00300B2A"/>
    <w:rsid w:val="00300B4B"/>
    <w:rsid w:val="00300C1C"/>
    <w:rsid w:val="00300D82"/>
    <w:rsid w:val="00300F45"/>
    <w:rsid w:val="00300F50"/>
    <w:rsid w:val="00300F7B"/>
    <w:rsid w:val="00300F82"/>
    <w:rsid w:val="00301037"/>
    <w:rsid w:val="0030114B"/>
    <w:rsid w:val="00301217"/>
    <w:rsid w:val="0030126C"/>
    <w:rsid w:val="00301361"/>
    <w:rsid w:val="003013A0"/>
    <w:rsid w:val="003014C6"/>
    <w:rsid w:val="00301570"/>
    <w:rsid w:val="0030159B"/>
    <w:rsid w:val="0030181D"/>
    <w:rsid w:val="00301846"/>
    <w:rsid w:val="0030197C"/>
    <w:rsid w:val="00301A7B"/>
    <w:rsid w:val="00301CAB"/>
    <w:rsid w:val="00301DA9"/>
    <w:rsid w:val="003020A9"/>
    <w:rsid w:val="00302172"/>
    <w:rsid w:val="003021DC"/>
    <w:rsid w:val="00302274"/>
    <w:rsid w:val="003025A2"/>
    <w:rsid w:val="00302826"/>
    <w:rsid w:val="0030286F"/>
    <w:rsid w:val="003028A1"/>
    <w:rsid w:val="00302A43"/>
    <w:rsid w:val="00302E5D"/>
    <w:rsid w:val="0030306B"/>
    <w:rsid w:val="003030DA"/>
    <w:rsid w:val="00303235"/>
    <w:rsid w:val="00303269"/>
    <w:rsid w:val="00303320"/>
    <w:rsid w:val="00303628"/>
    <w:rsid w:val="00303694"/>
    <w:rsid w:val="003036F7"/>
    <w:rsid w:val="00303888"/>
    <w:rsid w:val="003038B8"/>
    <w:rsid w:val="00303972"/>
    <w:rsid w:val="003039A6"/>
    <w:rsid w:val="003039D4"/>
    <w:rsid w:val="00303A82"/>
    <w:rsid w:val="00303B8D"/>
    <w:rsid w:val="00303BAB"/>
    <w:rsid w:val="00303BC5"/>
    <w:rsid w:val="00303BEA"/>
    <w:rsid w:val="00303C75"/>
    <w:rsid w:val="00303C96"/>
    <w:rsid w:val="00303CB7"/>
    <w:rsid w:val="00303DBD"/>
    <w:rsid w:val="00303F36"/>
    <w:rsid w:val="003040AC"/>
    <w:rsid w:val="003040BF"/>
    <w:rsid w:val="0030428B"/>
    <w:rsid w:val="003042BC"/>
    <w:rsid w:val="00304311"/>
    <w:rsid w:val="0030435E"/>
    <w:rsid w:val="003043A6"/>
    <w:rsid w:val="00304444"/>
    <w:rsid w:val="0030467C"/>
    <w:rsid w:val="00304736"/>
    <w:rsid w:val="003047E0"/>
    <w:rsid w:val="0030488F"/>
    <w:rsid w:val="003048DE"/>
    <w:rsid w:val="00304A69"/>
    <w:rsid w:val="00304AF3"/>
    <w:rsid w:val="00304AFD"/>
    <w:rsid w:val="00304B92"/>
    <w:rsid w:val="00304C8B"/>
    <w:rsid w:val="00304F50"/>
    <w:rsid w:val="003050D6"/>
    <w:rsid w:val="00305136"/>
    <w:rsid w:val="00305197"/>
    <w:rsid w:val="00305342"/>
    <w:rsid w:val="00305348"/>
    <w:rsid w:val="0030549E"/>
    <w:rsid w:val="003054C4"/>
    <w:rsid w:val="0030576B"/>
    <w:rsid w:val="003057BA"/>
    <w:rsid w:val="00305AA2"/>
    <w:rsid w:val="00305BF4"/>
    <w:rsid w:val="00305D4F"/>
    <w:rsid w:val="00305E3C"/>
    <w:rsid w:val="00305ED0"/>
    <w:rsid w:val="00305F12"/>
    <w:rsid w:val="003060A4"/>
    <w:rsid w:val="003060F0"/>
    <w:rsid w:val="00306211"/>
    <w:rsid w:val="0030623C"/>
    <w:rsid w:val="003063EE"/>
    <w:rsid w:val="00306427"/>
    <w:rsid w:val="0030657D"/>
    <w:rsid w:val="0030667D"/>
    <w:rsid w:val="00306686"/>
    <w:rsid w:val="003067A5"/>
    <w:rsid w:val="00306820"/>
    <w:rsid w:val="0030686B"/>
    <w:rsid w:val="003068E7"/>
    <w:rsid w:val="00306919"/>
    <w:rsid w:val="00306973"/>
    <w:rsid w:val="00306983"/>
    <w:rsid w:val="0030698A"/>
    <w:rsid w:val="003069B3"/>
    <w:rsid w:val="00306A9E"/>
    <w:rsid w:val="00306DA0"/>
    <w:rsid w:val="00306E43"/>
    <w:rsid w:val="00306E71"/>
    <w:rsid w:val="00306F14"/>
    <w:rsid w:val="00306F77"/>
    <w:rsid w:val="00307364"/>
    <w:rsid w:val="003073F2"/>
    <w:rsid w:val="00307470"/>
    <w:rsid w:val="003075D5"/>
    <w:rsid w:val="0030762A"/>
    <w:rsid w:val="00307757"/>
    <w:rsid w:val="00307891"/>
    <w:rsid w:val="003078A5"/>
    <w:rsid w:val="00307930"/>
    <w:rsid w:val="003079B7"/>
    <w:rsid w:val="003079EF"/>
    <w:rsid w:val="00307A9D"/>
    <w:rsid w:val="00307B5C"/>
    <w:rsid w:val="00307B7D"/>
    <w:rsid w:val="00307D59"/>
    <w:rsid w:val="00307D8A"/>
    <w:rsid w:val="00307EDA"/>
    <w:rsid w:val="00310064"/>
    <w:rsid w:val="0031006E"/>
    <w:rsid w:val="003100F0"/>
    <w:rsid w:val="0031029C"/>
    <w:rsid w:val="003102D9"/>
    <w:rsid w:val="00310308"/>
    <w:rsid w:val="00310472"/>
    <w:rsid w:val="003106EF"/>
    <w:rsid w:val="003108DD"/>
    <w:rsid w:val="00310A95"/>
    <w:rsid w:val="00310A99"/>
    <w:rsid w:val="00310AD1"/>
    <w:rsid w:val="00310B18"/>
    <w:rsid w:val="00310B6F"/>
    <w:rsid w:val="00310C0E"/>
    <w:rsid w:val="00310E8F"/>
    <w:rsid w:val="00310F59"/>
    <w:rsid w:val="003110B8"/>
    <w:rsid w:val="003110F1"/>
    <w:rsid w:val="00311231"/>
    <w:rsid w:val="00311427"/>
    <w:rsid w:val="00311538"/>
    <w:rsid w:val="00311558"/>
    <w:rsid w:val="00311582"/>
    <w:rsid w:val="003115BB"/>
    <w:rsid w:val="003115F8"/>
    <w:rsid w:val="00311606"/>
    <w:rsid w:val="00311685"/>
    <w:rsid w:val="00311896"/>
    <w:rsid w:val="003118F0"/>
    <w:rsid w:val="00311B50"/>
    <w:rsid w:val="00311B96"/>
    <w:rsid w:val="00311BEE"/>
    <w:rsid w:val="00311C15"/>
    <w:rsid w:val="00311E95"/>
    <w:rsid w:val="00311EE1"/>
    <w:rsid w:val="003121FD"/>
    <w:rsid w:val="00312374"/>
    <w:rsid w:val="003124D5"/>
    <w:rsid w:val="00312530"/>
    <w:rsid w:val="003125BB"/>
    <w:rsid w:val="0031263C"/>
    <w:rsid w:val="00312744"/>
    <w:rsid w:val="003127B4"/>
    <w:rsid w:val="00312858"/>
    <w:rsid w:val="003128BB"/>
    <w:rsid w:val="00312B22"/>
    <w:rsid w:val="00312B2B"/>
    <w:rsid w:val="00312B34"/>
    <w:rsid w:val="00312E4A"/>
    <w:rsid w:val="00312ECD"/>
    <w:rsid w:val="00312F67"/>
    <w:rsid w:val="00312F91"/>
    <w:rsid w:val="00312FBE"/>
    <w:rsid w:val="00313095"/>
    <w:rsid w:val="0031310A"/>
    <w:rsid w:val="0031310D"/>
    <w:rsid w:val="00313137"/>
    <w:rsid w:val="0031320B"/>
    <w:rsid w:val="003132EE"/>
    <w:rsid w:val="0031342A"/>
    <w:rsid w:val="003134A1"/>
    <w:rsid w:val="00313658"/>
    <w:rsid w:val="003136B9"/>
    <w:rsid w:val="003136E1"/>
    <w:rsid w:val="003138B2"/>
    <w:rsid w:val="00313935"/>
    <w:rsid w:val="00313A27"/>
    <w:rsid w:val="00313AA2"/>
    <w:rsid w:val="00313C15"/>
    <w:rsid w:val="00313CDE"/>
    <w:rsid w:val="00313D27"/>
    <w:rsid w:val="00313ED0"/>
    <w:rsid w:val="00313F3D"/>
    <w:rsid w:val="00313F88"/>
    <w:rsid w:val="00313FAF"/>
    <w:rsid w:val="00314062"/>
    <w:rsid w:val="00314084"/>
    <w:rsid w:val="003140FC"/>
    <w:rsid w:val="00314245"/>
    <w:rsid w:val="003142D1"/>
    <w:rsid w:val="00314308"/>
    <w:rsid w:val="0031432E"/>
    <w:rsid w:val="003144C6"/>
    <w:rsid w:val="00314531"/>
    <w:rsid w:val="00314544"/>
    <w:rsid w:val="0031463C"/>
    <w:rsid w:val="0031467C"/>
    <w:rsid w:val="003147AB"/>
    <w:rsid w:val="003147F7"/>
    <w:rsid w:val="0031489B"/>
    <w:rsid w:val="00314A6A"/>
    <w:rsid w:val="00314A74"/>
    <w:rsid w:val="00314BC8"/>
    <w:rsid w:val="00314BF1"/>
    <w:rsid w:val="00314CCB"/>
    <w:rsid w:val="00314D21"/>
    <w:rsid w:val="00314EBD"/>
    <w:rsid w:val="003151B0"/>
    <w:rsid w:val="003151F1"/>
    <w:rsid w:val="003151F9"/>
    <w:rsid w:val="00315222"/>
    <w:rsid w:val="003153E8"/>
    <w:rsid w:val="00315461"/>
    <w:rsid w:val="003154F6"/>
    <w:rsid w:val="00315998"/>
    <w:rsid w:val="00315A15"/>
    <w:rsid w:val="00315A9D"/>
    <w:rsid w:val="00315AEC"/>
    <w:rsid w:val="00315C2E"/>
    <w:rsid w:val="00315E6A"/>
    <w:rsid w:val="00315EEC"/>
    <w:rsid w:val="00315F43"/>
    <w:rsid w:val="00315FBF"/>
    <w:rsid w:val="00316009"/>
    <w:rsid w:val="00316045"/>
    <w:rsid w:val="00316084"/>
    <w:rsid w:val="003162CE"/>
    <w:rsid w:val="003162FC"/>
    <w:rsid w:val="00316311"/>
    <w:rsid w:val="00316330"/>
    <w:rsid w:val="0031634F"/>
    <w:rsid w:val="00316406"/>
    <w:rsid w:val="00316446"/>
    <w:rsid w:val="003167DE"/>
    <w:rsid w:val="00316808"/>
    <w:rsid w:val="0031686A"/>
    <w:rsid w:val="00316900"/>
    <w:rsid w:val="00316933"/>
    <w:rsid w:val="00316A9B"/>
    <w:rsid w:val="00316C5A"/>
    <w:rsid w:val="00316C6B"/>
    <w:rsid w:val="00316CA6"/>
    <w:rsid w:val="00316D23"/>
    <w:rsid w:val="00316DFF"/>
    <w:rsid w:val="00316E20"/>
    <w:rsid w:val="00316E50"/>
    <w:rsid w:val="00316FF9"/>
    <w:rsid w:val="00317112"/>
    <w:rsid w:val="00317137"/>
    <w:rsid w:val="00317202"/>
    <w:rsid w:val="0031736D"/>
    <w:rsid w:val="00317448"/>
    <w:rsid w:val="00317598"/>
    <w:rsid w:val="003175CE"/>
    <w:rsid w:val="003176C9"/>
    <w:rsid w:val="00317792"/>
    <w:rsid w:val="00317A95"/>
    <w:rsid w:val="00317AC5"/>
    <w:rsid w:val="00317EEC"/>
    <w:rsid w:val="00317F9A"/>
    <w:rsid w:val="00320014"/>
    <w:rsid w:val="00320135"/>
    <w:rsid w:val="003201D3"/>
    <w:rsid w:val="00320431"/>
    <w:rsid w:val="00320621"/>
    <w:rsid w:val="0032064C"/>
    <w:rsid w:val="00320699"/>
    <w:rsid w:val="003208DD"/>
    <w:rsid w:val="00320965"/>
    <w:rsid w:val="003209A1"/>
    <w:rsid w:val="003209D3"/>
    <w:rsid w:val="00320A8D"/>
    <w:rsid w:val="00320B23"/>
    <w:rsid w:val="00320B27"/>
    <w:rsid w:val="00320B8D"/>
    <w:rsid w:val="00320C05"/>
    <w:rsid w:val="00320C0F"/>
    <w:rsid w:val="00320EE2"/>
    <w:rsid w:val="00321045"/>
    <w:rsid w:val="00321232"/>
    <w:rsid w:val="0032123E"/>
    <w:rsid w:val="00321311"/>
    <w:rsid w:val="003213E5"/>
    <w:rsid w:val="00321405"/>
    <w:rsid w:val="0032149D"/>
    <w:rsid w:val="0032163D"/>
    <w:rsid w:val="00321784"/>
    <w:rsid w:val="003217C2"/>
    <w:rsid w:val="003219EE"/>
    <w:rsid w:val="00321C34"/>
    <w:rsid w:val="00321D1B"/>
    <w:rsid w:val="00321D3D"/>
    <w:rsid w:val="00321F0F"/>
    <w:rsid w:val="00321F2D"/>
    <w:rsid w:val="00322031"/>
    <w:rsid w:val="00322050"/>
    <w:rsid w:val="003220F0"/>
    <w:rsid w:val="003221A7"/>
    <w:rsid w:val="003222A4"/>
    <w:rsid w:val="0032236B"/>
    <w:rsid w:val="003223A4"/>
    <w:rsid w:val="0032245A"/>
    <w:rsid w:val="003224AE"/>
    <w:rsid w:val="003224B3"/>
    <w:rsid w:val="003224EB"/>
    <w:rsid w:val="00322585"/>
    <w:rsid w:val="003225E2"/>
    <w:rsid w:val="003226AB"/>
    <w:rsid w:val="0032270E"/>
    <w:rsid w:val="00322826"/>
    <w:rsid w:val="0032284C"/>
    <w:rsid w:val="003228D9"/>
    <w:rsid w:val="00322944"/>
    <w:rsid w:val="00322A05"/>
    <w:rsid w:val="00322A76"/>
    <w:rsid w:val="00322C3C"/>
    <w:rsid w:val="00322CD7"/>
    <w:rsid w:val="00322CF8"/>
    <w:rsid w:val="00322D39"/>
    <w:rsid w:val="00322DE1"/>
    <w:rsid w:val="00322F67"/>
    <w:rsid w:val="00323285"/>
    <w:rsid w:val="00323382"/>
    <w:rsid w:val="00323475"/>
    <w:rsid w:val="00323669"/>
    <w:rsid w:val="003236C2"/>
    <w:rsid w:val="00323749"/>
    <w:rsid w:val="0032374A"/>
    <w:rsid w:val="003237E3"/>
    <w:rsid w:val="00323851"/>
    <w:rsid w:val="0032386D"/>
    <w:rsid w:val="003238C1"/>
    <w:rsid w:val="003238D7"/>
    <w:rsid w:val="003239C3"/>
    <w:rsid w:val="00323A6C"/>
    <w:rsid w:val="00323ACF"/>
    <w:rsid w:val="00323C75"/>
    <w:rsid w:val="00323D30"/>
    <w:rsid w:val="00323D4D"/>
    <w:rsid w:val="00324022"/>
    <w:rsid w:val="00324089"/>
    <w:rsid w:val="00324105"/>
    <w:rsid w:val="00324109"/>
    <w:rsid w:val="003242BD"/>
    <w:rsid w:val="003242E4"/>
    <w:rsid w:val="00324444"/>
    <w:rsid w:val="00324600"/>
    <w:rsid w:val="003246D1"/>
    <w:rsid w:val="003246D8"/>
    <w:rsid w:val="003247E7"/>
    <w:rsid w:val="003247EE"/>
    <w:rsid w:val="00324840"/>
    <w:rsid w:val="0032486E"/>
    <w:rsid w:val="003249B9"/>
    <w:rsid w:val="003249C2"/>
    <w:rsid w:val="003249F2"/>
    <w:rsid w:val="00324C1F"/>
    <w:rsid w:val="00324C47"/>
    <w:rsid w:val="00324D21"/>
    <w:rsid w:val="00324D53"/>
    <w:rsid w:val="00324DB1"/>
    <w:rsid w:val="00324E41"/>
    <w:rsid w:val="00324F8B"/>
    <w:rsid w:val="003250C9"/>
    <w:rsid w:val="0032533A"/>
    <w:rsid w:val="00325350"/>
    <w:rsid w:val="00325353"/>
    <w:rsid w:val="00325372"/>
    <w:rsid w:val="003253FF"/>
    <w:rsid w:val="00325405"/>
    <w:rsid w:val="003254BC"/>
    <w:rsid w:val="003256A3"/>
    <w:rsid w:val="003256C3"/>
    <w:rsid w:val="0032570A"/>
    <w:rsid w:val="003258A2"/>
    <w:rsid w:val="003258A4"/>
    <w:rsid w:val="003258CB"/>
    <w:rsid w:val="00325974"/>
    <w:rsid w:val="003259BA"/>
    <w:rsid w:val="003259D5"/>
    <w:rsid w:val="00325A28"/>
    <w:rsid w:val="00325A3C"/>
    <w:rsid w:val="00325A9F"/>
    <w:rsid w:val="00325B5C"/>
    <w:rsid w:val="00325C18"/>
    <w:rsid w:val="00325C88"/>
    <w:rsid w:val="00325DC1"/>
    <w:rsid w:val="00325EA5"/>
    <w:rsid w:val="00325FE6"/>
    <w:rsid w:val="003260EB"/>
    <w:rsid w:val="0032615E"/>
    <w:rsid w:val="00326316"/>
    <w:rsid w:val="0032632A"/>
    <w:rsid w:val="00326379"/>
    <w:rsid w:val="003263A9"/>
    <w:rsid w:val="003263FF"/>
    <w:rsid w:val="003265C1"/>
    <w:rsid w:val="0032666C"/>
    <w:rsid w:val="0032690F"/>
    <w:rsid w:val="003269AC"/>
    <w:rsid w:val="00326A3D"/>
    <w:rsid w:val="00326B7D"/>
    <w:rsid w:val="00326C10"/>
    <w:rsid w:val="00326CD9"/>
    <w:rsid w:val="00326CF7"/>
    <w:rsid w:val="00326D58"/>
    <w:rsid w:val="00326FA6"/>
    <w:rsid w:val="0032703B"/>
    <w:rsid w:val="00327065"/>
    <w:rsid w:val="003270AF"/>
    <w:rsid w:val="003270BB"/>
    <w:rsid w:val="0032728F"/>
    <w:rsid w:val="0032733D"/>
    <w:rsid w:val="0032738C"/>
    <w:rsid w:val="00327569"/>
    <w:rsid w:val="003276CE"/>
    <w:rsid w:val="0032774E"/>
    <w:rsid w:val="003277B7"/>
    <w:rsid w:val="003277DB"/>
    <w:rsid w:val="003277EC"/>
    <w:rsid w:val="0032787F"/>
    <w:rsid w:val="003278FB"/>
    <w:rsid w:val="0032790E"/>
    <w:rsid w:val="00327A00"/>
    <w:rsid w:val="00327BF9"/>
    <w:rsid w:val="00327CE8"/>
    <w:rsid w:val="00327E63"/>
    <w:rsid w:val="00327F96"/>
    <w:rsid w:val="003300A4"/>
    <w:rsid w:val="0033035B"/>
    <w:rsid w:val="00330385"/>
    <w:rsid w:val="003303BA"/>
    <w:rsid w:val="003304BD"/>
    <w:rsid w:val="003309C5"/>
    <w:rsid w:val="00330A1F"/>
    <w:rsid w:val="00330A80"/>
    <w:rsid w:val="00330A8D"/>
    <w:rsid w:val="00330BB2"/>
    <w:rsid w:val="00330CE8"/>
    <w:rsid w:val="00330D8D"/>
    <w:rsid w:val="00330DB1"/>
    <w:rsid w:val="00330E13"/>
    <w:rsid w:val="00331279"/>
    <w:rsid w:val="00331440"/>
    <w:rsid w:val="00331587"/>
    <w:rsid w:val="003316D5"/>
    <w:rsid w:val="0033190C"/>
    <w:rsid w:val="00331935"/>
    <w:rsid w:val="00331C4B"/>
    <w:rsid w:val="00331CA2"/>
    <w:rsid w:val="00331D29"/>
    <w:rsid w:val="003320CB"/>
    <w:rsid w:val="0033215F"/>
    <w:rsid w:val="0033218E"/>
    <w:rsid w:val="003321C2"/>
    <w:rsid w:val="003322C5"/>
    <w:rsid w:val="003323F8"/>
    <w:rsid w:val="003324CE"/>
    <w:rsid w:val="003327B2"/>
    <w:rsid w:val="0033287E"/>
    <w:rsid w:val="003329F1"/>
    <w:rsid w:val="00332BD8"/>
    <w:rsid w:val="00332CDB"/>
    <w:rsid w:val="00332CED"/>
    <w:rsid w:val="00332DE9"/>
    <w:rsid w:val="00332F49"/>
    <w:rsid w:val="003331E3"/>
    <w:rsid w:val="0033341C"/>
    <w:rsid w:val="003334C1"/>
    <w:rsid w:val="003336B0"/>
    <w:rsid w:val="00333843"/>
    <w:rsid w:val="003338DC"/>
    <w:rsid w:val="003338FD"/>
    <w:rsid w:val="00333943"/>
    <w:rsid w:val="00333BB5"/>
    <w:rsid w:val="00333D94"/>
    <w:rsid w:val="00333E67"/>
    <w:rsid w:val="00333E69"/>
    <w:rsid w:val="00333E85"/>
    <w:rsid w:val="00333F19"/>
    <w:rsid w:val="00333F4E"/>
    <w:rsid w:val="00333FAC"/>
    <w:rsid w:val="00334048"/>
    <w:rsid w:val="00334138"/>
    <w:rsid w:val="003341D0"/>
    <w:rsid w:val="003341D4"/>
    <w:rsid w:val="00334356"/>
    <w:rsid w:val="00334485"/>
    <w:rsid w:val="0033458B"/>
    <w:rsid w:val="00334784"/>
    <w:rsid w:val="003348C6"/>
    <w:rsid w:val="003349F5"/>
    <w:rsid w:val="00334AC5"/>
    <w:rsid w:val="00334C75"/>
    <w:rsid w:val="00334C8E"/>
    <w:rsid w:val="00334CBA"/>
    <w:rsid w:val="00334CEB"/>
    <w:rsid w:val="00334D94"/>
    <w:rsid w:val="00334E15"/>
    <w:rsid w:val="00334E53"/>
    <w:rsid w:val="00334FA0"/>
    <w:rsid w:val="00334FEB"/>
    <w:rsid w:val="00335048"/>
    <w:rsid w:val="00335067"/>
    <w:rsid w:val="0033511F"/>
    <w:rsid w:val="00335156"/>
    <w:rsid w:val="00335170"/>
    <w:rsid w:val="00335216"/>
    <w:rsid w:val="00335554"/>
    <w:rsid w:val="003355CB"/>
    <w:rsid w:val="00335686"/>
    <w:rsid w:val="003357AE"/>
    <w:rsid w:val="0033594B"/>
    <w:rsid w:val="0033598A"/>
    <w:rsid w:val="00335B4A"/>
    <w:rsid w:val="00335B77"/>
    <w:rsid w:val="00335BCE"/>
    <w:rsid w:val="00335BF3"/>
    <w:rsid w:val="00335C20"/>
    <w:rsid w:val="00335C26"/>
    <w:rsid w:val="00335C46"/>
    <w:rsid w:val="00335C4C"/>
    <w:rsid w:val="00335C73"/>
    <w:rsid w:val="00335CFF"/>
    <w:rsid w:val="00335E02"/>
    <w:rsid w:val="00335E1A"/>
    <w:rsid w:val="00335E4A"/>
    <w:rsid w:val="00336114"/>
    <w:rsid w:val="003362D6"/>
    <w:rsid w:val="003362F1"/>
    <w:rsid w:val="003363C6"/>
    <w:rsid w:val="0033643E"/>
    <w:rsid w:val="003364C5"/>
    <w:rsid w:val="00336509"/>
    <w:rsid w:val="00336582"/>
    <w:rsid w:val="00336641"/>
    <w:rsid w:val="00336652"/>
    <w:rsid w:val="00336732"/>
    <w:rsid w:val="003367DE"/>
    <w:rsid w:val="003368DA"/>
    <w:rsid w:val="003369DE"/>
    <w:rsid w:val="00336B60"/>
    <w:rsid w:val="00336BA7"/>
    <w:rsid w:val="00336BCE"/>
    <w:rsid w:val="00336CDF"/>
    <w:rsid w:val="00336D71"/>
    <w:rsid w:val="00336D9C"/>
    <w:rsid w:val="00336E4B"/>
    <w:rsid w:val="003370AE"/>
    <w:rsid w:val="003371AF"/>
    <w:rsid w:val="003371BB"/>
    <w:rsid w:val="003371C2"/>
    <w:rsid w:val="00337327"/>
    <w:rsid w:val="003373EE"/>
    <w:rsid w:val="00337402"/>
    <w:rsid w:val="00337578"/>
    <w:rsid w:val="00337582"/>
    <w:rsid w:val="003376A9"/>
    <w:rsid w:val="0033770D"/>
    <w:rsid w:val="00337731"/>
    <w:rsid w:val="00337885"/>
    <w:rsid w:val="0033793F"/>
    <w:rsid w:val="003379F3"/>
    <w:rsid w:val="00337ADA"/>
    <w:rsid w:val="00337BC3"/>
    <w:rsid w:val="00337C95"/>
    <w:rsid w:val="00337CDE"/>
    <w:rsid w:val="00337D8A"/>
    <w:rsid w:val="00337EA8"/>
    <w:rsid w:val="00337EEA"/>
    <w:rsid w:val="0034009D"/>
    <w:rsid w:val="003400E1"/>
    <w:rsid w:val="003401EA"/>
    <w:rsid w:val="00340307"/>
    <w:rsid w:val="003404D1"/>
    <w:rsid w:val="00340557"/>
    <w:rsid w:val="003405A6"/>
    <w:rsid w:val="003405B6"/>
    <w:rsid w:val="003408ED"/>
    <w:rsid w:val="00340920"/>
    <w:rsid w:val="00340A73"/>
    <w:rsid w:val="00340AB9"/>
    <w:rsid w:val="00340B21"/>
    <w:rsid w:val="00340B59"/>
    <w:rsid w:val="00340BD4"/>
    <w:rsid w:val="00340CA2"/>
    <w:rsid w:val="00340D13"/>
    <w:rsid w:val="00340FCE"/>
    <w:rsid w:val="00341172"/>
    <w:rsid w:val="0034125C"/>
    <w:rsid w:val="003412DE"/>
    <w:rsid w:val="003412E7"/>
    <w:rsid w:val="0034141D"/>
    <w:rsid w:val="0034144A"/>
    <w:rsid w:val="0034149E"/>
    <w:rsid w:val="00341520"/>
    <w:rsid w:val="00341522"/>
    <w:rsid w:val="0034161B"/>
    <w:rsid w:val="003418A7"/>
    <w:rsid w:val="00341A45"/>
    <w:rsid w:val="00341BA5"/>
    <w:rsid w:val="00341C17"/>
    <w:rsid w:val="00341C55"/>
    <w:rsid w:val="00341CF9"/>
    <w:rsid w:val="00341EFE"/>
    <w:rsid w:val="00341F13"/>
    <w:rsid w:val="00341FFD"/>
    <w:rsid w:val="003420A9"/>
    <w:rsid w:val="003421CD"/>
    <w:rsid w:val="00342241"/>
    <w:rsid w:val="0034235E"/>
    <w:rsid w:val="00342363"/>
    <w:rsid w:val="00342388"/>
    <w:rsid w:val="00342398"/>
    <w:rsid w:val="00342455"/>
    <w:rsid w:val="003424D1"/>
    <w:rsid w:val="0034250D"/>
    <w:rsid w:val="003425A0"/>
    <w:rsid w:val="003425F4"/>
    <w:rsid w:val="00342684"/>
    <w:rsid w:val="00342746"/>
    <w:rsid w:val="0034283B"/>
    <w:rsid w:val="003428AB"/>
    <w:rsid w:val="00342995"/>
    <w:rsid w:val="003429B1"/>
    <w:rsid w:val="00342D0F"/>
    <w:rsid w:val="00342D18"/>
    <w:rsid w:val="00343018"/>
    <w:rsid w:val="0034318E"/>
    <w:rsid w:val="003431BC"/>
    <w:rsid w:val="003431FA"/>
    <w:rsid w:val="00343277"/>
    <w:rsid w:val="003433C9"/>
    <w:rsid w:val="00343478"/>
    <w:rsid w:val="003436BF"/>
    <w:rsid w:val="003436D3"/>
    <w:rsid w:val="0034372B"/>
    <w:rsid w:val="00343779"/>
    <w:rsid w:val="003439F9"/>
    <w:rsid w:val="00343A0A"/>
    <w:rsid w:val="00343B29"/>
    <w:rsid w:val="00343BB3"/>
    <w:rsid w:val="00343C2A"/>
    <w:rsid w:val="00343CB9"/>
    <w:rsid w:val="00343D06"/>
    <w:rsid w:val="00343D3C"/>
    <w:rsid w:val="00343DEB"/>
    <w:rsid w:val="00343F7B"/>
    <w:rsid w:val="0034420D"/>
    <w:rsid w:val="003442DC"/>
    <w:rsid w:val="0034457B"/>
    <w:rsid w:val="0034476A"/>
    <w:rsid w:val="00344A31"/>
    <w:rsid w:val="00344A62"/>
    <w:rsid w:val="00344B0F"/>
    <w:rsid w:val="00344C9F"/>
    <w:rsid w:val="00344EC5"/>
    <w:rsid w:val="00344F6C"/>
    <w:rsid w:val="00345055"/>
    <w:rsid w:val="003452C7"/>
    <w:rsid w:val="00345403"/>
    <w:rsid w:val="00345481"/>
    <w:rsid w:val="003454BE"/>
    <w:rsid w:val="00345521"/>
    <w:rsid w:val="003455FA"/>
    <w:rsid w:val="003457CB"/>
    <w:rsid w:val="00345803"/>
    <w:rsid w:val="00345837"/>
    <w:rsid w:val="00345895"/>
    <w:rsid w:val="003458A1"/>
    <w:rsid w:val="00345976"/>
    <w:rsid w:val="003459CC"/>
    <w:rsid w:val="00345A45"/>
    <w:rsid w:val="00345CAD"/>
    <w:rsid w:val="00345D21"/>
    <w:rsid w:val="00345D2B"/>
    <w:rsid w:val="00345D60"/>
    <w:rsid w:val="00345D7B"/>
    <w:rsid w:val="003460AF"/>
    <w:rsid w:val="003462BB"/>
    <w:rsid w:val="0034632B"/>
    <w:rsid w:val="003463BC"/>
    <w:rsid w:val="0034659E"/>
    <w:rsid w:val="003465B8"/>
    <w:rsid w:val="00346643"/>
    <w:rsid w:val="00346904"/>
    <w:rsid w:val="00346B23"/>
    <w:rsid w:val="00346C37"/>
    <w:rsid w:val="00346CCF"/>
    <w:rsid w:val="00346EB6"/>
    <w:rsid w:val="00347008"/>
    <w:rsid w:val="00347020"/>
    <w:rsid w:val="00347121"/>
    <w:rsid w:val="003471FF"/>
    <w:rsid w:val="00347436"/>
    <w:rsid w:val="003474A6"/>
    <w:rsid w:val="003475C0"/>
    <w:rsid w:val="0034765D"/>
    <w:rsid w:val="00347B1B"/>
    <w:rsid w:val="00347CB3"/>
    <w:rsid w:val="00347D5A"/>
    <w:rsid w:val="00347D96"/>
    <w:rsid w:val="00347E33"/>
    <w:rsid w:val="00347EB6"/>
    <w:rsid w:val="00350008"/>
    <w:rsid w:val="00350233"/>
    <w:rsid w:val="0035026D"/>
    <w:rsid w:val="003502C1"/>
    <w:rsid w:val="003503AD"/>
    <w:rsid w:val="00350466"/>
    <w:rsid w:val="003504D9"/>
    <w:rsid w:val="00350520"/>
    <w:rsid w:val="00350525"/>
    <w:rsid w:val="00350736"/>
    <w:rsid w:val="00350755"/>
    <w:rsid w:val="00350994"/>
    <w:rsid w:val="00350A92"/>
    <w:rsid w:val="00350CC7"/>
    <w:rsid w:val="00350D29"/>
    <w:rsid w:val="00350EC2"/>
    <w:rsid w:val="00351090"/>
    <w:rsid w:val="003510E9"/>
    <w:rsid w:val="003511B7"/>
    <w:rsid w:val="003514BA"/>
    <w:rsid w:val="003515C5"/>
    <w:rsid w:val="003515E8"/>
    <w:rsid w:val="00351606"/>
    <w:rsid w:val="003516C8"/>
    <w:rsid w:val="00351731"/>
    <w:rsid w:val="003517E0"/>
    <w:rsid w:val="0035180C"/>
    <w:rsid w:val="00351825"/>
    <w:rsid w:val="0035184C"/>
    <w:rsid w:val="003519C1"/>
    <w:rsid w:val="00351A8A"/>
    <w:rsid w:val="00351DF2"/>
    <w:rsid w:val="00351E08"/>
    <w:rsid w:val="0035206C"/>
    <w:rsid w:val="0035226C"/>
    <w:rsid w:val="00352290"/>
    <w:rsid w:val="003522DD"/>
    <w:rsid w:val="00352323"/>
    <w:rsid w:val="003524CB"/>
    <w:rsid w:val="003524E3"/>
    <w:rsid w:val="0035260D"/>
    <w:rsid w:val="00352624"/>
    <w:rsid w:val="00352631"/>
    <w:rsid w:val="0035290D"/>
    <w:rsid w:val="00352959"/>
    <w:rsid w:val="00352963"/>
    <w:rsid w:val="003529DF"/>
    <w:rsid w:val="00352AB1"/>
    <w:rsid w:val="00352BE6"/>
    <w:rsid w:val="00352C17"/>
    <w:rsid w:val="00352C82"/>
    <w:rsid w:val="00352D45"/>
    <w:rsid w:val="00352F02"/>
    <w:rsid w:val="00352F28"/>
    <w:rsid w:val="00353226"/>
    <w:rsid w:val="00353233"/>
    <w:rsid w:val="003532BD"/>
    <w:rsid w:val="00353544"/>
    <w:rsid w:val="003537D8"/>
    <w:rsid w:val="00353AD6"/>
    <w:rsid w:val="00353B51"/>
    <w:rsid w:val="00353BF8"/>
    <w:rsid w:val="00353C24"/>
    <w:rsid w:val="00353C2B"/>
    <w:rsid w:val="00353DA0"/>
    <w:rsid w:val="00353E8E"/>
    <w:rsid w:val="00353EE8"/>
    <w:rsid w:val="003540FE"/>
    <w:rsid w:val="0035416E"/>
    <w:rsid w:val="003541AC"/>
    <w:rsid w:val="003542B7"/>
    <w:rsid w:val="003542E5"/>
    <w:rsid w:val="00354306"/>
    <w:rsid w:val="0035451D"/>
    <w:rsid w:val="00354523"/>
    <w:rsid w:val="003545AA"/>
    <w:rsid w:val="0035460A"/>
    <w:rsid w:val="003546EA"/>
    <w:rsid w:val="0035476F"/>
    <w:rsid w:val="00354780"/>
    <w:rsid w:val="00354829"/>
    <w:rsid w:val="00354D96"/>
    <w:rsid w:val="00354E1D"/>
    <w:rsid w:val="00354EE8"/>
    <w:rsid w:val="00354F15"/>
    <w:rsid w:val="00354F67"/>
    <w:rsid w:val="00354FD3"/>
    <w:rsid w:val="00355076"/>
    <w:rsid w:val="00355089"/>
    <w:rsid w:val="0035516D"/>
    <w:rsid w:val="0035517D"/>
    <w:rsid w:val="003551FC"/>
    <w:rsid w:val="00355216"/>
    <w:rsid w:val="003555AA"/>
    <w:rsid w:val="00355636"/>
    <w:rsid w:val="003556A8"/>
    <w:rsid w:val="0035587D"/>
    <w:rsid w:val="003559E6"/>
    <w:rsid w:val="00355A62"/>
    <w:rsid w:val="00355AEC"/>
    <w:rsid w:val="00355B68"/>
    <w:rsid w:val="00355CB2"/>
    <w:rsid w:val="00355D1F"/>
    <w:rsid w:val="00355D5F"/>
    <w:rsid w:val="00355F24"/>
    <w:rsid w:val="00355F7D"/>
    <w:rsid w:val="0035619B"/>
    <w:rsid w:val="003561EA"/>
    <w:rsid w:val="00356240"/>
    <w:rsid w:val="00356270"/>
    <w:rsid w:val="003563E7"/>
    <w:rsid w:val="00356493"/>
    <w:rsid w:val="00356752"/>
    <w:rsid w:val="003567D6"/>
    <w:rsid w:val="003567D8"/>
    <w:rsid w:val="003569D1"/>
    <w:rsid w:val="00356AE0"/>
    <w:rsid w:val="00356B6B"/>
    <w:rsid w:val="00356BC9"/>
    <w:rsid w:val="00356CE5"/>
    <w:rsid w:val="00356D68"/>
    <w:rsid w:val="00356E90"/>
    <w:rsid w:val="00356EC4"/>
    <w:rsid w:val="00356F8B"/>
    <w:rsid w:val="00356FF4"/>
    <w:rsid w:val="00357011"/>
    <w:rsid w:val="003570B1"/>
    <w:rsid w:val="003571DA"/>
    <w:rsid w:val="00357225"/>
    <w:rsid w:val="00357247"/>
    <w:rsid w:val="00357286"/>
    <w:rsid w:val="003572E5"/>
    <w:rsid w:val="003572FF"/>
    <w:rsid w:val="00357413"/>
    <w:rsid w:val="003574AE"/>
    <w:rsid w:val="0035752B"/>
    <w:rsid w:val="003575E4"/>
    <w:rsid w:val="00357612"/>
    <w:rsid w:val="0035766C"/>
    <w:rsid w:val="003576EA"/>
    <w:rsid w:val="00357823"/>
    <w:rsid w:val="00357978"/>
    <w:rsid w:val="00357979"/>
    <w:rsid w:val="0035797B"/>
    <w:rsid w:val="003579B4"/>
    <w:rsid w:val="00357C3B"/>
    <w:rsid w:val="00357E5D"/>
    <w:rsid w:val="00357E75"/>
    <w:rsid w:val="00357EEA"/>
    <w:rsid w:val="00357F5D"/>
    <w:rsid w:val="0036008C"/>
    <w:rsid w:val="0036020A"/>
    <w:rsid w:val="0036041D"/>
    <w:rsid w:val="003604BF"/>
    <w:rsid w:val="00360614"/>
    <w:rsid w:val="003606AB"/>
    <w:rsid w:val="0036070D"/>
    <w:rsid w:val="00360743"/>
    <w:rsid w:val="00360755"/>
    <w:rsid w:val="00360885"/>
    <w:rsid w:val="003608F9"/>
    <w:rsid w:val="003609B9"/>
    <w:rsid w:val="00360B0F"/>
    <w:rsid w:val="00360B5B"/>
    <w:rsid w:val="00360B67"/>
    <w:rsid w:val="00360B84"/>
    <w:rsid w:val="00360B91"/>
    <w:rsid w:val="00360B9A"/>
    <w:rsid w:val="00360C19"/>
    <w:rsid w:val="00360C8A"/>
    <w:rsid w:val="00360D33"/>
    <w:rsid w:val="00360DDF"/>
    <w:rsid w:val="00360F09"/>
    <w:rsid w:val="0036104F"/>
    <w:rsid w:val="00361238"/>
    <w:rsid w:val="00361455"/>
    <w:rsid w:val="00361477"/>
    <w:rsid w:val="003614BA"/>
    <w:rsid w:val="0036171D"/>
    <w:rsid w:val="00361730"/>
    <w:rsid w:val="00361776"/>
    <w:rsid w:val="003619DA"/>
    <w:rsid w:val="003619DF"/>
    <w:rsid w:val="00361C7C"/>
    <w:rsid w:val="00361C82"/>
    <w:rsid w:val="00361D6D"/>
    <w:rsid w:val="00361DF5"/>
    <w:rsid w:val="00361E11"/>
    <w:rsid w:val="00361EAE"/>
    <w:rsid w:val="0036206C"/>
    <w:rsid w:val="00362117"/>
    <w:rsid w:val="003621F9"/>
    <w:rsid w:val="00362294"/>
    <w:rsid w:val="0036231F"/>
    <w:rsid w:val="003623A7"/>
    <w:rsid w:val="0036245D"/>
    <w:rsid w:val="003624E4"/>
    <w:rsid w:val="00362763"/>
    <w:rsid w:val="00362769"/>
    <w:rsid w:val="00362946"/>
    <w:rsid w:val="003629AF"/>
    <w:rsid w:val="00362BAB"/>
    <w:rsid w:val="00362EC7"/>
    <w:rsid w:val="00363265"/>
    <w:rsid w:val="0036331C"/>
    <w:rsid w:val="0036333A"/>
    <w:rsid w:val="003633CB"/>
    <w:rsid w:val="0036340B"/>
    <w:rsid w:val="0036340E"/>
    <w:rsid w:val="00363417"/>
    <w:rsid w:val="00363424"/>
    <w:rsid w:val="00363434"/>
    <w:rsid w:val="003636D3"/>
    <w:rsid w:val="003637B6"/>
    <w:rsid w:val="0036380D"/>
    <w:rsid w:val="003638A6"/>
    <w:rsid w:val="0036397E"/>
    <w:rsid w:val="003639D4"/>
    <w:rsid w:val="00363B3C"/>
    <w:rsid w:val="00363BF9"/>
    <w:rsid w:val="00363C2D"/>
    <w:rsid w:val="00363C96"/>
    <w:rsid w:val="00363C97"/>
    <w:rsid w:val="00363CB5"/>
    <w:rsid w:val="00363D42"/>
    <w:rsid w:val="00363DFC"/>
    <w:rsid w:val="00363E06"/>
    <w:rsid w:val="00363E25"/>
    <w:rsid w:val="00363E35"/>
    <w:rsid w:val="00363E48"/>
    <w:rsid w:val="003640F6"/>
    <w:rsid w:val="00364190"/>
    <w:rsid w:val="003641BE"/>
    <w:rsid w:val="0036422A"/>
    <w:rsid w:val="00364245"/>
    <w:rsid w:val="0036428A"/>
    <w:rsid w:val="00364323"/>
    <w:rsid w:val="00364397"/>
    <w:rsid w:val="00364487"/>
    <w:rsid w:val="00364527"/>
    <w:rsid w:val="003648D7"/>
    <w:rsid w:val="00364996"/>
    <w:rsid w:val="00364A9B"/>
    <w:rsid w:val="00364BF2"/>
    <w:rsid w:val="00364D29"/>
    <w:rsid w:val="00364DC2"/>
    <w:rsid w:val="00364E59"/>
    <w:rsid w:val="00365167"/>
    <w:rsid w:val="0036519B"/>
    <w:rsid w:val="00365310"/>
    <w:rsid w:val="00365395"/>
    <w:rsid w:val="003653A4"/>
    <w:rsid w:val="003653B1"/>
    <w:rsid w:val="003653CE"/>
    <w:rsid w:val="0036556F"/>
    <w:rsid w:val="00365607"/>
    <w:rsid w:val="00365659"/>
    <w:rsid w:val="003656F4"/>
    <w:rsid w:val="0036570F"/>
    <w:rsid w:val="00365738"/>
    <w:rsid w:val="003657BC"/>
    <w:rsid w:val="003657C0"/>
    <w:rsid w:val="003657C5"/>
    <w:rsid w:val="00365875"/>
    <w:rsid w:val="003658A0"/>
    <w:rsid w:val="003658A3"/>
    <w:rsid w:val="003659ED"/>
    <w:rsid w:val="00365AC1"/>
    <w:rsid w:val="00365AEB"/>
    <w:rsid w:val="00365B93"/>
    <w:rsid w:val="00365BD7"/>
    <w:rsid w:val="00365C1A"/>
    <w:rsid w:val="00365D35"/>
    <w:rsid w:val="00365E29"/>
    <w:rsid w:val="00365F60"/>
    <w:rsid w:val="00366059"/>
    <w:rsid w:val="003660FC"/>
    <w:rsid w:val="003661D7"/>
    <w:rsid w:val="003662E4"/>
    <w:rsid w:val="0036632F"/>
    <w:rsid w:val="003663B7"/>
    <w:rsid w:val="0036640C"/>
    <w:rsid w:val="00366483"/>
    <w:rsid w:val="003664A1"/>
    <w:rsid w:val="00366501"/>
    <w:rsid w:val="0036655D"/>
    <w:rsid w:val="003665D9"/>
    <w:rsid w:val="0036660F"/>
    <w:rsid w:val="00366673"/>
    <w:rsid w:val="003666CE"/>
    <w:rsid w:val="003669A7"/>
    <w:rsid w:val="00366B05"/>
    <w:rsid w:val="00366C45"/>
    <w:rsid w:val="00366C7A"/>
    <w:rsid w:val="00366CA1"/>
    <w:rsid w:val="00366D0A"/>
    <w:rsid w:val="00366DDF"/>
    <w:rsid w:val="00366EB3"/>
    <w:rsid w:val="00366F0B"/>
    <w:rsid w:val="00366F2B"/>
    <w:rsid w:val="00366F83"/>
    <w:rsid w:val="00366FA2"/>
    <w:rsid w:val="00366FC0"/>
    <w:rsid w:val="003670AB"/>
    <w:rsid w:val="0036712B"/>
    <w:rsid w:val="00367233"/>
    <w:rsid w:val="003672A1"/>
    <w:rsid w:val="0036731C"/>
    <w:rsid w:val="00367411"/>
    <w:rsid w:val="00367786"/>
    <w:rsid w:val="00367854"/>
    <w:rsid w:val="00367950"/>
    <w:rsid w:val="003679B1"/>
    <w:rsid w:val="003679F6"/>
    <w:rsid w:val="003679FE"/>
    <w:rsid w:val="00367ABA"/>
    <w:rsid w:val="00367D4E"/>
    <w:rsid w:val="00367DEE"/>
    <w:rsid w:val="003701AB"/>
    <w:rsid w:val="00370261"/>
    <w:rsid w:val="003702ED"/>
    <w:rsid w:val="00370742"/>
    <w:rsid w:val="003707B0"/>
    <w:rsid w:val="00370831"/>
    <w:rsid w:val="0037099D"/>
    <w:rsid w:val="00370A24"/>
    <w:rsid w:val="00370B14"/>
    <w:rsid w:val="00370BDB"/>
    <w:rsid w:val="00370D2E"/>
    <w:rsid w:val="003710BC"/>
    <w:rsid w:val="0037124D"/>
    <w:rsid w:val="003712F3"/>
    <w:rsid w:val="003713EA"/>
    <w:rsid w:val="00371708"/>
    <w:rsid w:val="00371740"/>
    <w:rsid w:val="00371817"/>
    <w:rsid w:val="0037193E"/>
    <w:rsid w:val="00371962"/>
    <w:rsid w:val="00371ABA"/>
    <w:rsid w:val="00371C0C"/>
    <w:rsid w:val="00371CBC"/>
    <w:rsid w:val="00371CEC"/>
    <w:rsid w:val="00371E5F"/>
    <w:rsid w:val="00371F7D"/>
    <w:rsid w:val="00372041"/>
    <w:rsid w:val="003720D2"/>
    <w:rsid w:val="00372136"/>
    <w:rsid w:val="00372146"/>
    <w:rsid w:val="0037216E"/>
    <w:rsid w:val="00372181"/>
    <w:rsid w:val="003721B6"/>
    <w:rsid w:val="00372234"/>
    <w:rsid w:val="003722BC"/>
    <w:rsid w:val="00372385"/>
    <w:rsid w:val="003723B0"/>
    <w:rsid w:val="003723B1"/>
    <w:rsid w:val="00372465"/>
    <w:rsid w:val="00372488"/>
    <w:rsid w:val="00372530"/>
    <w:rsid w:val="00372560"/>
    <w:rsid w:val="00372588"/>
    <w:rsid w:val="00372666"/>
    <w:rsid w:val="00372A99"/>
    <w:rsid w:val="00372AD2"/>
    <w:rsid w:val="00372C1F"/>
    <w:rsid w:val="00372CC0"/>
    <w:rsid w:val="00372D04"/>
    <w:rsid w:val="00372D44"/>
    <w:rsid w:val="00372D73"/>
    <w:rsid w:val="00372E26"/>
    <w:rsid w:val="00372F16"/>
    <w:rsid w:val="00372F33"/>
    <w:rsid w:val="00372F81"/>
    <w:rsid w:val="003730A6"/>
    <w:rsid w:val="003731DC"/>
    <w:rsid w:val="00373366"/>
    <w:rsid w:val="00373524"/>
    <w:rsid w:val="003735A0"/>
    <w:rsid w:val="003735B5"/>
    <w:rsid w:val="00373725"/>
    <w:rsid w:val="003737F3"/>
    <w:rsid w:val="00373903"/>
    <w:rsid w:val="00373C23"/>
    <w:rsid w:val="00373D92"/>
    <w:rsid w:val="00373F89"/>
    <w:rsid w:val="00373FBB"/>
    <w:rsid w:val="00373FE4"/>
    <w:rsid w:val="0037405F"/>
    <w:rsid w:val="00374119"/>
    <w:rsid w:val="00374265"/>
    <w:rsid w:val="00374310"/>
    <w:rsid w:val="0037431E"/>
    <w:rsid w:val="0037435C"/>
    <w:rsid w:val="00374465"/>
    <w:rsid w:val="00374576"/>
    <w:rsid w:val="0037459F"/>
    <w:rsid w:val="00374683"/>
    <w:rsid w:val="003746E5"/>
    <w:rsid w:val="003747D0"/>
    <w:rsid w:val="00374857"/>
    <w:rsid w:val="003749B2"/>
    <w:rsid w:val="00374B5B"/>
    <w:rsid w:val="00374B6D"/>
    <w:rsid w:val="00374BB3"/>
    <w:rsid w:val="00374C21"/>
    <w:rsid w:val="00374EF8"/>
    <w:rsid w:val="00374FE1"/>
    <w:rsid w:val="0037506A"/>
    <w:rsid w:val="0037513D"/>
    <w:rsid w:val="00375223"/>
    <w:rsid w:val="0037536D"/>
    <w:rsid w:val="00375370"/>
    <w:rsid w:val="00375506"/>
    <w:rsid w:val="00375528"/>
    <w:rsid w:val="0037552D"/>
    <w:rsid w:val="00375538"/>
    <w:rsid w:val="0037560C"/>
    <w:rsid w:val="00375804"/>
    <w:rsid w:val="0037585E"/>
    <w:rsid w:val="00375869"/>
    <w:rsid w:val="003758F7"/>
    <w:rsid w:val="00375914"/>
    <w:rsid w:val="00375922"/>
    <w:rsid w:val="0037593C"/>
    <w:rsid w:val="00375982"/>
    <w:rsid w:val="00375D07"/>
    <w:rsid w:val="00375D9B"/>
    <w:rsid w:val="00375DFC"/>
    <w:rsid w:val="0037627A"/>
    <w:rsid w:val="003762A7"/>
    <w:rsid w:val="003762AD"/>
    <w:rsid w:val="0037631F"/>
    <w:rsid w:val="003763B8"/>
    <w:rsid w:val="00376506"/>
    <w:rsid w:val="003765DF"/>
    <w:rsid w:val="00376719"/>
    <w:rsid w:val="00376731"/>
    <w:rsid w:val="0037689E"/>
    <w:rsid w:val="003768B4"/>
    <w:rsid w:val="0037690E"/>
    <w:rsid w:val="00376937"/>
    <w:rsid w:val="003769D1"/>
    <w:rsid w:val="00376B7A"/>
    <w:rsid w:val="00376C21"/>
    <w:rsid w:val="00376CA5"/>
    <w:rsid w:val="00376F71"/>
    <w:rsid w:val="00376FA5"/>
    <w:rsid w:val="00377147"/>
    <w:rsid w:val="00377149"/>
    <w:rsid w:val="00377251"/>
    <w:rsid w:val="00377289"/>
    <w:rsid w:val="0037729D"/>
    <w:rsid w:val="003774DE"/>
    <w:rsid w:val="003775E4"/>
    <w:rsid w:val="00377677"/>
    <w:rsid w:val="0037779F"/>
    <w:rsid w:val="0037781B"/>
    <w:rsid w:val="003779E7"/>
    <w:rsid w:val="00377A31"/>
    <w:rsid w:val="00377A33"/>
    <w:rsid w:val="00377A5C"/>
    <w:rsid w:val="00377AF5"/>
    <w:rsid w:val="00377C19"/>
    <w:rsid w:val="00377D70"/>
    <w:rsid w:val="00377DFC"/>
    <w:rsid w:val="00377E18"/>
    <w:rsid w:val="00377E8E"/>
    <w:rsid w:val="00377E97"/>
    <w:rsid w:val="003800B2"/>
    <w:rsid w:val="003800F5"/>
    <w:rsid w:val="0038011F"/>
    <w:rsid w:val="003802E5"/>
    <w:rsid w:val="0038037A"/>
    <w:rsid w:val="00380494"/>
    <w:rsid w:val="003804BB"/>
    <w:rsid w:val="00380721"/>
    <w:rsid w:val="003808D9"/>
    <w:rsid w:val="00380972"/>
    <w:rsid w:val="00380BAE"/>
    <w:rsid w:val="00380D44"/>
    <w:rsid w:val="00380D4D"/>
    <w:rsid w:val="00380DB1"/>
    <w:rsid w:val="00380E3A"/>
    <w:rsid w:val="00380F0B"/>
    <w:rsid w:val="00381169"/>
    <w:rsid w:val="0038125A"/>
    <w:rsid w:val="003812CC"/>
    <w:rsid w:val="003815E8"/>
    <w:rsid w:val="00381606"/>
    <w:rsid w:val="00381615"/>
    <w:rsid w:val="003816C5"/>
    <w:rsid w:val="0038176C"/>
    <w:rsid w:val="00381789"/>
    <w:rsid w:val="0038184F"/>
    <w:rsid w:val="003819C8"/>
    <w:rsid w:val="003819EF"/>
    <w:rsid w:val="00381AA4"/>
    <w:rsid w:val="00381AE5"/>
    <w:rsid w:val="00381BFF"/>
    <w:rsid w:val="00381C2A"/>
    <w:rsid w:val="00381CBE"/>
    <w:rsid w:val="00381FB5"/>
    <w:rsid w:val="00381FC7"/>
    <w:rsid w:val="0038202F"/>
    <w:rsid w:val="0038217D"/>
    <w:rsid w:val="00382460"/>
    <w:rsid w:val="00382518"/>
    <w:rsid w:val="003826A2"/>
    <w:rsid w:val="003828A0"/>
    <w:rsid w:val="00382B58"/>
    <w:rsid w:val="00382D57"/>
    <w:rsid w:val="00382D99"/>
    <w:rsid w:val="00382EBE"/>
    <w:rsid w:val="00382EFD"/>
    <w:rsid w:val="00383023"/>
    <w:rsid w:val="003830BF"/>
    <w:rsid w:val="00383105"/>
    <w:rsid w:val="0038315A"/>
    <w:rsid w:val="00383171"/>
    <w:rsid w:val="00383229"/>
    <w:rsid w:val="0038325B"/>
    <w:rsid w:val="0038336C"/>
    <w:rsid w:val="00383389"/>
    <w:rsid w:val="00383470"/>
    <w:rsid w:val="0038349A"/>
    <w:rsid w:val="00383502"/>
    <w:rsid w:val="00383526"/>
    <w:rsid w:val="0038355F"/>
    <w:rsid w:val="003835BD"/>
    <w:rsid w:val="00383616"/>
    <w:rsid w:val="00383903"/>
    <w:rsid w:val="0038398A"/>
    <w:rsid w:val="00383A2A"/>
    <w:rsid w:val="00383B70"/>
    <w:rsid w:val="00383BF4"/>
    <w:rsid w:val="00383DEA"/>
    <w:rsid w:val="00383E4D"/>
    <w:rsid w:val="00383FB2"/>
    <w:rsid w:val="00384006"/>
    <w:rsid w:val="00384070"/>
    <w:rsid w:val="0038431F"/>
    <w:rsid w:val="003843E1"/>
    <w:rsid w:val="003844C6"/>
    <w:rsid w:val="003844FF"/>
    <w:rsid w:val="00384620"/>
    <w:rsid w:val="00384760"/>
    <w:rsid w:val="00384762"/>
    <w:rsid w:val="0038484B"/>
    <w:rsid w:val="0038485E"/>
    <w:rsid w:val="00384A21"/>
    <w:rsid w:val="00384AEA"/>
    <w:rsid w:val="00384C04"/>
    <w:rsid w:val="00384C11"/>
    <w:rsid w:val="00384C15"/>
    <w:rsid w:val="00384C93"/>
    <w:rsid w:val="00384EF0"/>
    <w:rsid w:val="00384FB8"/>
    <w:rsid w:val="00384FB9"/>
    <w:rsid w:val="00385022"/>
    <w:rsid w:val="003850F1"/>
    <w:rsid w:val="00385136"/>
    <w:rsid w:val="00385139"/>
    <w:rsid w:val="0038514B"/>
    <w:rsid w:val="00385314"/>
    <w:rsid w:val="00385376"/>
    <w:rsid w:val="00385383"/>
    <w:rsid w:val="003854AA"/>
    <w:rsid w:val="003855B0"/>
    <w:rsid w:val="003857D8"/>
    <w:rsid w:val="00385886"/>
    <w:rsid w:val="00385A80"/>
    <w:rsid w:val="00385C8D"/>
    <w:rsid w:val="00385D47"/>
    <w:rsid w:val="00385E39"/>
    <w:rsid w:val="00385E6B"/>
    <w:rsid w:val="003860A8"/>
    <w:rsid w:val="003860D0"/>
    <w:rsid w:val="00386101"/>
    <w:rsid w:val="0038627D"/>
    <w:rsid w:val="003863FB"/>
    <w:rsid w:val="00386423"/>
    <w:rsid w:val="00386470"/>
    <w:rsid w:val="00386607"/>
    <w:rsid w:val="00386627"/>
    <w:rsid w:val="00386675"/>
    <w:rsid w:val="00386687"/>
    <w:rsid w:val="003867D1"/>
    <w:rsid w:val="003868BD"/>
    <w:rsid w:val="0038699F"/>
    <w:rsid w:val="00386A39"/>
    <w:rsid w:val="00386AF0"/>
    <w:rsid w:val="00386D48"/>
    <w:rsid w:val="003870C6"/>
    <w:rsid w:val="003870C9"/>
    <w:rsid w:val="003871E6"/>
    <w:rsid w:val="0038722D"/>
    <w:rsid w:val="003872EC"/>
    <w:rsid w:val="003873BB"/>
    <w:rsid w:val="003873D4"/>
    <w:rsid w:val="00387422"/>
    <w:rsid w:val="003878D8"/>
    <w:rsid w:val="00387B99"/>
    <w:rsid w:val="00387B9B"/>
    <w:rsid w:val="00387BC1"/>
    <w:rsid w:val="00387BD6"/>
    <w:rsid w:val="00387C4B"/>
    <w:rsid w:val="00387CF0"/>
    <w:rsid w:val="00387E48"/>
    <w:rsid w:val="00387E77"/>
    <w:rsid w:val="00387EC8"/>
    <w:rsid w:val="00390059"/>
    <w:rsid w:val="003900CF"/>
    <w:rsid w:val="00390211"/>
    <w:rsid w:val="0039032E"/>
    <w:rsid w:val="0039035A"/>
    <w:rsid w:val="003903E4"/>
    <w:rsid w:val="003903EE"/>
    <w:rsid w:val="0039045E"/>
    <w:rsid w:val="00390486"/>
    <w:rsid w:val="0039048E"/>
    <w:rsid w:val="00390513"/>
    <w:rsid w:val="00390544"/>
    <w:rsid w:val="00390651"/>
    <w:rsid w:val="003907D3"/>
    <w:rsid w:val="00390843"/>
    <w:rsid w:val="0039088A"/>
    <w:rsid w:val="003908AC"/>
    <w:rsid w:val="00390977"/>
    <w:rsid w:val="00390C4F"/>
    <w:rsid w:val="00390CED"/>
    <w:rsid w:val="00390D2C"/>
    <w:rsid w:val="00390E19"/>
    <w:rsid w:val="00390E93"/>
    <w:rsid w:val="00390F36"/>
    <w:rsid w:val="00390F3A"/>
    <w:rsid w:val="00391074"/>
    <w:rsid w:val="003912BC"/>
    <w:rsid w:val="00391737"/>
    <w:rsid w:val="00391765"/>
    <w:rsid w:val="003918D2"/>
    <w:rsid w:val="00391970"/>
    <w:rsid w:val="00391B05"/>
    <w:rsid w:val="00391E4C"/>
    <w:rsid w:val="00391F7D"/>
    <w:rsid w:val="0039203C"/>
    <w:rsid w:val="0039204D"/>
    <w:rsid w:val="003921B9"/>
    <w:rsid w:val="003922F3"/>
    <w:rsid w:val="003925E3"/>
    <w:rsid w:val="00392657"/>
    <w:rsid w:val="00392702"/>
    <w:rsid w:val="00392705"/>
    <w:rsid w:val="0039282D"/>
    <w:rsid w:val="00392835"/>
    <w:rsid w:val="003929A2"/>
    <w:rsid w:val="003929DE"/>
    <w:rsid w:val="00392A6E"/>
    <w:rsid w:val="00392C41"/>
    <w:rsid w:val="00392DA7"/>
    <w:rsid w:val="00392DDF"/>
    <w:rsid w:val="00392E40"/>
    <w:rsid w:val="00392E73"/>
    <w:rsid w:val="00392EBD"/>
    <w:rsid w:val="00392EE9"/>
    <w:rsid w:val="00392FA4"/>
    <w:rsid w:val="00392FD8"/>
    <w:rsid w:val="003931CC"/>
    <w:rsid w:val="00393348"/>
    <w:rsid w:val="003933A2"/>
    <w:rsid w:val="003933AC"/>
    <w:rsid w:val="003933AE"/>
    <w:rsid w:val="00393452"/>
    <w:rsid w:val="00393626"/>
    <w:rsid w:val="003936C5"/>
    <w:rsid w:val="00393827"/>
    <w:rsid w:val="00393864"/>
    <w:rsid w:val="003938A8"/>
    <w:rsid w:val="003938B5"/>
    <w:rsid w:val="00393A71"/>
    <w:rsid w:val="00393BC2"/>
    <w:rsid w:val="00393CCC"/>
    <w:rsid w:val="00393ED9"/>
    <w:rsid w:val="00393EF8"/>
    <w:rsid w:val="00393F72"/>
    <w:rsid w:val="00393FA8"/>
    <w:rsid w:val="003940AE"/>
    <w:rsid w:val="00394153"/>
    <w:rsid w:val="00394271"/>
    <w:rsid w:val="003942C5"/>
    <w:rsid w:val="003942E4"/>
    <w:rsid w:val="003944BE"/>
    <w:rsid w:val="003944DE"/>
    <w:rsid w:val="003945DD"/>
    <w:rsid w:val="003945F5"/>
    <w:rsid w:val="00394637"/>
    <w:rsid w:val="003946B1"/>
    <w:rsid w:val="003946CB"/>
    <w:rsid w:val="0039479C"/>
    <w:rsid w:val="003949C6"/>
    <w:rsid w:val="003949FB"/>
    <w:rsid w:val="00394B06"/>
    <w:rsid w:val="00394B47"/>
    <w:rsid w:val="00394B82"/>
    <w:rsid w:val="00394BF7"/>
    <w:rsid w:val="00394C71"/>
    <w:rsid w:val="00394C84"/>
    <w:rsid w:val="00394D60"/>
    <w:rsid w:val="00394DC1"/>
    <w:rsid w:val="00394DD1"/>
    <w:rsid w:val="00394EC8"/>
    <w:rsid w:val="00394EF5"/>
    <w:rsid w:val="00394FA9"/>
    <w:rsid w:val="00394FBC"/>
    <w:rsid w:val="00395035"/>
    <w:rsid w:val="003950D9"/>
    <w:rsid w:val="00395167"/>
    <w:rsid w:val="0039527D"/>
    <w:rsid w:val="003953CC"/>
    <w:rsid w:val="003953F4"/>
    <w:rsid w:val="003955FC"/>
    <w:rsid w:val="00395768"/>
    <w:rsid w:val="00395849"/>
    <w:rsid w:val="0039599A"/>
    <w:rsid w:val="00395D1D"/>
    <w:rsid w:val="00395DEE"/>
    <w:rsid w:val="00395E3D"/>
    <w:rsid w:val="00395E58"/>
    <w:rsid w:val="00396003"/>
    <w:rsid w:val="0039600F"/>
    <w:rsid w:val="0039606B"/>
    <w:rsid w:val="0039607E"/>
    <w:rsid w:val="003961C4"/>
    <w:rsid w:val="0039624A"/>
    <w:rsid w:val="00396279"/>
    <w:rsid w:val="003963E3"/>
    <w:rsid w:val="00396427"/>
    <w:rsid w:val="003965DF"/>
    <w:rsid w:val="0039671C"/>
    <w:rsid w:val="00396757"/>
    <w:rsid w:val="003967ED"/>
    <w:rsid w:val="0039695F"/>
    <w:rsid w:val="0039697D"/>
    <w:rsid w:val="00396B0E"/>
    <w:rsid w:val="00396B1D"/>
    <w:rsid w:val="00396B6D"/>
    <w:rsid w:val="00396B8B"/>
    <w:rsid w:val="00396CAF"/>
    <w:rsid w:val="00396D00"/>
    <w:rsid w:val="00396DC9"/>
    <w:rsid w:val="00396DCB"/>
    <w:rsid w:val="00396E28"/>
    <w:rsid w:val="00396F53"/>
    <w:rsid w:val="00396F90"/>
    <w:rsid w:val="0039701C"/>
    <w:rsid w:val="00397356"/>
    <w:rsid w:val="003973C5"/>
    <w:rsid w:val="00397482"/>
    <w:rsid w:val="00397496"/>
    <w:rsid w:val="00397527"/>
    <w:rsid w:val="0039755C"/>
    <w:rsid w:val="0039756E"/>
    <w:rsid w:val="003975F5"/>
    <w:rsid w:val="0039777E"/>
    <w:rsid w:val="0039793F"/>
    <w:rsid w:val="00397A9D"/>
    <w:rsid w:val="00397B16"/>
    <w:rsid w:val="00397BC1"/>
    <w:rsid w:val="00397BF9"/>
    <w:rsid w:val="00397C84"/>
    <w:rsid w:val="00397E43"/>
    <w:rsid w:val="00397E8A"/>
    <w:rsid w:val="00397EAB"/>
    <w:rsid w:val="003A005B"/>
    <w:rsid w:val="003A0157"/>
    <w:rsid w:val="003A0168"/>
    <w:rsid w:val="003A0360"/>
    <w:rsid w:val="003A057A"/>
    <w:rsid w:val="003A08B9"/>
    <w:rsid w:val="003A09BF"/>
    <w:rsid w:val="003A0C91"/>
    <w:rsid w:val="003A0DDB"/>
    <w:rsid w:val="003A0E92"/>
    <w:rsid w:val="003A0EE0"/>
    <w:rsid w:val="003A0EF7"/>
    <w:rsid w:val="003A0FDE"/>
    <w:rsid w:val="003A10A5"/>
    <w:rsid w:val="003A10C2"/>
    <w:rsid w:val="003A121B"/>
    <w:rsid w:val="003A147A"/>
    <w:rsid w:val="003A153E"/>
    <w:rsid w:val="003A163B"/>
    <w:rsid w:val="003A170D"/>
    <w:rsid w:val="003A17AB"/>
    <w:rsid w:val="003A17B2"/>
    <w:rsid w:val="003A18CB"/>
    <w:rsid w:val="003A1A1B"/>
    <w:rsid w:val="003A1B8E"/>
    <w:rsid w:val="003A1D37"/>
    <w:rsid w:val="003A1D65"/>
    <w:rsid w:val="003A1E55"/>
    <w:rsid w:val="003A1EA3"/>
    <w:rsid w:val="003A1EA8"/>
    <w:rsid w:val="003A218C"/>
    <w:rsid w:val="003A2244"/>
    <w:rsid w:val="003A22A2"/>
    <w:rsid w:val="003A22DE"/>
    <w:rsid w:val="003A237D"/>
    <w:rsid w:val="003A2515"/>
    <w:rsid w:val="003A2527"/>
    <w:rsid w:val="003A2561"/>
    <w:rsid w:val="003A2588"/>
    <w:rsid w:val="003A261A"/>
    <w:rsid w:val="003A274A"/>
    <w:rsid w:val="003A27E9"/>
    <w:rsid w:val="003A284A"/>
    <w:rsid w:val="003A28D7"/>
    <w:rsid w:val="003A2979"/>
    <w:rsid w:val="003A2B09"/>
    <w:rsid w:val="003A2C35"/>
    <w:rsid w:val="003A2DBC"/>
    <w:rsid w:val="003A2E43"/>
    <w:rsid w:val="003A2E5D"/>
    <w:rsid w:val="003A2F58"/>
    <w:rsid w:val="003A30DF"/>
    <w:rsid w:val="003A31F2"/>
    <w:rsid w:val="003A3218"/>
    <w:rsid w:val="003A3223"/>
    <w:rsid w:val="003A32D9"/>
    <w:rsid w:val="003A33DF"/>
    <w:rsid w:val="003A365F"/>
    <w:rsid w:val="003A3741"/>
    <w:rsid w:val="003A37CA"/>
    <w:rsid w:val="003A380C"/>
    <w:rsid w:val="003A3856"/>
    <w:rsid w:val="003A39D0"/>
    <w:rsid w:val="003A3B6B"/>
    <w:rsid w:val="003A3BAB"/>
    <w:rsid w:val="003A3BAC"/>
    <w:rsid w:val="003A3BC9"/>
    <w:rsid w:val="003A3BE0"/>
    <w:rsid w:val="003A3BF6"/>
    <w:rsid w:val="003A3D00"/>
    <w:rsid w:val="003A3D15"/>
    <w:rsid w:val="003A3D29"/>
    <w:rsid w:val="003A3DE7"/>
    <w:rsid w:val="003A3E42"/>
    <w:rsid w:val="003A3E45"/>
    <w:rsid w:val="003A3E67"/>
    <w:rsid w:val="003A3F79"/>
    <w:rsid w:val="003A3FD2"/>
    <w:rsid w:val="003A3FF4"/>
    <w:rsid w:val="003A40B6"/>
    <w:rsid w:val="003A411D"/>
    <w:rsid w:val="003A4305"/>
    <w:rsid w:val="003A4361"/>
    <w:rsid w:val="003A4366"/>
    <w:rsid w:val="003A43EC"/>
    <w:rsid w:val="003A4421"/>
    <w:rsid w:val="003A4533"/>
    <w:rsid w:val="003A4612"/>
    <w:rsid w:val="003A4735"/>
    <w:rsid w:val="003A473B"/>
    <w:rsid w:val="003A48C9"/>
    <w:rsid w:val="003A48D2"/>
    <w:rsid w:val="003A4A4A"/>
    <w:rsid w:val="003A4D2D"/>
    <w:rsid w:val="003A4D9C"/>
    <w:rsid w:val="003A4DB2"/>
    <w:rsid w:val="003A4E12"/>
    <w:rsid w:val="003A4F4A"/>
    <w:rsid w:val="003A4FB9"/>
    <w:rsid w:val="003A4FDB"/>
    <w:rsid w:val="003A4FE3"/>
    <w:rsid w:val="003A50D3"/>
    <w:rsid w:val="003A545C"/>
    <w:rsid w:val="003A5488"/>
    <w:rsid w:val="003A549A"/>
    <w:rsid w:val="003A559D"/>
    <w:rsid w:val="003A56E3"/>
    <w:rsid w:val="003A576A"/>
    <w:rsid w:val="003A5B8D"/>
    <w:rsid w:val="003A5BD8"/>
    <w:rsid w:val="003A5D97"/>
    <w:rsid w:val="003A5DC5"/>
    <w:rsid w:val="003A5EE6"/>
    <w:rsid w:val="003A5F11"/>
    <w:rsid w:val="003A5F72"/>
    <w:rsid w:val="003A60B0"/>
    <w:rsid w:val="003A6222"/>
    <w:rsid w:val="003A6377"/>
    <w:rsid w:val="003A64CF"/>
    <w:rsid w:val="003A657D"/>
    <w:rsid w:val="003A65EE"/>
    <w:rsid w:val="003A6A5F"/>
    <w:rsid w:val="003A6AE8"/>
    <w:rsid w:val="003A6B48"/>
    <w:rsid w:val="003A6C11"/>
    <w:rsid w:val="003A6C6B"/>
    <w:rsid w:val="003A6D80"/>
    <w:rsid w:val="003A7108"/>
    <w:rsid w:val="003A7224"/>
    <w:rsid w:val="003A726D"/>
    <w:rsid w:val="003A7275"/>
    <w:rsid w:val="003A747F"/>
    <w:rsid w:val="003A7508"/>
    <w:rsid w:val="003A7652"/>
    <w:rsid w:val="003A7665"/>
    <w:rsid w:val="003A76C4"/>
    <w:rsid w:val="003A79A1"/>
    <w:rsid w:val="003A7A03"/>
    <w:rsid w:val="003A7B4C"/>
    <w:rsid w:val="003A7BE4"/>
    <w:rsid w:val="003A7C51"/>
    <w:rsid w:val="003A7CA5"/>
    <w:rsid w:val="003A7DFA"/>
    <w:rsid w:val="003A7E13"/>
    <w:rsid w:val="003A7FFE"/>
    <w:rsid w:val="003B008F"/>
    <w:rsid w:val="003B00E7"/>
    <w:rsid w:val="003B034F"/>
    <w:rsid w:val="003B055C"/>
    <w:rsid w:val="003B0588"/>
    <w:rsid w:val="003B05A2"/>
    <w:rsid w:val="003B06CE"/>
    <w:rsid w:val="003B09E1"/>
    <w:rsid w:val="003B0A18"/>
    <w:rsid w:val="003B0A44"/>
    <w:rsid w:val="003B0ABE"/>
    <w:rsid w:val="003B0B18"/>
    <w:rsid w:val="003B0B91"/>
    <w:rsid w:val="003B0BF6"/>
    <w:rsid w:val="003B0D54"/>
    <w:rsid w:val="003B0DCC"/>
    <w:rsid w:val="003B0DFF"/>
    <w:rsid w:val="003B0EB6"/>
    <w:rsid w:val="003B0EFF"/>
    <w:rsid w:val="003B0F53"/>
    <w:rsid w:val="003B109E"/>
    <w:rsid w:val="003B1163"/>
    <w:rsid w:val="003B1374"/>
    <w:rsid w:val="003B1445"/>
    <w:rsid w:val="003B1491"/>
    <w:rsid w:val="003B15E9"/>
    <w:rsid w:val="003B15F0"/>
    <w:rsid w:val="003B1832"/>
    <w:rsid w:val="003B186E"/>
    <w:rsid w:val="003B18AB"/>
    <w:rsid w:val="003B1962"/>
    <w:rsid w:val="003B19F9"/>
    <w:rsid w:val="003B1ADE"/>
    <w:rsid w:val="003B1B39"/>
    <w:rsid w:val="003B1C7E"/>
    <w:rsid w:val="003B1DDE"/>
    <w:rsid w:val="003B1EC9"/>
    <w:rsid w:val="003B1F53"/>
    <w:rsid w:val="003B20D9"/>
    <w:rsid w:val="003B20F8"/>
    <w:rsid w:val="003B2182"/>
    <w:rsid w:val="003B21D6"/>
    <w:rsid w:val="003B2288"/>
    <w:rsid w:val="003B2344"/>
    <w:rsid w:val="003B24B3"/>
    <w:rsid w:val="003B2799"/>
    <w:rsid w:val="003B291C"/>
    <w:rsid w:val="003B2BBB"/>
    <w:rsid w:val="003B2D65"/>
    <w:rsid w:val="003B2DA8"/>
    <w:rsid w:val="003B2E21"/>
    <w:rsid w:val="003B2E5E"/>
    <w:rsid w:val="003B2F24"/>
    <w:rsid w:val="003B2FFC"/>
    <w:rsid w:val="003B3075"/>
    <w:rsid w:val="003B3358"/>
    <w:rsid w:val="003B348A"/>
    <w:rsid w:val="003B355E"/>
    <w:rsid w:val="003B3596"/>
    <w:rsid w:val="003B35B1"/>
    <w:rsid w:val="003B361E"/>
    <w:rsid w:val="003B3635"/>
    <w:rsid w:val="003B384D"/>
    <w:rsid w:val="003B3AE8"/>
    <w:rsid w:val="003B3B63"/>
    <w:rsid w:val="003B3DCC"/>
    <w:rsid w:val="003B3E55"/>
    <w:rsid w:val="003B3EE6"/>
    <w:rsid w:val="003B3EEE"/>
    <w:rsid w:val="003B3F9B"/>
    <w:rsid w:val="003B41D1"/>
    <w:rsid w:val="003B41FB"/>
    <w:rsid w:val="003B44B7"/>
    <w:rsid w:val="003B44C7"/>
    <w:rsid w:val="003B4600"/>
    <w:rsid w:val="003B4703"/>
    <w:rsid w:val="003B4780"/>
    <w:rsid w:val="003B486B"/>
    <w:rsid w:val="003B4A35"/>
    <w:rsid w:val="003B4B41"/>
    <w:rsid w:val="003B4B8D"/>
    <w:rsid w:val="003B4CEF"/>
    <w:rsid w:val="003B4D93"/>
    <w:rsid w:val="003B4E5F"/>
    <w:rsid w:val="003B4F0A"/>
    <w:rsid w:val="003B4FB8"/>
    <w:rsid w:val="003B4FD8"/>
    <w:rsid w:val="003B5162"/>
    <w:rsid w:val="003B5203"/>
    <w:rsid w:val="003B53C0"/>
    <w:rsid w:val="003B53FB"/>
    <w:rsid w:val="003B545B"/>
    <w:rsid w:val="003B546F"/>
    <w:rsid w:val="003B579A"/>
    <w:rsid w:val="003B586A"/>
    <w:rsid w:val="003B5886"/>
    <w:rsid w:val="003B5955"/>
    <w:rsid w:val="003B5A7E"/>
    <w:rsid w:val="003B5ADD"/>
    <w:rsid w:val="003B5CDA"/>
    <w:rsid w:val="003B5D21"/>
    <w:rsid w:val="003B5E1E"/>
    <w:rsid w:val="003B5E3C"/>
    <w:rsid w:val="003B5E68"/>
    <w:rsid w:val="003B5F8F"/>
    <w:rsid w:val="003B5F9A"/>
    <w:rsid w:val="003B5FA5"/>
    <w:rsid w:val="003B5FB5"/>
    <w:rsid w:val="003B60DA"/>
    <w:rsid w:val="003B6153"/>
    <w:rsid w:val="003B62BA"/>
    <w:rsid w:val="003B6352"/>
    <w:rsid w:val="003B643E"/>
    <w:rsid w:val="003B64AC"/>
    <w:rsid w:val="003B651F"/>
    <w:rsid w:val="003B6541"/>
    <w:rsid w:val="003B65BE"/>
    <w:rsid w:val="003B667E"/>
    <w:rsid w:val="003B6682"/>
    <w:rsid w:val="003B6693"/>
    <w:rsid w:val="003B6758"/>
    <w:rsid w:val="003B679C"/>
    <w:rsid w:val="003B67A2"/>
    <w:rsid w:val="003B67D8"/>
    <w:rsid w:val="003B6804"/>
    <w:rsid w:val="003B68EA"/>
    <w:rsid w:val="003B6943"/>
    <w:rsid w:val="003B697E"/>
    <w:rsid w:val="003B6C3F"/>
    <w:rsid w:val="003B6CFD"/>
    <w:rsid w:val="003B6D0B"/>
    <w:rsid w:val="003B6D2E"/>
    <w:rsid w:val="003B706D"/>
    <w:rsid w:val="003B7071"/>
    <w:rsid w:val="003B73EE"/>
    <w:rsid w:val="003B7496"/>
    <w:rsid w:val="003B7502"/>
    <w:rsid w:val="003B7509"/>
    <w:rsid w:val="003B7516"/>
    <w:rsid w:val="003B7786"/>
    <w:rsid w:val="003B77F0"/>
    <w:rsid w:val="003B77F5"/>
    <w:rsid w:val="003B780E"/>
    <w:rsid w:val="003B782E"/>
    <w:rsid w:val="003B78B3"/>
    <w:rsid w:val="003B7AA9"/>
    <w:rsid w:val="003B7C93"/>
    <w:rsid w:val="003B7CA8"/>
    <w:rsid w:val="003B7D27"/>
    <w:rsid w:val="003B7D2D"/>
    <w:rsid w:val="003B7ED8"/>
    <w:rsid w:val="003B7F3D"/>
    <w:rsid w:val="003B7F40"/>
    <w:rsid w:val="003B7F99"/>
    <w:rsid w:val="003C0262"/>
    <w:rsid w:val="003C0283"/>
    <w:rsid w:val="003C02EC"/>
    <w:rsid w:val="003C02FD"/>
    <w:rsid w:val="003C033F"/>
    <w:rsid w:val="003C0508"/>
    <w:rsid w:val="003C0532"/>
    <w:rsid w:val="003C06B2"/>
    <w:rsid w:val="003C07F3"/>
    <w:rsid w:val="003C0B72"/>
    <w:rsid w:val="003C0BDB"/>
    <w:rsid w:val="003C0C6A"/>
    <w:rsid w:val="003C0D05"/>
    <w:rsid w:val="003C0D70"/>
    <w:rsid w:val="003C0F23"/>
    <w:rsid w:val="003C1024"/>
    <w:rsid w:val="003C107D"/>
    <w:rsid w:val="003C130A"/>
    <w:rsid w:val="003C13E9"/>
    <w:rsid w:val="003C164E"/>
    <w:rsid w:val="003C178E"/>
    <w:rsid w:val="003C1799"/>
    <w:rsid w:val="003C189B"/>
    <w:rsid w:val="003C18C3"/>
    <w:rsid w:val="003C1904"/>
    <w:rsid w:val="003C1DE2"/>
    <w:rsid w:val="003C1F4A"/>
    <w:rsid w:val="003C2136"/>
    <w:rsid w:val="003C21EB"/>
    <w:rsid w:val="003C2215"/>
    <w:rsid w:val="003C2394"/>
    <w:rsid w:val="003C250A"/>
    <w:rsid w:val="003C2592"/>
    <w:rsid w:val="003C27B9"/>
    <w:rsid w:val="003C2868"/>
    <w:rsid w:val="003C28BB"/>
    <w:rsid w:val="003C28F2"/>
    <w:rsid w:val="003C29E4"/>
    <w:rsid w:val="003C2A36"/>
    <w:rsid w:val="003C2AE1"/>
    <w:rsid w:val="003C2BC9"/>
    <w:rsid w:val="003C2C0B"/>
    <w:rsid w:val="003C2CD2"/>
    <w:rsid w:val="003C2DC0"/>
    <w:rsid w:val="003C2E33"/>
    <w:rsid w:val="003C2E67"/>
    <w:rsid w:val="003C2EE6"/>
    <w:rsid w:val="003C2F54"/>
    <w:rsid w:val="003C30B2"/>
    <w:rsid w:val="003C3107"/>
    <w:rsid w:val="003C313C"/>
    <w:rsid w:val="003C3170"/>
    <w:rsid w:val="003C336E"/>
    <w:rsid w:val="003C34DD"/>
    <w:rsid w:val="003C34FD"/>
    <w:rsid w:val="003C3595"/>
    <w:rsid w:val="003C36B7"/>
    <w:rsid w:val="003C3744"/>
    <w:rsid w:val="003C37BD"/>
    <w:rsid w:val="003C37F1"/>
    <w:rsid w:val="003C3A0E"/>
    <w:rsid w:val="003C3CAA"/>
    <w:rsid w:val="003C3D14"/>
    <w:rsid w:val="003C3D4F"/>
    <w:rsid w:val="003C3F7C"/>
    <w:rsid w:val="003C3FFC"/>
    <w:rsid w:val="003C405A"/>
    <w:rsid w:val="003C4064"/>
    <w:rsid w:val="003C40AF"/>
    <w:rsid w:val="003C42B1"/>
    <w:rsid w:val="003C42B3"/>
    <w:rsid w:val="003C435F"/>
    <w:rsid w:val="003C4363"/>
    <w:rsid w:val="003C4454"/>
    <w:rsid w:val="003C448B"/>
    <w:rsid w:val="003C450B"/>
    <w:rsid w:val="003C4589"/>
    <w:rsid w:val="003C46C2"/>
    <w:rsid w:val="003C470E"/>
    <w:rsid w:val="003C47B8"/>
    <w:rsid w:val="003C486E"/>
    <w:rsid w:val="003C4934"/>
    <w:rsid w:val="003C4A16"/>
    <w:rsid w:val="003C4A41"/>
    <w:rsid w:val="003C4B16"/>
    <w:rsid w:val="003C4BE5"/>
    <w:rsid w:val="003C4C35"/>
    <w:rsid w:val="003C4C69"/>
    <w:rsid w:val="003C4C88"/>
    <w:rsid w:val="003C4CB9"/>
    <w:rsid w:val="003C4CF8"/>
    <w:rsid w:val="003C4F0F"/>
    <w:rsid w:val="003C4F1B"/>
    <w:rsid w:val="003C4FE5"/>
    <w:rsid w:val="003C5045"/>
    <w:rsid w:val="003C51CE"/>
    <w:rsid w:val="003C539C"/>
    <w:rsid w:val="003C5431"/>
    <w:rsid w:val="003C5669"/>
    <w:rsid w:val="003C56B9"/>
    <w:rsid w:val="003C574B"/>
    <w:rsid w:val="003C58F3"/>
    <w:rsid w:val="003C59A0"/>
    <w:rsid w:val="003C5AB3"/>
    <w:rsid w:val="003C5BDE"/>
    <w:rsid w:val="003C5C1F"/>
    <w:rsid w:val="003C5CD1"/>
    <w:rsid w:val="003C5D08"/>
    <w:rsid w:val="003C5D7C"/>
    <w:rsid w:val="003C5DA4"/>
    <w:rsid w:val="003C5EEF"/>
    <w:rsid w:val="003C5F23"/>
    <w:rsid w:val="003C5FA4"/>
    <w:rsid w:val="003C5FEE"/>
    <w:rsid w:val="003C5FF6"/>
    <w:rsid w:val="003C60CB"/>
    <w:rsid w:val="003C6105"/>
    <w:rsid w:val="003C6167"/>
    <w:rsid w:val="003C61D6"/>
    <w:rsid w:val="003C6212"/>
    <w:rsid w:val="003C6454"/>
    <w:rsid w:val="003C6482"/>
    <w:rsid w:val="003C649F"/>
    <w:rsid w:val="003C6567"/>
    <w:rsid w:val="003C65AE"/>
    <w:rsid w:val="003C66D6"/>
    <w:rsid w:val="003C66E7"/>
    <w:rsid w:val="003C671F"/>
    <w:rsid w:val="003C68E9"/>
    <w:rsid w:val="003C695D"/>
    <w:rsid w:val="003C6A02"/>
    <w:rsid w:val="003C6A37"/>
    <w:rsid w:val="003C6ACB"/>
    <w:rsid w:val="003C6B7A"/>
    <w:rsid w:val="003C6BFD"/>
    <w:rsid w:val="003C70A9"/>
    <w:rsid w:val="003C7160"/>
    <w:rsid w:val="003C7306"/>
    <w:rsid w:val="003C7411"/>
    <w:rsid w:val="003C74CD"/>
    <w:rsid w:val="003C7509"/>
    <w:rsid w:val="003C7550"/>
    <w:rsid w:val="003C759A"/>
    <w:rsid w:val="003C75C6"/>
    <w:rsid w:val="003C7667"/>
    <w:rsid w:val="003C785A"/>
    <w:rsid w:val="003C7B6A"/>
    <w:rsid w:val="003C7BB4"/>
    <w:rsid w:val="003C7C1E"/>
    <w:rsid w:val="003C7C8F"/>
    <w:rsid w:val="003C7CF0"/>
    <w:rsid w:val="003C7DAA"/>
    <w:rsid w:val="003C7E78"/>
    <w:rsid w:val="003C7FF6"/>
    <w:rsid w:val="003D0031"/>
    <w:rsid w:val="003D0085"/>
    <w:rsid w:val="003D010A"/>
    <w:rsid w:val="003D01ED"/>
    <w:rsid w:val="003D02D2"/>
    <w:rsid w:val="003D02D6"/>
    <w:rsid w:val="003D0308"/>
    <w:rsid w:val="003D031D"/>
    <w:rsid w:val="003D032F"/>
    <w:rsid w:val="003D041A"/>
    <w:rsid w:val="003D0545"/>
    <w:rsid w:val="003D0575"/>
    <w:rsid w:val="003D0578"/>
    <w:rsid w:val="003D06F6"/>
    <w:rsid w:val="003D078D"/>
    <w:rsid w:val="003D0793"/>
    <w:rsid w:val="003D07B4"/>
    <w:rsid w:val="003D0870"/>
    <w:rsid w:val="003D0BF1"/>
    <w:rsid w:val="003D0D2E"/>
    <w:rsid w:val="003D0D8B"/>
    <w:rsid w:val="003D0DBD"/>
    <w:rsid w:val="003D0DDA"/>
    <w:rsid w:val="003D0EB8"/>
    <w:rsid w:val="003D11AA"/>
    <w:rsid w:val="003D1335"/>
    <w:rsid w:val="003D13EB"/>
    <w:rsid w:val="003D1423"/>
    <w:rsid w:val="003D14AB"/>
    <w:rsid w:val="003D1576"/>
    <w:rsid w:val="003D168E"/>
    <w:rsid w:val="003D1704"/>
    <w:rsid w:val="003D177C"/>
    <w:rsid w:val="003D17E8"/>
    <w:rsid w:val="003D1877"/>
    <w:rsid w:val="003D1B2A"/>
    <w:rsid w:val="003D1C3D"/>
    <w:rsid w:val="003D1CDF"/>
    <w:rsid w:val="003D1D9C"/>
    <w:rsid w:val="003D2232"/>
    <w:rsid w:val="003D2268"/>
    <w:rsid w:val="003D2278"/>
    <w:rsid w:val="003D24E1"/>
    <w:rsid w:val="003D2571"/>
    <w:rsid w:val="003D257F"/>
    <w:rsid w:val="003D25AF"/>
    <w:rsid w:val="003D26A1"/>
    <w:rsid w:val="003D26AD"/>
    <w:rsid w:val="003D26BB"/>
    <w:rsid w:val="003D2887"/>
    <w:rsid w:val="003D2892"/>
    <w:rsid w:val="003D2903"/>
    <w:rsid w:val="003D2C8E"/>
    <w:rsid w:val="003D2D95"/>
    <w:rsid w:val="003D2E24"/>
    <w:rsid w:val="003D2EC5"/>
    <w:rsid w:val="003D2ECA"/>
    <w:rsid w:val="003D2F51"/>
    <w:rsid w:val="003D3032"/>
    <w:rsid w:val="003D3035"/>
    <w:rsid w:val="003D307B"/>
    <w:rsid w:val="003D3160"/>
    <w:rsid w:val="003D3195"/>
    <w:rsid w:val="003D3598"/>
    <w:rsid w:val="003D361B"/>
    <w:rsid w:val="003D3903"/>
    <w:rsid w:val="003D3A65"/>
    <w:rsid w:val="003D3AB7"/>
    <w:rsid w:val="003D3CA5"/>
    <w:rsid w:val="003D3D0D"/>
    <w:rsid w:val="003D4058"/>
    <w:rsid w:val="003D4245"/>
    <w:rsid w:val="003D4281"/>
    <w:rsid w:val="003D4375"/>
    <w:rsid w:val="003D43A7"/>
    <w:rsid w:val="003D440A"/>
    <w:rsid w:val="003D440E"/>
    <w:rsid w:val="003D4624"/>
    <w:rsid w:val="003D4756"/>
    <w:rsid w:val="003D478F"/>
    <w:rsid w:val="003D485B"/>
    <w:rsid w:val="003D4955"/>
    <w:rsid w:val="003D498F"/>
    <w:rsid w:val="003D49D5"/>
    <w:rsid w:val="003D4AC2"/>
    <w:rsid w:val="003D4B1D"/>
    <w:rsid w:val="003D4BB5"/>
    <w:rsid w:val="003D4C04"/>
    <w:rsid w:val="003D4C8F"/>
    <w:rsid w:val="003D4E16"/>
    <w:rsid w:val="003D505F"/>
    <w:rsid w:val="003D5131"/>
    <w:rsid w:val="003D51CF"/>
    <w:rsid w:val="003D530D"/>
    <w:rsid w:val="003D5436"/>
    <w:rsid w:val="003D55FB"/>
    <w:rsid w:val="003D5632"/>
    <w:rsid w:val="003D573C"/>
    <w:rsid w:val="003D57C5"/>
    <w:rsid w:val="003D58BE"/>
    <w:rsid w:val="003D594C"/>
    <w:rsid w:val="003D5964"/>
    <w:rsid w:val="003D5BD7"/>
    <w:rsid w:val="003D5BF0"/>
    <w:rsid w:val="003D5D10"/>
    <w:rsid w:val="003D5D65"/>
    <w:rsid w:val="003D5E59"/>
    <w:rsid w:val="003D5EC6"/>
    <w:rsid w:val="003D5ECC"/>
    <w:rsid w:val="003D5EDF"/>
    <w:rsid w:val="003D5EF6"/>
    <w:rsid w:val="003D6065"/>
    <w:rsid w:val="003D60B2"/>
    <w:rsid w:val="003D6140"/>
    <w:rsid w:val="003D6142"/>
    <w:rsid w:val="003D6227"/>
    <w:rsid w:val="003D6270"/>
    <w:rsid w:val="003D630D"/>
    <w:rsid w:val="003D6326"/>
    <w:rsid w:val="003D642F"/>
    <w:rsid w:val="003D6462"/>
    <w:rsid w:val="003D649C"/>
    <w:rsid w:val="003D65C6"/>
    <w:rsid w:val="003D65D5"/>
    <w:rsid w:val="003D66EA"/>
    <w:rsid w:val="003D6810"/>
    <w:rsid w:val="003D68C6"/>
    <w:rsid w:val="003D6BB7"/>
    <w:rsid w:val="003D6BDC"/>
    <w:rsid w:val="003D6C17"/>
    <w:rsid w:val="003D6CDA"/>
    <w:rsid w:val="003D6D74"/>
    <w:rsid w:val="003D6D8A"/>
    <w:rsid w:val="003D6E28"/>
    <w:rsid w:val="003D6E4C"/>
    <w:rsid w:val="003D6F16"/>
    <w:rsid w:val="003D6FCA"/>
    <w:rsid w:val="003D6FE2"/>
    <w:rsid w:val="003D704D"/>
    <w:rsid w:val="003D7154"/>
    <w:rsid w:val="003D7178"/>
    <w:rsid w:val="003D7180"/>
    <w:rsid w:val="003D71C4"/>
    <w:rsid w:val="003D72E0"/>
    <w:rsid w:val="003D72FF"/>
    <w:rsid w:val="003D736F"/>
    <w:rsid w:val="003D7453"/>
    <w:rsid w:val="003D74D8"/>
    <w:rsid w:val="003D7511"/>
    <w:rsid w:val="003D75CB"/>
    <w:rsid w:val="003D7650"/>
    <w:rsid w:val="003D78D0"/>
    <w:rsid w:val="003D79FF"/>
    <w:rsid w:val="003D7AC6"/>
    <w:rsid w:val="003D7B3B"/>
    <w:rsid w:val="003D7BF9"/>
    <w:rsid w:val="003D7FE3"/>
    <w:rsid w:val="003E0194"/>
    <w:rsid w:val="003E0279"/>
    <w:rsid w:val="003E03BB"/>
    <w:rsid w:val="003E0402"/>
    <w:rsid w:val="003E07D4"/>
    <w:rsid w:val="003E0802"/>
    <w:rsid w:val="003E0935"/>
    <w:rsid w:val="003E094E"/>
    <w:rsid w:val="003E0A10"/>
    <w:rsid w:val="003E0A49"/>
    <w:rsid w:val="003E0AA4"/>
    <w:rsid w:val="003E0B8B"/>
    <w:rsid w:val="003E0C39"/>
    <w:rsid w:val="003E0D17"/>
    <w:rsid w:val="003E0D3D"/>
    <w:rsid w:val="003E0DAD"/>
    <w:rsid w:val="003E0E9A"/>
    <w:rsid w:val="003E1038"/>
    <w:rsid w:val="003E11E8"/>
    <w:rsid w:val="003E120F"/>
    <w:rsid w:val="003E1222"/>
    <w:rsid w:val="003E129E"/>
    <w:rsid w:val="003E12AB"/>
    <w:rsid w:val="003E1624"/>
    <w:rsid w:val="003E162C"/>
    <w:rsid w:val="003E168D"/>
    <w:rsid w:val="003E1825"/>
    <w:rsid w:val="003E185F"/>
    <w:rsid w:val="003E191A"/>
    <w:rsid w:val="003E19DC"/>
    <w:rsid w:val="003E1A1A"/>
    <w:rsid w:val="003E1C0A"/>
    <w:rsid w:val="003E1D1C"/>
    <w:rsid w:val="003E1F11"/>
    <w:rsid w:val="003E2394"/>
    <w:rsid w:val="003E2422"/>
    <w:rsid w:val="003E2582"/>
    <w:rsid w:val="003E26B0"/>
    <w:rsid w:val="003E26D8"/>
    <w:rsid w:val="003E27F1"/>
    <w:rsid w:val="003E281A"/>
    <w:rsid w:val="003E28B0"/>
    <w:rsid w:val="003E29CB"/>
    <w:rsid w:val="003E2A46"/>
    <w:rsid w:val="003E2AB4"/>
    <w:rsid w:val="003E2AE5"/>
    <w:rsid w:val="003E2B03"/>
    <w:rsid w:val="003E2BEE"/>
    <w:rsid w:val="003E2C25"/>
    <w:rsid w:val="003E2D02"/>
    <w:rsid w:val="003E2F32"/>
    <w:rsid w:val="003E2FA4"/>
    <w:rsid w:val="003E312A"/>
    <w:rsid w:val="003E3308"/>
    <w:rsid w:val="003E3378"/>
    <w:rsid w:val="003E342C"/>
    <w:rsid w:val="003E36CD"/>
    <w:rsid w:val="003E3731"/>
    <w:rsid w:val="003E37CC"/>
    <w:rsid w:val="003E387F"/>
    <w:rsid w:val="003E38B1"/>
    <w:rsid w:val="003E3971"/>
    <w:rsid w:val="003E3AD0"/>
    <w:rsid w:val="003E3B58"/>
    <w:rsid w:val="003E3D4D"/>
    <w:rsid w:val="003E3E5B"/>
    <w:rsid w:val="003E3ED2"/>
    <w:rsid w:val="003E3EDF"/>
    <w:rsid w:val="003E401C"/>
    <w:rsid w:val="003E404E"/>
    <w:rsid w:val="003E40E3"/>
    <w:rsid w:val="003E4107"/>
    <w:rsid w:val="003E420D"/>
    <w:rsid w:val="003E42D7"/>
    <w:rsid w:val="003E43F4"/>
    <w:rsid w:val="003E4481"/>
    <w:rsid w:val="003E4503"/>
    <w:rsid w:val="003E45A1"/>
    <w:rsid w:val="003E46C0"/>
    <w:rsid w:val="003E47A1"/>
    <w:rsid w:val="003E49E0"/>
    <w:rsid w:val="003E4BBF"/>
    <w:rsid w:val="003E4BF3"/>
    <w:rsid w:val="003E4C1B"/>
    <w:rsid w:val="003E4C3F"/>
    <w:rsid w:val="003E506B"/>
    <w:rsid w:val="003E5114"/>
    <w:rsid w:val="003E5141"/>
    <w:rsid w:val="003E5257"/>
    <w:rsid w:val="003E532D"/>
    <w:rsid w:val="003E535D"/>
    <w:rsid w:val="003E543E"/>
    <w:rsid w:val="003E553D"/>
    <w:rsid w:val="003E5571"/>
    <w:rsid w:val="003E55F9"/>
    <w:rsid w:val="003E56E2"/>
    <w:rsid w:val="003E58DC"/>
    <w:rsid w:val="003E58F0"/>
    <w:rsid w:val="003E598B"/>
    <w:rsid w:val="003E5A27"/>
    <w:rsid w:val="003E5BEB"/>
    <w:rsid w:val="003E5CBF"/>
    <w:rsid w:val="003E5D31"/>
    <w:rsid w:val="003E5DB9"/>
    <w:rsid w:val="003E5DD9"/>
    <w:rsid w:val="003E5E09"/>
    <w:rsid w:val="003E6066"/>
    <w:rsid w:val="003E6140"/>
    <w:rsid w:val="003E62B8"/>
    <w:rsid w:val="003E63D2"/>
    <w:rsid w:val="003E63D3"/>
    <w:rsid w:val="003E63F7"/>
    <w:rsid w:val="003E652B"/>
    <w:rsid w:val="003E6585"/>
    <w:rsid w:val="003E66D0"/>
    <w:rsid w:val="003E68AF"/>
    <w:rsid w:val="003E69CD"/>
    <w:rsid w:val="003E6A36"/>
    <w:rsid w:val="003E6A9A"/>
    <w:rsid w:val="003E6BA1"/>
    <w:rsid w:val="003E6CCB"/>
    <w:rsid w:val="003E6DF0"/>
    <w:rsid w:val="003E6EA9"/>
    <w:rsid w:val="003E6F07"/>
    <w:rsid w:val="003E6F69"/>
    <w:rsid w:val="003E7023"/>
    <w:rsid w:val="003E714E"/>
    <w:rsid w:val="003E7169"/>
    <w:rsid w:val="003E719A"/>
    <w:rsid w:val="003E71E7"/>
    <w:rsid w:val="003E7234"/>
    <w:rsid w:val="003E7523"/>
    <w:rsid w:val="003E7661"/>
    <w:rsid w:val="003E76B2"/>
    <w:rsid w:val="003E7781"/>
    <w:rsid w:val="003E7B49"/>
    <w:rsid w:val="003E7BFC"/>
    <w:rsid w:val="003E7C24"/>
    <w:rsid w:val="003E7D62"/>
    <w:rsid w:val="003E7DD3"/>
    <w:rsid w:val="003E7DDA"/>
    <w:rsid w:val="003E7E78"/>
    <w:rsid w:val="003E7EA1"/>
    <w:rsid w:val="003E7F6C"/>
    <w:rsid w:val="003E7F88"/>
    <w:rsid w:val="003F0003"/>
    <w:rsid w:val="003F006F"/>
    <w:rsid w:val="003F013F"/>
    <w:rsid w:val="003F0165"/>
    <w:rsid w:val="003F03C3"/>
    <w:rsid w:val="003F0434"/>
    <w:rsid w:val="003F0457"/>
    <w:rsid w:val="003F052C"/>
    <w:rsid w:val="003F0560"/>
    <w:rsid w:val="003F0601"/>
    <w:rsid w:val="003F069C"/>
    <w:rsid w:val="003F0A26"/>
    <w:rsid w:val="003F0A2D"/>
    <w:rsid w:val="003F0AFA"/>
    <w:rsid w:val="003F0C1C"/>
    <w:rsid w:val="003F0CC5"/>
    <w:rsid w:val="003F0D5F"/>
    <w:rsid w:val="003F0E6D"/>
    <w:rsid w:val="003F0E93"/>
    <w:rsid w:val="003F0F6C"/>
    <w:rsid w:val="003F10AA"/>
    <w:rsid w:val="003F1106"/>
    <w:rsid w:val="003F137C"/>
    <w:rsid w:val="003F1598"/>
    <w:rsid w:val="003F1624"/>
    <w:rsid w:val="003F1642"/>
    <w:rsid w:val="003F17A2"/>
    <w:rsid w:val="003F17D8"/>
    <w:rsid w:val="003F187D"/>
    <w:rsid w:val="003F1928"/>
    <w:rsid w:val="003F198C"/>
    <w:rsid w:val="003F1ADB"/>
    <w:rsid w:val="003F1BAD"/>
    <w:rsid w:val="003F1BF1"/>
    <w:rsid w:val="003F1C37"/>
    <w:rsid w:val="003F1D4F"/>
    <w:rsid w:val="003F1E7F"/>
    <w:rsid w:val="003F1EA5"/>
    <w:rsid w:val="003F1EF9"/>
    <w:rsid w:val="003F1FFB"/>
    <w:rsid w:val="003F2205"/>
    <w:rsid w:val="003F22AA"/>
    <w:rsid w:val="003F24E7"/>
    <w:rsid w:val="003F254F"/>
    <w:rsid w:val="003F2588"/>
    <w:rsid w:val="003F27A5"/>
    <w:rsid w:val="003F2867"/>
    <w:rsid w:val="003F2929"/>
    <w:rsid w:val="003F2B36"/>
    <w:rsid w:val="003F2B66"/>
    <w:rsid w:val="003F2B7C"/>
    <w:rsid w:val="003F2CD9"/>
    <w:rsid w:val="003F2E32"/>
    <w:rsid w:val="003F2E68"/>
    <w:rsid w:val="003F2E98"/>
    <w:rsid w:val="003F2EE4"/>
    <w:rsid w:val="003F2F94"/>
    <w:rsid w:val="003F3040"/>
    <w:rsid w:val="003F30F1"/>
    <w:rsid w:val="003F313C"/>
    <w:rsid w:val="003F3271"/>
    <w:rsid w:val="003F32F8"/>
    <w:rsid w:val="003F334A"/>
    <w:rsid w:val="003F336C"/>
    <w:rsid w:val="003F33AE"/>
    <w:rsid w:val="003F33B1"/>
    <w:rsid w:val="003F33E8"/>
    <w:rsid w:val="003F35CD"/>
    <w:rsid w:val="003F35EE"/>
    <w:rsid w:val="003F3636"/>
    <w:rsid w:val="003F3782"/>
    <w:rsid w:val="003F39E9"/>
    <w:rsid w:val="003F3A0A"/>
    <w:rsid w:val="003F3B16"/>
    <w:rsid w:val="003F3B4C"/>
    <w:rsid w:val="003F3C2D"/>
    <w:rsid w:val="003F3CCE"/>
    <w:rsid w:val="003F3D9A"/>
    <w:rsid w:val="003F3EB7"/>
    <w:rsid w:val="003F3F69"/>
    <w:rsid w:val="003F3F80"/>
    <w:rsid w:val="003F409E"/>
    <w:rsid w:val="003F4307"/>
    <w:rsid w:val="003F4312"/>
    <w:rsid w:val="003F435D"/>
    <w:rsid w:val="003F4533"/>
    <w:rsid w:val="003F469D"/>
    <w:rsid w:val="003F4783"/>
    <w:rsid w:val="003F487B"/>
    <w:rsid w:val="003F497D"/>
    <w:rsid w:val="003F4A31"/>
    <w:rsid w:val="003F4C48"/>
    <w:rsid w:val="003F4D22"/>
    <w:rsid w:val="003F4D6F"/>
    <w:rsid w:val="003F4D83"/>
    <w:rsid w:val="003F4D8B"/>
    <w:rsid w:val="003F4E94"/>
    <w:rsid w:val="003F4F1A"/>
    <w:rsid w:val="003F50C8"/>
    <w:rsid w:val="003F513E"/>
    <w:rsid w:val="003F51A4"/>
    <w:rsid w:val="003F51CB"/>
    <w:rsid w:val="003F5372"/>
    <w:rsid w:val="003F53A0"/>
    <w:rsid w:val="003F5715"/>
    <w:rsid w:val="003F57BA"/>
    <w:rsid w:val="003F57CF"/>
    <w:rsid w:val="003F59C6"/>
    <w:rsid w:val="003F5A08"/>
    <w:rsid w:val="003F5ABA"/>
    <w:rsid w:val="003F5B5D"/>
    <w:rsid w:val="003F5E53"/>
    <w:rsid w:val="003F5FC0"/>
    <w:rsid w:val="003F6197"/>
    <w:rsid w:val="003F61D6"/>
    <w:rsid w:val="003F62F8"/>
    <w:rsid w:val="003F6366"/>
    <w:rsid w:val="003F63A0"/>
    <w:rsid w:val="003F6473"/>
    <w:rsid w:val="003F67DC"/>
    <w:rsid w:val="003F67E9"/>
    <w:rsid w:val="003F6801"/>
    <w:rsid w:val="003F687D"/>
    <w:rsid w:val="003F6898"/>
    <w:rsid w:val="003F68E5"/>
    <w:rsid w:val="003F69CF"/>
    <w:rsid w:val="003F6A49"/>
    <w:rsid w:val="003F6AAF"/>
    <w:rsid w:val="003F6CA5"/>
    <w:rsid w:val="003F6E6D"/>
    <w:rsid w:val="003F6ECE"/>
    <w:rsid w:val="003F6F09"/>
    <w:rsid w:val="003F6F24"/>
    <w:rsid w:val="003F6F2F"/>
    <w:rsid w:val="003F70D9"/>
    <w:rsid w:val="003F71F6"/>
    <w:rsid w:val="003F7240"/>
    <w:rsid w:val="003F7363"/>
    <w:rsid w:val="003F738C"/>
    <w:rsid w:val="003F73DC"/>
    <w:rsid w:val="003F742B"/>
    <w:rsid w:val="003F74A0"/>
    <w:rsid w:val="003F750C"/>
    <w:rsid w:val="003F7519"/>
    <w:rsid w:val="003F7526"/>
    <w:rsid w:val="003F75D8"/>
    <w:rsid w:val="003F77A1"/>
    <w:rsid w:val="003F77A6"/>
    <w:rsid w:val="003F7812"/>
    <w:rsid w:val="003F7975"/>
    <w:rsid w:val="003F7F22"/>
    <w:rsid w:val="00400183"/>
    <w:rsid w:val="00400313"/>
    <w:rsid w:val="0040038E"/>
    <w:rsid w:val="004003C0"/>
    <w:rsid w:val="004003D7"/>
    <w:rsid w:val="0040056A"/>
    <w:rsid w:val="004006B2"/>
    <w:rsid w:val="004006FD"/>
    <w:rsid w:val="004006FF"/>
    <w:rsid w:val="00400841"/>
    <w:rsid w:val="00400877"/>
    <w:rsid w:val="0040095A"/>
    <w:rsid w:val="00400A72"/>
    <w:rsid w:val="00400A74"/>
    <w:rsid w:val="00400A8E"/>
    <w:rsid w:val="00400DB7"/>
    <w:rsid w:val="00401195"/>
    <w:rsid w:val="00401294"/>
    <w:rsid w:val="004012E4"/>
    <w:rsid w:val="004013F4"/>
    <w:rsid w:val="004014F4"/>
    <w:rsid w:val="00401517"/>
    <w:rsid w:val="00401622"/>
    <w:rsid w:val="00401672"/>
    <w:rsid w:val="0040174F"/>
    <w:rsid w:val="00401754"/>
    <w:rsid w:val="004017C9"/>
    <w:rsid w:val="00401853"/>
    <w:rsid w:val="004018A9"/>
    <w:rsid w:val="004019F3"/>
    <w:rsid w:val="00401B02"/>
    <w:rsid w:val="00401D1A"/>
    <w:rsid w:val="00401E06"/>
    <w:rsid w:val="00401F0C"/>
    <w:rsid w:val="00401F59"/>
    <w:rsid w:val="00402021"/>
    <w:rsid w:val="004021FA"/>
    <w:rsid w:val="0040220B"/>
    <w:rsid w:val="004022E8"/>
    <w:rsid w:val="00402318"/>
    <w:rsid w:val="0040238B"/>
    <w:rsid w:val="00402396"/>
    <w:rsid w:val="004023B1"/>
    <w:rsid w:val="004023B9"/>
    <w:rsid w:val="00402456"/>
    <w:rsid w:val="00402628"/>
    <w:rsid w:val="0040266B"/>
    <w:rsid w:val="00402702"/>
    <w:rsid w:val="004027AC"/>
    <w:rsid w:val="004029D8"/>
    <w:rsid w:val="00402A52"/>
    <w:rsid w:val="00402AB5"/>
    <w:rsid w:val="00402B67"/>
    <w:rsid w:val="00402C50"/>
    <w:rsid w:val="00402CDE"/>
    <w:rsid w:val="00402D16"/>
    <w:rsid w:val="00402D29"/>
    <w:rsid w:val="00402EB2"/>
    <w:rsid w:val="00403123"/>
    <w:rsid w:val="004031F9"/>
    <w:rsid w:val="0040337B"/>
    <w:rsid w:val="00403383"/>
    <w:rsid w:val="00403711"/>
    <w:rsid w:val="0040371B"/>
    <w:rsid w:val="00403869"/>
    <w:rsid w:val="004038FC"/>
    <w:rsid w:val="00403948"/>
    <w:rsid w:val="00403AA4"/>
    <w:rsid w:val="00403E61"/>
    <w:rsid w:val="00403EB7"/>
    <w:rsid w:val="00404007"/>
    <w:rsid w:val="00404228"/>
    <w:rsid w:val="004042CD"/>
    <w:rsid w:val="004043D3"/>
    <w:rsid w:val="004044CE"/>
    <w:rsid w:val="00404552"/>
    <w:rsid w:val="00404690"/>
    <w:rsid w:val="0040470A"/>
    <w:rsid w:val="00404789"/>
    <w:rsid w:val="004047BB"/>
    <w:rsid w:val="004047F8"/>
    <w:rsid w:val="004049EA"/>
    <w:rsid w:val="00404DC3"/>
    <w:rsid w:val="00404DF1"/>
    <w:rsid w:val="00404E30"/>
    <w:rsid w:val="00404E97"/>
    <w:rsid w:val="00404F2C"/>
    <w:rsid w:val="00404F4B"/>
    <w:rsid w:val="00405052"/>
    <w:rsid w:val="0040508B"/>
    <w:rsid w:val="004051E1"/>
    <w:rsid w:val="00405202"/>
    <w:rsid w:val="00405237"/>
    <w:rsid w:val="004052D6"/>
    <w:rsid w:val="00405365"/>
    <w:rsid w:val="00405385"/>
    <w:rsid w:val="0040544D"/>
    <w:rsid w:val="00405485"/>
    <w:rsid w:val="0040554F"/>
    <w:rsid w:val="0040555D"/>
    <w:rsid w:val="00405584"/>
    <w:rsid w:val="0040563F"/>
    <w:rsid w:val="004056AA"/>
    <w:rsid w:val="004056D7"/>
    <w:rsid w:val="004056FB"/>
    <w:rsid w:val="0040576F"/>
    <w:rsid w:val="004058C7"/>
    <w:rsid w:val="0040593C"/>
    <w:rsid w:val="00405977"/>
    <w:rsid w:val="00405AE1"/>
    <w:rsid w:val="00405B0F"/>
    <w:rsid w:val="00405C31"/>
    <w:rsid w:val="00405C35"/>
    <w:rsid w:val="00405CA7"/>
    <w:rsid w:val="00405D5D"/>
    <w:rsid w:val="0040609D"/>
    <w:rsid w:val="0040636E"/>
    <w:rsid w:val="004063AC"/>
    <w:rsid w:val="004063FF"/>
    <w:rsid w:val="0040654C"/>
    <w:rsid w:val="004065A1"/>
    <w:rsid w:val="004065E0"/>
    <w:rsid w:val="004066E8"/>
    <w:rsid w:val="0040671A"/>
    <w:rsid w:val="00406744"/>
    <w:rsid w:val="0040676E"/>
    <w:rsid w:val="00406949"/>
    <w:rsid w:val="00406998"/>
    <w:rsid w:val="00406AC9"/>
    <w:rsid w:val="00406B48"/>
    <w:rsid w:val="00406B69"/>
    <w:rsid w:val="00406B96"/>
    <w:rsid w:val="00406BFC"/>
    <w:rsid w:val="00406CC8"/>
    <w:rsid w:val="00406CF1"/>
    <w:rsid w:val="00406E05"/>
    <w:rsid w:val="00406F35"/>
    <w:rsid w:val="00406F6F"/>
    <w:rsid w:val="0040700E"/>
    <w:rsid w:val="0040715D"/>
    <w:rsid w:val="004071B0"/>
    <w:rsid w:val="004071C4"/>
    <w:rsid w:val="004072C2"/>
    <w:rsid w:val="004072C7"/>
    <w:rsid w:val="00407423"/>
    <w:rsid w:val="004074D3"/>
    <w:rsid w:val="00407577"/>
    <w:rsid w:val="0040768D"/>
    <w:rsid w:val="00407821"/>
    <w:rsid w:val="00407A60"/>
    <w:rsid w:val="00407B55"/>
    <w:rsid w:val="00407BA3"/>
    <w:rsid w:val="00407D06"/>
    <w:rsid w:val="00407E44"/>
    <w:rsid w:val="0041009A"/>
    <w:rsid w:val="00410202"/>
    <w:rsid w:val="00410220"/>
    <w:rsid w:val="004102CD"/>
    <w:rsid w:val="004102CF"/>
    <w:rsid w:val="004103B5"/>
    <w:rsid w:val="004104D6"/>
    <w:rsid w:val="00410545"/>
    <w:rsid w:val="00410548"/>
    <w:rsid w:val="004105A8"/>
    <w:rsid w:val="0041063C"/>
    <w:rsid w:val="00410850"/>
    <w:rsid w:val="0041089F"/>
    <w:rsid w:val="004108B6"/>
    <w:rsid w:val="0041095F"/>
    <w:rsid w:val="00410A0F"/>
    <w:rsid w:val="00410C3D"/>
    <w:rsid w:val="00410D13"/>
    <w:rsid w:val="00410D14"/>
    <w:rsid w:val="004110BB"/>
    <w:rsid w:val="0041114A"/>
    <w:rsid w:val="00411206"/>
    <w:rsid w:val="0041121F"/>
    <w:rsid w:val="004112AE"/>
    <w:rsid w:val="00411376"/>
    <w:rsid w:val="004114CE"/>
    <w:rsid w:val="004116BD"/>
    <w:rsid w:val="00411716"/>
    <w:rsid w:val="00411742"/>
    <w:rsid w:val="004117B3"/>
    <w:rsid w:val="004117FA"/>
    <w:rsid w:val="00411900"/>
    <w:rsid w:val="0041190D"/>
    <w:rsid w:val="00411C12"/>
    <w:rsid w:val="00411C3B"/>
    <w:rsid w:val="00411D18"/>
    <w:rsid w:val="00411E52"/>
    <w:rsid w:val="00412066"/>
    <w:rsid w:val="00412133"/>
    <w:rsid w:val="004121CC"/>
    <w:rsid w:val="00412223"/>
    <w:rsid w:val="0041226E"/>
    <w:rsid w:val="004123A5"/>
    <w:rsid w:val="004124FA"/>
    <w:rsid w:val="00412525"/>
    <w:rsid w:val="00412757"/>
    <w:rsid w:val="00412837"/>
    <w:rsid w:val="00412879"/>
    <w:rsid w:val="0041290F"/>
    <w:rsid w:val="00412A2D"/>
    <w:rsid w:val="00412A4B"/>
    <w:rsid w:val="00412BB8"/>
    <w:rsid w:val="00412D53"/>
    <w:rsid w:val="00412F0E"/>
    <w:rsid w:val="00412F96"/>
    <w:rsid w:val="004130B7"/>
    <w:rsid w:val="004130D3"/>
    <w:rsid w:val="004132E9"/>
    <w:rsid w:val="00413363"/>
    <w:rsid w:val="0041354F"/>
    <w:rsid w:val="004137CF"/>
    <w:rsid w:val="00413830"/>
    <w:rsid w:val="0041391B"/>
    <w:rsid w:val="00413942"/>
    <w:rsid w:val="004139F7"/>
    <w:rsid w:val="00413A38"/>
    <w:rsid w:val="00413BB5"/>
    <w:rsid w:val="00413C8E"/>
    <w:rsid w:val="00413DE3"/>
    <w:rsid w:val="00413E79"/>
    <w:rsid w:val="00414000"/>
    <w:rsid w:val="0041408C"/>
    <w:rsid w:val="00414136"/>
    <w:rsid w:val="00414225"/>
    <w:rsid w:val="00414255"/>
    <w:rsid w:val="004142EA"/>
    <w:rsid w:val="00414385"/>
    <w:rsid w:val="004143A4"/>
    <w:rsid w:val="0041458B"/>
    <w:rsid w:val="0041472B"/>
    <w:rsid w:val="004149D3"/>
    <w:rsid w:val="004149EE"/>
    <w:rsid w:val="00414A39"/>
    <w:rsid w:val="00414B53"/>
    <w:rsid w:val="00414B90"/>
    <w:rsid w:val="00414C10"/>
    <w:rsid w:val="00414F43"/>
    <w:rsid w:val="0041509B"/>
    <w:rsid w:val="00415290"/>
    <w:rsid w:val="004152C1"/>
    <w:rsid w:val="004152F4"/>
    <w:rsid w:val="004153FB"/>
    <w:rsid w:val="00415478"/>
    <w:rsid w:val="00415496"/>
    <w:rsid w:val="0041560B"/>
    <w:rsid w:val="00415775"/>
    <w:rsid w:val="004159D2"/>
    <w:rsid w:val="00415ABD"/>
    <w:rsid w:val="00415C53"/>
    <w:rsid w:val="00415CC6"/>
    <w:rsid w:val="00415D02"/>
    <w:rsid w:val="00415D2F"/>
    <w:rsid w:val="00415E1F"/>
    <w:rsid w:val="00415E7D"/>
    <w:rsid w:val="00415ED0"/>
    <w:rsid w:val="00415FBD"/>
    <w:rsid w:val="00415FDB"/>
    <w:rsid w:val="0041621B"/>
    <w:rsid w:val="004163BD"/>
    <w:rsid w:val="004163E6"/>
    <w:rsid w:val="004165AE"/>
    <w:rsid w:val="004165E7"/>
    <w:rsid w:val="0041660C"/>
    <w:rsid w:val="00416867"/>
    <w:rsid w:val="004169F9"/>
    <w:rsid w:val="00416BE3"/>
    <w:rsid w:val="00416BE7"/>
    <w:rsid w:val="00416C19"/>
    <w:rsid w:val="00416C71"/>
    <w:rsid w:val="00416C78"/>
    <w:rsid w:val="00416CFD"/>
    <w:rsid w:val="00416D5E"/>
    <w:rsid w:val="00416E66"/>
    <w:rsid w:val="00416EB2"/>
    <w:rsid w:val="00416F75"/>
    <w:rsid w:val="004170F4"/>
    <w:rsid w:val="00417141"/>
    <w:rsid w:val="004172E2"/>
    <w:rsid w:val="0041730C"/>
    <w:rsid w:val="00417345"/>
    <w:rsid w:val="0041762A"/>
    <w:rsid w:val="0041762F"/>
    <w:rsid w:val="004176C4"/>
    <w:rsid w:val="00417866"/>
    <w:rsid w:val="0041794E"/>
    <w:rsid w:val="00417A7E"/>
    <w:rsid w:val="00417BA1"/>
    <w:rsid w:val="00417BC6"/>
    <w:rsid w:val="00417CE3"/>
    <w:rsid w:val="00417D02"/>
    <w:rsid w:val="00417D53"/>
    <w:rsid w:val="00417EB7"/>
    <w:rsid w:val="0042009D"/>
    <w:rsid w:val="004200A4"/>
    <w:rsid w:val="004200C9"/>
    <w:rsid w:val="004201B7"/>
    <w:rsid w:val="00420233"/>
    <w:rsid w:val="00420275"/>
    <w:rsid w:val="00420290"/>
    <w:rsid w:val="004203E9"/>
    <w:rsid w:val="00420401"/>
    <w:rsid w:val="0042058E"/>
    <w:rsid w:val="0042062A"/>
    <w:rsid w:val="00420632"/>
    <w:rsid w:val="00420680"/>
    <w:rsid w:val="00420691"/>
    <w:rsid w:val="004207EB"/>
    <w:rsid w:val="00420A23"/>
    <w:rsid w:val="00420A2F"/>
    <w:rsid w:val="00420A91"/>
    <w:rsid w:val="00420AE4"/>
    <w:rsid w:val="00420BD7"/>
    <w:rsid w:val="00420C25"/>
    <w:rsid w:val="00420C54"/>
    <w:rsid w:val="00420CCD"/>
    <w:rsid w:val="004211ED"/>
    <w:rsid w:val="00421276"/>
    <w:rsid w:val="0042131F"/>
    <w:rsid w:val="0042142E"/>
    <w:rsid w:val="0042146F"/>
    <w:rsid w:val="004214DA"/>
    <w:rsid w:val="00421526"/>
    <w:rsid w:val="004215A2"/>
    <w:rsid w:val="00421645"/>
    <w:rsid w:val="004217CB"/>
    <w:rsid w:val="00421947"/>
    <w:rsid w:val="00421A3A"/>
    <w:rsid w:val="00421B59"/>
    <w:rsid w:val="00421BB3"/>
    <w:rsid w:val="00421E1E"/>
    <w:rsid w:val="00421E58"/>
    <w:rsid w:val="00421EA3"/>
    <w:rsid w:val="00421EB1"/>
    <w:rsid w:val="00421ECE"/>
    <w:rsid w:val="00421EE4"/>
    <w:rsid w:val="00421FB6"/>
    <w:rsid w:val="00421FC9"/>
    <w:rsid w:val="00422056"/>
    <w:rsid w:val="00422099"/>
    <w:rsid w:val="004221E1"/>
    <w:rsid w:val="0042222A"/>
    <w:rsid w:val="0042226F"/>
    <w:rsid w:val="00422278"/>
    <w:rsid w:val="004223F1"/>
    <w:rsid w:val="004224AF"/>
    <w:rsid w:val="0042256D"/>
    <w:rsid w:val="00422595"/>
    <w:rsid w:val="00422663"/>
    <w:rsid w:val="004226B3"/>
    <w:rsid w:val="00422764"/>
    <w:rsid w:val="00422770"/>
    <w:rsid w:val="0042299E"/>
    <w:rsid w:val="004229FB"/>
    <w:rsid w:val="00422A6B"/>
    <w:rsid w:val="00422ABD"/>
    <w:rsid w:val="00422ACF"/>
    <w:rsid w:val="00422B43"/>
    <w:rsid w:val="00422BAD"/>
    <w:rsid w:val="00422D4F"/>
    <w:rsid w:val="00422DB1"/>
    <w:rsid w:val="00422E13"/>
    <w:rsid w:val="00422E1B"/>
    <w:rsid w:val="00422E7D"/>
    <w:rsid w:val="00422EDA"/>
    <w:rsid w:val="00422F42"/>
    <w:rsid w:val="00422F62"/>
    <w:rsid w:val="004230EB"/>
    <w:rsid w:val="00423209"/>
    <w:rsid w:val="004232CD"/>
    <w:rsid w:val="0042335F"/>
    <w:rsid w:val="00423369"/>
    <w:rsid w:val="0042339E"/>
    <w:rsid w:val="004235DA"/>
    <w:rsid w:val="00423631"/>
    <w:rsid w:val="0042378B"/>
    <w:rsid w:val="00423821"/>
    <w:rsid w:val="00423A58"/>
    <w:rsid w:val="00423AB4"/>
    <w:rsid w:val="00423D36"/>
    <w:rsid w:val="00423D9E"/>
    <w:rsid w:val="00423E25"/>
    <w:rsid w:val="004240AD"/>
    <w:rsid w:val="0042410B"/>
    <w:rsid w:val="00424186"/>
    <w:rsid w:val="004241C0"/>
    <w:rsid w:val="004243E4"/>
    <w:rsid w:val="00424488"/>
    <w:rsid w:val="004246D7"/>
    <w:rsid w:val="0042481D"/>
    <w:rsid w:val="004248B1"/>
    <w:rsid w:val="004249DF"/>
    <w:rsid w:val="00424AB3"/>
    <w:rsid w:val="00424B47"/>
    <w:rsid w:val="00424B95"/>
    <w:rsid w:val="00424BA6"/>
    <w:rsid w:val="00424C74"/>
    <w:rsid w:val="00424C8A"/>
    <w:rsid w:val="00424D8E"/>
    <w:rsid w:val="00424E8E"/>
    <w:rsid w:val="00424F9C"/>
    <w:rsid w:val="004250B8"/>
    <w:rsid w:val="004250B9"/>
    <w:rsid w:val="0042535A"/>
    <w:rsid w:val="004253CC"/>
    <w:rsid w:val="004253FE"/>
    <w:rsid w:val="00425466"/>
    <w:rsid w:val="00425517"/>
    <w:rsid w:val="004255D4"/>
    <w:rsid w:val="00425638"/>
    <w:rsid w:val="004256E9"/>
    <w:rsid w:val="0042578C"/>
    <w:rsid w:val="00425795"/>
    <w:rsid w:val="0042596C"/>
    <w:rsid w:val="00425A7B"/>
    <w:rsid w:val="00425B3E"/>
    <w:rsid w:val="00425B59"/>
    <w:rsid w:val="00425C69"/>
    <w:rsid w:val="00425DA6"/>
    <w:rsid w:val="00425EAA"/>
    <w:rsid w:val="004260A8"/>
    <w:rsid w:val="004260D9"/>
    <w:rsid w:val="004260F9"/>
    <w:rsid w:val="0042619C"/>
    <w:rsid w:val="004261D6"/>
    <w:rsid w:val="00426211"/>
    <w:rsid w:val="00426291"/>
    <w:rsid w:val="0042656A"/>
    <w:rsid w:val="0042656B"/>
    <w:rsid w:val="00426729"/>
    <w:rsid w:val="00426759"/>
    <w:rsid w:val="004267AF"/>
    <w:rsid w:val="004269F4"/>
    <w:rsid w:val="00426A31"/>
    <w:rsid w:val="00426A57"/>
    <w:rsid w:val="00426A96"/>
    <w:rsid w:val="00426A9C"/>
    <w:rsid w:val="00426AAB"/>
    <w:rsid w:val="00426B1F"/>
    <w:rsid w:val="00426B49"/>
    <w:rsid w:val="00426C99"/>
    <w:rsid w:val="00426CB9"/>
    <w:rsid w:val="00426F72"/>
    <w:rsid w:val="00427305"/>
    <w:rsid w:val="004273E9"/>
    <w:rsid w:val="00427433"/>
    <w:rsid w:val="0042744E"/>
    <w:rsid w:val="004274A1"/>
    <w:rsid w:val="00427572"/>
    <w:rsid w:val="00427691"/>
    <w:rsid w:val="004276E8"/>
    <w:rsid w:val="00427720"/>
    <w:rsid w:val="0042776D"/>
    <w:rsid w:val="00427903"/>
    <w:rsid w:val="00427996"/>
    <w:rsid w:val="00427AC9"/>
    <w:rsid w:val="00427B3D"/>
    <w:rsid w:val="00427C18"/>
    <w:rsid w:val="00427D8D"/>
    <w:rsid w:val="00430009"/>
    <w:rsid w:val="00430184"/>
    <w:rsid w:val="004301A3"/>
    <w:rsid w:val="00430287"/>
    <w:rsid w:val="00430344"/>
    <w:rsid w:val="0043053E"/>
    <w:rsid w:val="0043062A"/>
    <w:rsid w:val="00430774"/>
    <w:rsid w:val="0043085A"/>
    <w:rsid w:val="0043091B"/>
    <w:rsid w:val="00430B1F"/>
    <w:rsid w:val="00430B83"/>
    <w:rsid w:val="00430BFE"/>
    <w:rsid w:val="00430C31"/>
    <w:rsid w:val="00430C96"/>
    <w:rsid w:val="00430D29"/>
    <w:rsid w:val="00430ED9"/>
    <w:rsid w:val="00430F25"/>
    <w:rsid w:val="00431128"/>
    <w:rsid w:val="004312C6"/>
    <w:rsid w:val="004313FD"/>
    <w:rsid w:val="00431441"/>
    <w:rsid w:val="004315B7"/>
    <w:rsid w:val="0043165B"/>
    <w:rsid w:val="0043173E"/>
    <w:rsid w:val="00431810"/>
    <w:rsid w:val="00431821"/>
    <w:rsid w:val="00431948"/>
    <w:rsid w:val="00431A60"/>
    <w:rsid w:val="00431A7F"/>
    <w:rsid w:val="00431B9C"/>
    <w:rsid w:val="00431BF4"/>
    <w:rsid w:val="00431C2E"/>
    <w:rsid w:val="00432015"/>
    <w:rsid w:val="004321DB"/>
    <w:rsid w:val="00432220"/>
    <w:rsid w:val="004322AA"/>
    <w:rsid w:val="0043234A"/>
    <w:rsid w:val="004323DE"/>
    <w:rsid w:val="00432525"/>
    <w:rsid w:val="00432769"/>
    <w:rsid w:val="004327E1"/>
    <w:rsid w:val="00432870"/>
    <w:rsid w:val="00432948"/>
    <w:rsid w:val="00432997"/>
    <w:rsid w:val="004329E2"/>
    <w:rsid w:val="00432A3F"/>
    <w:rsid w:val="00432BCF"/>
    <w:rsid w:val="00432D94"/>
    <w:rsid w:val="00432DBE"/>
    <w:rsid w:val="00432E64"/>
    <w:rsid w:val="0043306A"/>
    <w:rsid w:val="004330DB"/>
    <w:rsid w:val="00433174"/>
    <w:rsid w:val="004331D2"/>
    <w:rsid w:val="004331F7"/>
    <w:rsid w:val="004332BB"/>
    <w:rsid w:val="00433370"/>
    <w:rsid w:val="004333A6"/>
    <w:rsid w:val="00433429"/>
    <w:rsid w:val="004334E4"/>
    <w:rsid w:val="00433500"/>
    <w:rsid w:val="00433669"/>
    <w:rsid w:val="004337E6"/>
    <w:rsid w:val="00433A8E"/>
    <w:rsid w:val="00433B82"/>
    <w:rsid w:val="00433C21"/>
    <w:rsid w:val="00433C8F"/>
    <w:rsid w:val="00433D42"/>
    <w:rsid w:val="00433E2E"/>
    <w:rsid w:val="00433E78"/>
    <w:rsid w:val="00433F1C"/>
    <w:rsid w:val="00433F64"/>
    <w:rsid w:val="00433F8B"/>
    <w:rsid w:val="0043409E"/>
    <w:rsid w:val="004340AB"/>
    <w:rsid w:val="00434326"/>
    <w:rsid w:val="00434569"/>
    <w:rsid w:val="0043461C"/>
    <w:rsid w:val="004346E7"/>
    <w:rsid w:val="00434703"/>
    <w:rsid w:val="00434707"/>
    <w:rsid w:val="0043476B"/>
    <w:rsid w:val="00434838"/>
    <w:rsid w:val="00434847"/>
    <w:rsid w:val="004348B5"/>
    <w:rsid w:val="0043492F"/>
    <w:rsid w:val="004349FB"/>
    <w:rsid w:val="00434ADD"/>
    <w:rsid w:val="00434B4B"/>
    <w:rsid w:val="00434B62"/>
    <w:rsid w:val="00434C2B"/>
    <w:rsid w:val="00434D71"/>
    <w:rsid w:val="00434E31"/>
    <w:rsid w:val="00434E7B"/>
    <w:rsid w:val="00434EAA"/>
    <w:rsid w:val="00434F46"/>
    <w:rsid w:val="00434FC7"/>
    <w:rsid w:val="00435074"/>
    <w:rsid w:val="00435095"/>
    <w:rsid w:val="0043513C"/>
    <w:rsid w:val="004351C8"/>
    <w:rsid w:val="004351CD"/>
    <w:rsid w:val="0043541C"/>
    <w:rsid w:val="0043558E"/>
    <w:rsid w:val="004355EE"/>
    <w:rsid w:val="00435601"/>
    <w:rsid w:val="00435692"/>
    <w:rsid w:val="004357B5"/>
    <w:rsid w:val="004358C9"/>
    <w:rsid w:val="00435941"/>
    <w:rsid w:val="0043599A"/>
    <w:rsid w:val="00435B75"/>
    <w:rsid w:val="00435C60"/>
    <w:rsid w:val="00435E50"/>
    <w:rsid w:val="00435E63"/>
    <w:rsid w:val="00435EC2"/>
    <w:rsid w:val="00435EF2"/>
    <w:rsid w:val="00435F30"/>
    <w:rsid w:val="00435FB3"/>
    <w:rsid w:val="004360C7"/>
    <w:rsid w:val="00436168"/>
    <w:rsid w:val="004361C3"/>
    <w:rsid w:val="0043632E"/>
    <w:rsid w:val="004364B5"/>
    <w:rsid w:val="0043650C"/>
    <w:rsid w:val="00436662"/>
    <w:rsid w:val="004367CC"/>
    <w:rsid w:val="004369E1"/>
    <w:rsid w:val="00436A06"/>
    <w:rsid w:val="00436A0A"/>
    <w:rsid w:val="00436B1D"/>
    <w:rsid w:val="00436B4E"/>
    <w:rsid w:val="00436C32"/>
    <w:rsid w:val="00436C69"/>
    <w:rsid w:val="00436D1F"/>
    <w:rsid w:val="00436E79"/>
    <w:rsid w:val="00436EAF"/>
    <w:rsid w:val="0043708C"/>
    <w:rsid w:val="004370AC"/>
    <w:rsid w:val="004370CB"/>
    <w:rsid w:val="004371C3"/>
    <w:rsid w:val="004371ED"/>
    <w:rsid w:val="004372CB"/>
    <w:rsid w:val="00437339"/>
    <w:rsid w:val="00437367"/>
    <w:rsid w:val="004374D4"/>
    <w:rsid w:val="0043758D"/>
    <w:rsid w:val="0043759D"/>
    <w:rsid w:val="004375AD"/>
    <w:rsid w:val="0043783F"/>
    <w:rsid w:val="00437847"/>
    <w:rsid w:val="00437901"/>
    <w:rsid w:val="00437927"/>
    <w:rsid w:val="00437975"/>
    <w:rsid w:val="00437B2E"/>
    <w:rsid w:val="00437C88"/>
    <w:rsid w:val="00437CAC"/>
    <w:rsid w:val="00437D16"/>
    <w:rsid w:val="00437D5F"/>
    <w:rsid w:val="00437DDA"/>
    <w:rsid w:val="00437F49"/>
    <w:rsid w:val="00437FD5"/>
    <w:rsid w:val="00440020"/>
    <w:rsid w:val="00440135"/>
    <w:rsid w:val="00440186"/>
    <w:rsid w:val="00440310"/>
    <w:rsid w:val="00440408"/>
    <w:rsid w:val="0044048E"/>
    <w:rsid w:val="00440519"/>
    <w:rsid w:val="00440647"/>
    <w:rsid w:val="0044066C"/>
    <w:rsid w:val="00440812"/>
    <w:rsid w:val="00440A16"/>
    <w:rsid w:val="00440AE0"/>
    <w:rsid w:val="00440CD5"/>
    <w:rsid w:val="00440D4A"/>
    <w:rsid w:val="00440D7E"/>
    <w:rsid w:val="00440EF3"/>
    <w:rsid w:val="00440F1B"/>
    <w:rsid w:val="00441202"/>
    <w:rsid w:val="0044122F"/>
    <w:rsid w:val="00441353"/>
    <w:rsid w:val="004413D1"/>
    <w:rsid w:val="00441415"/>
    <w:rsid w:val="00441545"/>
    <w:rsid w:val="00441578"/>
    <w:rsid w:val="004417D8"/>
    <w:rsid w:val="0044188D"/>
    <w:rsid w:val="004419A6"/>
    <w:rsid w:val="00441A18"/>
    <w:rsid w:val="00441C77"/>
    <w:rsid w:val="00441D5C"/>
    <w:rsid w:val="00441E33"/>
    <w:rsid w:val="00441E57"/>
    <w:rsid w:val="00441F61"/>
    <w:rsid w:val="00442013"/>
    <w:rsid w:val="004420CB"/>
    <w:rsid w:val="0044212B"/>
    <w:rsid w:val="00442250"/>
    <w:rsid w:val="0044228C"/>
    <w:rsid w:val="004422FE"/>
    <w:rsid w:val="00442377"/>
    <w:rsid w:val="00442421"/>
    <w:rsid w:val="00442422"/>
    <w:rsid w:val="00442641"/>
    <w:rsid w:val="0044273F"/>
    <w:rsid w:val="004427F0"/>
    <w:rsid w:val="00442874"/>
    <w:rsid w:val="00442931"/>
    <w:rsid w:val="0044299A"/>
    <w:rsid w:val="00442A5F"/>
    <w:rsid w:val="00442AED"/>
    <w:rsid w:val="00442C8E"/>
    <w:rsid w:val="00442C9C"/>
    <w:rsid w:val="00442D08"/>
    <w:rsid w:val="00442DD9"/>
    <w:rsid w:val="004431AD"/>
    <w:rsid w:val="004431AF"/>
    <w:rsid w:val="004437E3"/>
    <w:rsid w:val="00443841"/>
    <w:rsid w:val="00443996"/>
    <w:rsid w:val="00443C4B"/>
    <w:rsid w:val="00443D3B"/>
    <w:rsid w:val="00443D66"/>
    <w:rsid w:val="00443DEB"/>
    <w:rsid w:val="00443E47"/>
    <w:rsid w:val="00443EC2"/>
    <w:rsid w:val="00443EE3"/>
    <w:rsid w:val="004442AB"/>
    <w:rsid w:val="004442D3"/>
    <w:rsid w:val="00444353"/>
    <w:rsid w:val="004443E7"/>
    <w:rsid w:val="004444A1"/>
    <w:rsid w:val="004444B8"/>
    <w:rsid w:val="0044450E"/>
    <w:rsid w:val="00444511"/>
    <w:rsid w:val="0044453A"/>
    <w:rsid w:val="004445F9"/>
    <w:rsid w:val="0044469A"/>
    <w:rsid w:val="00444717"/>
    <w:rsid w:val="00444942"/>
    <w:rsid w:val="004449F3"/>
    <w:rsid w:val="00444ADE"/>
    <w:rsid w:val="00444B62"/>
    <w:rsid w:val="00444BAF"/>
    <w:rsid w:val="00444BD2"/>
    <w:rsid w:val="00444C0B"/>
    <w:rsid w:val="00444C14"/>
    <w:rsid w:val="00444CBF"/>
    <w:rsid w:val="00444CE3"/>
    <w:rsid w:val="00444DCF"/>
    <w:rsid w:val="00444E34"/>
    <w:rsid w:val="00444FB7"/>
    <w:rsid w:val="00445042"/>
    <w:rsid w:val="00445050"/>
    <w:rsid w:val="00445092"/>
    <w:rsid w:val="004451B7"/>
    <w:rsid w:val="004451C6"/>
    <w:rsid w:val="0044539D"/>
    <w:rsid w:val="004453CD"/>
    <w:rsid w:val="00445402"/>
    <w:rsid w:val="0044549A"/>
    <w:rsid w:val="0044550F"/>
    <w:rsid w:val="00445592"/>
    <w:rsid w:val="004455E5"/>
    <w:rsid w:val="00445606"/>
    <w:rsid w:val="00445618"/>
    <w:rsid w:val="00445637"/>
    <w:rsid w:val="00445731"/>
    <w:rsid w:val="0044577E"/>
    <w:rsid w:val="00445AF3"/>
    <w:rsid w:val="00445C35"/>
    <w:rsid w:val="00445C71"/>
    <w:rsid w:val="00445C8C"/>
    <w:rsid w:val="00445C8D"/>
    <w:rsid w:val="00445DD8"/>
    <w:rsid w:val="00445F95"/>
    <w:rsid w:val="004460B0"/>
    <w:rsid w:val="004462DC"/>
    <w:rsid w:val="004463BF"/>
    <w:rsid w:val="00446734"/>
    <w:rsid w:val="00446866"/>
    <w:rsid w:val="004468C5"/>
    <w:rsid w:val="004468D0"/>
    <w:rsid w:val="00446A64"/>
    <w:rsid w:val="00446AAE"/>
    <w:rsid w:val="00446CC9"/>
    <w:rsid w:val="00446DA8"/>
    <w:rsid w:val="00446E60"/>
    <w:rsid w:val="00446EE8"/>
    <w:rsid w:val="00446F27"/>
    <w:rsid w:val="004470B6"/>
    <w:rsid w:val="00447239"/>
    <w:rsid w:val="00447308"/>
    <w:rsid w:val="00447327"/>
    <w:rsid w:val="00447456"/>
    <w:rsid w:val="004475CA"/>
    <w:rsid w:val="004477B7"/>
    <w:rsid w:val="0044785C"/>
    <w:rsid w:val="004478A4"/>
    <w:rsid w:val="004478D4"/>
    <w:rsid w:val="0044793A"/>
    <w:rsid w:val="00447947"/>
    <w:rsid w:val="00447C81"/>
    <w:rsid w:val="00447CDE"/>
    <w:rsid w:val="00447E0D"/>
    <w:rsid w:val="00447E20"/>
    <w:rsid w:val="00447E36"/>
    <w:rsid w:val="00447EF3"/>
    <w:rsid w:val="00447EF9"/>
    <w:rsid w:val="00447F28"/>
    <w:rsid w:val="00450088"/>
    <w:rsid w:val="004504A5"/>
    <w:rsid w:val="00450674"/>
    <w:rsid w:val="0045073B"/>
    <w:rsid w:val="00450973"/>
    <w:rsid w:val="00450A6F"/>
    <w:rsid w:val="00450ABE"/>
    <w:rsid w:val="00450C9A"/>
    <w:rsid w:val="00450CC3"/>
    <w:rsid w:val="00450DC5"/>
    <w:rsid w:val="00450E46"/>
    <w:rsid w:val="00450EAF"/>
    <w:rsid w:val="00450F19"/>
    <w:rsid w:val="00451028"/>
    <w:rsid w:val="00451055"/>
    <w:rsid w:val="004510F0"/>
    <w:rsid w:val="0045113B"/>
    <w:rsid w:val="0045132F"/>
    <w:rsid w:val="0045136D"/>
    <w:rsid w:val="00451450"/>
    <w:rsid w:val="004515B6"/>
    <w:rsid w:val="0045181B"/>
    <w:rsid w:val="0045181F"/>
    <w:rsid w:val="00451967"/>
    <w:rsid w:val="00451A6D"/>
    <w:rsid w:val="00451AA7"/>
    <w:rsid w:val="00451BA0"/>
    <w:rsid w:val="00451BF4"/>
    <w:rsid w:val="00451D00"/>
    <w:rsid w:val="00451DE9"/>
    <w:rsid w:val="00451E14"/>
    <w:rsid w:val="00451EAF"/>
    <w:rsid w:val="00451F1A"/>
    <w:rsid w:val="00452123"/>
    <w:rsid w:val="00452270"/>
    <w:rsid w:val="004522A4"/>
    <w:rsid w:val="0045237A"/>
    <w:rsid w:val="004523A4"/>
    <w:rsid w:val="004523B5"/>
    <w:rsid w:val="00452505"/>
    <w:rsid w:val="00452554"/>
    <w:rsid w:val="00452613"/>
    <w:rsid w:val="00452671"/>
    <w:rsid w:val="00452715"/>
    <w:rsid w:val="004527CF"/>
    <w:rsid w:val="00452994"/>
    <w:rsid w:val="00452BA3"/>
    <w:rsid w:val="00452BC1"/>
    <w:rsid w:val="00452C0A"/>
    <w:rsid w:val="00452D49"/>
    <w:rsid w:val="00452ED5"/>
    <w:rsid w:val="00452F1E"/>
    <w:rsid w:val="00452F27"/>
    <w:rsid w:val="00452F30"/>
    <w:rsid w:val="00452F33"/>
    <w:rsid w:val="00452F86"/>
    <w:rsid w:val="004530F0"/>
    <w:rsid w:val="0045318C"/>
    <w:rsid w:val="0045341F"/>
    <w:rsid w:val="00453464"/>
    <w:rsid w:val="004536DB"/>
    <w:rsid w:val="00453736"/>
    <w:rsid w:val="0045375E"/>
    <w:rsid w:val="00453764"/>
    <w:rsid w:val="004538C3"/>
    <w:rsid w:val="004538E5"/>
    <w:rsid w:val="0045395A"/>
    <w:rsid w:val="00453B0A"/>
    <w:rsid w:val="00453BA9"/>
    <w:rsid w:val="00453D6F"/>
    <w:rsid w:val="00453D8C"/>
    <w:rsid w:val="00453DB3"/>
    <w:rsid w:val="00453DBD"/>
    <w:rsid w:val="00453F9A"/>
    <w:rsid w:val="00453FB7"/>
    <w:rsid w:val="0045409B"/>
    <w:rsid w:val="0045418A"/>
    <w:rsid w:val="0045418D"/>
    <w:rsid w:val="004541CF"/>
    <w:rsid w:val="00454255"/>
    <w:rsid w:val="004542D3"/>
    <w:rsid w:val="0045443F"/>
    <w:rsid w:val="0045448B"/>
    <w:rsid w:val="00454552"/>
    <w:rsid w:val="00454628"/>
    <w:rsid w:val="00454694"/>
    <w:rsid w:val="00454697"/>
    <w:rsid w:val="004546C2"/>
    <w:rsid w:val="0045475A"/>
    <w:rsid w:val="0045483B"/>
    <w:rsid w:val="004548F5"/>
    <w:rsid w:val="00454A88"/>
    <w:rsid w:val="00454F8F"/>
    <w:rsid w:val="00455028"/>
    <w:rsid w:val="00455349"/>
    <w:rsid w:val="00455363"/>
    <w:rsid w:val="00455486"/>
    <w:rsid w:val="004554CF"/>
    <w:rsid w:val="00455579"/>
    <w:rsid w:val="0045566E"/>
    <w:rsid w:val="00455739"/>
    <w:rsid w:val="00455783"/>
    <w:rsid w:val="00455927"/>
    <w:rsid w:val="004559F3"/>
    <w:rsid w:val="00455C5E"/>
    <w:rsid w:val="00455C92"/>
    <w:rsid w:val="00455CDE"/>
    <w:rsid w:val="00455E0B"/>
    <w:rsid w:val="00455EE3"/>
    <w:rsid w:val="00455EF0"/>
    <w:rsid w:val="00455F96"/>
    <w:rsid w:val="004561D0"/>
    <w:rsid w:val="00456242"/>
    <w:rsid w:val="004563E7"/>
    <w:rsid w:val="004565AA"/>
    <w:rsid w:val="004566F5"/>
    <w:rsid w:val="00456926"/>
    <w:rsid w:val="00456959"/>
    <w:rsid w:val="00456B80"/>
    <w:rsid w:val="00456C96"/>
    <w:rsid w:val="00456D33"/>
    <w:rsid w:val="00456DE5"/>
    <w:rsid w:val="00456DFB"/>
    <w:rsid w:val="00456E56"/>
    <w:rsid w:val="00456F1D"/>
    <w:rsid w:val="00456F26"/>
    <w:rsid w:val="00456F59"/>
    <w:rsid w:val="00457039"/>
    <w:rsid w:val="00457049"/>
    <w:rsid w:val="004570AE"/>
    <w:rsid w:val="004570DE"/>
    <w:rsid w:val="00457104"/>
    <w:rsid w:val="00457256"/>
    <w:rsid w:val="0045730E"/>
    <w:rsid w:val="004573F2"/>
    <w:rsid w:val="00457407"/>
    <w:rsid w:val="00457671"/>
    <w:rsid w:val="00457732"/>
    <w:rsid w:val="004577F6"/>
    <w:rsid w:val="0045790D"/>
    <w:rsid w:val="00457917"/>
    <w:rsid w:val="00457989"/>
    <w:rsid w:val="004579CC"/>
    <w:rsid w:val="004579DE"/>
    <w:rsid w:val="00457A9F"/>
    <w:rsid w:val="00457B31"/>
    <w:rsid w:val="00457CBE"/>
    <w:rsid w:val="00457CEC"/>
    <w:rsid w:val="00457D0E"/>
    <w:rsid w:val="00457D2C"/>
    <w:rsid w:val="00457DF3"/>
    <w:rsid w:val="004600A3"/>
    <w:rsid w:val="004600E5"/>
    <w:rsid w:val="00460154"/>
    <w:rsid w:val="00460175"/>
    <w:rsid w:val="00460240"/>
    <w:rsid w:val="00460273"/>
    <w:rsid w:val="00460284"/>
    <w:rsid w:val="004602C6"/>
    <w:rsid w:val="0046034E"/>
    <w:rsid w:val="00460392"/>
    <w:rsid w:val="004603D5"/>
    <w:rsid w:val="004603E5"/>
    <w:rsid w:val="0046047E"/>
    <w:rsid w:val="0046064A"/>
    <w:rsid w:val="00460709"/>
    <w:rsid w:val="00460A72"/>
    <w:rsid w:val="00460A79"/>
    <w:rsid w:val="00460AB6"/>
    <w:rsid w:val="00460B20"/>
    <w:rsid w:val="00460CBA"/>
    <w:rsid w:val="00460EB8"/>
    <w:rsid w:val="00460FA6"/>
    <w:rsid w:val="0046101E"/>
    <w:rsid w:val="004611C8"/>
    <w:rsid w:val="00461258"/>
    <w:rsid w:val="00461312"/>
    <w:rsid w:val="0046138C"/>
    <w:rsid w:val="0046161F"/>
    <w:rsid w:val="0046162D"/>
    <w:rsid w:val="00461650"/>
    <w:rsid w:val="0046168F"/>
    <w:rsid w:val="0046173A"/>
    <w:rsid w:val="0046176C"/>
    <w:rsid w:val="0046177B"/>
    <w:rsid w:val="004617B8"/>
    <w:rsid w:val="00461856"/>
    <w:rsid w:val="004619E5"/>
    <w:rsid w:val="00461B66"/>
    <w:rsid w:val="00461BA3"/>
    <w:rsid w:val="00461D04"/>
    <w:rsid w:val="00461D64"/>
    <w:rsid w:val="00461FF8"/>
    <w:rsid w:val="00461FFD"/>
    <w:rsid w:val="00462131"/>
    <w:rsid w:val="0046219C"/>
    <w:rsid w:val="004621A2"/>
    <w:rsid w:val="004621A4"/>
    <w:rsid w:val="004621F2"/>
    <w:rsid w:val="004622B7"/>
    <w:rsid w:val="004622FE"/>
    <w:rsid w:val="0046234C"/>
    <w:rsid w:val="00462508"/>
    <w:rsid w:val="0046274A"/>
    <w:rsid w:val="0046279C"/>
    <w:rsid w:val="00462890"/>
    <w:rsid w:val="004629BF"/>
    <w:rsid w:val="00462B24"/>
    <w:rsid w:val="00462C74"/>
    <w:rsid w:val="00462DC2"/>
    <w:rsid w:val="00462E9E"/>
    <w:rsid w:val="00462F0C"/>
    <w:rsid w:val="0046309F"/>
    <w:rsid w:val="004630D5"/>
    <w:rsid w:val="0046313E"/>
    <w:rsid w:val="00463170"/>
    <w:rsid w:val="0046334E"/>
    <w:rsid w:val="00463368"/>
    <w:rsid w:val="004633F0"/>
    <w:rsid w:val="00463465"/>
    <w:rsid w:val="0046350F"/>
    <w:rsid w:val="00463530"/>
    <w:rsid w:val="00463556"/>
    <w:rsid w:val="00463616"/>
    <w:rsid w:val="00463912"/>
    <w:rsid w:val="00463997"/>
    <w:rsid w:val="00463B11"/>
    <w:rsid w:val="00463C76"/>
    <w:rsid w:val="00463CEF"/>
    <w:rsid w:val="00463D4F"/>
    <w:rsid w:val="00463F35"/>
    <w:rsid w:val="00463F7E"/>
    <w:rsid w:val="00463F8E"/>
    <w:rsid w:val="00463FC3"/>
    <w:rsid w:val="00463FC6"/>
    <w:rsid w:val="00463FE4"/>
    <w:rsid w:val="0046405C"/>
    <w:rsid w:val="0046417B"/>
    <w:rsid w:val="0046437C"/>
    <w:rsid w:val="0046439C"/>
    <w:rsid w:val="0046450D"/>
    <w:rsid w:val="00464565"/>
    <w:rsid w:val="0046462A"/>
    <w:rsid w:val="004646EE"/>
    <w:rsid w:val="004647B5"/>
    <w:rsid w:val="0046483A"/>
    <w:rsid w:val="00464977"/>
    <w:rsid w:val="00464A1A"/>
    <w:rsid w:val="00464AF0"/>
    <w:rsid w:val="00464C38"/>
    <w:rsid w:val="00464C8A"/>
    <w:rsid w:val="00464D2C"/>
    <w:rsid w:val="00464D59"/>
    <w:rsid w:val="00464DB8"/>
    <w:rsid w:val="00464E17"/>
    <w:rsid w:val="00464ED7"/>
    <w:rsid w:val="00464FA4"/>
    <w:rsid w:val="00464FB3"/>
    <w:rsid w:val="00465148"/>
    <w:rsid w:val="004651CA"/>
    <w:rsid w:val="0046524D"/>
    <w:rsid w:val="00465371"/>
    <w:rsid w:val="004655D6"/>
    <w:rsid w:val="004655EA"/>
    <w:rsid w:val="00465736"/>
    <w:rsid w:val="00465773"/>
    <w:rsid w:val="0046580E"/>
    <w:rsid w:val="00465A0E"/>
    <w:rsid w:val="00465BBD"/>
    <w:rsid w:val="00465E12"/>
    <w:rsid w:val="00465F43"/>
    <w:rsid w:val="004660AE"/>
    <w:rsid w:val="00466342"/>
    <w:rsid w:val="004665CF"/>
    <w:rsid w:val="00466617"/>
    <w:rsid w:val="004666EE"/>
    <w:rsid w:val="00466844"/>
    <w:rsid w:val="004668CF"/>
    <w:rsid w:val="004668E8"/>
    <w:rsid w:val="00466AB4"/>
    <w:rsid w:val="00466BC9"/>
    <w:rsid w:val="00466D3C"/>
    <w:rsid w:val="00466D6D"/>
    <w:rsid w:val="00466D98"/>
    <w:rsid w:val="00466E32"/>
    <w:rsid w:val="00466EF6"/>
    <w:rsid w:val="00467124"/>
    <w:rsid w:val="0046737E"/>
    <w:rsid w:val="004673C9"/>
    <w:rsid w:val="004674BC"/>
    <w:rsid w:val="0046764C"/>
    <w:rsid w:val="0046784D"/>
    <w:rsid w:val="0046787D"/>
    <w:rsid w:val="00467B5F"/>
    <w:rsid w:val="00467BAF"/>
    <w:rsid w:val="00467D00"/>
    <w:rsid w:val="00467E67"/>
    <w:rsid w:val="00470112"/>
    <w:rsid w:val="0047034F"/>
    <w:rsid w:val="00470389"/>
    <w:rsid w:val="0047040A"/>
    <w:rsid w:val="004704B6"/>
    <w:rsid w:val="00470640"/>
    <w:rsid w:val="004706AF"/>
    <w:rsid w:val="004706C1"/>
    <w:rsid w:val="0047077B"/>
    <w:rsid w:val="0047077F"/>
    <w:rsid w:val="00470824"/>
    <w:rsid w:val="00470A4C"/>
    <w:rsid w:val="00470D4C"/>
    <w:rsid w:val="00470FAA"/>
    <w:rsid w:val="004710D2"/>
    <w:rsid w:val="004710E7"/>
    <w:rsid w:val="00471258"/>
    <w:rsid w:val="00471265"/>
    <w:rsid w:val="0047129C"/>
    <w:rsid w:val="004712E5"/>
    <w:rsid w:val="00471365"/>
    <w:rsid w:val="004713A6"/>
    <w:rsid w:val="0047143A"/>
    <w:rsid w:val="004714AE"/>
    <w:rsid w:val="0047150E"/>
    <w:rsid w:val="00471605"/>
    <w:rsid w:val="0047161C"/>
    <w:rsid w:val="00471647"/>
    <w:rsid w:val="004716AE"/>
    <w:rsid w:val="004718A8"/>
    <w:rsid w:val="004718C6"/>
    <w:rsid w:val="004719BD"/>
    <w:rsid w:val="004719F7"/>
    <w:rsid w:val="00471AA1"/>
    <w:rsid w:val="00471C9B"/>
    <w:rsid w:val="00471E2E"/>
    <w:rsid w:val="0047200F"/>
    <w:rsid w:val="00472371"/>
    <w:rsid w:val="00472480"/>
    <w:rsid w:val="00472555"/>
    <w:rsid w:val="0047258A"/>
    <w:rsid w:val="00472624"/>
    <w:rsid w:val="0047272B"/>
    <w:rsid w:val="004727EF"/>
    <w:rsid w:val="0047291D"/>
    <w:rsid w:val="004729DA"/>
    <w:rsid w:val="00472C81"/>
    <w:rsid w:val="00472E07"/>
    <w:rsid w:val="00472F15"/>
    <w:rsid w:val="00473080"/>
    <w:rsid w:val="0047335E"/>
    <w:rsid w:val="0047344B"/>
    <w:rsid w:val="004735C0"/>
    <w:rsid w:val="004735D5"/>
    <w:rsid w:val="00473679"/>
    <w:rsid w:val="0047385F"/>
    <w:rsid w:val="00473A1E"/>
    <w:rsid w:val="00473AE6"/>
    <w:rsid w:val="00473C12"/>
    <w:rsid w:val="00473C52"/>
    <w:rsid w:val="00473D2C"/>
    <w:rsid w:val="00473E0A"/>
    <w:rsid w:val="00473E57"/>
    <w:rsid w:val="00473EA0"/>
    <w:rsid w:val="00473FAE"/>
    <w:rsid w:val="004740D3"/>
    <w:rsid w:val="004740FA"/>
    <w:rsid w:val="0047412F"/>
    <w:rsid w:val="00474133"/>
    <w:rsid w:val="004741B0"/>
    <w:rsid w:val="004741EE"/>
    <w:rsid w:val="00474213"/>
    <w:rsid w:val="00474349"/>
    <w:rsid w:val="004743FF"/>
    <w:rsid w:val="004746D6"/>
    <w:rsid w:val="00474713"/>
    <w:rsid w:val="004748FE"/>
    <w:rsid w:val="00474967"/>
    <w:rsid w:val="0047496F"/>
    <w:rsid w:val="00474997"/>
    <w:rsid w:val="004749D2"/>
    <w:rsid w:val="00474C96"/>
    <w:rsid w:val="00474CD9"/>
    <w:rsid w:val="00474D51"/>
    <w:rsid w:val="00474DD9"/>
    <w:rsid w:val="00474E7E"/>
    <w:rsid w:val="004751E5"/>
    <w:rsid w:val="0047522A"/>
    <w:rsid w:val="004752C1"/>
    <w:rsid w:val="004752F8"/>
    <w:rsid w:val="00475473"/>
    <w:rsid w:val="0047555D"/>
    <w:rsid w:val="00475589"/>
    <w:rsid w:val="00475598"/>
    <w:rsid w:val="004755FD"/>
    <w:rsid w:val="0047565D"/>
    <w:rsid w:val="004758FC"/>
    <w:rsid w:val="0047596B"/>
    <w:rsid w:val="00475AC3"/>
    <w:rsid w:val="00475B93"/>
    <w:rsid w:val="00475BD0"/>
    <w:rsid w:val="00475C0A"/>
    <w:rsid w:val="00475C0D"/>
    <w:rsid w:val="00475C58"/>
    <w:rsid w:val="00475D12"/>
    <w:rsid w:val="00475DA3"/>
    <w:rsid w:val="00475DDA"/>
    <w:rsid w:val="00475EF5"/>
    <w:rsid w:val="00476017"/>
    <w:rsid w:val="0047610A"/>
    <w:rsid w:val="0047621E"/>
    <w:rsid w:val="004762A8"/>
    <w:rsid w:val="0047635B"/>
    <w:rsid w:val="004766FD"/>
    <w:rsid w:val="00476797"/>
    <w:rsid w:val="00476800"/>
    <w:rsid w:val="004769B9"/>
    <w:rsid w:val="004769F8"/>
    <w:rsid w:val="00476AD6"/>
    <w:rsid w:val="00476AD7"/>
    <w:rsid w:val="00476BDC"/>
    <w:rsid w:val="00476C14"/>
    <w:rsid w:val="00476E5C"/>
    <w:rsid w:val="00476FDE"/>
    <w:rsid w:val="00477034"/>
    <w:rsid w:val="0047704C"/>
    <w:rsid w:val="004770C4"/>
    <w:rsid w:val="0047710A"/>
    <w:rsid w:val="0047716A"/>
    <w:rsid w:val="00477178"/>
    <w:rsid w:val="004772E7"/>
    <w:rsid w:val="004774A8"/>
    <w:rsid w:val="004774E1"/>
    <w:rsid w:val="0047752F"/>
    <w:rsid w:val="0047763E"/>
    <w:rsid w:val="00477640"/>
    <w:rsid w:val="0047764F"/>
    <w:rsid w:val="00477753"/>
    <w:rsid w:val="00477789"/>
    <w:rsid w:val="004778D2"/>
    <w:rsid w:val="00477A13"/>
    <w:rsid w:val="00477A98"/>
    <w:rsid w:val="00477B7E"/>
    <w:rsid w:val="00477C28"/>
    <w:rsid w:val="00477D2D"/>
    <w:rsid w:val="00477DE9"/>
    <w:rsid w:val="00477DF6"/>
    <w:rsid w:val="00477E56"/>
    <w:rsid w:val="00477EA2"/>
    <w:rsid w:val="00480085"/>
    <w:rsid w:val="004800C0"/>
    <w:rsid w:val="0048016B"/>
    <w:rsid w:val="00480207"/>
    <w:rsid w:val="0048033E"/>
    <w:rsid w:val="004804D3"/>
    <w:rsid w:val="004804EA"/>
    <w:rsid w:val="004804F1"/>
    <w:rsid w:val="00480606"/>
    <w:rsid w:val="0048066E"/>
    <w:rsid w:val="0048068B"/>
    <w:rsid w:val="004806DB"/>
    <w:rsid w:val="00480714"/>
    <w:rsid w:val="004807FA"/>
    <w:rsid w:val="0048082E"/>
    <w:rsid w:val="004809C0"/>
    <w:rsid w:val="00480AFC"/>
    <w:rsid w:val="00480B1F"/>
    <w:rsid w:val="00480C98"/>
    <w:rsid w:val="00480CAF"/>
    <w:rsid w:val="00480CBE"/>
    <w:rsid w:val="00480CF2"/>
    <w:rsid w:val="00480D5F"/>
    <w:rsid w:val="00480DFA"/>
    <w:rsid w:val="00480EE1"/>
    <w:rsid w:val="0048103D"/>
    <w:rsid w:val="004810C7"/>
    <w:rsid w:val="00481195"/>
    <w:rsid w:val="00481246"/>
    <w:rsid w:val="004812A0"/>
    <w:rsid w:val="004812DC"/>
    <w:rsid w:val="0048136B"/>
    <w:rsid w:val="00481517"/>
    <w:rsid w:val="00481577"/>
    <w:rsid w:val="004815B5"/>
    <w:rsid w:val="00481643"/>
    <w:rsid w:val="004816C3"/>
    <w:rsid w:val="004817AD"/>
    <w:rsid w:val="0048182F"/>
    <w:rsid w:val="004819F4"/>
    <w:rsid w:val="00481A00"/>
    <w:rsid w:val="00481AE4"/>
    <w:rsid w:val="00481C83"/>
    <w:rsid w:val="00481E7F"/>
    <w:rsid w:val="00481E9B"/>
    <w:rsid w:val="00481FC8"/>
    <w:rsid w:val="0048204B"/>
    <w:rsid w:val="00482216"/>
    <w:rsid w:val="004822EA"/>
    <w:rsid w:val="0048239A"/>
    <w:rsid w:val="004823E7"/>
    <w:rsid w:val="00482517"/>
    <w:rsid w:val="004825E2"/>
    <w:rsid w:val="0048265C"/>
    <w:rsid w:val="00482696"/>
    <w:rsid w:val="0048269E"/>
    <w:rsid w:val="004826A8"/>
    <w:rsid w:val="004826E8"/>
    <w:rsid w:val="0048277B"/>
    <w:rsid w:val="004829B2"/>
    <w:rsid w:val="00482A22"/>
    <w:rsid w:val="00482B1F"/>
    <w:rsid w:val="00482CA2"/>
    <w:rsid w:val="00482D38"/>
    <w:rsid w:val="00482E2A"/>
    <w:rsid w:val="00482F4B"/>
    <w:rsid w:val="00483033"/>
    <w:rsid w:val="0048307A"/>
    <w:rsid w:val="00483224"/>
    <w:rsid w:val="00483296"/>
    <w:rsid w:val="0048329D"/>
    <w:rsid w:val="0048346F"/>
    <w:rsid w:val="00483564"/>
    <w:rsid w:val="004836D1"/>
    <w:rsid w:val="004836E4"/>
    <w:rsid w:val="004837AF"/>
    <w:rsid w:val="004837E9"/>
    <w:rsid w:val="00483A13"/>
    <w:rsid w:val="00483A3A"/>
    <w:rsid w:val="00483AD7"/>
    <w:rsid w:val="00483B55"/>
    <w:rsid w:val="00483B6A"/>
    <w:rsid w:val="00483C28"/>
    <w:rsid w:val="00483D5E"/>
    <w:rsid w:val="00483D97"/>
    <w:rsid w:val="00483DF5"/>
    <w:rsid w:val="00483F40"/>
    <w:rsid w:val="00484248"/>
    <w:rsid w:val="004842A3"/>
    <w:rsid w:val="004842BD"/>
    <w:rsid w:val="004842C9"/>
    <w:rsid w:val="00484363"/>
    <w:rsid w:val="0048438D"/>
    <w:rsid w:val="004843D4"/>
    <w:rsid w:val="0048442A"/>
    <w:rsid w:val="00484430"/>
    <w:rsid w:val="00484453"/>
    <w:rsid w:val="004846C8"/>
    <w:rsid w:val="0048472B"/>
    <w:rsid w:val="004847E7"/>
    <w:rsid w:val="004849C3"/>
    <w:rsid w:val="00484A90"/>
    <w:rsid w:val="00484AB9"/>
    <w:rsid w:val="00484ADF"/>
    <w:rsid w:val="00484C01"/>
    <w:rsid w:val="00484C1C"/>
    <w:rsid w:val="00484DAC"/>
    <w:rsid w:val="00484DE4"/>
    <w:rsid w:val="00484E7F"/>
    <w:rsid w:val="00484E85"/>
    <w:rsid w:val="00484E8F"/>
    <w:rsid w:val="00484EFA"/>
    <w:rsid w:val="004851FB"/>
    <w:rsid w:val="004854CE"/>
    <w:rsid w:val="00485574"/>
    <w:rsid w:val="0048558F"/>
    <w:rsid w:val="004855A7"/>
    <w:rsid w:val="0048565B"/>
    <w:rsid w:val="00485672"/>
    <w:rsid w:val="004859E4"/>
    <w:rsid w:val="00485A9B"/>
    <w:rsid w:val="00485C9F"/>
    <w:rsid w:val="00485CCD"/>
    <w:rsid w:val="00485F37"/>
    <w:rsid w:val="00485F96"/>
    <w:rsid w:val="00485FF0"/>
    <w:rsid w:val="00486069"/>
    <w:rsid w:val="004862ED"/>
    <w:rsid w:val="00486419"/>
    <w:rsid w:val="00486579"/>
    <w:rsid w:val="004865D8"/>
    <w:rsid w:val="004866A3"/>
    <w:rsid w:val="00486A4C"/>
    <w:rsid w:val="00486ADA"/>
    <w:rsid w:val="00486AE2"/>
    <w:rsid w:val="00486B41"/>
    <w:rsid w:val="00486DC1"/>
    <w:rsid w:val="00486EDA"/>
    <w:rsid w:val="004870E0"/>
    <w:rsid w:val="004871A5"/>
    <w:rsid w:val="00487206"/>
    <w:rsid w:val="00487273"/>
    <w:rsid w:val="00487469"/>
    <w:rsid w:val="00487495"/>
    <w:rsid w:val="004874D4"/>
    <w:rsid w:val="00487518"/>
    <w:rsid w:val="00487631"/>
    <w:rsid w:val="004876B7"/>
    <w:rsid w:val="00487840"/>
    <w:rsid w:val="004878AD"/>
    <w:rsid w:val="004878F4"/>
    <w:rsid w:val="00487987"/>
    <w:rsid w:val="00487B29"/>
    <w:rsid w:val="00487BA6"/>
    <w:rsid w:val="00487D1A"/>
    <w:rsid w:val="00487D46"/>
    <w:rsid w:val="00487D9B"/>
    <w:rsid w:val="00487F42"/>
    <w:rsid w:val="00487F78"/>
    <w:rsid w:val="0049000C"/>
    <w:rsid w:val="0049013D"/>
    <w:rsid w:val="0049020A"/>
    <w:rsid w:val="00490269"/>
    <w:rsid w:val="004903FA"/>
    <w:rsid w:val="00490498"/>
    <w:rsid w:val="00490610"/>
    <w:rsid w:val="00490671"/>
    <w:rsid w:val="004906A6"/>
    <w:rsid w:val="0049072E"/>
    <w:rsid w:val="00490929"/>
    <w:rsid w:val="0049096C"/>
    <w:rsid w:val="004909ED"/>
    <w:rsid w:val="00490E1D"/>
    <w:rsid w:val="00490E8C"/>
    <w:rsid w:val="00490EA0"/>
    <w:rsid w:val="00490F9B"/>
    <w:rsid w:val="004911C3"/>
    <w:rsid w:val="00491260"/>
    <w:rsid w:val="00491308"/>
    <w:rsid w:val="0049136D"/>
    <w:rsid w:val="00491431"/>
    <w:rsid w:val="00491438"/>
    <w:rsid w:val="00491527"/>
    <w:rsid w:val="00491537"/>
    <w:rsid w:val="0049154F"/>
    <w:rsid w:val="00491600"/>
    <w:rsid w:val="0049160F"/>
    <w:rsid w:val="00491785"/>
    <w:rsid w:val="004917B5"/>
    <w:rsid w:val="00491872"/>
    <w:rsid w:val="0049187D"/>
    <w:rsid w:val="00491917"/>
    <w:rsid w:val="00491A57"/>
    <w:rsid w:val="00491C95"/>
    <w:rsid w:val="00491CEB"/>
    <w:rsid w:val="00491E7A"/>
    <w:rsid w:val="00491F28"/>
    <w:rsid w:val="00491FF9"/>
    <w:rsid w:val="00492330"/>
    <w:rsid w:val="0049239E"/>
    <w:rsid w:val="00492466"/>
    <w:rsid w:val="00492535"/>
    <w:rsid w:val="0049257E"/>
    <w:rsid w:val="004925BE"/>
    <w:rsid w:val="00492603"/>
    <w:rsid w:val="0049269A"/>
    <w:rsid w:val="004927F7"/>
    <w:rsid w:val="00492801"/>
    <w:rsid w:val="00492BEA"/>
    <w:rsid w:val="00492D6D"/>
    <w:rsid w:val="00492E6E"/>
    <w:rsid w:val="00492E9C"/>
    <w:rsid w:val="00492ECB"/>
    <w:rsid w:val="00492EDE"/>
    <w:rsid w:val="00492F2E"/>
    <w:rsid w:val="00492F54"/>
    <w:rsid w:val="00493172"/>
    <w:rsid w:val="0049331D"/>
    <w:rsid w:val="0049333C"/>
    <w:rsid w:val="00493573"/>
    <w:rsid w:val="00493599"/>
    <w:rsid w:val="00493600"/>
    <w:rsid w:val="004936E6"/>
    <w:rsid w:val="0049372D"/>
    <w:rsid w:val="00493793"/>
    <w:rsid w:val="00493855"/>
    <w:rsid w:val="00493A0B"/>
    <w:rsid w:val="00493A48"/>
    <w:rsid w:val="00493ABF"/>
    <w:rsid w:val="00493DE6"/>
    <w:rsid w:val="00493E6E"/>
    <w:rsid w:val="00493FB9"/>
    <w:rsid w:val="00494061"/>
    <w:rsid w:val="00494218"/>
    <w:rsid w:val="0049428D"/>
    <w:rsid w:val="004942BF"/>
    <w:rsid w:val="0049432E"/>
    <w:rsid w:val="004946C7"/>
    <w:rsid w:val="004947C8"/>
    <w:rsid w:val="00494845"/>
    <w:rsid w:val="004948D6"/>
    <w:rsid w:val="0049492C"/>
    <w:rsid w:val="004949F6"/>
    <w:rsid w:val="00494B6A"/>
    <w:rsid w:val="00494BA6"/>
    <w:rsid w:val="00494D17"/>
    <w:rsid w:val="00494D40"/>
    <w:rsid w:val="00494E60"/>
    <w:rsid w:val="00494F10"/>
    <w:rsid w:val="00494FB3"/>
    <w:rsid w:val="00495142"/>
    <w:rsid w:val="0049514D"/>
    <w:rsid w:val="004952C7"/>
    <w:rsid w:val="00495461"/>
    <w:rsid w:val="0049560B"/>
    <w:rsid w:val="0049575C"/>
    <w:rsid w:val="004957CB"/>
    <w:rsid w:val="00495B57"/>
    <w:rsid w:val="00495DCB"/>
    <w:rsid w:val="00495EE7"/>
    <w:rsid w:val="00495F71"/>
    <w:rsid w:val="00495FC5"/>
    <w:rsid w:val="00496088"/>
    <w:rsid w:val="00496378"/>
    <w:rsid w:val="00496383"/>
    <w:rsid w:val="00496388"/>
    <w:rsid w:val="004964AC"/>
    <w:rsid w:val="004964F8"/>
    <w:rsid w:val="00496592"/>
    <w:rsid w:val="004966A5"/>
    <w:rsid w:val="00496861"/>
    <w:rsid w:val="00496945"/>
    <w:rsid w:val="00496ADA"/>
    <w:rsid w:val="00496C08"/>
    <w:rsid w:val="00496C52"/>
    <w:rsid w:val="00496CF6"/>
    <w:rsid w:val="00496D02"/>
    <w:rsid w:val="00496E5B"/>
    <w:rsid w:val="00496F00"/>
    <w:rsid w:val="00496F99"/>
    <w:rsid w:val="00496FB6"/>
    <w:rsid w:val="00496FC1"/>
    <w:rsid w:val="004970BE"/>
    <w:rsid w:val="00497280"/>
    <w:rsid w:val="004972B0"/>
    <w:rsid w:val="004972F6"/>
    <w:rsid w:val="004973EC"/>
    <w:rsid w:val="0049741A"/>
    <w:rsid w:val="0049748D"/>
    <w:rsid w:val="0049772C"/>
    <w:rsid w:val="004978D4"/>
    <w:rsid w:val="004978F7"/>
    <w:rsid w:val="0049792C"/>
    <w:rsid w:val="004979C6"/>
    <w:rsid w:val="004979CA"/>
    <w:rsid w:val="00497A85"/>
    <w:rsid w:val="00497B9E"/>
    <w:rsid w:val="00497C56"/>
    <w:rsid w:val="00497C59"/>
    <w:rsid w:val="00497F0F"/>
    <w:rsid w:val="00497FE4"/>
    <w:rsid w:val="004A0103"/>
    <w:rsid w:val="004A0126"/>
    <w:rsid w:val="004A0221"/>
    <w:rsid w:val="004A02BE"/>
    <w:rsid w:val="004A0320"/>
    <w:rsid w:val="004A0328"/>
    <w:rsid w:val="004A0459"/>
    <w:rsid w:val="004A09B7"/>
    <w:rsid w:val="004A0A03"/>
    <w:rsid w:val="004A0A64"/>
    <w:rsid w:val="004A0A7E"/>
    <w:rsid w:val="004A0A8B"/>
    <w:rsid w:val="004A0BD2"/>
    <w:rsid w:val="004A0C51"/>
    <w:rsid w:val="004A0C9F"/>
    <w:rsid w:val="004A0CC9"/>
    <w:rsid w:val="004A0CEC"/>
    <w:rsid w:val="004A0E08"/>
    <w:rsid w:val="004A0EDB"/>
    <w:rsid w:val="004A0F49"/>
    <w:rsid w:val="004A11C7"/>
    <w:rsid w:val="004A1376"/>
    <w:rsid w:val="004A1468"/>
    <w:rsid w:val="004A1475"/>
    <w:rsid w:val="004A14BE"/>
    <w:rsid w:val="004A159B"/>
    <w:rsid w:val="004A15C9"/>
    <w:rsid w:val="004A169B"/>
    <w:rsid w:val="004A1888"/>
    <w:rsid w:val="004A18D9"/>
    <w:rsid w:val="004A1939"/>
    <w:rsid w:val="004A1942"/>
    <w:rsid w:val="004A1A6E"/>
    <w:rsid w:val="004A1C23"/>
    <w:rsid w:val="004A1CD5"/>
    <w:rsid w:val="004A1DB4"/>
    <w:rsid w:val="004A1EC1"/>
    <w:rsid w:val="004A1EEF"/>
    <w:rsid w:val="004A1F19"/>
    <w:rsid w:val="004A1F81"/>
    <w:rsid w:val="004A20AC"/>
    <w:rsid w:val="004A2250"/>
    <w:rsid w:val="004A22F8"/>
    <w:rsid w:val="004A2315"/>
    <w:rsid w:val="004A23E1"/>
    <w:rsid w:val="004A249C"/>
    <w:rsid w:val="004A24D0"/>
    <w:rsid w:val="004A28E3"/>
    <w:rsid w:val="004A2A18"/>
    <w:rsid w:val="004A2CDF"/>
    <w:rsid w:val="004A2CF5"/>
    <w:rsid w:val="004A2CF9"/>
    <w:rsid w:val="004A3018"/>
    <w:rsid w:val="004A3093"/>
    <w:rsid w:val="004A30D1"/>
    <w:rsid w:val="004A3138"/>
    <w:rsid w:val="004A3250"/>
    <w:rsid w:val="004A32B6"/>
    <w:rsid w:val="004A332C"/>
    <w:rsid w:val="004A338A"/>
    <w:rsid w:val="004A343D"/>
    <w:rsid w:val="004A35A4"/>
    <w:rsid w:val="004A35D8"/>
    <w:rsid w:val="004A3727"/>
    <w:rsid w:val="004A398F"/>
    <w:rsid w:val="004A39C2"/>
    <w:rsid w:val="004A3AA6"/>
    <w:rsid w:val="004A3BEF"/>
    <w:rsid w:val="004A3CC4"/>
    <w:rsid w:val="004A3DB9"/>
    <w:rsid w:val="004A3E0B"/>
    <w:rsid w:val="004A3E44"/>
    <w:rsid w:val="004A3F51"/>
    <w:rsid w:val="004A3FC4"/>
    <w:rsid w:val="004A402E"/>
    <w:rsid w:val="004A4069"/>
    <w:rsid w:val="004A4182"/>
    <w:rsid w:val="004A428C"/>
    <w:rsid w:val="004A43A8"/>
    <w:rsid w:val="004A43E0"/>
    <w:rsid w:val="004A4432"/>
    <w:rsid w:val="004A44EB"/>
    <w:rsid w:val="004A4511"/>
    <w:rsid w:val="004A4518"/>
    <w:rsid w:val="004A4565"/>
    <w:rsid w:val="004A474B"/>
    <w:rsid w:val="004A482F"/>
    <w:rsid w:val="004A4887"/>
    <w:rsid w:val="004A48C4"/>
    <w:rsid w:val="004A4A45"/>
    <w:rsid w:val="004A4AD9"/>
    <w:rsid w:val="004A4AEB"/>
    <w:rsid w:val="004A4F05"/>
    <w:rsid w:val="004A4FA9"/>
    <w:rsid w:val="004A5142"/>
    <w:rsid w:val="004A5195"/>
    <w:rsid w:val="004A51CB"/>
    <w:rsid w:val="004A594B"/>
    <w:rsid w:val="004A59AA"/>
    <w:rsid w:val="004A5A25"/>
    <w:rsid w:val="004A5A6F"/>
    <w:rsid w:val="004A5B92"/>
    <w:rsid w:val="004A5CA7"/>
    <w:rsid w:val="004A5DC5"/>
    <w:rsid w:val="004A5E56"/>
    <w:rsid w:val="004A60C1"/>
    <w:rsid w:val="004A61BF"/>
    <w:rsid w:val="004A63A7"/>
    <w:rsid w:val="004A6402"/>
    <w:rsid w:val="004A6461"/>
    <w:rsid w:val="004A64B8"/>
    <w:rsid w:val="004A6554"/>
    <w:rsid w:val="004A6582"/>
    <w:rsid w:val="004A6618"/>
    <w:rsid w:val="004A6956"/>
    <w:rsid w:val="004A699E"/>
    <w:rsid w:val="004A6A72"/>
    <w:rsid w:val="004A6C10"/>
    <w:rsid w:val="004A6C25"/>
    <w:rsid w:val="004A6F04"/>
    <w:rsid w:val="004A6F12"/>
    <w:rsid w:val="004A6F14"/>
    <w:rsid w:val="004A7112"/>
    <w:rsid w:val="004A724A"/>
    <w:rsid w:val="004A7370"/>
    <w:rsid w:val="004A73FC"/>
    <w:rsid w:val="004A747B"/>
    <w:rsid w:val="004A76C8"/>
    <w:rsid w:val="004A77D0"/>
    <w:rsid w:val="004A77F5"/>
    <w:rsid w:val="004A7807"/>
    <w:rsid w:val="004A7922"/>
    <w:rsid w:val="004A796A"/>
    <w:rsid w:val="004A7A09"/>
    <w:rsid w:val="004A7A2D"/>
    <w:rsid w:val="004A7AF6"/>
    <w:rsid w:val="004A7B00"/>
    <w:rsid w:val="004A7BA8"/>
    <w:rsid w:val="004A7E43"/>
    <w:rsid w:val="004A7EAC"/>
    <w:rsid w:val="004B0108"/>
    <w:rsid w:val="004B0139"/>
    <w:rsid w:val="004B0156"/>
    <w:rsid w:val="004B0182"/>
    <w:rsid w:val="004B0210"/>
    <w:rsid w:val="004B04A5"/>
    <w:rsid w:val="004B05AF"/>
    <w:rsid w:val="004B05BB"/>
    <w:rsid w:val="004B0729"/>
    <w:rsid w:val="004B0782"/>
    <w:rsid w:val="004B087F"/>
    <w:rsid w:val="004B08F5"/>
    <w:rsid w:val="004B090D"/>
    <w:rsid w:val="004B098E"/>
    <w:rsid w:val="004B09C3"/>
    <w:rsid w:val="004B09DA"/>
    <w:rsid w:val="004B0A08"/>
    <w:rsid w:val="004B0A58"/>
    <w:rsid w:val="004B0BF1"/>
    <w:rsid w:val="004B0C0F"/>
    <w:rsid w:val="004B0D50"/>
    <w:rsid w:val="004B0E28"/>
    <w:rsid w:val="004B0F18"/>
    <w:rsid w:val="004B100F"/>
    <w:rsid w:val="004B1025"/>
    <w:rsid w:val="004B104B"/>
    <w:rsid w:val="004B11C4"/>
    <w:rsid w:val="004B13CC"/>
    <w:rsid w:val="004B14C6"/>
    <w:rsid w:val="004B1677"/>
    <w:rsid w:val="004B16C8"/>
    <w:rsid w:val="004B16EA"/>
    <w:rsid w:val="004B16EC"/>
    <w:rsid w:val="004B17C9"/>
    <w:rsid w:val="004B188B"/>
    <w:rsid w:val="004B1994"/>
    <w:rsid w:val="004B19BD"/>
    <w:rsid w:val="004B1B06"/>
    <w:rsid w:val="004B1B27"/>
    <w:rsid w:val="004B1B88"/>
    <w:rsid w:val="004B1CE7"/>
    <w:rsid w:val="004B1D21"/>
    <w:rsid w:val="004B1E51"/>
    <w:rsid w:val="004B1E60"/>
    <w:rsid w:val="004B1EA8"/>
    <w:rsid w:val="004B1F25"/>
    <w:rsid w:val="004B1FEA"/>
    <w:rsid w:val="004B20C2"/>
    <w:rsid w:val="004B2103"/>
    <w:rsid w:val="004B2247"/>
    <w:rsid w:val="004B2453"/>
    <w:rsid w:val="004B24BC"/>
    <w:rsid w:val="004B2784"/>
    <w:rsid w:val="004B286A"/>
    <w:rsid w:val="004B28C5"/>
    <w:rsid w:val="004B2A39"/>
    <w:rsid w:val="004B2A3A"/>
    <w:rsid w:val="004B2A44"/>
    <w:rsid w:val="004B2AB1"/>
    <w:rsid w:val="004B2ABE"/>
    <w:rsid w:val="004B2B5B"/>
    <w:rsid w:val="004B2BF4"/>
    <w:rsid w:val="004B2C97"/>
    <w:rsid w:val="004B2D3D"/>
    <w:rsid w:val="004B2D59"/>
    <w:rsid w:val="004B2E15"/>
    <w:rsid w:val="004B2F27"/>
    <w:rsid w:val="004B31E7"/>
    <w:rsid w:val="004B3219"/>
    <w:rsid w:val="004B333F"/>
    <w:rsid w:val="004B339A"/>
    <w:rsid w:val="004B3408"/>
    <w:rsid w:val="004B34EC"/>
    <w:rsid w:val="004B38CD"/>
    <w:rsid w:val="004B391E"/>
    <w:rsid w:val="004B3BBD"/>
    <w:rsid w:val="004B3BC8"/>
    <w:rsid w:val="004B3BD8"/>
    <w:rsid w:val="004B3D15"/>
    <w:rsid w:val="004B3D87"/>
    <w:rsid w:val="004B3F9F"/>
    <w:rsid w:val="004B4092"/>
    <w:rsid w:val="004B40BF"/>
    <w:rsid w:val="004B4188"/>
    <w:rsid w:val="004B41B0"/>
    <w:rsid w:val="004B41DE"/>
    <w:rsid w:val="004B41ED"/>
    <w:rsid w:val="004B4218"/>
    <w:rsid w:val="004B422D"/>
    <w:rsid w:val="004B4399"/>
    <w:rsid w:val="004B4448"/>
    <w:rsid w:val="004B4484"/>
    <w:rsid w:val="004B451C"/>
    <w:rsid w:val="004B4611"/>
    <w:rsid w:val="004B4652"/>
    <w:rsid w:val="004B4754"/>
    <w:rsid w:val="004B484A"/>
    <w:rsid w:val="004B4B1F"/>
    <w:rsid w:val="004B4BC3"/>
    <w:rsid w:val="004B4D2D"/>
    <w:rsid w:val="004B4D4A"/>
    <w:rsid w:val="004B4D95"/>
    <w:rsid w:val="004B4ED0"/>
    <w:rsid w:val="004B4EDD"/>
    <w:rsid w:val="004B4F41"/>
    <w:rsid w:val="004B4FB2"/>
    <w:rsid w:val="004B5025"/>
    <w:rsid w:val="004B50E7"/>
    <w:rsid w:val="004B5136"/>
    <w:rsid w:val="004B51E4"/>
    <w:rsid w:val="004B5221"/>
    <w:rsid w:val="004B53F0"/>
    <w:rsid w:val="004B5474"/>
    <w:rsid w:val="004B5477"/>
    <w:rsid w:val="004B5807"/>
    <w:rsid w:val="004B5B5C"/>
    <w:rsid w:val="004B5B93"/>
    <w:rsid w:val="004B5BA6"/>
    <w:rsid w:val="004B5C32"/>
    <w:rsid w:val="004B5C46"/>
    <w:rsid w:val="004B5D45"/>
    <w:rsid w:val="004B5E04"/>
    <w:rsid w:val="004B604B"/>
    <w:rsid w:val="004B619E"/>
    <w:rsid w:val="004B623B"/>
    <w:rsid w:val="004B6375"/>
    <w:rsid w:val="004B63E2"/>
    <w:rsid w:val="004B64F1"/>
    <w:rsid w:val="004B66AC"/>
    <w:rsid w:val="004B6865"/>
    <w:rsid w:val="004B69FA"/>
    <w:rsid w:val="004B6A06"/>
    <w:rsid w:val="004B6BBE"/>
    <w:rsid w:val="004B6C2D"/>
    <w:rsid w:val="004B6D83"/>
    <w:rsid w:val="004B6E5C"/>
    <w:rsid w:val="004B6EDB"/>
    <w:rsid w:val="004B6EDC"/>
    <w:rsid w:val="004B7037"/>
    <w:rsid w:val="004B706E"/>
    <w:rsid w:val="004B707C"/>
    <w:rsid w:val="004B7286"/>
    <w:rsid w:val="004B7335"/>
    <w:rsid w:val="004B7451"/>
    <w:rsid w:val="004B74CE"/>
    <w:rsid w:val="004B74FD"/>
    <w:rsid w:val="004B7504"/>
    <w:rsid w:val="004B7758"/>
    <w:rsid w:val="004B7857"/>
    <w:rsid w:val="004B7884"/>
    <w:rsid w:val="004B7A0F"/>
    <w:rsid w:val="004B7A89"/>
    <w:rsid w:val="004B7AF7"/>
    <w:rsid w:val="004B7B7B"/>
    <w:rsid w:val="004B7D20"/>
    <w:rsid w:val="004B7F05"/>
    <w:rsid w:val="004B7F19"/>
    <w:rsid w:val="004B7FC5"/>
    <w:rsid w:val="004C0159"/>
    <w:rsid w:val="004C01E5"/>
    <w:rsid w:val="004C05BD"/>
    <w:rsid w:val="004C07F2"/>
    <w:rsid w:val="004C0A1A"/>
    <w:rsid w:val="004C0ACA"/>
    <w:rsid w:val="004C0B7B"/>
    <w:rsid w:val="004C0B8C"/>
    <w:rsid w:val="004C0C65"/>
    <w:rsid w:val="004C0D56"/>
    <w:rsid w:val="004C1013"/>
    <w:rsid w:val="004C1109"/>
    <w:rsid w:val="004C1257"/>
    <w:rsid w:val="004C1315"/>
    <w:rsid w:val="004C13E1"/>
    <w:rsid w:val="004C1446"/>
    <w:rsid w:val="004C157A"/>
    <w:rsid w:val="004C194F"/>
    <w:rsid w:val="004C1966"/>
    <w:rsid w:val="004C1A35"/>
    <w:rsid w:val="004C1B6F"/>
    <w:rsid w:val="004C1C19"/>
    <w:rsid w:val="004C1DAC"/>
    <w:rsid w:val="004C1E2B"/>
    <w:rsid w:val="004C1E73"/>
    <w:rsid w:val="004C1FFE"/>
    <w:rsid w:val="004C2164"/>
    <w:rsid w:val="004C2182"/>
    <w:rsid w:val="004C224A"/>
    <w:rsid w:val="004C2313"/>
    <w:rsid w:val="004C237C"/>
    <w:rsid w:val="004C23CD"/>
    <w:rsid w:val="004C2579"/>
    <w:rsid w:val="004C2607"/>
    <w:rsid w:val="004C2656"/>
    <w:rsid w:val="004C2781"/>
    <w:rsid w:val="004C2881"/>
    <w:rsid w:val="004C29DE"/>
    <w:rsid w:val="004C2D05"/>
    <w:rsid w:val="004C2E69"/>
    <w:rsid w:val="004C2ED0"/>
    <w:rsid w:val="004C2F2B"/>
    <w:rsid w:val="004C2F34"/>
    <w:rsid w:val="004C3241"/>
    <w:rsid w:val="004C359E"/>
    <w:rsid w:val="004C35FE"/>
    <w:rsid w:val="004C36F0"/>
    <w:rsid w:val="004C3774"/>
    <w:rsid w:val="004C37C4"/>
    <w:rsid w:val="004C37CE"/>
    <w:rsid w:val="004C37E5"/>
    <w:rsid w:val="004C3814"/>
    <w:rsid w:val="004C38B1"/>
    <w:rsid w:val="004C3938"/>
    <w:rsid w:val="004C3A1D"/>
    <w:rsid w:val="004C3B35"/>
    <w:rsid w:val="004C3B42"/>
    <w:rsid w:val="004C3C0E"/>
    <w:rsid w:val="004C3D07"/>
    <w:rsid w:val="004C3D3C"/>
    <w:rsid w:val="004C3D42"/>
    <w:rsid w:val="004C3DCA"/>
    <w:rsid w:val="004C3DF4"/>
    <w:rsid w:val="004C3DFF"/>
    <w:rsid w:val="004C3F1A"/>
    <w:rsid w:val="004C417A"/>
    <w:rsid w:val="004C42BC"/>
    <w:rsid w:val="004C42D0"/>
    <w:rsid w:val="004C4305"/>
    <w:rsid w:val="004C4322"/>
    <w:rsid w:val="004C4344"/>
    <w:rsid w:val="004C447D"/>
    <w:rsid w:val="004C4550"/>
    <w:rsid w:val="004C46D2"/>
    <w:rsid w:val="004C4760"/>
    <w:rsid w:val="004C4764"/>
    <w:rsid w:val="004C47D8"/>
    <w:rsid w:val="004C48B3"/>
    <w:rsid w:val="004C4A49"/>
    <w:rsid w:val="004C4C6A"/>
    <w:rsid w:val="004C4CF5"/>
    <w:rsid w:val="004C4D20"/>
    <w:rsid w:val="004C4F20"/>
    <w:rsid w:val="004C507D"/>
    <w:rsid w:val="004C50D4"/>
    <w:rsid w:val="004C5270"/>
    <w:rsid w:val="004C52AD"/>
    <w:rsid w:val="004C5321"/>
    <w:rsid w:val="004C546C"/>
    <w:rsid w:val="004C5713"/>
    <w:rsid w:val="004C58DB"/>
    <w:rsid w:val="004C58FC"/>
    <w:rsid w:val="004C5A20"/>
    <w:rsid w:val="004C5A90"/>
    <w:rsid w:val="004C5ADB"/>
    <w:rsid w:val="004C5B42"/>
    <w:rsid w:val="004C5B59"/>
    <w:rsid w:val="004C5B89"/>
    <w:rsid w:val="004C5C14"/>
    <w:rsid w:val="004C5EBD"/>
    <w:rsid w:val="004C5F39"/>
    <w:rsid w:val="004C5F6A"/>
    <w:rsid w:val="004C5FA9"/>
    <w:rsid w:val="004C6243"/>
    <w:rsid w:val="004C642B"/>
    <w:rsid w:val="004C6624"/>
    <w:rsid w:val="004C669F"/>
    <w:rsid w:val="004C66DF"/>
    <w:rsid w:val="004C68C4"/>
    <w:rsid w:val="004C694B"/>
    <w:rsid w:val="004C6A8A"/>
    <w:rsid w:val="004C6AFB"/>
    <w:rsid w:val="004C6D2C"/>
    <w:rsid w:val="004C6DDD"/>
    <w:rsid w:val="004C6DFE"/>
    <w:rsid w:val="004C6E06"/>
    <w:rsid w:val="004C6F16"/>
    <w:rsid w:val="004C70D9"/>
    <w:rsid w:val="004C7107"/>
    <w:rsid w:val="004C7184"/>
    <w:rsid w:val="004C7506"/>
    <w:rsid w:val="004C7692"/>
    <w:rsid w:val="004C77DD"/>
    <w:rsid w:val="004C77FB"/>
    <w:rsid w:val="004C77FD"/>
    <w:rsid w:val="004C7837"/>
    <w:rsid w:val="004C78F9"/>
    <w:rsid w:val="004C791A"/>
    <w:rsid w:val="004C7972"/>
    <w:rsid w:val="004C7B6D"/>
    <w:rsid w:val="004C7BA4"/>
    <w:rsid w:val="004C7CC4"/>
    <w:rsid w:val="004C7D35"/>
    <w:rsid w:val="004C7E2B"/>
    <w:rsid w:val="004D0057"/>
    <w:rsid w:val="004D023E"/>
    <w:rsid w:val="004D02EF"/>
    <w:rsid w:val="004D03F4"/>
    <w:rsid w:val="004D0515"/>
    <w:rsid w:val="004D055A"/>
    <w:rsid w:val="004D05A5"/>
    <w:rsid w:val="004D0630"/>
    <w:rsid w:val="004D0642"/>
    <w:rsid w:val="004D06B9"/>
    <w:rsid w:val="004D0749"/>
    <w:rsid w:val="004D07C4"/>
    <w:rsid w:val="004D085A"/>
    <w:rsid w:val="004D0A1B"/>
    <w:rsid w:val="004D0AE5"/>
    <w:rsid w:val="004D0B44"/>
    <w:rsid w:val="004D0D0E"/>
    <w:rsid w:val="004D0D43"/>
    <w:rsid w:val="004D0EA1"/>
    <w:rsid w:val="004D0EAD"/>
    <w:rsid w:val="004D0ED1"/>
    <w:rsid w:val="004D0F07"/>
    <w:rsid w:val="004D10D7"/>
    <w:rsid w:val="004D1258"/>
    <w:rsid w:val="004D12B0"/>
    <w:rsid w:val="004D12E3"/>
    <w:rsid w:val="004D13B8"/>
    <w:rsid w:val="004D13CA"/>
    <w:rsid w:val="004D1430"/>
    <w:rsid w:val="004D1476"/>
    <w:rsid w:val="004D1675"/>
    <w:rsid w:val="004D17CA"/>
    <w:rsid w:val="004D18AD"/>
    <w:rsid w:val="004D1968"/>
    <w:rsid w:val="004D19FA"/>
    <w:rsid w:val="004D1AB2"/>
    <w:rsid w:val="004D1C47"/>
    <w:rsid w:val="004D1E30"/>
    <w:rsid w:val="004D1E70"/>
    <w:rsid w:val="004D1F88"/>
    <w:rsid w:val="004D1FF8"/>
    <w:rsid w:val="004D20EF"/>
    <w:rsid w:val="004D2158"/>
    <w:rsid w:val="004D222A"/>
    <w:rsid w:val="004D2237"/>
    <w:rsid w:val="004D2277"/>
    <w:rsid w:val="004D234A"/>
    <w:rsid w:val="004D2563"/>
    <w:rsid w:val="004D2596"/>
    <w:rsid w:val="004D27D2"/>
    <w:rsid w:val="004D2926"/>
    <w:rsid w:val="004D29ED"/>
    <w:rsid w:val="004D2A12"/>
    <w:rsid w:val="004D2C72"/>
    <w:rsid w:val="004D2FB1"/>
    <w:rsid w:val="004D3156"/>
    <w:rsid w:val="004D316E"/>
    <w:rsid w:val="004D31AB"/>
    <w:rsid w:val="004D3378"/>
    <w:rsid w:val="004D34C7"/>
    <w:rsid w:val="004D34FA"/>
    <w:rsid w:val="004D35DE"/>
    <w:rsid w:val="004D3751"/>
    <w:rsid w:val="004D37E1"/>
    <w:rsid w:val="004D388B"/>
    <w:rsid w:val="004D391C"/>
    <w:rsid w:val="004D392A"/>
    <w:rsid w:val="004D3971"/>
    <w:rsid w:val="004D3AC1"/>
    <w:rsid w:val="004D3AD2"/>
    <w:rsid w:val="004D3B8D"/>
    <w:rsid w:val="004D3C01"/>
    <w:rsid w:val="004D3D38"/>
    <w:rsid w:val="004D3E00"/>
    <w:rsid w:val="004D3FC3"/>
    <w:rsid w:val="004D3FDE"/>
    <w:rsid w:val="004D405B"/>
    <w:rsid w:val="004D425A"/>
    <w:rsid w:val="004D43DC"/>
    <w:rsid w:val="004D443C"/>
    <w:rsid w:val="004D47FF"/>
    <w:rsid w:val="004D4970"/>
    <w:rsid w:val="004D4A53"/>
    <w:rsid w:val="004D4D90"/>
    <w:rsid w:val="004D4DC5"/>
    <w:rsid w:val="004D4E3B"/>
    <w:rsid w:val="004D4E60"/>
    <w:rsid w:val="004D4E67"/>
    <w:rsid w:val="004D4F0D"/>
    <w:rsid w:val="004D4F14"/>
    <w:rsid w:val="004D4F6B"/>
    <w:rsid w:val="004D4FA0"/>
    <w:rsid w:val="004D4FCD"/>
    <w:rsid w:val="004D5059"/>
    <w:rsid w:val="004D506F"/>
    <w:rsid w:val="004D5082"/>
    <w:rsid w:val="004D5143"/>
    <w:rsid w:val="004D514E"/>
    <w:rsid w:val="004D52F8"/>
    <w:rsid w:val="004D5316"/>
    <w:rsid w:val="004D53C1"/>
    <w:rsid w:val="004D56E0"/>
    <w:rsid w:val="004D56F4"/>
    <w:rsid w:val="004D5711"/>
    <w:rsid w:val="004D59D4"/>
    <w:rsid w:val="004D5A1D"/>
    <w:rsid w:val="004D5AA8"/>
    <w:rsid w:val="004D5BEE"/>
    <w:rsid w:val="004D5C56"/>
    <w:rsid w:val="004D5D19"/>
    <w:rsid w:val="004D5F75"/>
    <w:rsid w:val="004D5F8F"/>
    <w:rsid w:val="004D60C5"/>
    <w:rsid w:val="004D6425"/>
    <w:rsid w:val="004D669A"/>
    <w:rsid w:val="004D6878"/>
    <w:rsid w:val="004D6AC1"/>
    <w:rsid w:val="004D6B88"/>
    <w:rsid w:val="004D6CFA"/>
    <w:rsid w:val="004D6D3A"/>
    <w:rsid w:val="004D6EB2"/>
    <w:rsid w:val="004D7036"/>
    <w:rsid w:val="004D7226"/>
    <w:rsid w:val="004D72A4"/>
    <w:rsid w:val="004D72AD"/>
    <w:rsid w:val="004D732D"/>
    <w:rsid w:val="004D748A"/>
    <w:rsid w:val="004D7551"/>
    <w:rsid w:val="004D7581"/>
    <w:rsid w:val="004D75A4"/>
    <w:rsid w:val="004D76A9"/>
    <w:rsid w:val="004D7771"/>
    <w:rsid w:val="004D7784"/>
    <w:rsid w:val="004D77A7"/>
    <w:rsid w:val="004D77E5"/>
    <w:rsid w:val="004D79FA"/>
    <w:rsid w:val="004D7A01"/>
    <w:rsid w:val="004D7A51"/>
    <w:rsid w:val="004D7A98"/>
    <w:rsid w:val="004D7D27"/>
    <w:rsid w:val="004D7DAD"/>
    <w:rsid w:val="004D7E78"/>
    <w:rsid w:val="004E000C"/>
    <w:rsid w:val="004E02EA"/>
    <w:rsid w:val="004E039E"/>
    <w:rsid w:val="004E042A"/>
    <w:rsid w:val="004E0461"/>
    <w:rsid w:val="004E04A6"/>
    <w:rsid w:val="004E051F"/>
    <w:rsid w:val="004E0549"/>
    <w:rsid w:val="004E05E0"/>
    <w:rsid w:val="004E05EB"/>
    <w:rsid w:val="004E06D2"/>
    <w:rsid w:val="004E082B"/>
    <w:rsid w:val="004E097C"/>
    <w:rsid w:val="004E0B8A"/>
    <w:rsid w:val="004E0CEE"/>
    <w:rsid w:val="004E0D63"/>
    <w:rsid w:val="004E0EB5"/>
    <w:rsid w:val="004E0EB7"/>
    <w:rsid w:val="004E0F8A"/>
    <w:rsid w:val="004E0FA2"/>
    <w:rsid w:val="004E10C1"/>
    <w:rsid w:val="004E1160"/>
    <w:rsid w:val="004E12D3"/>
    <w:rsid w:val="004E13BB"/>
    <w:rsid w:val="004E1401"/>
    <w:rsid w:val="004E1450"/>
    <w:rsid w:val="004E14FA"/>
    <w:rsid w:val="004E152B"/>
    <w:rsid w:val="004E159A"/>
    <w:rsid w:val="004E16CE"/>
    <w:rsid w:val="004E1856"/>
    <w:rsid w:val="004E18D5"/>
    <w:rsid w:val="004E1A8D"/>
    <w:rsid w:val="004E1B77"/>
    <w:rsid w:val="004E1CBA"/>
    <w:rsid w:val="004E1D88"/>
    <w:rsid w:val="004E1DCE"/>
    <w:rsid w:val="004E1EA5"/>
    <w:rsid w:val="004E1F1E"/>
    <w:rsid w:val="004E1F4C"/>
    <w:rsid w:val="004E214F"/>
    <w:rsid w:val="004E2153"/>
    <w:rsid w:val="004E22F7"/>
    <w:rsid w:val="004E2438"/>
    <w:rsid w:val="004E24AC"/>
    <w:rsid w:val="004E24CC"/>
    <w:rsid w:val="004E251B"/>
    <w:rsid w:val="004E2714"/>
    <w:rsid w:val="004E2815"/>
    <w:rsid w:val="004E2905"/>
    <w:rsid w:val="004E2928"/>
    <w:rsid w:val="004E2997"/>
    <w:rsid w:val="004E29BE"/>
    <w:rsid w:val="004E29EA"/>
    <w:rsid w:val="004E2AF6"/>
    <w:rsid w:val="004E2B72"/>
    <w:rsid w:val="004E2C86"/>
    <w:rsid w:val="004E2C92"/>
    <w:rsid w:val="004E2CE6"/>
    <w:rsid w:val="004E2D1D"/>
    <w:rsid w:val="004E2E29"/>
    <w:rsid w:val="004E3065"/>
    <w:rsid w:val="004E30C2"/>
    <w:rsid w:val="004E3106"/>
    <w:rsid w:val="004E32DD"/>
    <w:rsid w:val="004E334E"/>
    <w:rsid w:val="004E34E6"/>
    <w:rsid w:val="004E3549"/>
    <w:rsid w:val="004E35BB"/>
    <w:rsid w:val="004E38A2"/>
    <w:rsid w:val="004E39BF"/>
    <w:rsid w:val="004E3A8F"/>
    <w:rsid w:val="004E3BB8"/>
    <w:rsid w:val="004E3C44"/>
    <w:rsid w:val="004E3E1C"/>
    <w:rsid w:val="004E3E54"/>
    <w:rsid w:val="004E3EF4"/>
    <w:rsid w:val="004E3F68"/>
    <w:rsid w:val="004E4134"/>
    <w:rsid w:val="004E418A"/>
    <w:rsid w:val="004E41B8"/>
    <w:rsid w:val="004E44AE"/>
    <w:rsid w:val="004E4646"/>
    <w:rsid w:val="004E46E7"/>
    <w:rsid w:val="004E4775"/>
    <w:rsid w:val="004E477B"/>
    <w:rsid w:val="004E4B23"/>
    <w:rsid w:val="004E4B58"/>
    <w:rsid w:val="004E4BCA"/>
    <w:rsid w:val="004E4C9A"/>
    <w:rsid w:val="004E4D55"/>
    <w:rsid w:val="004E4FB2"/>
    <w:rsid w:val="004E5016"/>
    <w:rsid w:val="004E5079"/>
    <w:rsid w:val="004E5090"/>
    <w:rsid w:val="004E5382"/>
    <w:rsid w:val="004E55F9"/>
    <w:rsid w:val="004E56FB"/>
    <w:rsid w:val="004E57B3"/>
    <w:rsid w:val="004E57DF"/>
    <w:rsid w:val="004E5816"/>
    <w:rsid w:val="004E5863"/>
    <w:rsid w:val="004E5878"/>
    <w:rsid w:val="004E58F2"/>
    <w:rsid w:val="004E59A1"/>
    <w:rsid w:val="004E59B0"/>
    <w:rsid w:val="004E5CC4"/>
    <w:rsid w:val="004E5D2A"/>
    <w:rsid w:val="004E5E08"/>
    <w:rsid w:val="004E5FC4"/>
    <w:rsid w:val="004E5FEA"/>
    <w:rsid w:val="004E610E"/>
    <w:rsid w:val="004E6342"/>
    <w:rsid w:val="004E6556"/>
    <w:rsid w:val="004E6699"/>
    <w:rsid w:val="004E66D0"/>
    <w:rsid w:val="004E68D7"/>
    <w:rsid w:val="004E699D"/>
    <w:rsid w:val="004E69F1"/>
    <w:rsid w:val="004E6B8B"/>
    <w:rsid w:val="004E6BF8"/>
    <w:rsid w:val="004E6C1F"/>
    <w:rsid w:val="004E6D1E"/>
    <w:rsid w:val="004E6D26"/>
    <w:rsid w:val="004E6DC1"/>
    <w:rsid w:val="004E6E2D"/>
    <w:rsid w:val="004E6E43"/>
    <w:rsid w:val="004E6F96"/>
    <w:rsid w:val="004E6FC1"/>
    <w:rsid w:val="004E7110"/>
    <w:rsid w:val="004E72B9"/>
    <w:rsid w:val="004E73E7"/>
    <w:rsid w:val="004E74A4"/>
    <w:rsid w:val="004E7524"/>
    <w:rsid w:val="004E7585"/>
    <w:rsid w:val="004E77CF"/>
    <w:rsid w:val="004E77DD"/>
    <w:rsid w:val="004E7A2E"/>
    <w:rsid w:val="004E7B47"/>
    <w:rsid w:val="004E7B9A"/>
    <w:rsid w:val="004E7CB9"/>
    <w:rsid w:val="004E7D41"/>
    <w:rsid w:val="004E7FEA"/>
    <w:rsid w:val="004F00A0"/>
    <w:rsid w:val="004F0372"/>
    <w:rsid w:val="004F040B"/>
    <w:rsid w:val="004F050C"/>
    <w:rsid w:val="004F057A"/>
    <w:rsid w:val="004F05EF"/>
    <w:rsid w:val="004F0705"/>
    <w:rsid w:val="004F07A2"/>
    <w:rsid w:val="004F07EC"/>
    <w:rsid w:val="004F07ED"/>
    <w:rsid w:val="004F0A11"/>
    <w:rsid w:val="004F0A88"/>
    <w:rsid w:val="004F0D23"/>
    <w:rsid w:val="004F0D79"/>
    <w:rsid w:val="004F0D9A"/>
    <w:rsid w:val="004F0F53"/>
    <w:rsid w:val="004F12EC"/>
    <w:rsid w:val="004F131B"/>
    <w:rsid w:val="004F1527"/>
    <w:rsid w:val="004F171F"/>
    <w:rsid w:val="004F1830"/>
    <w:rsid w:val="004F18AB"/>
    <w:rsid w:val="004F1910"/>
    <w:rsid w:val="004F1B8C"/>
    <w:rsid w:val="004F1D85"/>
    <w:rsid w:val="004F1DD1"/>
    <w:rsid w:val="004F20CF"/>
    <w:rsid w:val="004F21DB"/>
    <w:rsid w:val="004F2294"/>
    <w:rsid w:val="004F22D1"/>
    <w:rsid w:val="004F2560"/>
    <w:rsid w:val="004F2921"/>
    <w:rsid w:val="004F29C5"/>
    <w:rsid w:val="004F29D9"/>
    <w:rsid w:val="004F2BBF"/>
    <w:rsid w:val="004F2CE6"/>
    <w:rsid w:val="004F2D4C"/>
    <w:rsid w:val="004F2FC1"/>
    <w:rsid w:val="004F3170"/>
    <w:rsid w:val="004F3436"/>
    <w:rsid w:val="004F344E"/>
    <w:rsid w:val="004F3477"/>
    <w:rsid w:val="004F3493"/>
    <w:rsid w:val="004F350D"/>
    <w:rsid w:val="004F35D6"/>
    <w:rsid w:val="004F375C"/>
    <w:rsid w:val="004F39C5"/>
    <w:rsid w:val="004F3AB3"/>
    <w:rsid w:val="004F3AD6"/>
    <w:rsid w:val="004F3B34"/>
    <w:rsid w:val="004F3BA7"/>
    <w:rsid w:val="004F3C57"/>
    <w:rsid w:val="004F3D0D"/>
    <w:rsid w:val="004F3D0F"/>
    <w:rsid w:val="004F3DD8"/>
    <w:rsid w:val="004F3EEF"/>
    <w:rsid w:val="004F402D"/>
    <w:rsid w:val="004F4033"/>
    <w:rsid w:val="004F40B9"/>
    <w:rsid w:val="004F41F9"/>
    <w:rsid w:val="004F42BC"/>
    <w:rsid w:val="004F42D1"/>
    <w:rsid w:val="004F42F7"/>
    <w:rsid w:val="004F4387"/>
    <w:rsid w:val="004F43D1"/>
    <w:rsid w:val="004F43EE"/>
    <w:rsid w:val="004F45D3"/>
    <w:rsid w:val="004F4601"/>
    <w:rsid w:val="004F46B1"/>
    <w:rsid w:val="004F48ED"/>
    <w:rsid w:val="004F48FD"/>
    <w:rsid w:val="004F4A5D"/>
    <w:rsid w:val="004F4BCA"/>
    <w:rsid w:val="004F4C37"/>
    <w:rsid w:val="004F4CE1"/>
    <w:rsid w:val="004F4DCC"/>
    <w:rsid w:val="004F4FB1"/>
    <w:rsid w:val="004F519D"/>
    <w:rsid w:val="004F5207"/>
    <w:rsid w:val="004F525B"/>
    <w:rsid w:val="004F550F"/>
    <w:rsid w:val="004F56C5"/>
    <w:rsid w:val="004F5720"/>
    <w:rsid w:val="004F59BC"/>
    <w:rsid w:val="004F5A79"/>
    <w:rsid w:val="004F5B68"/>
    <w:rsid w:val="004F5F0B"/>
    <w:rsid w:val="004F5F12"/>
    <w:rsid w:val="004F5F74"/>
    <w:rsid w:val="004F6017"/>
    <w:rsid w:val="004F6129"/>
    <w:rsid w:val="004F6173"/>
    <w:rsid w:val="004F61A7"/>
    <w:rsid w:val="004F61AF"/>
    <w:rsid w:val="004F6313"/>
    <w:rsid w:val="004F651E"/>
    <w:rsid w:val="004F66A2"/>
    <w:rsid w:val="004F66FC"/>
    <w:rsid w:val="004F6721"/>
    <w:rsid w:val="004F6737"/>
    <w:rsid w:val="004F673A"/>
    <w:rsid w:val="004F6869"/>
    <w:rsid w:val="004F6A39"/>
    <w:rsid w:val="004F6A5B"/>
    <w:rsid w:val="004F6A87"/>
    <w:rsid w:val="004F6C1D"/>
    <w:rsid w:val="004F703B"/>
    <w:rsid w:val="004F7047"/>
    <w:rsid w:val="004F7197"/>
    <w:rsid w:val="004F73DF"/>
    <w:rsid w:val="004F7574"/>
    <w:rsid w:val="004F7754"/>
    <w:rsid w:val="004F7760"/>
    <w:rsid w:val="004F7846"/>
    <w:rsid w:val="004F78F9"/>
    <w:rsid w:val="004F7AFC"/>
    <w:rsid w:val="004F7C18"/>
    <w:rsid w:val="004F7EDB"/>
    <w:rsid w:val="004F7FCE"/>
    <w:rsid w:val="005002A1"/>
    <w:rsid w:val="005002AA"/>
    <w:rsid w:val="00500379"/>
    <w:rsid w:val="0050039B"/>
    <w:rsid w:val="0050040A"/>
    <w:rsid w:val="00500420"/>
    <w:rsid w:val="00500432"/>
    <w:rsid w:val="00500522"/>
    <w:rsid w:val="005005C7"/>
    <w:rsid w:val="005006A8"/>
    <w:rsid w:val="005007AB"/>
    <w:rsid w:val="005007D1"/>
    <w:rsid w:val="005009D0"/>
    <w:rsid w:val="00500A63"/>
    <w:rsid w:val="00500A72"/>
    <w:rsid w:val="00500D51"/>
    <w:rsid w:val="00500E16"/>
    <w:rsid w:val="00500F03"/>
    <w:rsid w:val="00500FE8"/>
    <w:rsid w:val="00501091"/>
    <w:rsid w:val="005010BF"/>
    <w:rsid w:val="00501153"/>
    <w:rsid w:val="005011C3"/>
    <w:rsid w:val="0050123B"/>
    <w:rsid w:val="0050125F"/>
    <w:rsid w:val="00501271"/>
    <w:rsid w:val="005015E0"/>
    <w:rsid w:val="0050169E"/>
    <w:rsid w:val="005017D3"/>
    <w:rsid w:val="0050181F"/>
    <w:rsid w:val="00501871"/>
    <w:rsid w:val="00501928"/>
    <w:rsid w:val="005019E6"/>
    <w:rsid w:val="00501A2A"/>
    <w:rsid w:val="00501C13"/>
    <w:rsid w:val="00501CE7"/>
    <w:rsid w:val="00501D1B"/>
    <w:rsid w:val="00501D89"/>
    <w:rsid w:val="00501E89"/>
    <w:rsid w:val="00501E8B"/>
    <w:rsid w:val="00501F98"/>
    <w:rsid w:val="00502175"/>
    <w:rsid w:val="0050236A"/>
    <w:rsid w:val="00502488"/>
    <w:rsid w:val="00502684"/>
    <w:rsid w:val="00502830"/>
    <w:rsid w:val="00502A4E"/>
    <w:rsid w:val="00502C4F"/>
    <w:rsid w:val="00502CB8"/>
    <w:rsid w:val="00502CF8"/>
    <w:rsid w:val="00502DAC"/>
    <w:rsid w:val="005031CA"/>
    <w:rsid w:val="00503232"/>
    <w:rsid w:val="0050323C"/>
    <w:rsid w:val="005032C1"/>
    <w:rsid w:val="0050344D"/>
    <w:rsid w:val="005034DC"/>
    <w:rsid w:val="0050357A"/>
    <w:rsid w:val="00503786"/>
    <w:rsid w:val="00503A9F"/>
    <w:rsid w:val="00503B07"/>
    <w:rsid w:val="00503B53"/>
    <w:rsid w:val="00503C0A"/>
    <w:rsid w:val="00503CBC"/>
    <w:rsid w:val="00503F7D"/>
    <w:rsid w:val="00503FDB"/>
    <w:rsid w:val="0050417F"/>
    <w:rsid w:val="0050419A"/>
    <w:rsid w:val="005041AD"/>
    <w:rsid w:val="0050431C"/>
    <w:rsid w:val="0050437C"/>
    <w:rsid w:val="00504439"/>
    <w:rsid w:val="005045B1"/>
    <w:rsid w:val="005045B5"/>
    <w:rsid w:val="00504615"/>
    <w:rsid w:val="00504748"/>
    <w:rsid w:val="0050477C"/>
    <w:rsid w:val="00504795"/>
    <w:rsid w:val="005047F7"/>
    <w:rsid w:val="00504803"/>
    <w:rsid w:val="0050488E"/>
    <w:rsid w:val="00504955"/>
    <w:rsid w:val="00504992"/>
    <w:rsid w:val="00504AD8"/>
    <w:rsid w:val="00504C0F"/>
    <w:rsid w:val="00504D06"/>
    <w:rsid w:val="00504D34"/>
    <w:rsid w:val="00504D91"/>
    <w:rsid w:val="00504DC5"/>
    <w:rsid w:val="00504DF0"/>
    <w:rsid w:val="00504EE3"/>
    <w:rsid w:val="005050A5"/>
    <w:rsid w:val="00505227"/>
    <w:rsid w:val="0050536C"/>
    <w:rsid w:val="005053A4"/>
    <w:rsid w:val="00505434"/>
    <w:rsid w:val="0050550C"/>
    <w:rsid w:val="00505559"/>
    <w:rsid w:val="0050560B"/>
    <w:rsid w:val="0050563A"/>
    <w:rsid w:val="005057BC"/>
    <w:rsid w:val="00505891"/>
    <w:rsid w:val="005058AC"/>
    <w:rsid w:val="005058C2"/>
    <w:rsid w:val="0050594E"/>
    <w:rsid w:val="005059F0"/>
    <w:rsid w:val="00505B80"/>
    <w:rsid w:val="00505E8F"/>
    <w:rsid w:val="00505EB1"/>
    <w:rsid w:val="00505F44"/>
    <w:rsid w:val="00505F9B"/>
    <w:rsid w:val="00505FAB"/>
    <w:rsid w:val="00505FDD"/>
    <w:rsid w:val="005060D3"/>
    <w:rsid w:val="0050620C"/>
    <w:rsid w:val="005062EB"/>
    <w:rsid w:val="005063E0"/>
    <w:rsid w:val="005063F2"/>
    <w:rsid w:val="0050644B"/>
    <w:rsid w:val="005064AA"/>
    <w:rsid w:val="0050657D"/>
    <w:rsid w:val="005065FC"/>
    <w:rsid w:val="00506626"/>
    <w:rsid w:val="005066A0"/>
    <w:rsid w:val="0050672A"/>
    <w:rsid w:val="0050682B"/>
    <w:rsid w:val="0050683C"/>
    <w:rsid w:val="00506848"/>
    <w:rsid w:val="005068D7"/>
    <w:rsid w:val="00506B80"/>
    <w:rsid w:val="00506C5C"/>
    <w:rsid w:val="00506DE2"/>
    <w:rsid w:val="00506F72"/>
    <w:rsid w:val="005070DF"/>
    <w:rsid w:val="0050711B"/>
    <w:rsid w:val="00507272"/>
    <w:rsid w:val="005072C0"/>
    <w:rsid w:val="005072EA"/>
    <w:rsid w:val="00507339"/>
    <w:rsid w:val="00507385"/>
    <w:rsid w:val="005073B5"/>
    <w:rsid w:val="0050745E"/>
    <w:rsid w:val="00507480"/>
    <w:rsid w:val="0050762D"/>
    <w:rsid w:val="00507680"/>
    <w:rsid w:val="00507724"/>
    <w:rsid w:val="00507777"/>
    <w:rsid w:val="00507796"/>
    <w:rsid w:val="00507890"/>
    <w:rsid w:val="005079C5"/>
    <w:rsid w:val="00507A1C"/>
    <w:rsid w:val="00507A55"/>
    <w:rsid w:val="00507ACB"/>
    <w:rsid w:val="00507B02"/>
    <w:rsid w:val="00507C32"/>
    <w:rsid w:val="00507E02"/>
    <w:rsid w:val="00507E17"/>
    <w:rsid w:val="00507F36"/>
    <w:rsid w:val="00507F93"/>
    <w:rsid w:val="00507FBA"/>
    <w:rsid w:val="00507FBD"/>
    <w:rsid w:val="005100CF"/>
    <w:rsid w:val="005100E2"/>
    <w:rsid w:val="005100EB"/>
    <w:rsid w:val="005102ED"/>
    <w:rsid w:val="00510440"/>
    <w:rsid w:val="00510534"/>
    <w:rsid w:val="005107F0"/>
    <w:rsid w:val="0051082B"/>
    <w:rsid w:val="005108C8"/>
    <w:rsid w:val="0051098A"/>
    <w:rsid w:val="00510A5C"/>
    <w:rsid w:val="00510A8D"/>
    <w:rsid w:val="00510B4D"/>
    <w:rsid w:val="00510B99"/>
    <w:rsid w:val="00510C42"/>
    <w:rsid w:val="00510D6B"/>
    <w:rsid w:val="00510DEF"/>
    <w:rsid w:val="00510E43"/>
    <w:rsid w:val="00510E45"/>
    <w:rsid w:val="00510E49"/>
    <w:rsid w:val="00510F00"/>
    <w:rsid w:val="00510FB3"/>
    <w:rsid w:val="005111C6"/>
    <w:rsid w:val="00511245"/>
    <w:rsid w:val="0051127F"/>
    <w:rsid w:val="00511366"/>
    <w:rsid w:val="005114B9"/>
    <w:rsid w:val="005114F4"/>
    <w:rsid w:val="0051164F"/>
    <w:rsid w:val="005116AD"/>
    <w:rsid w:val="00511A5A"/>
    <w:rsid w:val="00511AB6"/>
    <w:rsid w:val="00511AB7"/>
    <w:rsid w:val="00511B03"/>
    <w:rsid w:val="00511C8F"/>
    <w:rsid w:val="00511D40"/>
    <w:rsid w:val="00511D90"/>
    <w:rsid w:val="00511EC1"/>
    <w:rsid w:val="00511EE7"/>
    <w:rsid w:val="00511FBB"/>
    <w:rsid w:val="0051214F"/>
    <w:rsid w:val="00512176"/>
    <w:rsid w:val="00512287"/>
    <w:rsid w:val="005122AF"/>
    <w:rsid w:val="0051237F"/>
    <w:rsid w:val="0051246E"/>
    <w:rsid w:val="00512501"/>
    <w:rsid w:val="00512509"/>
    <w:rsid w:val="00512568"/>
    <w:rsid w:val="005125E1"/>
    <w:rsid w:val="005126F6"/>
    <w:rsid w:val="00512776"/>
    <w:rsid w:val="00512898"/>
    <w:rsid w:val="005128AD"/>
    <w:rsid w:val="00512902"/>
    <w:rsid w:val="005129D2"/>
    <w:rsid w:val="00512A22"/>
    <w:rsid w:val="00512A65"/>
    <w:rsid w:val="00512B10"/>
    <w:rsid w:val="00512BEB"/>
    <w:rsid w:val="00512CC6"/>
    <w:rsid w:val="00512D10"/>
    <w:rsid w:val="00512D17"/>
    <w:rsid w:val="00512DAF"/>
    <w:rsid w:val="00513052"/>
    <w:rsid w:val="00513161"/>
    <w:rsid w:val="005135BB"/>
    <w:rsid w:val="005135C9"/>
    <w:rsid w:val="005137F5"/>
    <w:rsid w:val="005138BA"/>
    <w:rsid w:val="00513A3D"/>
    <w:rsid w:val="00513DF6"/>
    <w:rsid w:val="00513E04"/>
    <w:rsid w:val="00513E77"/>
    <w:rsid w:val="0051402F"/>
    <w:rsid w:val="00514247"/>
    <w:rsid w:val="00514306"/>
    <w:rsid w:val="005143C2"/>
    <w:rsid w:val="0051469F"/>
    <w:rsid w:val="005146A6"/>
    <w:rsid w:val="00514735"/>
    <w:rsid w:val="00514890"/>
    <w:rsid w:val="00514A04"/>
    <w:rsid w:val="00514AB7"/>
    <w:rsid w:val="00514B41"/>
    <w:rsid w:val="00514BA6"/>
    <w:rsid w:val="00514C1D"/>
    <w:rsid w:val="00514C80"/>
    <w:rsid w:val="00514CE2"/>
    <w:rsid w:val="00514D08"/>
    <w:rsid w:val="00514D52"/>
    <w:rsid w:val="00514E1B"/>
    <w:rsid w:val="00514F84"/>
    <w:rsid w:val="00514FBB"/>
    <w:rsid w:val="00514FBD"/>
    <w:rsid w:val="0051521A"/>
    <w:rsid w:val="0051534D"/>
    <w:rsid w:val="005153AC"/>
    <w:rsid w:val="005154AC"/>
    <w:rsid w:val="00515500"/>
    <w:rsid w:val="00515757"/>
    <w:rsid w:val="005157AC"/>
    <w:rsid w:val="0051588E"/>
    <w:rsid w:val="005158F6"/>
    <w:rsid w:val="00515A85"/>
    <w:rsid w:val="00515B7A"/>
    <w:rsid w:val="00515E00"/>
    <w:rsid w:val="00515FEC"/>
    <w:rsid w:val="00516054"/>
    <w:rsid w:val="00516297"/>
    <w:rsid w:val="005164B6"/>
    <w:rsid w:val="00516510"/>
    <w:rsid w:val="005165B8"/>
    <w:rsid w:val="0051666F"/>
    <w:rsid w:val="00516789"/>
    <w:rsid w:val="00516842"/>
    <w:rsid w:val="00516917"/>
    <w:rsid w:val="00516950"/>
    <w:rsid w:val="00516A43"/>
    <w:rsid w:val="00516A92"/>
    <w:rsid w:val="00516ABE"/>
    <w:rsid w:val="00516B0B"/>
    <w:rsid w:val="00516D27"/>
    <w:rsid w:val="00516D44"/>
    <w:rsid w:val="00516FE4"/>
    <w:rsid w:val="0051702C"/>
    <w:rsid w:val="00517144"/>
    <w:rsid w:val="005171EC"/>
    <w:rsid w:val="00517694"/>
    <w:rsid w:val="005176C0"/>
    <w:rsid w:val="0051773B"/>
    <w:rsid w:val="005177C4"/>
    <w:rsid w:val="005178CF"/>
    <w:rsid w:val="005178F0"/>
    <w:rsid w:val="00517A1A"/>
    <w:rsid w:val="00517C68"/>
    <w:rsid w:val="00517CB2"/>
    <w:rsid w:val="00517E32"/>
    <w:rsid w:val="00517F89"/>
    <w:rsid w:val="005200B3"/>
    <w:rsid w:val="005200F6"/>
    <w:rsid w:val="00520206"/>
    <w:rsid w:val="00520251"/>
    <w:rsid w:val="005202F7"/>
    <w:rsid w:val="0052062A"/>
    <w:rsid w:val="0052087F"/>
    <w:rsid w:val="005208D4"/>
    <w:rsid w:val="0052091E"/>
    <w:rsid w:val="00520934"/>
    <w:rsid w:val="00520977"/>
    <w:rsid w:val="005209AE"/>
    <w:rsid w:val="005209BE"/>
    <w:rsid w:val="00520A62"/>
    <w:rsid w:val="00520AB5"/>
    <w:rsid w:val="00520F15"/>
    <w:rsid w:val="0052103B"/>
    <w:rsid w:val="00521077"/>
    <w:rsid w:val="005212D4"/>
    <w:rsid w:val="005214A9"/>
    <w:rsid w:val="00521753"/>
    <w:rsid w:val="0052175A"/>
    <w:rsid w:val="0052177F"/>
    <w:rsid w:val="00521781"/>
    <w:rsid w:val="00521A91"/>
    <w:rsid w:val="00521ACA"/>
    <w:rsid w:val="00521BFA"/>
    <w:rsid w:val="00521C68"/>
    <w:rsid w:val="00521CD2"/>
    <w:rsid w:val="00521CFD"/>
    <w:rsid w:val="00521D6C"/>
    <w:rsid w:val="00521E10"/>
    <w:rsid w:val="00521E1A"/>
    <w:rsid w:val="00521E6E"/>
    <w:rsid w:val="00521F02"/>
    <w:rsid w:val="005220FE"/>
    <w:rsid w:val="00522106"/>
    <w:rsid w:val="0052212F"/>
    <w:rsid w:val="0052218B"/>
    <w:rsid w:val="0052240D"/>
    <w:rsid w:val="00522497"/>
    <w:rsid w:val="005224F6"/>
    <w:rsid w:val="005228C0"/>
    <w:rsid w:val="00522928"/>
    <w:rsid w:val="005229BF"/>
    <w:rsid w:val="00522AA5"/>
    <w:rsid w:val="00522B61"/>
    <w:rsid w:val="005230B2"/>
    <w:rsid w:val="0052311B"/>
    <w:rsid w:val="005231E3"/>
    <w:rsid w:val="00523238"/>
    <w:rsid w:val="00523351"/>
    <w:rsid w:val="005233D5"/>
    <w:rsid w:val="00523509"/>
    <w:rsid w:val="005236D8"/>
    <w:rsid w:val="00523781"/>
    <w:rsid w:val="005238AF"/>
    <w:rsid w:val="00523938"/>
    <w:rsid w:val="0052394B"/>
    <w:rsid w:val="00523962"/>
    <w:rsid w:val="00523B19"/>
    <w:rsid w:val="00523BA8"/>
    <w:rsid w:val="00523BCB"/>
    <w:rsid w:val="00523C59"/>
    <w:rsid w:val="00523EB3"/>
    <w:rsid w:val="00523F05"/>
    <w:rsid w:val="005241DF"/>
    <w:rsid w:val="00524287"/>
    <w:rsid w:val="00524292"/>
    <w:rsid w:val="00524314"/>
    <w:rsid w:val="0052434C"/>
    <w:rsid w:val="005243EA"/>
    <w:rsid w:val="00524455"/>
    <w:rsid w:val="005245C9"/>
    <w:rsid w:val="0052475D"/>
    <w:rsid w:val="0052476D"/>
    <w:rsid w:val="00524829"/>
    <w:rsid w:val="0052488B"/>
    <w:rsid w:val="0052494C"/>
    <w:rsid w:val="00524964"/>
    <w:rsid w:val="0052499F"/>
    <w:rsid w:val="00524AFF"/>
    <w:rsid w:val="00524D0A"/>
    <w:rsid w:val="00524D12"/>
    <w:rsid w:val="00524D19"/>
    <w:rsid w:val="00524D9F"/>
    <w:rsid w:val="00524E09"/>
    <w:rsid w:val="00524EC0"/>
    <w:rsid w:val="00524FCE"/>
    <w:rsid w:val="0052507C"/>
    <w:rsid w:val="005250C5"/>
    <w:rsid w:val="0052525E"/>
    <w:rsid w:val="0052531A"/>
    <w:rsid w:val="00525502"/>
    <w:rsid w:val="0052561F"/>
    <w:rsid w:val="00525686"/>
    <w:rsid w:val="00525710"/>
    <w:rsid w:val="0052577D"/>
    <w:rsid w:val="0052578A"/>
    <w:rsid w:val="0052580F"/>
    <w:rsid w:val="00525876"/>
    <w:rsid w:val="005258E5"/>
    <w:rsid w:val="00525903"/>
    <w:rsid w:val="00525984"/>
    <w:rsid w:val="0052599F"/>
    <w:rsid w:val="00525B3D"/>
    <w:rsid w:val="00525B61"/>
    <w:rsid w:val="00525C1F"/>
    <w:rsid w:val="00525D47"/>
    <w:rsid w:val="00525DD5"/>
    <w:rsid w:val="00525EBD"/>
    <w:rsid w:val="00525F2B"/>
    <w:rsid w:val="0052609F"/>
    <w:rsid w:val="0052611C"/>
    <w:rsid w:val="00526141"/>
    <w:rsid w:val="0052616B"/>
    <w:rsid w:val="00526293"/>
    <w:rsid w:val="00526298"/>
    <w:rsid w:val="005262A6"/>
    <w:rsid w:val="00526389"/>
    <w:rsid w:val="005264F8"/>
    <w:rsid w:val="0052653F"/>
    <w:rsid w:val="00526651"/>
    <w:rsid w:val="00526713"/>
    <w:rsid w:val="005268A6"/>
    <w:rsid w:val="00526C2C"/>
    <w:rsid w:val="00526D72"/>
    <w:rsid w:val="0052709A"/>
    <w:rsid w:val="005270D4"/>
    <w:rsid w:val="00527172"/>
    <w:rsid w:val="00527191"/>
    <w:rsid w:val="005272C9"/>
    <w:rsid w:val="00527442"/>
    <w:rsid w:val="00527484"/>
    <w:rsid w:val="0052749C"/>
    <w:rsid w:val="005275BE"/>
    <w:rsid w:val="005276D9"/>
    <w:rsid w:val="00527752"/>
    <w:rsid w:val="005277B2"/>
    <w:rsid w:val="00527859"/>
    <w:rsid w:val="005278DE"/>
    <w:rsid w:val="00527958"/>
    <w:rsid w:val="00527A93"/>
    <w:rsid w:val="00527AB8"/>
    <w:rsid w:val="00527CE2"/>
    <w:rsid w:val="00527D37"/>
    <w:rsid w:val="00527D95"/>
    <w:rsid w:val="00527DEB"/>
    <w:rsid w:val="00527EC8"/>
    <w:rsid w:val="00527F0A"/>
    <w:rsid w:val="005300BF"/>
    <w:rsid w:val="00530108"/>
    <w:rsid w:val="00530181"/>
    <w:rsid w:val="005301B6"/>
    <w:rsid w:val="00530326"/>
    <w:rsid w:val="005303A0"/>
    <w:rsid w:val="005303D4"/>
    <w:rsid w:val="0053048B"/>
    <w:rsid w:val="0053061E"/>
    <w:rsid w:val="005306D7"/>
    <w:rsid w:val="00530721"/>
    <w:rsid w:val="00530819"/>
    <w:rsid w:val="0053089A"/>
    <w:rsid w:val="005309D5"/>
    <w:rsid w:val="00530CC8"/>
    <w:rsid w:val="00530F15"/>
    <w:rsid w:val="00530FBC"/>
    <w:rsid w:val="00530FBD"/>
    <w:rsid w:val="005312F2"/>
    <w:rsid w:val="0053139A"/>
    <w:rsid w:val="005313A2"/>
    <w:rsid w:val="00531548"/>
    <w:rsid w:val="00531A64"/>
    <w:rsid w:val="00531A96"/>
    <w:rsid w:val="00531AE0"/>
    <w:rsid w:val="00531B4B"/>
    <w:rsid w:val="00531D6E"/>
    <w:rsid w:val="00531DCB"/>
    <w:rsid w:val="00531E85"/>
    <w:rsid w:val="00531FEC"/>
    <w:rsid w:val="0053204C"/>
    <w:rsid w:val="0053208F"/>
    <w:rsid w:val="00532107"/>
    <w:rsid w:val="00532130"/>
    <w:rsid w:val="0053226B"/>
    <w:rsid w:val="00532484"/>
    <w:rsid w:val="005324E1"/>
    <w:rsid w:val="00532544"/>
    <w:rsid w:val="00532628"/>
    <w:rsid w:val="00532656"/>
    <w:rsid w:val="00532697"/>
    <w:rsid w:val="0053277F"/>
    <w:rsid w:val="005328B8"/>
    <w:rsid w:val="00532934"/>
    <w:rsid w:val="0053299F"/>
    <w:rsid w:val="00532C75"/>
    <w:rsid w:val="00532D18"/>
    <w:rsid w:val="00532D6C"/>
    <w:rsid w:val="00532DE6"/>
    <w:rsid w:val="00532E60"/>
    <w:rsid w:val="00532F49"/>
    <w:rsid w:val="0053314F"/>
    <w:rsid w:val="005331C9"/>
    <w:rsid w:val="00533255"/>
    <w:rsid w:val="00533317"/>
    <w:rsid w:val="00533335"/>
    <w:rsid w:val="00533489"/>
    <w:rsid w:val="0053353E"/>
    <w:rsid w:val="0053358A"/>
    <w:rsid w:val="005335E0"/>
    <w:rsid w:val="005336E3"/>
    <w:rsid w:val="005337A4"/>
    <w:rsid w:val="005337D5"/>
    <w:rsid w:val="005337FF"/>
    <w:rsid w:val="00533891"/>
    <w:rsid w:val="005338BF"/>
    <w:rsid w:val="0053396F"/>
    <w:rsid w:val="00533979"/>
    <w:rsid w:val="00533B1C"/>
    <w:rsid w:val="00533C73"/>
    <w:rsid w:val="00533D81"/>
    <w:rsid w:val="00533DB2"/>
    <w:rsid w:val="00533FFC"/>
    <w:rsid w:val="00534114"/>
    <w:rsid w:val="00534295"/>
    <w:rsid w:val="005342FE"/>
    <w:rsid w:val="0053431D"/>
    <w:rsid w:val="005343C8"/>
    <w:rsid w:val="0053452A"/>
    <w:rsid w:val="00534583"/>
    <w:rsid w:val="00534674"/>
    <w:rsid w:val="005346A2"/>
    <w:rsid w:val="005346D4"/>
    <w:rsid w:val="0053482B"/>
    <w:rsid w:val="005348D0"/>
    <w:rsid w:val="005348E2"/>
    <w:rsid w:val="00534968"/>
    <w:rsid w:val="005349E5"/>
    <w:rsid w:val="00534A1C"/>
    <w:rsid w:val="00534A52"/>
    <w:rsid w:val="00534B5F"/>
    <w:rsid w:val="00534D14"/>
    <w:rsid w:val="00534D33"/>
    <w:rsid w:val="00534EA3"/>
    <w:rsid w:val="00534F5E"/>
    <w:rsid w:val="00534FDF"/>
    <w:rsid w:val="005350FD"/>
    <w:rsid w:val="005351AB"/>
    <w:rsid w:val="005351C4"/>
    <w:rsid w:val="005352E2"/>
    <w:rsid w:val="005352E7"/>
    <w:rsid w:val="0053558F"/>
    <w:rsid w:val="0053568B"/>
    <w:rsid w:val="0053568F"/>
    <w:rsid w:val="005356C6"/>
    <w:rsid w:val="00535700"/>
    <w:rsid w:val="00535834"/>
    <w:rsid w:val="0053592F"/>
    <w:rsid w:val="00535C02"/>
    <w:rsid w:val="00535C36"/>
    <w:rsid w:val="00535CC6"/>
    <w:rsid w:val="00535D6A"/>
    <w:rsid w:val="00535F65"/>
    <w:rsid w:val="00535FC5"/>
    <w:rsid w:val="00536111"/>
    <w:rsid w:val="0053611A"/>
    <w:rsid w:val="00536253"/>
    <w:rsid w:val="00536265"/>
    <w:rsid w:val="0053627C"/>
    <w:rsid w:val="00536282"/>
    <w:rsid w:val="0053667D"/>
    <w:rsid w:val="005366F4"/>
    <w:rsid w:val="005367B2"/>
    <w:rsid w:val="005367F4"/>
    <w:rsid w:val="0053681B"/>
    <w:rsid w:val="00536832"/>
    <w:rsid w:val="00536B14"/>
    <w:rsid w:val="00536B25"/>
    <w:rsid w:val="00536CD4"/>
    <w:rsid w:val="00536D39"/>
    <w:rsid w:val="00536E0E"/>
    <w:rsid w:val="005370B7"/>
    <w:rsid w:val="00537249"/>
    <w:rsid w:val="00537283"/>
    <w:rsid w:val="00537345"/>
    <w:rsid w:val="00537468"/>
    <w:rsid w:val="005374CA"/>
    <w:rsid w:val="005375F5"/>
    <w:rsid w:val="005375FD"/>
    <w:rsid w:val="005377A6"/>
    <w:rsid w:val="005378F2"/>
    <w:rsid w:val="005379C3"/>
    <w:rsid w:val="005379D3"/>
    <w:rsid w:val="00537A07"/>
    <w:rsid w:val="00537A6F"/>
    <w:rsid w:val="00537EE6"/>
    <w:rsid w:val="00540136"/>
    <w:rsid w:val="005401D3"/>
    <w:rsid w:val="0054024B"/>
    <w:rsid w:val="00540256"/>
    <w:rsid w:val="005403A6"/>
    <w:rsid w:val="0054057B"/>
    <w:rsid w:val="005405A6"/>
    <w:rsid w:val="005405FE"/>
    <w:rsid w:val="005406CB"/>
    <w:rsid w:val="00540771"/>
    <w:rsid w:val="005407C8"/>
    <w:rsid w:val="00540800"/>
    <w:rsid w:val="00540803"/>
    <w:rsid w:val="00540A0E"/>
    <w:rsid w:val="00540BD7"/>
    <w:rsid w:val="00540C6A"/>
    <w:rsid w:val="00540D17"/>
    <w:rsid w:val="00540D33"/>
    <w:rsid w:val="00540E12"/>
    <w:rsid w:val="00540E6B"/>
    <w:rsid w:val="00540EB3"/>
    <w:rsid w:val="00541033"/>
    <w:rsid w:val="00541085"/>
    <w:rsid w:val="00541128"/>
    <w:rsid w:val="00541175"/>
    <w:rsid w:val="00541276"/>
    <w:rsid w:val="0054130F"/>
    <w:rsid w:val="0054132D"/>
    <w:rsid w:val="00541429"/>
    <w:rsid w:val="00541463"/>
    <w:rsid w:val="0054153E"/>
    <w:rsid w:val="0054155B"/>
    <w:rsid w:val="005415EC"/>
    <w:rsid w:val="00541686"/>
    <w:rsid w:val="00541752"/>
    <w:rsid w:val="005417C4"/>
    <w:rsid w:val="00541931"/>
    <w:rsid w:val="00541B35"/>
    <w:rsid w:val="00541D27"/>
    <w:rsid w:val="00541DC3"/>
    <w:rsid w:val="0054214B"/>
    <w:rsid w:val="005421AA"/>
    <w:rsid w:val="0054235C"/>
    <w:rsid w:val="00542472"/>
    <w:rsid w:val="005424D3"/>
    <w:rsid w:val="005426D5"/>
    <w:rsid w:val="00542725"/>
    <w:rsid w:val="0054274F"/>
    <w:rsid w:val="005427AB"/>
    <w:rsid w:val="0054283A"/>
    <w:rsid w:val="00542979"/>
    <w:rsid w:val="00542B6A"/>
    <w:rsid w:val="00542B7B"/>
    <w:rsid w:val="00542CC4"/>
    <w:rsid w:val="00542CED"/>
    <w:rsid w:val="00542CF4"/>
    <w:rsid w:val="00542F07"/>
    <w:rsid w:val="00543090"/>
    <w:rsid w:val="005431E9"/>
    <w:rsid w:val="00543373"/>
    <w:rsid w:val="00543409"/>
    <w:rsid w:val="005435A9"/>
    <w:rsid w:val="00543664"/>
    <w:rsid w:val="005436B3"/>
    <w:rsid w:val="00543706"/>
    <w:rsid w:val="0054374B"/>
    <w:rsid w:val="00543794"/>
    <w:rsid w:val="00543890"/>
    <w:rsid w:val="005438AD"/>
    <w:rsid w:val="00543A73"/>
    <w:rsid w:val="00543AD2"/>
    <w:rsid w:val="00543B51"/>
    <w:rsid w:val="00543BBC"/>
    <w:rsid w:val="00543BD2"/>
    <w:rsid w:val="00543C27"/>
    <w:rsid w:val="00543D21"/>
    <w:rsid w:val="00543FD2"/>
    <w:rsid w:val="00544003"/>
    <w:rsid w:val="0054403F"/>
    <w:rsid w:val="00544104"/>
    <w:rsid w:val="005441A3"/>
    <w:rsid w:val="00544253"/>
    <w:rsid w:val="0054425A"/>
    <w:rsid w:val="0054436D"/>
    <w:rsid w:val="005443A2"/>
    <w:rsid w:val="00544470"/>
    <w:rsid w:val="005447E5"/>
    <w:rsid w:val="0054481B"/>
    <w:rsid w:val="0054482D"/>
    <w:rsid w:val="00544A76"/>
    <w:rsid w:val="00544ACB"/>
    <w:rsid w:val="00544AE0"/>
    <w:rsid w:val="00544BE0"/>
    <w:rsid w:val="00544C5B"/>
    <w:rsid w:val="00544CA3"/>
    <w:rsid w:val="00544D6E"/>
    <w:rsid w:val="00544DCE"/>
    <w:rsid w:val="00544DD3"/>
    <w:rsid w:val="00544FEE"/>
    <w:rsid w:val="005450E2"/>
    <w:rsid w:val="005450F6"/>
    <w:rsid w:val="005451A2"/>
    <w:rsid w:val="00545412"/>
    <w:rsid w:val="005454B9"/>
    <w:rsid w:val="00545517"/>
    <w:rsid w:val="005455A6"/>
    <w:rsid w:val="00545625"/>
    <w:rsid w:val="0054591D"/>
    <w:rsid w:val="00545982"/>
    <w:rsid w:val="00545A28"/>
    <w:rsid w:val="00545C19"/>
    <w:rsid w:val="00545E6D"/>
    <w:rsid w:val="00545EE3"/>
    <w:rsid w:val="0054600B"/>
    <w:rsid w:val="005461AF"/>
    <w:rsid w:val="00546551"/>
    <w:rsid w:val="00546591"/>
    <w:rsid w:val="005466C6"/>
    <w:rsid w:val="00546A07"/>
    <w:rsid w:val="00546AAF"/>
    <w:rsid w:val="00546AFB"/>
    <w:rsid w:val="00546C41"/>
    <w:rsid w:val="00546CC7"/>
    <w:rsid w:val="00546D7E"/>
    <w:rsid w:val="00546DF0"/>
    <w:rsid w:val="00546E29"/>
    <w:rsid w:val="00546F24"/>
    <w:rsid w:val="00546F8B"/>
    <w:rsid w:val="00547096"/>
    <w:rsid w:val="00547211"/>
    <w:rsid w:val="00547227"/>
    <w:rsid w:val="005472BF"/>
    <w:rsid w:val="00547453"/>
    <w:rsid w:val="00547486"/>
    <w:rsid w:val="00547540"/>
    <w:rsid w:val="005478AD"/>
    <w:rsid w:val="00547924"/>
    <w:rsid w:val="005479FA"/>
    <w:rsid w:val="00547A37"/>
    <w:rsid w:val="00547A49"/>
    <w:rsid w:val="00547BB7"/>
    <w:rsid w:val="00547BCF"/>
    <w:rsid w:val="00547D07"/>
    <w:rsid w:val="00547D44"/>
    <w:rsid w:val="00547D5D"/>
    <w:rsid w:val="00547E04"/>
    <w:rsid w:val="00547E95"/>
    <w:rsid w:val="00547F4D"/>
    <w:rsid w:val="0055006F"/>
    <w:rsid w:val="00550102"/>
    <w:rsid w:val="005504F1"/>
    <w:rsid w:val="00550603"/>
    <w:rsid w:val="00550618"/>
    <w:rsid w:val="005508F2"/>
    <w:rsid w:val="005509AA"/>
    <w:rsid w:val="00550A1C"/>
    <w:rsid w:val="00550A94"/>
    <w:rsid w:val="00550B14"/>
    <w:rsid w:val="00550B28"/>
    <w:rsid w:val="00550B58"/>
    <w:rsid w:val="00550CEC"/>
    <w:rsid w:val="00550D53"/>
    <w:rsid w:val="00550EE2"/>
    <w:rsid w:val="0055109D"/>
    <w:rsid w:val="00551138"/>
    <w:rsid w:val="00551323"/>
    <w:rsid w:val="005514B0"/>
    <w:rsid w:val="005514C3"/>
    <w:rsid w:val="00551592"/>
    <w:rsid w:val="005516B0"/>
    <w:rsid w:val="005516C2"/>
    <w:rsid w:val="00551840"/>
    <w:rsid w:val="005518AC"/>
    <w:rsid w:val="005519B6"/>
    <w:rsid w:val="00551AB6"/>
    <w:rsid w:val="00551B3D"/>
    <w:rsid w:val="00551CAD"/>
    <w:rsid w:val="00551DFF"/>
    <w:rsid w:val="005520BC"/>
    <w:rsid w:val="0055210C"/>
    <w:rsid w:val="0055213B"/>
    <w:rsid w:val="00552570"/>
    <w:rsid w:val="0055264C"/>
    <w:rsid w:val="00552953"/>
    <w:rsid w:val="00552983"/>
    <w:rsid w:val="0055298A"/>
    <w:rsid w:val="00552A0B"/>
    <w:rsid w:val="00552BFA"/>
    <w:rsid w:val="00552DB5"/>
    <w:rsid w:val="00552E5F"/>
    <w:rsid w:val="00552EC8"/>
    <w:rsid w:val="00552FF2"/>
    <w:rsid w:val="005530F1"/>
    <w:rsid w:val="00553109"/>
    <w:rsid w:val="00553212"/>
    <w:rsid w:val="0055322F"/>
    <w:rsid w:val="0055326C"/>
    <w:rsid w:val="00553278"/>
    <w:rsid w:val="0055338A"/>
    <w:rsid w:val="005534A1"/>
    <w:rsid w:val="00553503"/>
    <w:rsid w:val="005535F0"/>
    <w:rsid w:val="00553635"/>
    <w:rsid w:val="00553726"/>
    <w:rsid w:val="005537D1"/>
    <w:rsid w:val="005537F3"/>
    <w:rsid w:val="005539E0"/>
    <w:rsid w:val="005539FD"/>
    <w:rsid w:val="00553DCD"/>
    <w:rsid w:val="00553F63"/>
    <w:rsid w:val="00553FA4"/>
    <w:rsid w:val="00553FFD"/>
    <w:rsid w:val="00554033"/>
    <w:rsid w:val="005540F2"/>
    <w:rsid w:val="0055416D"/>
    <w:rsid w:val="005541AE"/>
    <w:rsid w:val="00554289"/>
    <w:rsid w:val="00554303"/>
    <w:rsid w:val="00554306"/>
    <w:rsid w:val="00554513"/>
    <w:rsid w:val="0055451A"/>
    <w:rsid w:val="00554541"/>
    <w:rsid w:val="0055455B"/>
    <w:rsid w:val="005548DF"/>
    <w:rsid w:val="00554936"/>
    <w:rsid w:val="005549E5"/>
    <w:rsid w:val="00554AD1"/>
    <w:rsid w:val="00554AF8"/>
    <w:rsid w:val="00554BDE"/>
    <w:rsid w:val="00554C93"/>
    <w:rsid w:val="00554E7D"/>
    <w:rsid w:val="00554EB7"/>
    <w:rsid w:val="005550AF"/>
    <w:rsid w:val="0055533C"/>
    <w:rsid w:val="00555453"/>
    <w:rsid w:val="005555B9"/>
    <w:rsid w:val="00555644"/>
    <w:rsid w:val="00555765"/>
    <w:rsid w:val="0055590E"/>
    <w:rsid w:val="0055591B"/>
    <w:rsid w:val="00555A35"/>
    <w:rsid w:val="00555AEF"/>
    <w:rsid w:val="00555B91"/>
    <w:rsid w:val="00555C66"/>
    <w:rsid w:val="00555C79"/>
    <w:rsid w:val="00555CB3"/>
    <w:rsid w:val="00555EC8"/>
    <w:rsid w:val="00555FE7"/>
    <w:rsid w:val="005561B1"/>
    <w:rsid w:val="005561BF"/>
    <w:rsid w:val="0055631D"/>
    <w:rsid w:val="005563B8"/>
    <w:rsid w:val="00556402"/>
    <w:rsid w:val="0055643A"/>
    <w:rsid w:val="005564BF"/>
    <w:rsid w:val="00556760"/>
    <w:rsid w:val="00556831"/>
    <w:rsid w:val="005568E5"/>
    <w:rsid w:val="00556944"/>
    <w:rsid w:val="00556A01"/>
    <w:rsid w:val="00556A68"/>
    <w:rsid w:val="00556BE0"/>
    <w:rsid w:val="00556DBB"/>
    <w:rsid w:val="00556DE1"/>
    <w:rsid w:val="0055713D"/>
    <w:rsid w:val="0055722F"/>
    <w:rsid w:val="00557321"/>
    <w:rsid w:val="00557364"/>
    <w:rsid w:val="005573AA"/>
    <w:rsid w:val="0055787A"/>
    <w:rsid w:val="0055789D"/>
    <w:rsid w:val="0055798E"/>
    <w:rsid w:val="00557A79"/>
    <w:rsid w:val="00557AC6"/>
    <w:rsid w:val="00557C3B"/>
    <w:rsid w:val="00557DDD"/>
    <w:rsid w:val="00557DEE"/>
    <w:rsid w:val="005600B8"/>
    <w:rsid w:val="00560137"/>
    <w:rsid w:val="005601D7"/>
    <w:rsid w:val="00560305"/>
    <w:rsid w:val="00560361"/>
    <w:rsid w:val="005607CB"/>
    <w:rsid w:val="00560850"/>
    <w:rsid w:val="00560AD7"/>
    <w:rsid w:val="00560AE6"/>
    <w:rsid w:val="00560AFE"/>
    <w:rsid w:val="00560B01"/>
    <w:rsid w:val="00560B8A"/>
    <w:rsid w:val="00560C4C"/>
    <w:rsid w:val="00560CA7"/>
    <w:rsid w:val="00560D0C"/>
    <w:rsid w:val="00560F07"/>
    <w:rsid w:val="00560F17"/>
    <w:rsid w:val="00560F82"/>
    <w:rsid w:val="0056106B"/>
    <w:rsid w:val="00561099"/>
    <w:rsid w:val="00561166"/>
    <w:rsid w:val="005611B5"/>
    <w:rsid w:val="0056128A"/>
    <w:rsid w:val="005612A0"/>
    <w:rsid w:val="005612FC"/>
    <w:rsid w:val="005613FE"/>
    <w:rsid w:val="0056143C"/>
    <w:rsid w:val="00561485"/>
    <w:rsid w:val="0056148B"/>
    <w:rsid w:val="0056148E"/>
    <w:rsid w:val="00561530"/>
    <w:rsid w:val="005615CF"/>
    <w:rsid w:val="005615F3"/>
    <w:rsid w:val="005616FA"/>
    <w:rsid w:val="005617E2"/>
    <w:rsid w:val="005617F1"/>
    <w:rsid w:val="005618D6"/>
    <w:rsid w:val="00561AFD"/>
    <w:rsid w:val="00561B63"/>
    <w:rsid w:val="00561B7A"/>
    <w:rsid w:val="00561C63"/>
    <w:rsid w:val="00561D28"/>
    <w:rsid w:val="00561D4E"/>
    <w:rsid w:val="00561D6F"/>
    <w:rsid w:val="00561ECF"/>
    <w:rsid w:val="00561F7B"/>
    <w:rsid w:val="00561F9E"/>
    <w:rsid w:val="0056233E"/>
    <w:rsid w:val="0056255A"/>
    <w:rsid w:val="00562674"/>
    <w:rsid w:val="005626EC"/>
    <w:rsid w:val="00562703"/>
    <w:rsid w:val="00562737"/>
    <w:rsid w:val="00562775"/>
    <w:rsid w:val="0056288F"/>
    <w:rsid w:val="005629B0"/>
    <w:rsid w:val="00562B70"/>
    <w:rsid w:val="00562D19"/>
    <w:rsid w:val="00562DB2"/>
    <w:rsid w:val="00562E88"/>
    <w:rsid w:val="00562F12"/>
    <w:rsid w:val="00562FA8"/>
    <w:rsid w:val="00562FD4"/>
    <w:rsid w:val="00563009"/>
    <w:rsid w:val="005630F6"/>
    <w:rsid w:val="00563126"/>
    <w:rsid w:val="0056317A"/>
    <w:rsid w:val="005633ED"/>
    <w:rsid w:val="0056341E"/>
    <w:rsid w:val="00563470"/>
    <w:rsid w:val="0056349C"/>
    <w:rsid w:val="00563512"/>
    <w:rsid w:val="005636ED"/>
    <w:rsid w:val="00563741"/>
    <w:rsid w:val="00563B08"/>
    <w:rsid w:val="00563B80"/>
    <w:rsid w:val="00563B87"/>
    <w:rsid w:val="00563D83"/>
    <w:rsid w:val="00563EE9"/>
    <w:rsid w:val="00563F76"/>
    <w:rsid w:val="00563F82"/>
    <w:rsid w:val="00563FB8"/>
    <w:rsid w:val="00564033"/>
    <w:rsid w:val="005640CD"/>
    <w:rsid w:val="005641B2"/>
    <w:rsid w:val="00564269"/>
    <w:rsid w:val="0056430F"/>
    <w:rsid w:val="00564587"/>
    <w:rsid w:val="005645C2"/>
    <w:rsid w:val="005645EF"/>
    <w:rsid w:val="00564676"/>
    <w:rsid w:val="00564793"/>
    <w:rsid w:val="0056498B"/>
    <w:rsid w:val="005649C2"/>
    <w:rsid w:val="00564A7F"/>
    <w:rsid w:val="00564CAE"/>
    <w:rsid w:val="00564DE6"/>
    <w:rsid w:val="00564EC4"/>
    <w:rsid w:val="00564ED0"/>
    <w:rsid w:val="00564EFF"/>
    <w:rsid w:val="00564F0F"/>
    <w:rsid w:val="00564F15"/>
    <w:rsid w:val="00564F42"/>
    <w:rsid w:val="00564F84"/>
    <w:rsid w:val="00565024"/>
    <w:rsid w:val="005650C2"/>
    <w:rsid w:val="005650D6"/>
    <w:rsid w:val="00565155"/>
    <w:rsid w:val="00565166"/>
    <w:rsid w:val="005651F1"/>
    <w:rsid w:val="005652BB"/>
    <w:rsid w:val="005652E3"/>
    <w:rsid w:val="0056532E"/>
    <w:rsid w:val="0056533B"/>
    <w:rsid w:val="00565372"/>
    <w:rsid w:val="00565425"/>
    <w:rsid w:val="005655A2"/>
    <w:rsid w:val="00565668"/>
    <w:rsid w:val="00565710"/>
    <w:rsid w:val="005657FE"/>
    <w:rsid w:val="00565919"/>
    <w:rsid w:val="0056592D"/>
    <w:rsid w:val="0056596D"/>
    <w:rsid w:val="0056597E"/>
    <w:rsid w:val="00565BAE"/>
    <w:rsid w:val="00565BB0"/>
    <w:rsid w:val="00565CEB"/>
    <w:rsid w:val="00565DC8"/>
    <w:rsid w:val="00565E35"/>
    <w:rsid w:val="00565E9A"/>
    <w:rsid w:val="00565EC2"/>
    <w:rsid w:val="00565F67"/>
    <w:rsid w:val="005660A0"/>
    <w:rsid w:val="00566209"/>
    <w:rsid w:val="00566339"/>
    <w:rsid w:val="005665CC"/>
    <w:rsid w:val="00566622"/>
    <w:rsid w:val="005667E4"/>
    <w:rsid w:val="00566A97"/>
    <w:rsid w:val="00566C3D"/>
    <w:rsid w:val="00566DCE"/>
    <w:rsid w:val="00566DD1"/>
    <w:rsid w:val="00566FDD"/>
    <w:rsid w:val="00566FF0"/>
    <w:rsid w:val="005670EE"/>
    <w:rsid w:val="00567210"/>
    <w:rsid w:val="0056746B"/>
    <w:rsid w:val="005674D1"/>
    <w:rsid w:val="00567538"/>
    <w:rsid w:val="005675A5"/>
    <w:rsid w:val="00567629"/>
    <w:rsid w:val="0056767A"/>
    <w:rsid w:val="0056770A"/>
    <w:rsid w:val="00567772"/>
    <w:rsid w:val="00567775"/>
    <w:rsid w:val="005679C8"/>
    <w:rsid w:val="00567A07"/>
    <w:rsid w:val="00567BEF"/>
    <w:rsid w:val="00567C54"/>
    <w:rsid w:val="00567DA4"/>
    <w:rsid w:val="0057001F"/>
    <w:rsid w:val="005700FE"/>
    <w:rsid w:val="005701E9"/>
    <w:rsid w:val="00570288"/>
    <w:rsid w:val="0057032C"/>
    <w:rsid w:val="005703D0"/>
    <w:rsid w:val="00570465"/>
    <w:rsid w:val="00570527"/>
    <w:rsid w:val="0057054F"/>
    <w:rsid w:val="005705DE"/>
    <w:rsid w:val="005705F7"/>
    <w:rsid w:val="0057088E"/>
    <w:rsid w:val="00570911"/>
    <w:rsid w:val="00570918"/>
    <w:rsid w:val="00570931"/>
    <w:rsid w:val="00570972"/>
    <w:rsid w:val="00570B00"/>
    <w:rsid w:val="00570C09"/>
    <w:rsid w:val="00570C1B"/>
    <w:rsid w:val="00570C6A"/>
    <w:rsid w:val="00570DED"/>
    <w:rsid w:val="005710DF"/>
    <w:rsid w:val="0057111E"/>
    <w:rsid w:val="00571153"/>
    <w:rsid w:val="00571250"/>
    <w:rsid w:val="005712E5"/>
    <w:rsid w:val="00571300"/>
    <w:rsid w:val="00571338"/>
    <w:rsid w:val="00571514"/>
    <w:rsid w:val="0057152B"/>
    <w:rsid w:val="0057153B"/>
    <w:rsid w:val="00571555"/>
    <w:rsid w:val="00571599"/>
    <w:rsid w:val="005715C3"/>
    <w:rsid w:val="00571664"/>
    <w:rsid w:val="0057169A"/>
    <w:rsid w:val="00571789"/>
    <w:rsid w:val="005719BB"/>
    <w:rsid w:val="00571CEA"/>
    <w:rsid w:val="00571DB2"/>
    <w:rsid w:val="00571E63"/>
    <w:rsid w:val="00571E70"/>
    <w:rsid w:val="00571EDC"/>
    <w:rsid w:val="00571EE8"/>
    <w:rsid w:val="00571EF8"/>
    <w:rsid w:val="00571F55"/>
    <w:rsid w:val="0057208E"/>
    <w:rsid w:val="00572156"/>
    <w:rsid w:val="005721CC"/>
    <w:rsid w:val="0057222B"/>
    <w:rsid w:val="00572297"/>
    <w:rsid w:val="005722F5"/>
    <w:rsid w:val="00572352"/>
    <w:rsid w:val="005723F1"/>
    <w:rsid w:val="00572424"/>
    <w:rsid w:val="00572679"/>
    <w:rsid w:val="005726D1"/>
    <w:rsid w:val="0057277A"/>
    <w:rsid w:val="00572843"/>
    <w:rsid w:val="00572876"/>
    <w:rsid w:val="00572947"/>
    <w:rsid w:val="00572BBB"/>
    <w:rsid w:val="00572C0A"/>
    <w:rsid w:val="00572C6B"/>
    <w:rsid w:val="00572D1E"/>
    <w:rsid w:val="00572D45"/>
    <w:rsid w:val="00572F01"/>
    <w:rsid w:val="00573299"/>
    <w:rsid w:val="00573434"/>
    <w:rsid w:val="00573567"/>
    <w:rsid w:val="0057356D"/>
    <w:rsid w:val="005738EC"/>
    <w:rsid w:val="005738F5"/>
    <w:rsid w:val="00573930"/>
    <w:rsid w:val="0057393D"/>
    <w:rsid w:val="00573955"/>
    <w:rsid w:val="00573956"/>
    <w:rsid w:val="00573B0A"/>
    <w:rsid w:val="00573B47"/>
    <w:rsid w:val="00573B58"/>
    <w:rsid w:val="00573C46"/>
    <w:rsid w:val="00573DFF"/>
    <w:rsid w:val="00573F68"/>
    <w:rsid w:val="00573FBB"/>
    <w:rsid w:val="005741D6"/>
    <w:rsid w:val="0057429E"/>
    <w:rsid w:val="005743C6"/>
    <w:rsid w:val="005743EB"/>
    <w:rsid w:val="005744E4"/>
    <w:rsid w:val="0057463A"/>
    <w:rsid w:val="005746DC"/>
    <w:rsid w:val="0057470A"/>
    <w:rsid w:val="005747ED"/>
    <w:rsid w:val="005747FB"/>
    <w:rsid w:val="0057486A"/>
    <w:rsid w:val="00574A2A"/>
    <w:rsid w:val="00574A32"/>
    <w:rsid w:val="00574A66"/>
    <w:rsid w:val="00574A6A"/>
    <w:rsid w:val="00574A6E"/>
    <w:rsid w:val="00574AED"/>
    <w:rsid w:val="00574B55"/>
    <w:rsid w:val="00574BEF"/>
    <w:rsid w:val="00574DB9"/>
    <w:rsid w:val="00574E18"/>
    <w:rsid w:val="00575042"/>
    <w:rsid w:val="005751A8"/>
    <w:rsid w:val="005752E0"/>
    <w:rsid w:val="0057532A"/>
    <w:rsid w:val="0057542E"/>
    <w:rsid w:val="005755A0"/>
    <w:rsid w:val="0057562E"/>
    <w:rsid w:val="00575660"/>
    <w:rsid w:val="0057577A"/>
    <w:rsid w:val="0057595A"/>
    <w:rsid w:val="00575A28"/>
    <w:rsid w:val="00575ADB"/>
    <w:rsid w:val="00575AFC"/>
    <w:rsid w:val="00575B6D"/>
    <w:rsid w:val="00575CD1"/>
    <w:rsid w:val="00575DC5"/>
    <w:rsid w:val="00575F9E"/>
    <w:rsid w:val="005760EE"/>
    <w:rsid w:val="005764D3"/>
    <w:rsid w:val="00576921"/>
    <w:rsid w:val="00576981"/>
    <w:rsid w:val="00576A2C"/>
    <w:rsid w:val="00576A99"/>
    <w:rsid w:val="00576B61"/>
    <w:rsid w:val="00576BB8"/>
    <w:rsid w:val="00576C70"/>
    <w:rsid w:val="00576D1A"/>
    <w:rsid w:val="00576D48"/>
    <w:rsid w:val="00576DC5"/>
    <w:rsid w:val="00576DEA"/>
    <w:rsid w:val="00576E48"/>
    <w:rsid w:val="00576ED4"/>
    <w:rsid w:val="0057702B"/>
    <w:rsid w:val="005771EB"/>
    <w:rsid w:val="00577287"/>
    <w:rsid w:val="005772C1"/>
    <w:rsid w:val="00577401"/>
    <w:rsid w:val="005775A7"/>
    <w:rsid w:val="00577602"/>
    <w:rsid w:val="00577707"/>
    <w:rsid w:val="00577783"/>
    <w:rsid w:val="005777AC"/>
    <w:rsid w:val="00577846"/>
    <w:rsid w:val="005778CF"/>
    <w:rsid w:val="005779BA"/>
    <w:rsid w:val="00577AFD"/>
    <w:rsid w:val="00577B40"/>
    <w:rsid w:val="00577CD9"/>
    <w:rsid w:val="00577CEB"/>
    <w:rsid w:val="00577DB0"/>
    <w:rsid w:val="00577E66"/>
    <w:rsid w:val="00577FE2"/>
    <w:rsid w:val="00577FFB"/>
    <w:rsid w:val="0058004E"/>
    <w:rsid w:val="005801E6"/>
    <w:rsid w:val="00580462"/>
    <w:rsid w:val="005807A4"/>
    <w:rsid w:val="005807BF"/>
    <w:rsid w:val="0058096B"/>
    <w:rsid w:val="005809C1"/>
    <w:rsid w:val="00580B6A"/>
    <w:rsid w:val="00580C06"/>
    <w:rsid w:val="00580CB2"/>
    <w:rsid w:val="00580DA1"/>
    <w:rsid w:val="00580E7B"/>
    <w:rsid w:val="00580F1F"/>
    <w:rsid w:val="00581354"/>
    <w:rsid w:val="00581449"/>
    <w:rsid w:val="005815B8"/>
    <w:rsid w:val="00581629"/>
    <w:rsid w:val="00581954"/>
    <w:rsid w:val="005819CC"/>
    <w:rsid w:val="00581B82"/>
    <w:rsid w:val="00581E41"/>
    <w:rsid w:val="00581E75"/>
    <w:rsid w:val="00581E8A"/>
    <w:rsid w:val="00581FB5"/>
    <w:rsid w:val="00582171"/>
    <w:rsid w:val="005821F1"/>
    <w:rsid w:val="00582213"/>
    <w:rsid w:val="005822F4"/>
    <w:rsid w:val="0058230B"/>
    <w:rsid w:val="00582343"/>
    <w:rsid w:val="005823C0"/>
    <w:rsid w:val="00582533"/>
    <w:rsid w:val="00582607"/>
    <w:rsid w:val="0058277C"/>
    <w:rsid w:val="00582831"/>
    <w:rsid w:val="00582921"/>
    <w:rsid w:val="00582A08"/>
    <w:rsid w:val="00582A52"/>
    <w:rsid w:val="00582B02"/>
    <w:rsid w:val="00582C56"/>
    <w:rsid w:val="00582C6D"/>
    <w:rsid w:val="00582D3D"/>
    <w:rsid w:val="00582F9F"/>
    <w:rsid w:val="00582FF7"/>
    <w:rsid w:val="00583010"/>
    <w:rsid w:val="005830A3"/>
    <w:rsid w:val="005833C3"/>
    <w:rsid w:val="005833F2"/>
    <w:rsid w:val="00583413"/>
    <w:rsid w:val="0058342C"/>
    <w:rsid w:val="00583514"/>
    <w:rsid w:val="005835C7"/>
    <w:rsid w:val="005836E5"/>
    <w:rsid w:val="00583889"/>
    <w:rsid w:val="005839EB"/>
    <w:rsid w:val="00583ADC"/>
    <w:rsid w:val="00583B3C"/>
    <w:rsid w:val="00583C35"/>
    <w:rsid w:val="00583C56"/>
    <w:rsid w:val="00583C99"/>
    <w:rsid w:val="00583E68"/>
    <w:rsid w:val="00583EB3"/>
    <w:rsid w:val="00583EE2"/>
    <w:rsid w:val="00583FA6"/>
    <w:rsid w:val="00584038"/>
    <w:rsid w:val="0058405B"/>
    <w:rsid w:val="00584072"/>
    <w:rsid w:val="0058407A"/>
    <w:rsid w:val="005842AD"/>
    <w:rsid w:val="00584333"/>
    <w:rsid w:val="005845CC"/>
    <w:rsid w:val="00584629"/>
    <w:rsid w:val="0058463E"/>
    <w:rsid w:val="0058466B"/>
    <w:rsid w:val="0058466E"/>
    <w:rsid w:val="00584718"/>
    <w:rsid w:val="005847A9"/>
    <w:rsid w:val="0058487E"/>
    <w:rsid w:val="00584912"/>
    <w:rsid w:val="0058491B"/>
    <w:rsid w:val="005849E6"/>
    <w:rsid w:val="00584ADC"/>
    <w:rsid w:val="00584AE4"/>
    <w:rsid w:val="00584B11"/>
    <w:rsid w:val="00584DCF"/>
    <w:rsid w:val="00585090"/>
    <w:rsid w:val="005850F3"/>
    <w:rsid w:val="00585205"/>
    <w:rsid w:val="0058535B"/>
    <w:rsid w:val="0058537D"/>
    <w:rsid w:val="00585434"/>
    <w:rsid w:val="0058555C"/>
    <w:rsid w:val="00585560"/>
    <w:rsid w:val="0058561B"/>
    <w:rsid w:val="005856BE"/>
    <w:rsid w:val="00585A99"/>
    <w:rsid w:val="00585B4D"/>
    <w:rsid w:val="00585B66"/>
    <w:rsid w:val="00585C1C"/>
    <w:rsid w:val="005861C2"/>
    <w:rsid w:val="0058621E"/>
    <w:rsid w:val="00586278"/>
    <w:rsid w:val="005862BA"/>
    <w:rsid w:val="00586442"/>
    <w:rsid w:val="0058646A"/>
    <w:rsid w:val="005864A5"/>
    <w:rsid w:val="005864F3"/>
    <w:rsid w:val="005865E0"/>
    <w:rsid w:val="0058672D"/>
    <w:rsid w:val="005868D8"/>
    <w:rsid w:val="00586967"/>
    <w:rsid w:val="005869AD"/>
    <w:rsid w:val="00586AC2"/>
    <w:rsid w:val="00586BD2"/>
    <w:rsid w:val="00586C7E"/>
    <w:rsid w:val="00586CA5"/>
    <w:rsid w:val="00586D27"/>
    <w:rsid w:val="00586E88"/>
    <w:rsid w:val="00586F8E"/>
    <w:rsid w:val="005870FF"/>
    <w:rsid w:val="0058715F"/>
    <w:rsid w:val="0058720B"/>
    <w:rsid w:val="0058725A"/>
    <w:rsid w:val="00587282"/>
    <w:rsid w:val="0058730C"/>
    <w:rsid w:val="00587311"/>
    <w:rsid w:val="0058739D"/>
    <w:rsid w:val="00587463"/>
    <w:rsid w:val="0058747E"/>
    <w:rsid w:val="005875B7"/>
    <w:rsid w:val="005875D4"/>
    <w:rsid w:val="0058761C"/>
    <w:rsid w:val="00587622"/>
    <w:rsid w:val="0058769F"/>
    <w:rsid w:val="0058789E"/>
    <w:rsid w:val="00587A22"/>
    <w:rsid w:val="00587A5B"/>
    <w:rsid w:val="00587C78"/>
    <w:rsid w:val="00587D06"/>
    <w:rsid w:val="00587D33"/>
    <w:rsid w:val="00587D46"/>
    <w:rsid w:val="00587DB6"/>
    <w:rsid w:val="00587EBD"/>
    <w:rsid w:val="005900F1"/>
    <w:rsid w:val="005903A5"/>
    <w:rsid w:val="005904B8"/>
    <w:rsid w:val="0059050F"/>
    <w:rsid w:val="005905B7"/>
    <w:rsid w:val="0059065C"/>
    <w:rsid w:val="005906B6"/>
    <w:rsid w:val="005906BB"/>
    <w:rsid w:val="005906ED"/>
    <w:rsid w:val="00590736"/>
    <w:rsid w:val="00590757"/>
    <w:rsid w:val="005909EC"/>
    <w:rsid w:val="00590B78"/>
    <w:rsid w:val="00590BAE"/>
    <w:rsid w:val="00590C28"/>
    <w:rsid w:val="00590DD3"/>
    <w:rsid w:val="00590E60"/>
    <w:rsid w:val="0059103F"/>
    <w:rsid w:val="005910AF"/>
    <w:rsid w:val="005910C4"/>
    <w:rsid w:val="005910EA"/>
    <w:rsid w:val="00591215"/>
    <w:rsid w:val="005912D3"/>
    <w:rsid w:val="00591392"/>
    <w:rsid w:val="005914DF"/>
    <w:rsid w:val="005916AF"/>
    <w:rsid w:val="00591737"/>
    <w:rsid w:val="00591957"/>
    <w:rsid w:val="005919C8"/>
    <w:rsid w:val="00591C1B"/>
    <w:rsid w:val="00591D39"/>
    <w:rsid w:val="00591EB7"/>
    <w:rsid w:val="00591F72"/>
    <w:rsid w:val="00592064"/>
    <w:rsid w:val="0059215E"/>
    <w:rsid w:val="00592172"/>
    <w:rsid w:val="00592516"/>
    <w:rsid w:val="005925BA"/>
    <w:rsid w:val="005925CF"/>
    <w:rsid w:val="00592646"/>
    <w:rsid w:val="0059264A"/>
    <w:rsid w:val="005926B6"/>
    <w:rsid w:val="00592716"/>
    <w:rsid w:val="00592816"/>
    <w:rsid w:val="00592848"/>
    <w:rsid w:val="00592E94"/>
    <w:rsid w:val="00592FA5"/>
    <w:rsid w:val="00592FF0"/>
    <w:rsid w:val="00593138"/>
    <w:rsid w:val="00593195"/>
    <w:rsid w:val="0059320D"/>
    <w:rsid w:val="005933C3"/>
    <w:rsid w:val="0059341B"/>
    <w:rsid w:val="00593678"/>
    <w:rsid w:val="005936F0"/>
    <w:rsid w:val="00593813"/>
    <w:rsid w:val="00593995"/>
    <w:rsid w:val="00593E32"/>
    <w:rsid w:val="00593EE0"/>
    <w:rsid w:val="00593FB0"/>
    <w:rsid w:val="00594018"/>
    <w:rsid w:val="00594097"/>
    <w:rsid w:val="0059418E"/>
    <w:rsid w:val="00594196"/>
    <w:rsid w:val="0059426C"/>
    <w:rsid w:val="00594289"/>
    <w:rsid w:val="0059434B"/>
    <w:rsid w:val="0059444D"/>
    <w:rsid w:val="00594463"/>
    <w:rsid w:val="00594676"/>
    <w:rsid w:val="00594691"/>
    <w:rsid w:val="0059469E"/>
    <w:rsid w:val="00594794"/>
    <w:rsid w:val="005947A1"/>
    <w:rsid w:val="005947A3"/>
    <w:rsid w:val="00594A3F"/>
    <w:rsid w:val="00594A7B"/>
    <w:rsid w:val="00594ADB"/>
    <w:rsid w:val="00594DE4"/>
    <w:rsid w:val="00594E34"/>
    <w:rsid w:val="00594E7C"/>
    <w:rsid w:val="00594FE3"/>
    <w:rsid w:val="00595056"/>
    <w:rsid w:val="00595169"/>
    <w:rsid w:val="005951B1"/>
    <w:rsid w:val="005951C9"/>
    <w:rsid w:val="0059525A"/>
    <w:rsid w:val="0059533C"/>
    <w:rsid w:val="00595473"/>
    <w:rsid w:val="0059578F"/>
    <w:rsid w:val="00595921"/>
    <w:rsid w:val="00595938"/>
    <w:rsid w:val="00595CC1"/>
    <w:rsid w:val="00595DF2"/>
    <w:rsid w:val="00595E3C"/>
    <w:rsid w:val="00595E90"/>
    <w:rsid w:val="00595EB5"/>
    <w:rsid w:val="00595F2D"/>
    <w:rsid w:val="00595FD1"/>
    <w:rsid w:val="0059610B"/>
    <w:rsid w:val="0059614C"/>
    <w:rsid w:val="00596155"/>
    <w:rsid w:val="00596179"/>
    <w:rsid w:val="005961F1"/>
    <w:rsid w:val="0059636C"/>
    <w:rsid w:val="0059641A"/>
    <w:rsid w:val="00596525"/>
    <w:rsid w:val="005966FA"/>
    <w:rsid w:val="00596725"/>
    <w:rsid w:val="00596739"/>
    <w:rsid w:val="00596783"/>
    <w:rsid w:val="005967EC"/>
    <w:rsid w:val="00596928"/>
    <w:rsid w:val="0059699D"/>
    <w:rsid w:val="0059699E"/>
    <w:rsid w:val="005969DD"/>
    <w:rsid w:val="00596A95"/>
    <w:rsid w:val="00596C0A"/>
    <w:rsid w:val="00596D90"/>
    <w:rsid w:val="00597102"/>
    <w:rsid w:val="0059741C"/>
    <w:rsid w:val="005975BE"/>
    <w:rsid w:val="0059767F"/>
    <w:rsid w:val="00597702"/>
    <w:rsid w:val="0059771C"/>
    <w:rsid w:val="0059773F"/>
    <w:rsid w:val="005978E6"/>
    <w:rsid w:val="00597A02"/>
    <w:rsid w:val="00597AB8"/>
    <w:rsid w:val="00597BE1"/>
    <w:rsid w:val="00597C35"/>
    <w:rsid w:val="00597DC7"/>
    <w:rsid w:val="00597E4B"/>
    <w:rsid w:val="00597F2C"/>
    <w:rsid w:val="005A006B"/>
    <w:rsid w:val="005A0207"/>
    <w:rsid w:val="005A02BF"/>
    <w:rsid w:val="005A02D0"/>
    <w:rsid w:val="005A02D8"/>
    <w:rsid w:val="005A031B"/>
    <w:rsid w:val="005A03D9"/>
    <w:rsid w:val="005A042B"/>
    <w:rsid w:val="005A044B"/>
    <w:rsid w:val="005A04A0"/>
    <w:rsid w:val="005A04BF"/>
    <w:rsid w:val="005A04FD"/>
    <w:rsid w:val="005A065D"/>
    <w:rsid w:val="005A06D9"/>
    <w:rsid w:val="005A0799"/>
    <w:rsid w:val="005A07B2"/>
    <w:rsid w:val="005A088A"/>
    <w:rsid w:val="005A0B8B"/>
    <w:rsid w:val="005A0C09"/>
    <w:rsid w:val="005A0C96"/>
    <w:rsid w:val="005A0D07"/>
    <w:rsid w:val="005A0ED7"/>
    <w:rsid w:val="005A0F00"/>
    <w:rsid w:val="005A0F34"/>
    <w:rsid w:val="005A0FCC"/>
    <w:rsid w:val="005A1008"/>
    <w:rsid w:val="005A1129"/>
    <w:rsid w:val="005A11DF"/>
    <w:rsid w:val="005A1226"/>
    <w:rsid w:val="005A1389"/>
    <w:rsid w:val="005A148F"/>
    <w:rsid w:val="005A158D"/>
    <w:rsid w:val="005A16A5"/>
    <w:rsid w:val="005A16D9"/>
    <w:rsid w:val="005A172B"/>
    <w:rsid w:val="005A1752"/>
    <w:rsid w:val="005A177B"/>
    <w:rsid w:val="005A17B1"/>
    <w:rsid w:val="005A189F"/>
    <w:rsid w:val="005A19AC"/>
    <w:rsid w:val="005A1AC0"/>
    <w:rsid w:val="005A204E"/>
    <w:rsid w:val="005A20A9"/>
    <w:rsid w:val="005A20C3"/>
    <w:rsid w:val="005A21EE"/>
    <w:rsid w:val="005A2233"/>
    <w:rsid w:val="005A230A"/>
    <w:rsid w:val="005A24F9"/>
    <w:rsid w:val="005A27FC"/>
    <w:rsid w:val="005A28D8"/>
    <w:rsid w:val="005A291B"/>
    <w:rsid w:val="005A2928"/>
    <w:rsid w:val="005A2A1C"/>
    <w:rsid w:val="005A2A6E"/>
    <w:rsid w:val="005A2B7E"/>
    <w:rsid w:val="005A2C34"/>
    <w:rsid w:val="005A2DC2"/>
    <w:rsid w:val="005A2E92"/>
    <w:rsid w:val="005A2ECD"/>
    <w:rsid w:val="005A2F3B"/>
    <w:rsid w:val="005A30BF"/>
    <w:rsid w:val="005A3174"/>
    <w:rsid w:val="005A319A"/>
    <w:rsid w:val="005A3203"/>
    <w:rsid w:val="005A35A1"/>
    <w:rsid w:val="005A3669"/>
    <w:rsid w:val="005A36C0"/>
    <w:rsid w:val="005A3824"/>
    <w:rsid w:val="005A38D1"/>
    <w:rsid w:val="005A39A7"/>
    <w:rsid w:val="005A39BB"/>
    <w:rsid w:val="005A3A23"/>
    <w:rsid w:val="005A3AB7"/>
    <w:rsid w:val="005A3DEA"/>
    <w:rsid w:val="005A3DEB"/>
    <w:rsid w:val="005A3E9F"/>
    <w:rsid w:val="005A3F91"/>
    <w:rsid w:val="005A4018"/>
    <w:rsid w:val="005A407E"/>
    <w:rsid w:val="005A431E"/>
    <w:rsid w:val="005A432A"/>
    <w:rsid w:val="005A44A9"/>
    <w:rsid w:val="005A44EE"/>
    <w:rsid w:val="005A4792"/>
    <w:rsid w:val="005A47E6"/>
    <w:rsid w:val="005A481B"/>
    <w:rsid w:val="005A483F"/>
    <w:rsid w:val="005A48DC"/>
    <w:rsid w:val="005A490D"/>
    <w:rsid w:val="005A4953"/>
    <w:rsid w:val="005A4A01"/>
    <w:rsid w:val="005A4ACD"/>
    <w:rsid w:val="005A4AF3"/>
    <w:rsid w:val="005A4B5B"/>
    <w:rsid w:val="005A4C14"/>
    <w:rsid w:val="005A4CDF"/>
    <w:rsid w:val="005A4EC9"/>
    <w:rsid w:val="005A4F7B"/>
    <w:rsid w:val="005A4FB6"/>
    <w:rsid w:val="005A50BE"/>
    <w:rsid w:val="005A5185"/>
    <w:rsid w:val="005A5496"/>
    <w:rsid w:val="005A5748"/>
    <w:rsid w:val="005A59E1"/>
    <w:rsid w:val="005A59F1"/>
    <w:rsid w:val="005A5A18"/>
    <w:rsid w:val="005A5B9D"/>
    <w:rsid w:val="005A5BB0"/>
    <w:rsid w:val="005A5C44"/>
    <w:rsid w:val="005A5C6D"/>
    <w:rsid w:val="005A5D1C"/>
    <w:rsid w:val="005A5E38"/>
    <w:rsid w:val="005A5F4D"/>
    <w:rsid w:val="005A5FB6"/>
    <w:rsid w:val="005A609A"/>
    <w:rsid w:val="005A60B8"/>
    <w:rsid w:val="005A61BA"/>
    <w:rsid w:val="005A62E1"/>
    <w:rsid w:val="005A635A"/>
    <w:rsid w:val="005A6477"/>
    <w:rsid w:val="005A65E7"/>
    <w:rsid w:val="005A66E7"/>
    <w:rsid w:val="005A6792"/>
    <w:rsid w:val="005A67F6"/>
    <w:rsid w:val="005A67FB"/>
    <w:rsid w:val="005A69DA"/>
    <w:rsid w:val="005A6B48"/>
    <w:rsid w:val="005A6B77"/>
    <w:rsid w:val="005A6BC1"/>
    <w:rsid w:val="005A6CCC"/>
    <w:rsid w:val="005A6D2C"/>
    <w:rsid w:val="005A6D96"/>
    <w:rsid w:val="005A6E20"/>
    <w:rsid w:val="005A6F12"/>
    <w:rsid w:val="005A72DE"/>
    <w:rsid w:val="005A7396"/>
    <w:rsid w:val="005A73BD"/>
    <w:rsid w:val="005A7437"/>
    <w:rsid w:val="005A75AE"/>
    <w:rsid w:val="005A77E1"/>
    <w:rsid w:val="005A798C"/>
    <w:rsid w:val="005A7995"/>
    <w:rsid w:val="005A7A70"/>
    <w:rsid w:val="005A7B3E"/>
    <w:rsid w:val="005A7B7D"/>
    <w:rsid w:val="005A7C41"/>
    <w:rsid w:val="005A7C9F"/>
    <w:rsid w:val="005A7CFF"/>
    <w:rsid w:val="005A7D93"/>
    <w:rsid w:val="005A7DDB"/>
    <w:rsid w:val="005A7F48"/>
    <w:rsid w:val="005B0039"/>
    <w:rsid w:val="005B0051"/>
    <w:rsid w:val="005B005F"/>
    <w:rsid w:val="005B02E5"/>
    <w:rsid w:val="005B0680"/>
    <w:rsid w:val="005B06A3"/>
    <w:rsid w:val="005B06B3"/>
    <w:rsid w:val="005B070A"/>
    <w:rsid w:val="005B0821"/>
    <w:rsid w:val="005B086A"/>
    <w:rsid w:val="005B08F0"/>
    <w:rsid w:val="005B094C"/>
    <w:rsid w:val="005B0A8A"/>
    <w:rsid w:val="005B0DA9"/>
    <w:rsid w:val="005B0DAF"/>
    <w:rsid w:val="005B0DC5"/>
    <w:rsid w:val="005B0EB1"/>
    <w:rsid w:val="005B0EDE"/>
    <w:rsid w:val="005B0F05"/>
    <w:rsid w:val="005B0F19"/>
    <w:rsid w:val="005B0F5C"/>
    <w:rsid w:val="005B1044"/>
    <w:rsid w:val="005B1103"/>
    <w:rsid w:val="005B1162"/>
    <w:rsid w:val="005B117D"/>
    <w:rsid w:val="005B12C9"/>
    <w:rsid w:val="005B139F"/>
    <w:rsid w:val="005B13AC"/>
    <w:rsid w:val="005B1516"/>
    <w:rsid w:val="005B15FE"/>
    <w:rsid w:val="005B16A7"/>
    <w:rsid w:val="005B1975"/>
    <w:rsid w:val="005B19A2"/>
    <w:rsid w:val="005B1B0D"/>
    <w:rsid w:val="005B1BF9"/>
    <w:rsid w:val="005B1E06"/>
    <w:rsid w:val="005B1EE6"/>
    <w:rsid w:val="005B1F2F"/>
    <w:rsid w:val="005B1F66"/>
    <w:rsid w:val="005B208F"/>
    <w:rsid w:val="005B227D"/>
    <w:rsid w:val="005B2354"/>
    <w:rsid w:val="005B2463"/>
    <w:rsid w:val="005B247E"/>
    <w:rsid w:val="005B24FF"/>
    <w:rsid w:val="005B2510"/>
    <w:rsid w:val="005B2673"/>
    <w:rsid w:val="005B2785"/>
    <w:rsid w:val="005B27E1"/>
    <w:rsid w:val="005B27FE"/>
    <w:rsid w:val="005B2818"/>
    <w:rsid w:val="005B292A"/>
    <w:rsid w:val="005B29E0"/>
    <w:rsid w:val="005B2A2F"/>
    <w:rsid w:val="005B2C33"/>
    <w:rsid w:val="005B2C42"/>
    <w:rsid w:val="005B2E39"/>
    <w:rsid w:val="005B2E73"/>
    <w:rsid w:val="005B2EDE"/>
    <w:rsid w:val="005B2F05"/>
    <w:rsid w:val="005B2F6B"/>
    <w:rsid w:val="005B2F92"/>
    <w:rsid w:val="005B3071"/>
    <w:rsid w:val="005B3087"/>
    <w:rsid w:val="005B31B2"/>
    <w:rsid w:val="005B3200"/>
    <w:rsid w:val="005B321B"/>
    <w:rsid w:val="005B32F1"/>
    <w:rsid w:val="005B3524"/>
    <w:rsid w:val="005B356B"/>
    <w:rsid w:val="005B3661"/>
    <w:rsid w:val="005B3681"/>
    <w:rsid w:val="005B36F5"/>
    <w:rsid w:val="005B3735"/>
    <w:rsid w:val="005B382D"/>
    <w:rsid w:val="005B384C"/>
    <w:rsid w:val="005B391F"/>
    <w:rsid w:val="005B3C84"/>
    <w:rsid w:val="005B3C9C"/>
    <w:rsid w:val="005B3CD2"/>
    <w:rsid w:val="005B3CF7"/>
    <w:rsid w:val="005B3DDD"/>
    <w:rsid w:val="005B3E34"/>
    <w:rsid w:val="005B3E4D"/>
    <w:rsid w:val="005B3F2C"/>
    <w:rsid w:val="005B401D"/>
    <w:rsid w:val="005B4074"/>
    <w:rsid w:val="005B41D3"/>
    <w:rsid w:val="005B44CC"/>
    <w:rsid w:val="005B44D8"/>
    <w:rsid w:val="005B453F"/>
    <w:rsid w:val="005B4563"/>
    <w:rsid w:val="005B45D6"/>
    <w:rsid w:val="005B464D"/>
    <w:rsid w:val="005B46D8"/>
    <w:rsid w:val="005B488D"/>
    <w:rsid w:val="005B4C1C"/>
    <w:rsid w:val="005B4D0B"/>
    <w:rsid w:val="005B4E54"/>
    <w:rsid w:val="005B4E70"/>
    <w:rsid w:val="005B4E99"/>
    <w:rsid w:val="005B4EEE"/>
    <w:rsid w:val="005B4F51"/>
    <w:rsid w:val="005B4F62"/>
    <w:rsid w:val="005B4FCE"/>
    <w:rsid w:val="005B5099"/>
    <w:rsid w:val="005B50CC"/>
    <w:rsid w:val="005B51C0"/>
    <w:rsid w:val="005B5215"/>
    <w:rsid w:val="005B52CC"/>
    <w:rsid w:val="005B52D0"/>
    <w:rsid w:val="005B5398"/>
    <w:rsid w:val="005B5499"/>
    <w:rsid w:val="005B54AD"/>
    <w:rsid w:val="005B54CB"/>
    <w:rsid w:val="005B56C5"/>
    <w:rsid w:val="005B5736"/>
    <w:rsid w:val="005B576F"/>
    <w:rsid w:val="005B593B"/>
    <w:rsid w:val="005B599B"/>
    <w:rsid w:val="005B59B8"/>
    <w:rsid w:val="005B5A52"/>
    <w:rsid w:val="005B5BC3"/>
    <w:rsid w:val="005B5C01"/>
    <w:rsid w:val="005B5CCE"/>
    <w:rsid w:val="005B5D2B"/>
    <w:rsid w:val="005B5DCA"/>
    <w:rsid w:val="005B5DEB"/>
    <w:rsid w:val="005B5E2B"/>
    <w:rsid w:val="005B60B7"/>
    <w:rsid w:val="005B6171"/>
    <w:rsid w:val="005B626F"/>
    <w:rsid w:val="005B6277"/>
    <w:rsid w:val="005B627B"/>
    <w:rsid w:val="005B6469"/>
    <w:rsid w:val="005B6536"/>
    <w:rsid w:val="005B6560"/>
    <w:rsid w:val="005B65F6"/>
    <w:rsid w:val="005B66AF"/>
    <w:rsid w:val="005B6715"/>
    <w:rsid w:val="005B68E4"/>
    <w:rsid w:val="005B698E"/>
    <w:rsid w:val="005B6A44"/>
    <w:rsid w:val="005B6C6E"/>
    <w:rsid w:val="005B6C9D"/>
    <w:rsid w:val="005B6D75"/>
    <w:rsid w:val="005B6DB9"/>
    <w:rsid w:val="005B6F2B"/>
    <w:rsid w:val="005B6F2D"/>
    <w:rsid w:val="005B70D6"/>
    <w:rsid w:val="005B70DC"/>
    <w:rsid w:val="005B7474"/>
    <w:rsid w:val="005B7493"/>
    <w:rsid w:val="005B7675"/>
    <w:rsid w:val="005B77C7"/>
    <w:rsid w:val="005B7A66"/>
    <w:rsid w:val="005B7B27"/>
    <w:rsid w:val="005B7B2D"/>
    <w:rsid w:val="005B7C88"/>
    <w:rsid w:val="005B7CCB"/>
    <w:rsid w:val="005B7D47"/>
    <w:rsid w:val="005B7D7B"/>
    <w:rsid w:val="005B7EF5"/>
    <w:rsid w:val="005B7EF7"/>
    <w:rsid w:val="005B7F3B"/>
    <w:rsid w:val="005C036C"/>
    <w:rsid w:val="005C0447"/>
    <w:rsid w:val="005C062A"/>
    <w:rsid w:val="005C0670"/>
    <w:rsid w:val="005C0707"/>
    <w:rsid w:val="005C0726"/>
    <w:rsid w:val="005C0841"/>
    <w:rsid w:val="005C0853"/>
    <w:rsid w:val="005C08E2"/>
    <w:rsid w:val="005C0921"/>
    <w:rsid w:val="005C0B07"/>
    <w:rsid w:val="005C0BD5"/>
    <w:rsid w:val="005C0EE1"/>
    <w:rsid w:val="005C0F2A"/>
    <w:rsid w:val="005C0F80"/>
    <w:rsid w:val="005C112F"/>
    <w:rsid w:val="005C1230"/>
    <w:rsid w:val="005C1240"/>
    <w:rsid w:val="005C13C3"/>
    <w:rsid w:val="005C13FB"/>
    <w:rsid w:val="005C1539"/>
    <w:rsid w:val="005C1541"/>
    <w:rsid w:val="005C15C2"/>
    <w:rsid w:val="005C1754"/>
    <w:rsid w:val="005C1811"/>
    <w:rsid w:val="005C1896"/>
    <w:rsid w:val="005C19FB"/>
    <w:rsid w:val="005C1A5A"/>
    <w:rsid w:val="005C1B93"/>
    <w:rsid w:val="005C1D65"/>
    <w:rsid w:val="005C1FDA"/>
    <w:rsid w:val="005C2142"/>
    <w:rsid w:val="005C2213"/>
    <w:rsid w:val="005C22EA"/>
    <w:rsid w:val="005C232B"/>
    <w:rsid w:val="005C256B"/>
    <w:rsid w:val="005C2710"/>
    <w:rsid w:val="005C27B0"/>
    <w:rsid w:val="005C289B"/>
    <w:rsid w:val="005C28F3"/>
    <w:rsid w:val="005C29CF"/>
    <w:rsid w:val="005C2A9C"/>
    <w:rsid w:val="005C2B32"/>
    <w:rsid w:val="005C2B3D"/>
    <w:rsid w:val="005C2BB4"/>
    <w:rsid w:val="005C2C51"/>
    <w:rsid w:val="005C2CB4"/>
    <w:rsid w:val="005C2DCD"/>
    <w:rsid w:val="005C2EEB"/>
    <w:rsid w:val="005C30AB"/>
    <w:rsid w:val="005C30E4"/>
    <w:rsid w:val="005C323F"/>
    <w:rsid w:val="005C33E5"/>
    <w:rsid w:val="005C3429"/>
    <w:rsid w:val="005C3462"/>
    <w:rsid w:val="005C34A0"/>
    <w:rsid w:val="005C351A"/>
    <w:rsid w:val="005C3693"/>
    <w:rsid w:val="005C3761"/>
    <w:rsid w:val="005C3786"/>
    <w:rsid w:val="005C37BF"/>
    <w:rsid w:val="005C37C9"/>
    <w:rsid w:val="005C3930"/>
    <w:rsid w:val="005C3931"/>
    <w:rsid w:val="005C3965"/>
    <w:rsid w:val="005C396B"/>
    <w:rsid w:val="005C39A5"/>
    <w:rsid w:val="005C39FE"/>
    <w:rsid w:val="005C3B34"/>
    <w:rsid w:val="005C3CD6"/>
    <w:rsid w:val="005C3DB1"/>
    <w:rsid w:val="005C3E5E"/>
    <w:rsid w:val="005C4010"/>
    <w:rsid w:val="005C40CC"/>
    <w:rsid w:val="005C41DE"/>
    <w:rsid w:val="005C427F"/>
    <w:rsid w:val="005C4359"/>
    <w:rsid w:val="005C4395"/>
    <w:rsid w:val="005C44B1"/>
    <w:rsid w:val="005C44D4"/>
    <w:rsid w:val="005C47A1"/>
    <w:rsid w:val="005C47ED"/>
    <w:rsid w:val="005C4881"/>
    <w:rsid w:val="005C48CB"/>
    <w:rsid w:val="005C48D7"/>
    <w:rsid w:val="005C48F8"/>
    <w:rsid w:val="005C494C"/>
    <w:rsid w:val="005C4AD2"/>
    <w:rsid w:val="005C4C25"/>
    <w:rsid w:val="005C4C51"/>
    <w:rsid w:val="005C4CFE"/>
    <w:rsid w:val="005C4DE3"/>
    <w:rsid w:val="005C4EA8"/>
    <w:rsid w:val="005C4F3C"/>
    <w:rsid w:val="005C5009"/>
    <w:rsid w:val="005C5077"/>
    <w:rsid w:val="005C50F1"/>
    <w:rsid w:val="005C5102"/>
    <w:rsid w:val="005C51C4"/>
    <w:rsid w:val="005C51C6"/>
    <w:rsid w:val="005C525C"/>
    <w:rsid w:val="005C548E"/>
    <w:rsid w:val="005C564B"/>
    <w:rsid w:val="005C5667"/>
    <w:rsid w:val="005C5774"/>
    <w:rsid w:val="005C5775"/>
    <w:rsid w:val="005C5847"/>
    <w:rsid w:val="005C58B5"/>
    <w:rsid w:val="005C5964"/>
    <w:rsid w:val="005C5989"/>
    <w:rsid w:val="005C5A11"/>
    <w:rsid w:val="005C5D10"/>
    <w:rsid w:val="005C5D8F"/>
    <w:rsid w:val="005C5F3C"/>
    <w:rsid w:val="005C5FB8"/>
    <w:rsid w:val="005C616E"/>
    <w:rsid w:val="005C6191"/>
    <w:rsid w:val="005C652E"/>
    <w:rsid w:val="005C6534"/>
    <w:rsid w:val="005C653E"/>
    <w:rsid w:val="005C6616"/>
    <w:rsid w:val="005C676F"/>
    <w:rsid w:val="005C67CC"/>
    <w:rsid w:val="005C6866"/>
    <w:rsid w:val="005C6A1D"/>
    <w:rsid w:val="005C6ADC"/>
    <w:rsid w:val="005C6C80"/>
    <w:rsid w:val="005C6E11"/>
    <w:rsid w:val="005C6EB2"/>
    <w:rsid w:val="005C6EE2"/>
    <w:rsid w:val="005C701C"/>
    <w:rsid w:val="005C7080"/>
    <w:rsid w:val="005C70A8"/>
    <w:rsid w:val="005C710E"/>
    <w:rsid w:val="005C717B"/>
    <w:rsid w:val="005C721E"/>
    <w:rsid w:val="005C7295"/>
    <w:rsid w:val="005C72A1"/>
    <w:rsid w:val="005C72EE"/>
    <w:rsid w:val="005C73C0"/>
    <w:rsid w:val="005C73D0"/>
    <w:rsid w:val="005C73DD"/>
    <w:rsid w:val="005C7423"/>
    <w:rsid w:val="005C747E"/>
    <w:rsid w:val="005C75BE"/>
    <w:rsid w:val="005C76AB"/>
    <w:rsid w:val="005C789F"/>
    <w:rsid w:val="005C7910"/>
    <w:rsid w:val="005C79B6"/>
    <w:rsid w:val="005C79BF"/>
    <w:rsid w:val="005C79C5"/>
    <w:rsid w:val="005C79E9"/>
    <w:rsid w:val="005C7A5C"/>
    <w:rsid w:val="005C7BC7"/>
    <w:rsid w:val="005C7C14"/>
    <w:rsid w:val="005C7D62"/>
    <w:rsid w:val="005C7EE9"/>
    <w:rsid w:val="005C7F9F"/>
    <w:rsid w:val="005D0001"/>
    <w:rsid w:val="005D00E9"/>
    <w:rsid w:val="005D0140"/>
    <w:rsid w:val="005D0199"/>
    <w:rsid w:val="005D0333"/>
    <w:rsid w:val="005D04F7"/>
    <w:rsid w:val="005D07ED"/>
    <w:rsid w:val="005D0853"/>
    <w:rsid w:val="005D0943"/>
    <w:rsid w:val="005D0A9C"/>
    <w:rsid w:val="005D0B2C"/>
    <w:rsid w:val="005D0B65"/>
    <w:rsid w:val="005D0BA5"/>
    <w:rsid w:val="005D0C6F"/>
    <w:rsid w:val="005D0E52"/>
    <w:rsid w:val="005D0F33"/>
    <w:rsid w:val="005D0FB4"/>
    <w:rsid w:val="005D1025"/>
    <w:rsid w:val="005D11A3"/>
    <w:rsid w:val="005D11E2"/>
    <w:rsid w:val="005D138E"/>
    <w:rsid w:val="005D1467"/>
    <w:rsid w:val="005D14BC"/>
    <w:rsid w:val="005D1571"/>
    <w:rsid w:val="005D15E8"/>
    <w:rsid w:val="005D1652"/>
    <w:rsid w:val="005D16B1"/>
    <w:rsid w:val="005D1754"/>
    <w:rsid w:val="005D17CA"/>
    <w:rsid w:val="005D17F9"/>
    <w:rsid w:val="005D1842"/>
    <w:rsid w:val="005D18BC"/>
    <w:rsid w:val="005D18EE"/>
    <w:rsid w:val="005D1990"/>
    <w:rsid w:val="005D1A54"/>
    <w:rsid w:val="005D1B80"/>
    <w:rsid w:val="005D1C8E"/>
    <w:rsid w:val="005D1C9C"/>
    <w:rsid w:val="005D1DF1"/>
    <w:rsid w:val="005D1E05"/>
    <w:rsid w:val="005D212A"/>
    <w:rsid w:val="005D22AC"/>
    <w:rsid w:val="005D238C"/>
    <w:rsid w:val="005D23B2"/>
    <w:rsid w:val="005D2511"/>
    <w:rsid w:val="005D281F"/>
    <w:rsid w:val="005D28E4"/>
    <w:rsid w:val="005D2B22"/>
    <w:rsid w:val="005D2BE2"/>
    <w:rsid w:val="005D2D04"/>
    <w:rsid w:val="005D2F21"/>
    <w:rsid w:val="005D306F"/>
    <w:rsid w:val="005D3395"/>
    <w:rsid w:val="005D3528"/>
    <w:rsid w:val="005D35EB"/>
    <w:rsid w:val="005D3659"/>
    <w:rsid w:val="005D371A"/>
    <w:rsid w:val="005D3899"/>
    <w:rsid w:val="005D390B"/>
    <w:rsid w:val="005D3978"/>
    <w:rsid w:val="005D3A0F"/>
    <w:rsid w:val="005D3AE3"/>
    <w:rsid w:val="005D3B0F"/>
    <w:rsid w:val="005D3C43"/>
    <w:rsid w:val="005D3CDE"/>
    <w:rsid w:val="005D3D19"/>
    <w:rsid w:val="005D3DE2"/>
    <w:rsid w:val="005D3EC7"/>
    <w:rsid w:val="005D3F6E"/>
    <w:rsid w:val="005D40F2"/>
    <w:rsid w:val="005D43B7"/>
    <w:rsid w:val="005D4453"/>
    <w:rsid w:val="005D4508"/>
    <w:rsid w:val="005D4522"/>
    <w:rsid w:val="005D4726"/>
    <w:rsid w:val="005D483F"/>
    <w:rsid w:val="005D489C"/>
    <w:rsid w:val="005D495D"/>
    <w:rsid w:val="005D4A72"/>
    <w:rsid w:val="005D4B28"/>
    <w:rsid w:val="005D4B40"/>
    <w:rsid w:val="005D4EAE"/>
    <w:rsid w:val="005D501F"/>
    <w:rsid w:val="005D503E"/>
    <w:rsid w:val="005D508A"/>
    <w:rsid w:val="005D5139"/>
    <w:rsid w:val="005D51B3"/>
    <w:rsid w:val="005D52B0"/>
    <w:rsid w:val="005D5426"/>
    <w:rsid w:val="005D54CA"/>
    <w:rsid w:val="005D5752"/>
    <w:rsid w:val="005D57B2"/>
    <w:rsid w:val="005D57E8"/>
    <w:rsid w:val="005D5AAC"/>
    <w:rsid w:val="005D5B07"/>
    <w:rsid w:val="005D5B29"/>
    <w:rsid w:val="005D5B65"/>
    <w:rsid w:val="005D5BC6"/>
    <w:rsid w:val="005D5C63"/>
    <w:rsid w:val="005D5EBE"/>
    <w:rsid w:val="005D5EE6"/>
    <w:rsid w:val="005D6103"/>
    <w:rsid w:val="005D6185"/>
    <w:rsid w:val="005D62E9"/>
    <w:rsid w:val="005D6300"/>
    <w:rsid w:val="005D6346"/>
    <w:rsid w:val="005D63A8"/>
    <w:rsid w:val="005D6445"/>
    <w:rsid w:val="005D66DF"/>
    <w:rsid w:val="005D6A7F"/>
    <w:rsid w:val="005D6AD7"/>
    <w:rsid w:val="005D6B8F"/>
    <w:rsid w:val="005D6BA3"/>
    <w:rsid w:val="005D6BF6"/>
    <w:rsid w:val="005D6C28"/>
    <w:rsid w:val="005D6CDC"/>
    <w:rsid w:val="005D6DDF"/>
    <w:rsid w:val="005D6E0C"/>
    <w:rsid w:val="005D6E2D"/>
    <w:rsid w:val="005D6F20"/>
    <w:rsid w:val="005D706E"/>
    <w:rsid w:val="005D70B7"/>
    <w:rsid w:val="005D71BB"/>
    <w:rsid w:val="005D7283"/>
    <w:rsid w:val="005D7317"/>
    <w:rsid w:val="005D7579"/>
    <w:rsid w:val="005D78C2"/>
    <w:rsid w:val="005D78E1"/>
    <w:rsid w:val="005D7946"/>
    <w:rsid w:val="005D79DA"/>
    <w:rsid w:val="005D7A10"/>
    <w:rsid w:val="005D7B0E"/>
    <w:rsid w:val="005D7B52"/>
    <w:rsid w:val="005D7E92"/>
    <w:rsid w:val="005D7F4D"/>
    <w:rsid w:val="005D7FCB"/>
    <w:rsid w:val="005E001A"/>
    <w:rsid w:val="005E00D0"/>
    <w:rsid w:val="005E0168"/>
    <w:rsid w:val="005E01DD"/>
    <w:rsid w:val="005E01FC"/>
    <w:rsid w:val="005E02A1"/>
    <w:rsid w:val="005E0357"/>
    <w:rsid w:val="005E0588"/>
    <w:rsid w:val="005E0802"/>
    <w:rsid w:val="005E08CD"/>
    <w:rsid w:val="005E0930"/>
    <w:rsid w:val="005E0947"/>
    <w:rsid w:val="005E09C6"/>
    <w:rsid w:val="005E0E03"/>
    <w:rsid w:val="005E0FF3"/>
    <w:rsid w:val="005E102D"/>
    <w:rsid w:val="005E1154"/>
    <w:rsid w:val="005E1294"/>
    <w:rsid w:val="005E12F3"/>
    <w:rsid w:val="005E1358"/>
    <w:rsid w:val="005E1482"/>
    <w:rsid w:val="005E1515"/>
    <w:rsid w:val="005E18A6"/>
    <w:rsid w:val="005E1A95"/>
    <w:rsid w:val="005E1B87"/>
    <w:rsid w:val="005E1BAB"/>
    <w:rsid w:val="005E1D15"/>
    <w:rsid w:val="005E1ECF"/>
    <w:rsid w:val="005E21DB"/>
    <w:rsid w:val="005E252C"/>
    <w:rsid w:val="005E2754"/>
    <w:rsid w:val="005E27C9"/>
    <w:rsid w:val="005E2830"/>
    <w:rsid w:val="005E2A51"/>
    <w:rsid w:val="005E2AC0"/>
    <w:rsid w:val="005E2B6B"/>
    <w:rsid w:val="005E2BD6"/>
    <w:rsid w:val="005E2BDF"/>
    <w:rsid w:val="005E2CCB"/>
    <w:rsid w:val="005E2E4C"/>
    <w:rsid w:val="005E2E92"/>
    <w:rsid w:val="005E2F10"/>
    <w:rsid w:val="005E2F72"/>
    <w:rsid w:val="005E300D"/>
    <w:rsid w:val="005E31B9"/>
    <w:rsid w:val="005E31E6"/>
    <w:rsid w:val="005E33D7"/>
    <w:rsid w:val="005E3454"/>
    <w:rsid w:val="005E3675"/>
    <w:rsid w:val="005E376F"/>
    <w:rsid w:val="005E3974"/>
    <w:rsid w:val="005E39D0"/>
    <w:rsid w:val="005E3AD4"/>
    <w:rsid w:val="005E3ADE"/>
    <w:rsid w:val="005E3D31"/>
    <w:rsid w:val="005E3DCF"/>
    <w:rsid w:val="005E3F49"/>
    <w:rsid w:val="005E3F80"/>
    <w:rsid w:val="005E3FF3"/>
    <w:rsid w:val="005E4019"/>
    <w:rsid w:val="005E4053"/>
    <w:rsid w:val="005E408D"/>
    <w:rsid w:val="005E4126"/>
    <w:rsid w:val="005E4130"/>
    <w:rsid w:val="005E4137"/>
    <w:rsid w:val="005E4265"/>
    <w:rsid w:val="005E42DD"/>
    <w:rsid w:val="005E44FE"/>
    <w:rsid w:val="005E4663"/>
    <w:rsid w:val="005E4666"/>
    <w:rsid w:val="005E46E0"/>
    <w:rsid w:val="005E4717"/>
    <w:rsid w:val="005E47D9"/>
    <w:rsid w:val="005E4B85"/>
    <w:rsid w:val="005E4D67"/>
    <w:rsid w:val="005E4DA0"/>
    <w:rsid w:val="005E4F3C"/>
    <w:rsid w:val="005E50BB"/>
    <w:rsid w:val="005E50C4"/>
    <w:rsid w:val="005E520B"/>
    <w:rsid w:val="005E5282"/>
    <w:rsid w:val="005E52A7"/>
    <w:rsid w:val="005E530A"/>
    <w:rsid w:val="005E539D"/>
    <w:rsid w:val="005E5402"/>
    <w:rsid w:val="005E5479"/>
    <w:rsid w:val="005E556C"/>
    <w:rsid w:val="005E578E"/>
    <w:rsid w:val="005E5826"/>
    <w:rsid w:val="005E58CA"/>
    <w:rsid w:val="005E59C2"/>
    <w:rsid w:val="005E59D3"/>
    <w:rsid w:val="005E5A66"/>
    <w:rsid w:val="005E5AF6"/>
    <w:rsid w:val="005E5B9C"/>
    <w:rsid w:val="005E5D77"/>
    <w:rsid w:val="005E5F07"/>
    <w:rsid w:val="005E618A"/>
    <w:rsid w:val="005E625D"/>
    <w:rsid w:val="005E62B3"/>
    <w:rsid w:val="005E6421"/>
    <w:rsid w:val="005E649B"/>
    <w:rsid w:val="005E654D"/>
    <w:rsid w:val="005E6573"/>
    <w:rsid w:val="005E667E"/>
    <w:rsid w:val="005E66DE"/>
    <w:rsid w:val="005E66FE"/>
    <w:rsid w:val="005E69CA"/>
    <w:rsid w:val="005E6BE6"/>
    <w:rsid w:val="005E6C0F"/>
    <w:rsid w:val="005E6C40"/>
    <w:rsid w:val="005E6C7E"/>
    <w:rsid w:val="005E6EC0"/>
    <w:rsid w:val="005E707A"/>
    <w:rsid w:val="005E70EA"/>
    <w:rsid w:val="005E73BB"/>
    <w:rsid w:val="005E7525"/>
    <w:rsid w:val="005E7557"/>
    <w:rsid w:val="005E77EB"/>
    <w:rsid w:val="005E7896"/>
    <w:rsid w:val="005E7CA5"/>
    <w:rsid w:val="005E7CC0"/>
    <w:rsid w:val="005E7CE2"/>
    <w:rsid w:val="005E7D6D"/>
    <w:rsid w:val="005E7D92"/>
    <w:rsid w:val="005F0252"/>
    <w:rsid w:val="005F03CA"/>
    <w:rsid w:val="005F0546"/>
    <w:rsid w:val="005F0659"/>
    <w:rsid w:val="005F0666"/>
    <w:rsid w:val="005F06B7"/>
    <w:rsid w:val="005F06CF"/>
    <w:rsid w:val="005F074A"/>
    <w:rsid w:val="005F096B"/>
    <w:rsid w:val="005F0980"/>
    <w:rsid w:val="005F09A2"/>
    <w:rsid w:val="005F0CDA"/>
    <w:rsid w:val="005F0D9E"/>
    <w:rsid w:val="005F1292"/>
    <w:rsid w:val="005F132F"/>
    <w:rsid w:val="005F13CC"/>
    <w:rsid w:val="005F13FF"/>
    <w:rsid w:val="005F14DD"/>
    <w:rsid w:val="005F150D"/>
    <w:rsid w:val="005F171F"/>
    <w:rsid w:val="005F17FB"/>
    <w:rsid w:val="005F197C"/>
    <w:rsid w:val="005F1A36"/>
    <w:rsid w:val="005F1B4E"/>
    <w:rsid w:val="005F1BA6"/>
    <w:rsid w:val="005F1CBC"/>
    <w:rsid w:val="005F1D58"/>
    <w:rsid w:val="005F1FBD"/>
    <w:rsid w:val="005F20F7"/>
    <w:rsid w:val="005F2105"/>
    <w:rsid w:val="005F2119"/>
    <w:rsid w:val="005F2372"/>
    <w:rsid w:val="005F23C3"/>
    <w:rsid w:val="005F2476"/>
    <w:rsid w:val="005F251E"/>
    <w:rsid w:val="005F2563"/>
    <w:rsid w:val="005F25AD"/>
    <w:rsid w:val="005F279D"/>
    <w:rsid w:val="005F280A"/>
    <w:rsid w:val="005F282A"/>
    <w:rsid w:val="005F2A2B"/>
    <w:rsid w:val="005F2B25"/>
    <w:rsid w:val="005F2B7D"/>
    <w:rsid w:val="005F2D84"/>
    <w:rsid w:val="005F2EB0"/>
    <w:rsid w:val="005F2F09"/>
    <w:rsid w:val="005F2F7B"/>
    <w:rsid w:val="005F301C"/>
    <w:rsid w:val="005F30A7"/>
    <w:rsid w:val="005F30D2"/>
    <w:rsid w:val="005F3299"/>
    <w:rsid w:val="005F32A3"/>
    <w:rsid w:val="005F3433"/>
    <w:rsid w:val="005F34F5"/>
    <w:rsid w:val="005F36DD"/>
    <w:rsid w:val="005F375C"/>
    <w:rsid w:val="005F37A4"/>
    <w:rsid w:val="005F3912"/>
    <w:rsid w:val="005F393F"/>
    <w:rsid w:val="005F39FE"/>
    <w:rsid w:val="005F3A0F"/>
    <w:rsid w:val="005F3A9C"/>
    <w:rsid w:val="005F3AEC"/>
    <w:rsid w:val="005F3B1D"/>
    <w:rsid w:val="005F3B9E"/>
    <w:rsid w:val="005F3D82"/>
    <w:rsid w:val="005F3DCF"/>
    <w:rsid w:val="005F3DFB"/>
    <w:rsid w:val="005F3E8D"/>
    <w:rsid w:val="005F40DA"/>
    <w:rsid w:val="005F425D"/>
    <w:rsid w:val="005F44CC"/>
    <w:rsid w:val="005F483A"/>
    <w:rsid w:val="005F499A"/>
    <w:rsid w:val="005F49B7"/>
    <w:rsid w:val="005F4A0D"/>
    <w:rsid w:val="005F4B24"/>
    <w:rsid w:val="005F4B38"/>
    <w:rsid w:val="005F4B5E"/>
    <w:rsid w:val="005F4C3C"/>
    <w:rsid w:val="005F4DCD"/>
    <w:rsid w:val="005F4ECD"/>
    <w:rsid w:val="005F4F3E"/>
    <w:rsid w:val="005F50C8"/>
    <w:rsid w:val="005F5199"/>
    <w:rsid w:val="005F5217"/>
    <w:rsid w:val="005F533C"/>
    <w:rsid w:val="005F5491"/>
    <w:rsid w:val="005F5492"/>
    <w:rsid w:val="005F54EA"/>
    <w:rsid w:val="005F5638"/>
    <w:rsid w:val="005F5664"/>
    <w:rsid w:val="005F567D"/>
    <w:rsid w:val="005F57E3"/>
    <w:rsid w:val="005F5898"/>
    <w:rsid w:val="005F5BE3"/>
    <w:rsid w:val="005F5BEE"/>
    <w:rsid w:val="005F5C23"/>
    <w:rsid w:val="005F5DB9"/>
    <w:rsid w:val="005F5E00"/>
    <w:rsid w:val="005F5E8A"/>
    <w:rsid w:val="005F5EA1"/>
    <w:rsid w:val="005F60BD"/>
    <w:rsid w:val="005F60F6"/>
    <w:rsid w:val="005F60F7"/>
    <w:rsid w:val="005F6225"/>
    <w:rsid w:val="005F6262"/>
    <w:rsid w:val="005F63C6"/>
    <w:rsid w:val="005F64E9"/>
    <w:rsid w:val="005F653E"/>
    <w:rsid w:val="005F659A"/>
    <w:rsid w:val="005F65DF"/>
    <w:rsid w:val="005F662E"/>
    <w:rsid w:val="005F6778"/>
    <w:rsid w:val="005F6977"/>
    <w:rsid w:val="005F6B37"/>
    <w:rsid w:val="005F6B3C"/>
    <w:rsid w:val="005F6B6D"/>
    <w:rsid w:val="005F6B8F"/>
    <w:rsid w:val="005F6BD9"/>
    <w:rsid w:val="005F6C0C"/>
    <w:rsid w:val="005F6C66"/>
    <w:rsid w:val="005F6CEB"/>
    <w:rsid w:val="005F6D6D"/>
    <w:rsid w:val="005F6F68"/>
    <w:rsid w:val="005F6F6D"/>
    <w:rsid w:val="005F6F91"/>
    <w:rsid w:val="005F6FBA"/>
    <w:rsid w:val="005F701C"/>
    <w:rsid w:val="005F7124"/>
    <w:rsid w:val="005F717D"/>
    <w:rsid w:val="005F72E1"/>
    <w:rsid w:val="005F7372"/>
    <w:rsid w:val="005F741D"/>
    <w:rsid w:val="005F74C7"/>
    <w:rsid w:val="005F7549"/>
    <w:rsid w:val="005F7702"/>
    <w:rsid w:val="005F777D"/>
    <w:rsid w:val="005F785A"/>
    <w:rsid w:val="005F7879"/>
    <w:rsid w:val="005F78B1"/>
    <w:rsid w:val="005F78DF"/>
    <w:rsid w:val="005F7927"/>
    <w:rsid w:val="005F7B11"/>
    <w:rsid w:val="005F7C3A"/>
    <w:rsid w:val="005F7CC1"/>
    <w:rsid w:val="005F7D16"/>
    <w:rsid w:val="0060004D"/>
    <w:rsid w:val="00600082"/>
    <w:rsid w:val="00600166"/>
    <w:rsid w:val="006001E2"/>
    <w:rsid w:val="006002CC"/>
    <w:rsid w:val="006002FD"/>
    <w:rsid w:val="0060034B"/>
    <w:rsid w:val="006003A0"/>
    <w:rsid w:val="006003CA"/>
    <w:rsid w:val="00600461"/>
    <w:rsid w:val="00600527"/>
    <w:rsid w:val="00600531"/>
    <w:rsid w:val="006005A0"/>
    <w:rsid w:val="006006B5"/>
    <w:rsid w:val="00600706"/>
    <w:rsid w:val="006007C2"/>
    <w:rsid w:val="006007D6"/>
    <w:rsid w:val="00600834"/>
    <w:rsid w:val="00600A55"/>
    <w:rsid w:val="00600F8B"/>
    <w:rsid w:val="00600FBF"/>
    <w:rsid w:val="00600FEE"/>
    <w:rsid w:val="00600FF7"/>
    <w:rsid w:val="0060109B"/>
    <w:rsid w:val="006010F8"/>
    <w:rsid w:val="00601148"/>
    <w:rsid w:val="00601386"/>
    <w:rsid w:val="006013D2"/>
    <w:rsid w:val="0060147C"/>
    <w:rsid w:val="006014DA"/>
    <w:rsid w:val="00601505"/>
    <w:rsid w:val="006016E5"/>
    <w:rsid w:val="00601867"/>
    <w:rsid w:val="006018D5"/>
    <w:rsid w:val="00601924"/>
    <w:rsid w:val="00601960"/>
    <w:rsid w:val="00601AAC"/>
    <w:rsid w:val="00601BBC"/>
    <w:rsid w:val="00601BFF"/>
    <w:rsid w:val="00601CDE"/>
    <w:rsid w:val="00601DEC"/>
    <w:rsid w:val="00601E10"/>
    <w:rsid w:val="00601F82"/>
    <w:rsid w:val="00602144"/>
    <w:rsid w:val="006021C3"/>
    <w:rsid w:val="006022BF"/>
    <w:rsid w:val="00602345"/>
    <w:rsid w:val="00602371"/>
    <w:rsid w:val="006024F3"/>
    <w:rsid w:val="0060277B"/>
    <w:rsid w:val="0060277C"/>
    <w:rsid w:val="006027CF"/>
    <w:rsid w:val="00602863"/>
    <w:rsid w:val="006028B4"/>
    <w:rsid w:val="006029C6"/>
    <w:rsid w:val="00602C53"/>
    <w:rsid w:val="00602CC1"/>
    <w:rsid w:val="00602D2A"/>
    <w:rsid w:val="00602D63"/>
    <w:rsid w:val="00602F1F"/>
    <w:rsid w:val="00602F23"/>
    <w:rsid w:val="00602F31"/>
    <w:rsid w:val="00602F7A"/>
    <w:rsid w:val="00603139"/>
    <w:rsid w:val="00603194"/>
    <w:rsid w:val="006031AA"/>
    <w:rsid w:val="00603239"/>
    <w:rsid w:val="00603242"/>
    <w:rsid w:val="00603471"/>
    <w:rsid w:val="00603487"/>
    <w:rsid w:val="006034CE"/>
    <w:rsid w:val="006035C1"/>
    <w:rsid w:val="006035D1"/>
    <w:rsid w:val="006035E3"/>
    <w:rsid w:val="00603629"/>
    <w:rsid w:val="00603847"/>
    <w:rsid w:val="00603921"/>
    <w:rsid w:val="00603A09"/>
    <w:rsid w:val="00603A62"/>
    <w:rsid w:val="00603A7D"/>
    <w:rsid w:val="00603B73"/>
    <w:rsid w:val="00603C6C"/>
    <w:rsid w:val="00603E0A"/>
    <w:rsid w:val="00603E3A"/>
    <w:rsid w:val="00604047"/>
    <w:rsid w:val="006040B0"/>
    <w:rsid w:val="00604216"/>
    <w:rsid w:val="00604285"/>
    <w:rsid w:val="0060430B"/>
    <w:rsid w:val="006043DD"/>
    <w:rsid w:val="0060441C"/>
    <w:rsid w:val="0060452C"/>
    <w:rsid w:val="00604668"/>
    <w:rsid w:val="006046AA"/>
    <w:rsid w:val="00604753"/>
    <w:rsid w:val="00604798"/>
    <w:rsid w:val="00604866"/>
    <w:rsid w:val="0060496E"/>
    <w:rsid w:val="00604985"/>
    <w:rsid w:val="00604B32"/>
    <w:rsid w:val="00604C02"/>
    <w:rsid w:val="00604C2B"/>
    <w:rsid w:val="00604C75"/>
    <w:rsid w:val="00604D22"/>
    <w:rsid w:val="00604D57"/>
    <w:rsid w:val="00604E26"/>
    <w:rsid w:val="00605010"/>
    <w:rsid w:val="00605050"/>
    <w:rsid w:val="0060511A"/>
    <w:rsid w:val="00605129"/>
    <w:rsid w:val="00605246"/>
    <w:rsid w:val="0060530B"/>
    <w:rsid w:val="00605385"/>
    <w:rsid w:val="006054E1"/>
    <w:rsid w:val="0060551E"/>
    <w:rsid w:val="0060555E"/>
    <w:rsid w:val="006056E1"/>
    <w:rsid w:val="006057B7"/>
    <w:rsid w:val="0060583B"/>
    <w:rsid w:val="006058E4"/>
    <w:rsid w:val="00605AC7"/>
    <w:rsid w:val="00605B89"/>
    <w:rsid w:val="00605C03"/>
    <w:rsid w:val="00605CA5"/>
    <w:rsid w:val="00605D77"/>
    <w:rsid w:val="00605DB7"/>
    <w:rsid w:val="00605EFF"/>
    <w:rsid w:val="00605F18"/>
    <w:rsid w:val="00605F4A"/>
    <w:rsid w:val="00605F5B"/>
    <w:rsid w:val="00606035"/>
    <w:rsid w:val="00606086"/>
    <w:rsid w:val="0060635D"/>
    <w:rsid w:val="006063A9"/>
    <w:rsid w:val="006063F3"/>
    <w:rsid w:val="0060651D"/>
    <w:rsid w:val="00606533"/>
    <w:rsid w:val="006067E1"/>
    <w:rsid w:val="006067F1"/>
    <w:rsid w:val="00606AA4"/>
    <w:rsid w:val="00606B63"/>
    <w:rsid w:val="00606CE7"/>
    <w:rsid w:val="00606D25"/>
    <w:rsid w:val="00606D7A"/>
    <w:rsid w:val="00606DD7"/>
    <w:rsid w:val="00606E5F"/>
    <w:rsid w:val="00606E8C"/>
    <w:rsid w:val="00606F46"/>
    <w:rsid w:val="00606FA8"/>
    <w:rsid w:val="0060702E"/>
    <w:rsid w:val="0060708A"/>
    <w:rsid w:val="006070A5"/>
    <w:rsid w:val="00607185"/>
    <w:rsid w:val="006073CB"/>
    <w:rsid w:val="006074B9"/>
    <w:rsid w:val="00607512"/>
    <w:rsid w:val="0060752D"/>
    <w:rsid w:val="0060757A"/>
    <w:rsid w:val="006075D9"/>
    <w:rsid w:val="00607701"/>
    <w:rsid w:val="00607812"/>
    <w:rsid w:val="00607935"/>
    <w:rsid w:val="0060793B"/>
    <w:rsid w:val="0060797C"/>
    <w:rsid w:val="00607A55"/>
    <w:rsid w:val="00607B57"/>
    <w:rsid w:val="00607DA4"/>
    <w:rsid w:val="00607FD2"/>
    <w:rsid w:val="00607FF2"/>
    <w:rsid w:val="00610060"/>
    <w:rsid w:val="00610066"/>
    <w:rsid w:val="006100CF"/>
    <w:rsid w:val="00610227"/>
    <w:rsid w:val="00610269"/>
    <w:rsid w:val="0061036E"/>
    <w:rsid w:val="006103F0"/>
    <w:rsid w:val="006103F2"/>
    <w:rsid w:val="00610450"/>
    <w:rsid w:val="006104A0"/>
    <w:rsid w:val="00610634"/>
    <w:rsid w:val="0061070F"/>
    <w:rsid w:val="00610715"/>
    <w:rsid w:val="0061079A"/>
    <w:rsid w:val="0061081B"/>
    <w:rsid w:val="0061085F"/>
    <w:rsid w:val="006109F6"/>
    <w:rsid w:val="00610B25"/>
    <w:rsid w:val="00610B6E"/>
    <w:rsid w:val="00610B96"/>
    <w:rsid w:val="00610C23"/>
    <w:rsid w:val="00610D68"/>
    <w:rsid w:val="00610DC0"/>
    <w:rsid w:val="00610E02"/>
    <w:rsid w:val="00610E49"/>
    <w:rsid w:val="00610ED1"/>
    <w:rsid w:val="00610F20"/>
    <w:rsid w:val="00610F6C"/>
    <w:rsid w:val="00611127"/>
    <w:rsid w:val="006111AC"/>
    <w:rsid w:val="006111B3"/>
    <w:rsid w:val="006111F0"/>
    <w:rsid w:val="00611604"/>
    <w:rsid w:val="00611822"/>
    <w:rsid w:val="00611A84"/>
    <w:rsid w:val="00611B07"/>
    <w:rsid w:val="00611BB3"/>
    <w:rsid w:val="00611DCB"/>
    <w:rsid w:val="00611E76"/>
    <w:rsid w:val="00611FC4"/>
    <w:rsid w:val="00612067"/>
    <w:rsid w:val="00612079"/>
    <w:rsid w:val="006120E1"/>
    <w:rsid w:val="00612136"/>
    <w:rsid w:val="006122BE"/>
    <w:rsid w:val="00612420"/>
    <w:rsid w:val="00612456"/>
    <w:rsid w:val="00612467"/>
    <w:rsid w:val="0061257D"/>
    <w:rsid w:val="006127F0"/>
    <w:rsid w:val="00612853"/>
    <w:rsid w:val="00612967"/>
    <w:rsid w:val="00612A44"/>
    <w:rsid w:val="00612AC4"/>
    <w:rsid w:val="00612C04"/>
    <w:rsid w:val="00612C0D"/>
    <w:rsid w:val="00612D7E"/>
    <w:rsid w:val="00612D96"/>
    <w:rsid w:val="00612E47"/>
    <w:rsid w:val="00612F0D"/>
    <w:rsid w:val="00612F4B"/>
    <w:rsid w:val="00612FB6"/>
    <w:rsid w:val="0061300C"/>
    <w:rsid w:val="00613049"/>
    <w:rsid w:val="006132DF"/>
    <w:rsid w:val="00613370"/>
    <w:rsid w:val="00613433"/>
    <w:rsid w:val="00613490"/>
    <w:rsid w:val="006134BB"/>
    <w:rsid w:val="006135EA"/>
    <w:rsid w:val="00613649"/>
    <w:rsid w:val="006136E0"/>
    <w:rsid w:val="0061372A"/>
    <w:rsid w:val="006137E1"/>
    <w:rsid w:val="00613820"/>
    <w:rsid w:val="00613868"/>
    <w:rsid w:val="006138A3"/>
    <w:rsid w:val="006138E6"/>
    <w:rsid w:val="006138ED"/>
    <w:rsid w:val="00613935"/>
    <w:rsid w:val="00613979"/>
    <w:rsid w:val="00613AB6"/>
    <w:rsid w:val="00613B50"/>
    <w:rsid w:val="00613B74"/>
    <w:rsid w:val="00613BB5"/>
    <w:rsid w:val="00613D31"/>
    <w:rsid w:val="00613D78"/>
    <w:rsid w:val="00613EFA"/>
    <w:rsid w:val="0061416E"/>
    <w:rsid w:val="0061443D"/>
    <w:rsid w:val="00614484"/>
    <w:rsid w:val="006144C6"/>
    <w:rsid w:val="006144D2"/>
    <w:rsid w:val="006145F7"/>
    <w:rsid w:val="0061463C"/>
    <w:rsid w:val="006146F4"/>
    <w:rsid w:val="006146F9"/>
    <w:rsid w:val="0061471E"/>
    <w:rsid w:val="00614741"/>
    <w:rsid w:val="00614775"/>
    <w:rsid w:val="006148A1"/>
    <w:rsid w:val="006149DF"/>
    <w:rsid w:val="00614A7B"/>
    <w:rsid w:val="00614B51"/>
    <w:rsid w:val="00614B9D"/>
    <w:rsid w:val="00614C7D"/>
    <w:rsid w:val="00614DA9"/>
    <w:rsid w:val="00614DD4"/>
    <w:rsid w:val="00614EA7"/>
    <w:rsid w:val="0061504A"/>
    <w:rsid w:val="00615112"/>
    <w:rsid w:val="006151C1"/>
    <w:rsid w:val="0061525E"/>
    <w:rsid w:val="0061535F"/>
    <w:rsid w:val="0061536B"/>
    <w:rsid w:val="00615452"/>
    <w:rsid w:val="00615563"/>
    <w:rsid w:val="0061570D"/>
    <w:rsid w:val="00615800"/>
    <w:rsid w:val="0061590F"/>
    <w:rsid w:val="00615948"/>
    <w:rsid w:val="00615A46"/>
    <w:rsid w:val="00615D00"/>
    <w:rsid w:val="00615ED6"/>
    <w:rsid w:val="00615F45"/>
    <w:rsid w:val="0061603D"/>
    <w:rsid w:val="0061608E"/>
    <w:rsid w:val="00616139"/>
    <w:rsid w:val="00616219"/>
    <w:rsid w:val="0061641C"/>
    <w:rsid w:val="006164EF"/>
    <w:rsid w:val="006165E4"/>
    <w:rsid w:val="00616839"/>
    <w:rsid w:val="006168E2"/>
    <w:rsid w:val="00616932"/>
    <w:rsid w:val="00616A80"/>
    <w:rsid w:val="00616B70"/>
    <w:rsid w:val="00616C38"/>
    <w:rsid w:val="0061709C"/>
    <w:rsid w:val="006170C2"/>
    <w:rsid w:val="006172CE"/>
    <w:rsid w:val="00617448"/>
    <w:rsid w:val="006174EC"/>
    <w:rsid w:val="00617654"/>
    <w:rsid w:val="006178EB"/>
    <w:rsid w:val="00617908"/>
    <w:rsid w:val="00617AC3"/>
    <w:rsid w:val="00617ACD"/>
    <w:rsid w:val="00617AF8"/>
    <w:rsid w:val="00617C23"/>
    <w:rsid w:val="00617D08"/>
    <w:rsid w:val="00617D49"/>
    <w:rsid w:val="00617EAC"/>
    <w:rsid w:val="00620031"/>
    <w:rsid w:val="006201E6"/>
    <w:rsid w:val="00620456"/>
    <w:rsid w:val="00620572"/>
    <w:rsid w:val="006205A4"/>
    <w:rsid w:val="00620605"/>
    <w:rsid w:val="0062077D"/>
    <w:rsid w:val="006208A7"/>
    <w:rsid w:val="006208BB"/>
    <w:rsid w:val="00620A8C"/>
    <w:rsid w:val="00620B17"/>
    <w:rsid w:val="00620B43"/>
    <w:rsid w:val="00620B95"/>
    <w:rsid w:val="00620E30"/>
    <w:rsid w:val="00621011"/>
    <w:rsid w:val="0062104B"/>
    <w:rsid w:val="00621151"/>
    <w:rsid w:val="00621329"/>
    <w:rsid w:val="006213D8"/>
    <w:rsid w:val="006214BD"/>
    <w:rsid w:val="006215DE"/>
    <w:rsid w:val="00621705"/>
    <w:rsid w:val="006218F7"/>
    <w:rsid w:val="00621963"/>
    <w:rsid w:val="006219DC"/>
    <w:rsid w:val="00621A5D"/>
    <w:rsid w:val="00621B47"/>
    <w:rsid w:val="00621BE7"/>
    <w:rsid w:val="00621BFE"/>
    <w:rsid w:val="00621C91"/>
    <w:rsid w:val="00621C93"/>
    <w:rsid w:val="00621D46"/>
    <w:rsid w:val="00621D7E"/>
    <w:rsid w:val="00621EB2"/>
    <w:rsid w:val="00621FBB"/>
    <w:rsid w:val="006220DF"/>
    <w:rsid w:val="00622122"/>
    <w:rsid w:val="006222E4"/>
    <w:rsid w:val="00622344"/>
    <w:rsid w:val="00622353"/>
    <w:rsid w:val="0062235E"/>
    <w:rsid w:val="0062247E"/>
    <w:rsid w:val="006224B7"/>
    <w:rsid w:val="006224C8"/>
    <w:rsid w:val="0062272D"/>
    <w:rsid w:val="00622764"/>
    <w:rsid w:val="0062282F"/>
    <w:rsid w:val="0062294D"/>
    <w:rsid w:val="00622A70"/>
    <w:rsid w:val="00622A9A"/>
    <w:rsid w:val="00622BE5"/>
    <w:rsid w:val="00622C7E"/>
    <w:rsid w:val="00622D35"/>
    <w:rsid w:val="00622E1C"/>
    <w:rsid w:val="00622EE7"/>
    <w:rsid w:val="00622F3E"/>
    <w:rsid w:val="00622F9B"/>
    <w:rsid w:val="00622FE8"/>
    <w:rsid w:val="00623084"/>
    <w:rsid w:val="00623284"/>
    <w:rsid w:val="00623449"/>
    <w:rsid w:val="006234F4"/>
    <w:rsid w:val="00623536"/>
    <w:rsid w:val="00623538"/>
    <w:rsid w:val="0062356A"/>
    <w:rsid w:val="006235A6"/>
    <w:rsid w:val="0062367D"/>
    <w:rsid w:val="0062381C"/>
    <w:rsid w:val="00623869"/>
    <w:rsid w:val="00623895"/>
    <w:rsid w:val="00623927"/>
    <w:rsid w:val="00623970"/>
    <w:rsid w:val="00623A59"/>
    <w:rsid w:val="00623AA4"/>
    <w:rsid w:val="00623B03"/>
    <w:rsid w:val="00623B07"/>
    <w:rsid w:val="00623C0A"/>
    <w:rsid w:val="00623C87"/>
    <w:rsid w:val="00623D2E"/>
    <w:rsid w:val="00623DE8"/>
    <w:rsid w:val="00623E45"/>
    <w:rsid w:val="00623E60"/>
    <w:rsid w:val="00623FD3"/>
    <w:rsid w:val="00623FEE"/>
    <w:rsid w:val="0062408D"/>
    <w:rsid w:val="006240CB"/>
    <w:rsid w:val="0062414C"/>
    <w:rsid w:val="006241C8"/>
    <w:rsid w:val="00624633"/>
    <w:rsid w:val="00624690"/>
    <w:rsid w:val="00624826"/>
    <w:rsid w:val="00624833"/>
    <w:rsid w:val="00624889"/>
    <w:rsid w:val="0062490A"/>
    <w:rsid w:val="00624935"/>
    <w:rsid w:val="006249D3"/>
    <w:rsid w:val="00624A5F"/>
    <w:rsid w:val="00624CF1"/>
    <w:rsid w:val="00624D16"/>
    <w:rsid w:val="00624D56"/>
    <w:rsid w:val="00624EAE"/>
    <w:rsid w:val="00624F4D"/>
    <w:rsid w:val="006250DD"/>
    <w:rsid w:val="00625111"/>
    <w:rsid w:val="006251A3"/>
    <w:rsid w:val="006251B1"/>
    <w:rsid w:val="0062547A"/>
    <w:rsid w:val="006254AC"/>
    <w:rsid w:val="006254F9"/>
    <w:rsid w:val="00625590"/>
    <w:rsid w:val="00625666"/>
    <w:rsid w:val="0062570A"/>
    <w:rsid w:val="00625713"/>
    <w:rsid w:val="006257E3"/>
    <w:rsid w:val="00625815"/>
    <w:rsid w:val="00625BDE"/>
    <w:rsid w:val="00625CEA"/>
    <w:rsid w:val="00625FFB"/>
    <w:rsid w:val="00626154"/>
    <w:rsid w:val="00626227"/>
    <w:rsid w:val="0062637F"/>
    <w:rsid w:val="006263C2"/>
    <w:rsid w:val="006263C3"/>
    <w:rsid w:val="00626427"/>
    <w:rsid w:val="006264DD"/>
    <w:rsid w:val="006264E7"/>
    <w:rsid w:val="00626552"/>
    <w:rsid w:val="0062657F"/>
    <w:rsid w:val="0062658B"/>
    <w:rsid w:val="006265B8"/>
    <w:rsid w:val="00626600"/>
    <w:rsid w:val="0062661D"/>
    <w:rsid w:val="0062678B"/>
    <w:rsid w:val="00626909"/>
    <w:rsid w:val="00626942"/>
    <w:rsid w:val="006269EC"/>
    <w:rsid w:val="00626AF3"/>
    <w:rsid w:val="00626D46"/>
    <w:rsid w:val="00626DBF"/>
    <w:rsid w:val="00626E00"/>
    <w:rsid w:val="00626E89"/>
    <w:rsid w:val="00626FCC"/>
    <w:rsid w:val="006271FD"/>
    <w:rsid w:val="00627339"/>
    <w:rsid w:val="006273AB"/>
    <w:rsid w:val="00627552"/>
    <w:rsid w:val="00627647"/>
    <w:rsid w:val="0062764A"/>
    <w:rsid w:val="006276AE"/>
    <w:rsid w:val="006277DA"/>
    <w:rsid w:val="00627802"/>
    <w:rsid w:val="006278D6"/>
    <w:rsid w:val="0062797E"/>
    <w:rsid w:val="00627A16"/>
    <w:rsid w:val="00627A37"/>
    <w:rsid w:val="00627AC8"/>
    <w:rsid w:val="00627B2E"/>
    <w:rsid w:val="00627B7D"/>
    <w:rsid w:val="00627BB4"/>
    <w:rsid w:val="00627C18"/>
    <w:rsid w:val="00627E29"/>
    <w:rsid w:val="00627EBC"/>
    <w:rsid w:val="00627F84"/>
    <w:rsid w:val="006300BA"/>
    <w:rsid w:val="00630181"/>
    <w:rsid w:val="006301DD"/>
    <w:rsid w:val="0063020B"/>
    <w:rsid w:val="0063021B"/>
    <w:rsid w:val="0063024B"/>
    <w:rsid w:val="00630254"/>
    <w:rsid w:val="00630326"/>
    <w:rsid w:val="006303C0"/>
    <w:rsid w:val="006304CB"/>
    <w:rsid w:val="0063058A"/>
    <w:rsid w:val="006306BE"/>
    <w:rsid w:val="006306C0"/>
    <w:rsid w:val="006306F1"/>
    <w:rsid w:val="006307F6"/>
    <w:rsid w:val="00630874"/>
    <w:rsid w:val="00630881"/>
    <w:rsid w:val="006308CC"/>
    <w:rsid w:val="00630980"/>
    <w:rsid w:val="00630987"/>
    <w:rsid w:val="00630BB9"/>
    <w:rsid w:val="00630BDA"/>
    <w:rsid w:val="00630CC4"/>
    <w:rsid w:val="00630DDC"/>
    <w:rsid w:val="00630ECB"/>
    <w:rsid w:val="00630FA4"/>
    <w:rsid w:val="00631135"/>
    <w:rsid w:val="00631159"/>
    <w:rsid w:val="00631162"/>
    <w:rsid w:val="00631174"/>
    <w:rsid w:val="006311B2"/>
    <w:rsid w:val="006311C0"/>
    <w:rsid w:val="006311F8"/>
    <w:rsid w:val="00631295"/>
    <w:rsid w:val="00631303"/>
    <w:rsid w:val="00631312"/>
    <w:rsid w:val="0063137F"/>
    <w:rsid w:val="006313B5"/>
    <w:rsid w:val="006313CB"/>
    <w:rsid w:val="006313D0"/>
    <w:rsid w:val="0063142D"/>
    <w:rsid w:val="00631641"/>
    <w:rsid w:val="0063166E"/>
    <w:rsid w:val="006316A5"/>
    <w:rsid w:val="00631886"/>
    <w:rsid w:val="00631A08"/>
    <w:rsid w:val="00631A96"/>
    <w:rsid w:val="00631ADF"/>
    <w:rsid w:val="00631AE7"/>
    <w:rsid w:val="00631BEC"/>
    <w:rsid w:val="00631CD5"/>
    <w:rsid w:val="00631D2A"/>
    <w:rsid w:val="00632005"/>
    <w:rsid w:val="006320F9"/>
    <w:rsid w:val="00632130"/>
    <w:rsid w:val="00632164"/>
    <w:rsid w:val="006321ED"/>
    <w:rsid w:val="00632236"/>
    <w:rsid w:val="0063226E"/>
    <w:rsid w:val="00632317"/>
    <w:rsid w:val="00632367"/>
    <w:rsid w:val="006323CB"/>
    <w:rsid w:val="00632409"/>
    <w:rsid w:val="00632562"/>
    <w:rsid w:val="00632796"/>
    <w:rsid w:val="00632808"/>
    <w:rsid w:val="00632875"/>
    <w:rsid w:val="006328C7"/>
    <w:rsid w:val="00632D04"/>
    <w:rsid w:val="00632D5E"/>
    <w:rsid w:val="00632DBD"/>
    <w:rsid w:val="00632F24"/>
    <w:rsid w:val="00633065"/>
    <w:rsid w:val="00633207"/>
    <w:rsid w:val="006332E3"/>
    <w:rsid w:val="0063334B"/>
    <w:rsid w:val="0063335F"/>
    <w:rsid w:val="006334BD"/>
    <w:rsid w:val="0063359A"/>
    <w:rsid w:val="006335D1"/>
    <w:rsid w:val="00633611"/>
    <w:rsid w:val="0063368E"/>
    <w:rsid w:val="006338B4"/>
    <w:rsid w:val="00633A60"/>
    <w:rsid w:val="00633AF8"/>
    <w:rsid w:val="00633C62"/>
    <w:rsid w:val="00633C63"/>
    <w:rsid w:val="00633CAD"/>
    <w:rsid w:val="00633F3F"/>
    <w:rsid w:val="006340FA"/>
    <w:rsid w:val="006341B0"/>
    <w:rsid w:val="0063435A"/>
    <w:rsid w:val="006343BB"/>
    <w:rsid w:val="006343FE"/>
    <w:rsid w:val="006346BD"/>
    <w:rsid w:val="00634718"/>
    <w:rsid w:val="00634755"/>
    <w:rsid w:val="00634781"/>
    <w:rsid w:val="006347DC"/>
    <w:rsid w:val="00634855"/>
    <w:rsid w:val="00634AFF"/>
    <w:rsid w:val="00634B5A"/>
    <w:rsid w:val="00634BB8"/>
    <w:rsid w:val="00634BD7"/>
    <w:rsid w:val="00634BEC"/>
    <w:rsid w:val="00634CBE"/>
    <w:rsid w:val="00634CC5"/>
    <w:rsid w:val="00634CF8"/>
    <w:rsid w:val="00634D29"/>
    <w:rsid w:val="00634D77"/>
    <w:rsid w:val="00634E42"/>
    <w:rsid w:val="00634EB2"/>
    <w:rsid w:val="00634F63"/>
    <w:rsid w:val="00634F89"/>
    <w:rsid w:val="00634FBF"/>
    <w:rsid w:val="00634FC7"/>
    <w:rsid w:val="00634FE2"/>
    <w:rsid w:val="0063511A"/>
    <w:rsid w:val="0063515C"/>
    <w:rsid w:val="006351B1"/>
    <w:rsid w:val="00635285"/>
    <w:rsid w:val="006357BF"/>
    <w:rsid w:val="00635879"/>
    <w:rsid w:val="006358D2"/>
    <w:rsid w:val="00635A71"/>
    <w:rsid w:val="00635D73"/>
    <w:rsid w:val="00635F5A"/>
    <w:rsid w:val="00635FB2"/>
    <w:rsid w:val="00636026"/>
    <w:rsid w:val="0063632A"/>
    <w:rsid w:val="0063636C"/>
    <w:rsid w:val="006365BC"/>
    <w:rsid w:val="006365DE"/>
    <w:rsid w:val="0063667B"/>
    <w:rsid w:val="006366A9"/>
    <w:rsid w:val="0063670D"/>
    <w:rsid w:val="006367DD"/>
    <w:rsid w:val="006367F3"/>
    <w:rsid w:val="00636825"/>
    <w:rsid w:val="00636A23"/>
    <w:rsid w:val="00636B8E"/>
    <w:rsid w:val="00636D4A"/>
    <w:rsid w:val="00636E05"/>
    <w:rsid w:val="00637060"/>
    <w:rsid w:val="006370D0"/>
    <w:rsid w:val="0063713C"/>
    <w:rsid w:val="006371AA"/>
    <w:rsid w:val="00637215"/>
    <w:rsid w:val="006372D6"/>
    <w:rsid w:val="006373E3"/>
    <w:rsid w:val="00637402"/>
    <w:rsid w:val="0063747E"/>
    <w:rsid w:val="0063757A"/>
    <w:rsid w:val="0063770F"/>
    <w:rsid w:val="006377DE"/>
    <w:rsid w:val="00637908"/>
    <w:rsid w:val="006379C8"/>
    <w:rsid w:val="00637ABE"/>
    <w:rsid w:val="00637ACD"/>
    <w:rsid w:val="00637CA5"/>
    <w:rsid w:val="00637DDB"/>
    <w:rsid w:val="00637E1F"/>
    <w:rsid w:val="00637EDC"/>
    <w:rsid w:val="00637F0C"/>
    <w:rsid w:val="00637F98"/>
    <w:rsid w:val="0064053F"/>
    <w:rsid w:val="0064054C"/>
    <w:rsid w:val="00640583"/>
    <w:rsid w:val="00640592"/>
    <w:rsid w:val="00640596"/>
    <w:rsid w:val="006406E4"/>
    <w:rsid w:val="0064070D"/>
    <w:rsid w:val="00640716"/>
    <w:rsid w:val="00640781"/>
    <w:rsid w:val="0064079C"/>
    <w:rsid w:val="006407E6"/>
    <w:rsid w:val="006408F0"/>
    <w:rsid w:val="00640908"/>
    <w:rsid w:val="00640994"/>
    <w:rsid w:val="00640AFB"/>
    <w:rsid w:val="00640B48"/>
    <w:rsid w:val="00640CF6"/>
    <w:rsid w:val="00640D44"/>
    <w:rsid w:val="00640D46"/>
    <w:rsid w:val="00640D82"/>
    <w:rsid w:val="00640D88"/>
    <w:rsid w:val="00640E08"/>
    <w:rsid w:val="00640E0A"/>
    <w:rsid w:val="00640E52"/>
    <w:rsid w:val="00640FEB"/>
    <w:rsid w:val="006411A4"/>
    <w:rsid w:val="006411AC"/>
    <w:rsid w:val="00641292"/>
    <w:rsid w:val="006414B4"/>
    <w:rsid w:val="006415A6"/>
    <w:rsid w:val="00641631"/>
    <w:rsid w:val="00641657"/>
    <w:rsid w:val="006416A9"/>
    <w:rsid w:val="006416B4"/>
    <w:rsid w:val="006416D8"/>
    <w:rsid w:val="00641724"/>
    <w:rsid w:val="0064177B"/>
    <w:rsid w:val="0064177D"/>
    <w:rsid w:val="00641A62"/>
    <w:rsid w:val="00641AD5"/>
    <w:rsid w:val="00641C1F"/>
    <w:rsid w:val="00641D35"/>
    <w:rsid w:val="00641E8A"/>
    <w:rsid w:val="00641F4A"/>
    <w:rsid w:val="00641F9A"/>
    <w:rsid w:val="00642022"/>
    <w:rsid w:val="0064209A"/>
    <w:rsid w:val="006420DC"/>
    <w:rsid w:val="0064225B"/>
    <w:rsid w:val="006422B8"/>
    <w:rsid w:val="0064237C"/>
    <w:rsid w:val="00642510"/>
    <w:rsid w:val="00642544"/>
    <w:rsid w:val="006425FB"/>
    <w:rsid w:val="00642616"/>
    <w:rsid w:val="0064268E"/>
    <w:rsid w:val="006426D2"/>
    <w:rsid w:val="00642710"/>
    <w:rsid w:val="0064275D"/>
    <w:rsid w:val="00642799"/>
    <w:rsid w:val="00642814"/>
    <w:rsid w:val="006428CD"/>
    <w:rsid w:val="006429DF"/>
    <w:rsid w:val="00642B24"/>
    <w:rsid w:val="00642F88"/>
    <w:rsid w:val="00643082"/>
    <w:rsid w:val="006430E2"/>
    <w:rsid w:val="006431A7"/>
    <w:rsid w:val="006431C9"/>
    <w:rsid w:val="006431FE"/>
    <w:rsid w:val="00643218"/>
    <w:rsid w:val="00643353"/>
    <w:rsid w:val="006436B9"/>
    <w:rsid w:val="00643727"/>
    <w:rsid w:val="006438AE"/>
    <w:rsid w:val="00643ABC"/>
    <w:rsid w:val="00643B9A"/>
    <w:rsid w:val="00643CC7"/>
    <w:rsid w:val="00643E47"/>
    <w:rsid w:val="00643E87"/>
    <w:rsid w:val="00643FAE"/>
    <w:rsid w:val="00643FC1"/>
    <w:rsid w:val="0064412A"/>
    <w:rsid w:val="00644174"/>
    <w:rsid w:val="006441E6"/>
    <w:rsid w:val="0064422A"/>
    <w:rsid w:val="006442FF"/>
    <w:rsid w:val="00644450"/>
    <w:rsid w:val="006445A1"/>
    <w:rsid w:val="0064466A"/>
    <w:rsid w:val="00644749"/>
    <w:rsid w:val="00644911"/>
    <w:rsid w:val="00644B27"/>
    <w:rsid w:val="00644BE4"/>
    <w:rsid w:val="00644C09"/>
    <w:rsid w:val="00644C63"/>
    <w:rsid w:val="00644D45"/>
    <w:rsid w:val="00644FD9"/>
    <w:rsid w:val="0064500A"/>
    <w:rsid w:val="006452C8"/>
    <w:rsid w:val="006453EA"/>
    <w:rsid w:val="0064540C"/>
    <w:rsid w:val="006454EA"/>
    <w:rsid w:val="00645553"/>
    <w:rsid w:val="006455F5"/>
    <w:rsid w:val="00645659"/>
    <w:rsid w:val="006457E2"/>
    <w:rsid w:val="0064587A"/>
    <w:rsid w:val="00645932"/>
    <w:rsid w:val="00645944"/>
    <w:rsid w:val="00645989"/>
    <w:rsid w:val="006459F2"/>
    <w:rsid w:val="00645C9F"/>
    <w:rsid w:val="00645D25"/>
    <w:rsid w:val="00645D37"/>
    <w:rsid w:val="00645DD9"/>
    <w:rsid w:val="00645F19"/>
    <w:rsid w:val="00645F31"/>
    <w:rsid w:val="00646216"/>
    <w:rsid w:val="00646397"/>
    <w:rsid w:val="00646591"/>
    <w:rsid w:val="00646753"/>
    <w:rsid w:val="00646876"/>
    <w:rsid w:val="00646888"/>
    <w:rsid w:val="006468A5"/>
    <w:rsid w:val="00646A1E"/>
    <w:rsid w:val="00646B74"/>
    <w:rsid w:val="00646BCD"/>
    <w:rsid w:val="00646C25"/>
    <w:rsid w:val="00646C33"/>
    <w:rsid w:val="00646D02"/>
    <w:rsid w:val="00646DCA"/>
    <w:rsid w:val="00646E3D"/>
    <w:rsid w:val="00646EE0"/>
    <w:rsid w:val="00646F7D"/>
    <w:rsid w:val="00646FA0"/>
    <w:rsid w:val="00646FD9"/>
    <w:rsid w:val="006472E3"/>
    <w:rsid w:val="0064742C"/>
    <w:rsid w:val="00647564"/>
    <w:rsid w:val="0064756F"/>
    <w:rsid w:val="006475A6"/>
    <w:rsid w:val="0064765A"/>
    <w:rsid w:val="00647674"/>
    <w:rsid w:val="006476C9"/>
    <w:rsid w:val="006476D5"/>
    <w:rsid w:val="006477D9"/>
    <w:rsid w:val="00647835"/>
    <w:rsid w:val="00647840"/>
    <w:rsid w:val="006478C6"/>
    <w:rsid w:val="006479BF"/>
    <w:rsid w:val="00647AA1"/>
    <w:rsid w:val="00647B4B"/>
    <w:rsid w:val="00647BD0"/>
    <w:rsid w:val="00647C1C"/>
    <w:rsid w:val="00647CD9"/>
    <w:rsid w:val="00647D2F"/>
    <w:rsid w:val="00647DB7"/>
    <w:rsid w:val="006500D7"/>
    <w:rsid w:val="00650183"/>
    <w:rsid w:val="0065018A"/>
    <w:rsid w:val="006501CB"/>
    <w:rsid w:val="006501F9"/>
    <w:rsid w:val="0065034F"/>
    <w:rsid w:val="0065038F"/>
    <w:rsid w:val="0065046F"/>
    <w:rsid w:val="00650499"/>
    <w:rsid w:val="006504B4"/>
    <w:rsid w:val="00650724"/>
    <w:rsid w:val="006507B6"/>
    <w:rsid w:val="0065093B"/>
    <w:rsid w:val="00650A94"/>
    <w:rsid w:val="00650B8E"/>
    <w:rsid w:val="00650C7D"/>
    <w:rsid w:val="00650CC0"/>
    <w:rsid w:val="00650CE8"/>
    <w:rsid w:val="00650D38"/>
    <w:rsid w:val="00650D52"/>
    <w:rsid w:val="00650E0D"/>
    <w:rsid w:val="00650E37"/>
    <w:rsid w:val="00650F85"/>
    <w:rsid w:val="006510A5"/>
    <w:rsid w:val="00651128"/>
    <w:rsid w:val="0065116F"/>
    <w:rsid w:val="0065135D"/>
    <w:rsid w:val="00651408"/>
    <w:rsid w:val="0065158A"/>
    <w:rsid w:val="006515C0"/>
    <w:rsid w:val="00651607"/>
    <w:rsid w:val="00651620"/>
    <w:rsid w:val="00651682"/>
    <w:rsid w:val="006516A9"/>
    <w:rsid w:val="00651712"/>
    <w:rsid w:val="00651997"/>
    <w:rsid w:val="006519AC"/>
    <w:rsid w:val="00651A94"/>
    <w:rsid w:val="00651B34"/>
    <w:rsid w:val="00651C35"/>
    <w:rsid w:val="00651CCF"/>
    <w:rsid w:val="006520FE"/>
    <w:rsid w:val="006521EE"/>
    <w:rsid w:val="0065223E"/>
    <w:rsid w:val="00652283"/>
    <w:rsid w:val="006524E5"/>
    <w:rsid w:val="006528A7"/>
    <w:rsid w:val="0065298F"/>
    <w:rsid w:val="00652A7C"/>
    <w:rsid w:val="00652C55"/>
    <w:rsid w:val="00652D1F"/>
    <w:rsid w:val="00652D95"/>
    <w:rsid w:val="00652E37"/>
    <w:rsid w:val="00652E81"/>
    <w:rsid w:val="00652E91"/>
    <w:rsid w:val="006531B7"/>
    <w:rsid w:val="00653379"/>
    <w:rsid w:val="006533C4"/>
    <w:rsid w:val="006534CC"/>
    <w:rsid w:val="006534D9"/>
    <w:rsid w:val="0065364D"/>
    <w:rsid w:val="006538A0"/>
    <w:rsid w:val="006539DA"/>
    <w:rsid w:val="00653B3D"/>
    <w:rsid w:val="00653D5F"/>
    <w:rsid w:val="00653D64"/>
    <w:rsid w:val="00653E21"/>
    <w:rsid w:val="00653F59"/>
    <w:rsid w:val="00654131"/>
    <w:rsid w:val="0065418C"/>
    <w:rsid w:val="006541D5"/>
    <w:rsid w:val="0065423D"/>
    <w:rsid w:val="00654264"/>
    <w:rsid w:val="006543C4"/>
    <w:rsid w:val="0065454A"/>
    <w:rsid w:val="0065457B"/>
    <w:rsid w:val="0065465E"/>
    <w:rsid w:val="0065474D"/>
    <w:rsid w:val="006548C3"/>
    <w:rsid w:val="006548CF"/>
    <w:rsid w:val="00654959"/>
    <w:rsid w:val="00654A3D"/>
    <w:rsid w:val="00654BF0"/>
    <w:rsid w:val="00654D79"/>
    <w:rsid w:val="00654D80"/>
    <w:rsid w:val="00654FD2"/>
    <w:rsid w:val="00655069"/>
    <w:rsid w:val="006551CD"/>
    <w:rsid w:val="0065529D"/>
    <w:rsid w:val="006552EC"/>
    <w:rsid w:val="0065544D"/>
    <w:rsid w:val="00655481"/>
    <w:rsid w:val="006554CB"/>
    <w:rsid w:val="00655528"/>
    <w:rsid w:val="006555F8"/>
    <w:rsid w:val="00655607"/>
    <w:rsid w:val="00655898"/>
    <w:rsid w:val="00655B96"/>
    <w:rsid w:val="00655CA0"/>
    <w:rsid w:val="00655DEB"/>
    <w:rsid w:val="00655E50"/>
    <w:rsid w:val="00655EBB"/>
    <w:rsid w:val="00655FA5"/>
    <w:rsid w:val="006560EF"/>
    <w:rsid w:val="006562B3"/>
    <w:rsid w:val="006562C4"/>
    <w:rsid w:val="006562D0"/>
    <w:rsid w:val="00656357"/>
    <w:rsid w:val="00656465"/>
    <w:rsid w:val="00656517"/>
    <w:rsid w:val="006565FB"/>
    <w:rsid w:val="006565FD"/>
    <w:rsid w:val="00656634"/>
    <w:rsid w:val="00656802"/>
    <w:rsid w:val="00656B08"/>
    <w:rsid w:val="00656BDF"/>
    <w:rsid w:val="00656BFD"/>
    <w:rsid w:val="00656D1C"/>
    <w:rsid w:val="00656DC0"/>
    <w:rsid w:val="00656DCF"/>
    <w:rsid w:val="00656DDD"/>
    <w:rsid w:val="00656E46"/>
    <w:rsid w:val="00656E4E"/>
    <w:rsid w:val="00656E90"/>
    <w:rsid w:val="00656EDF"/>
    <w:rsid w:val="00657246"/>
    <w:rsid w:val="00657292"/>
    <w:rsid w:val="006572D8"/>
    <w:rsid w:val="00657314"/>
    <w:rsid w:val="006573F3"/>
    <w:rsid w:val="006574E3"/>
    <w:rsid w:val="006574F1"/>
    <w:rsid w:val="00657580"/>
    <w:rsid w:val="006575F8"/>
    <w:rsid w:val="006576C6"/>
    <w:rsid w:val="0065784F"/>
    <w:rsid w:val="00657979"/>
    <w:rsid w:val="006579C5"/>
    <w:rsid w:val="00657A0F"/>
    <w:rsid w:val="00657A9C"/>
    <w:rsid w:val="00657AE7"/>
    <w:rsid w:val="00657AEA"/>
    <w:rsid w:val="00657B15"/>
    <w:rsid w:val="00657C17"/>
    <w:rsid w:val="00657C1B"/>
    <w:rsid w:val="00657C42"/>
    <w:rsid w:val="00657C54"/>
    <w:rsid w:val="00657D1B"/>
    <w:rsid w:val="00657D6A"/>
    <w:rsid w:val="00657D73"/>
    <w:rsid w:val="00657F9F"/>
    <w:rsid w:val="00657FA9"/>
    <w:rsid w:val="00660056"/>
    <w:rsid w:val="00660104"/>
    <w:rsid w:val="00660130"/>
    <w:rsid w:val="00660312"/>
    <w:rsid w:val="0066036A"/>
    <w:rsid w:val="00660372"/>
    <w:rsid w:val="006603A1"/>
    <w:rsid w:val="006603E1"/>
    <w:rsid w:val="00660641"/>
    <w:rsid w:val="00660688"/>
    <w:rsid w:val="00660704"/>
    <w:rsid w:val="006607B5"/>
    <w:rsid w:val="006607C5"/>
    <w:rsid w:val="006609DA"/>
    <w:rsid w:val="00660A82"/>
    <w:rsid w:val="00660AF1"/>
    <w:rsid w:val="00660B29"/>
    <w:rsid w:val="00660BD0"/>
    <w:rsid w:val="00660CA9"/>
    <w:rsid w:val="00660F33"/>
    <w:rsid w:val="00660F89"/>
    <w:rsid w:val="0066102E"/>
    <w:rsid w:val="006611BE"/>
    <w:rsid w:val="006611FE"/>
    <w:rsid w:val="00661317"/>
    <w:rsid w:val="00661325"/>
    <w:rsid w:val="0066139E"/>
    <w:rsid w:val="00661708"/>
    <w:rsid w:val="00661852"/>
    <w:rsid w:val="00661A4A"/>
    <w:rsid w:val="00661B6E"/>
    <w:rsid w:val="00661BB5"/>
    <w:rsid w:val="00661CFB"/>
    <w:rsid w:val="00661E92"/>
    <w:rsid w:val="00661ED9"/>
    <w:rsid w:val="00661EE0"/>
    <w:rsid w:val="00661FD6"/>
    <w:rsid w:val="00661FF4"/>
    <w:rsid w:val="0066209B"/>
    <w:rsid w:val="006620AC"/>
    <w:rsid w:val="00662168"/>
    <w:rsid w:val="006621CA"/>
    <w:rsid w:val="00662398"/>
    <w:rsid w:val="0066241D"/>
    <w:rsid w:val="006624AA"/>
    <w:rsid w:val="006624B2"/>
    <w:rsid w:val="00662599"/>
    <w:rsid w:val="006626F6"/>
    <w:rsid w:val="00662731"/>
    <w:rsid w:val="006628C7"/>
    <w:rsid w:val="00662979"/>
    <w:rsid w:val="006629B7"/>
    <w:rsid w:val="00662C32"/>
    <w:rsid w:val="00662D43"/>
    <w:rsid w:val="00662D90"/>
    <w:rsid w:val="00662E82"/>
    <w:rsid w:val="00662F0D"/>
    <w:rsid w:val="00662F71"/>
    <w:rsid w:val="006632D9"/>
    <w:rsid w:val="00663422"/>
    <w:rsid w:val="0066367A"/>
    <w:rsid w:val="0066377E"/>
    <w:rsid w:val="00663A20"/>
    <w:rsid w:val="00663B83"/>
    <w:rsid w:val="00663C0F"/>
    <w:rsid w:val="00663D7A"/>
    <w:rsid w:val="00663DCC"/>
    <w:rsid w:val="00663F0E"/>
    <w:rsid w:val="00663F24"/>
    <w:rsid w:val="00663F95"/>
    <w:rsid w:val="00663FB1"/>
    <w:rsid w:val="0066409C"/>
    <w:rsid w:val="0066412F"/>
    <w:rsid w:val="0066414C"/>
    <w:rsid w:val="006641AE"/>
    <w:rsid w:val="00664211"/>
    <w:rsid w:val="006644CF"/>
    <w:rsid w:val="006644DF"/>
    <w:rsid w:val="00664506"/>
    <w:rsid w:val="00664520"/>
    <w:rsid w:val="00664659"/>
    <w:rsid w:val="0066469F"/>
    <w:rsid w:val="00664988"/>
    <w:rsid w:val="006649A6"/>
    <w:rsid w:val="00664A2C"/>
    <w:rsid w:val="00664A52"/>
    <w:rsid w:val="00664B9D"/>
    <w:rsid w:val="00664D16"/>
    <w:rsid w:val="00664EFB"/>
    <w:rsid w:val="00664F11"/>
    <w:rsid w:val="00664F2D"/>
    <w:rsid w:val="00664F90"/>
    <w:rsid w:val="00664FBC"/>
    <w:rsid w:val="0066502E"/>
    <w:rsid w:val="006650A8"/>
    <w:rsid w:val="00665195"/>
    <w:rsid w:val="0066537E"/>
    <w:rsid w:val="00665393"/>
    <w:rsid w:val="00665405"/>
    <w:rsid w:val="0066547F"/>
    <w:rsid w:val="006654F2"/>
    <w:rsid w:val="00665690"/>
    <w:rsid w:val="00665758"/>
    <w:rsid w:val="00665833"/>
    <w:rsid w:val="00665854"/>
    <w:rsid w:val="006658EA"/>
    <w:rsid w:val="006659E7"/>
    <w:rsid w:val="00665A5E"/>
    <w:rsid w:val="00665ACB"/>
    <w:rsid w:val="00665AE2"/>
    <w:rsid w:val="00665BAA"/>
    <w:rsid w:val="00665BF8"/>
    <w:rsid w:val="00665C1B"/>
    <w:rsid w:val="00665C2B"/>
    <w:rsid w:val="00665F0C"/>
    <w:rsid w:val="00666042"/>
    <w:rsid w:val="006660BD"/>
    <w:rsid w:val="00666160"/>
    <w:rsid w:val="00666219"/>
    <w:rsid w:val="00666235"/>
    <w:rsid w:val="0066654C"/>
    <w:rsid w:val="0066659D"/>
    <w:rsid w:val="006666BD"/>
    <w:rsid w:val="00666B43"/>
    <w:rsid w:val="00666C04"/>
    <w:rsid w:val="00666CE0"/>
    <w:rsid w:val="00666D05"/>
    <w:rsid w:val="00666D8F"/>
    <w:rsid w:val="00666E84"/>
    <w:rsid w:val="00666F58"/>
    <w:rsid w:val="00667008"/>
    <w:rsid w:val="00667013"/>
    <w:rsid w:val="00667252"/>
    <w:rsid w:val="00667281"/>
    <w:rsid w:val="00667304"/>
    <w:rsid w:val="00667344"/>
    <w:rsid w:val="00667436"/>
    <w:rsid w:val="00667494"/>
    <w:rsid w:val="00667511"/>
    <w:rsid w:val="00667602"/>
    <w:rsid w:val="006676DB"/>
    <w:rsid w:val="006676F7"/>
    <w:rsid w:val="006676FF"/>
    <w:rsid w:val="006677BC"/>
    <w:rsid w:val="006678A0"/>
    <w:rsid w:val="00667935"/>
    <w:rsid w:val="00667936"/>
    <w:rsid w:val="00667C09"/>
    <w:rsid w:val="00667E32"/>
    <w:rsid w:val="00667ED1"/>
    <w:rsid w:val="00667ED7"/>
    <w:rsid w:val="00670040"/>
    <w:rsid w:val="00670049"/>
    <w:rsid w:val="0067007D"/>
    <w:rsid w:val="006701FE"/>
    <w:rsid w:val="006701FF"/>
    <w:rsid w:val="00670351"/>
    <w:rsid w:val="0067040E"/>
    <w:rsid w:val="00670469"/>
    <w:rsid w:val="00670554"/>
    <w:rsid w:val="00670557"/>
    <w:rsid w:val="006705FB"/>
    <w:rsid w:val="00670612"/>
    <w:rsid w:val="00670701"/>
    <w:rsid w:val="00670784"/>
    <w:rsid w:val="0067080A"/>
    <w:rsid w:val="00670880"/>
    <w:rsid w:val="0067093A"/>
    <w:rsid w:val="00670A00"/>
    <w:rsid w:val="00670A44"/>
    <w:rsid w:val="00670B18"/>
    <w:rsid w:val="00670D78"/>
    <w:rsid w:val="00670E6F"/>
    <w:rsid w:val="00670E88"/>
    <w:rsid w:val="00670E8D"/>
    <w:rsid w:val="00670F37"/>
    <w:rsid w:val="006710EA"/>
    <w:rsid w:val="00671188"/>
    <w:rsid w:val="006712A1"/>
    <w:rsid w:val="006713D2"/>
    <w:rsid w:val="0067141C"/>
    <w:rsid w:val="0067149E"/>
    <w:rsid w:val="00671592"/>
    <w:rsid w:val="006715E4"/>
    <w:rsid w:val="006716AA"/>
    <w:rsid w:val="006716DC"/>
    <w:rsid w:val="00671795"/>
    <w:rsid w:val="00671903"/>
    <w:rsid w:val="00671BBD"/>
    <w:rsid w:val="00671C12"/>
    <w:rsid w:val="00671CDB"/>
    <w:rsid w:val="00671D99"/>
    <w:rsid w:val="00671DD8"/>
    <w:rsid w:val="00671ED7"/>
    <w:rsid w:val="00671F94"/>
    <w:rsid w:val="00671FEC"/>
    <w:rsid w:val="00672054"/>
    <w:rsid w:val="00672076"/>
    <w:rsid w:val="0067216B"/>
    <w:rsid w:val="006724BB"/>
    <w:rsid w:val="006724D3"/>
    <w:rsid w:val="006724DE"/>
    <w:rsid w:val="0067253C"/>
    <w:rsid w:val="0067255B"/>
    <w:rsid w:val="00672680"/>
    <w:rsid w:val="00672696"/>
    <w:rsid w:val="00672861"/>
    <w:rsid w:val="00672B39"/>
    <w:rsid w:val="00672CA1"/>
    <w:rsid w:val="00672E41"/>
    <w:rsid w:val="00672E6C"/>
    <w:rsid w:val="00672EA8"/>
    <w:rsid w:val="00673061"/>
    <w:rsid w:val="00673063"/>
    <w:rsid w:val="006730BF"/>
    <w:rsid w:val="006730FA"/>
    <w:rsid w:val="00673156"/>
    <w:rsid w:val="00673276"/>
    <w:rsid w:val="0067337C"/>
    <w:rsid w:val="006733AB"/>
    <w:rsid w:val="0067344B"/>
    <w:rsid w:val="00673595"/>
    <w:rsid w:val="00673659"/>
    <w:rsid w:val="006736B3"/>
    <w:rsid w:val="00673791"/>
    <w:rsid w:val="006738A2"/>
    <w:rsid w:val="006738E7"/>
    <w:rsid w:val="006739BB"/>
    <w:rsid w:val="00673A95"/>
    <w:rsid w:val="00673AE1"/>
    <w:rsid w:val="00673B2D"/>
    <w:rsid w:val="00673CFF"/>
    <w:rsid w:val="00673DD4"/>
    <w:rsid w:val="00673E6E"/>
    <w:rsid w:val="00673F99"/>
    <w:rsid w:val="006741A1"/>
    <w:rsid w:val="006741E5"/>
    <w:rsid w:val="006741FA"/>
    <w:rsid w:val="0067430F"/>
    <w:rsid w:val="0067445A"/>
    <w:rsid w:val="00674554"/>
    <w:rsid w:val="00674627"/>
    <w:rsid w:val="00674721"/>
    <w:rsid w:val="00674751"/>
    <w:rsid w:val="006749EC"/>
    <w:rsid w:val="006749F4"/>
    <w:rsid w:val="006749FA"/>
    <w:rsid w:val="00674A22"/>
    <w:rsid w:val="00674B44"/>
    <w:rsid w:val="00674DB4"/>
    <w:rsid w:val="00674DD9"/>
    <w:rsid w:val="00674FA0"/>
    <w:rsid w:val="00674FB5"/>
    <w:rsid w:val="00675164"/>
    <w:rsid w:val="0067535C"/>
    <w:rsid w:val="006755D9"/>
    <w:rsid w:val="00675610"/>
    <w:rsid w:val="0067591C"/>
    <w:rsid w:val="0067592F"/>
    <w:rsid w:val="006759BD"/>
    <w:rsid w:val="006759F5"/>
    <w:rsid w:val="00675A9E"/>
    <w:rsid w:val="00675BBC"/>
    <w:rsid w:val="00675D68"/>
    <w:rsid w:val="00675E16"/>
    <w:rsid w:val="00676083"/>
    <w:rsid w:val="006760F4"/>
    <w:rsid w:val="0067611C"/>
    <w:rsid w:val="006761BD"/>
    <w:rsid w:val="006762EA"/>
    <w:rsid w:val="00676300"/>
    <w:rsid w:val="0067645D"/>
    <w:rsid w:val="00676536"/>
    <w:rsid w:val="00676699"/>
    <w:rsid w:val="006766F1"/>
    <w:rsid w:val="006767CB"/>
    <w:rsid w:val="006768E3"/>
    <w:rsid w:val="00676901"/>
    <w:rsid w:val="00676903"/>
    <w:rsid w:val="00676A1D"/>
    <w:rsid w:val="00676A7F"/>
    <w:rsid w:val="00676A85"/>
    <w:rsid w:val="00676AF4"/>
    <w:rsid w:val="00676B7D"/>
    <w:rsid w:val="00676C8D"/>
    <w:rsid w:val="00676D37"/>
    <w:rsid w:val="00676E06"/>
    <w:rsid w:val="00676E43"/>
    <w:rsid w:val="00676F04"/>
    <w:rsid w:val="006770A5"/>
    <w:rsid w:val="006770FA"/>
    <w:rsid w:val="00677298"/>
    <w:rsid w:val="006772E9"/>
    <w:rsid w:val="0067731B"/>
    <w:rsid w:val="00677351"/>
    <w:rsid w:val="006775EA"/>
    <w:rsid w:val="00677640"/>
    <w:rsid w:val="006777F8"/>
    <w:rsid w:val="0067781C"/>
    <w:rsid w:val="0067796B"/>
    <w:rsid w:val="00677A89"/>
    <w:rsid w:val="00677BA3"/>
    <w:rsid w:val="00677C53"/>
    <w:rsid w:val="00677DF7"/>
    <w:rsid w:val="00677EB4"/>
    <w:rsid w:val="00677FDF"/>
    <w:rsid w:val="0068004C"/>
    <w:rsid w:val="00680062"/>
    <w:rsid w:val="006801B1"/>
    <w:rsid w:val="006801DB"/>
    <w:rsid w:val="0068048F"/>
    <w:rsid w:val="00680516"/>
    <w:rsid w:val="00680655"/>
    <w:rsid w:val="0068076D"/>
    <w:rsid w:val="0068087A"/>
    <w:rsid w:val="0068097D"/>
    <w:rsid w:val="00680984"/>
    <w:rsid w:val="00680C10"/>
    <w:rsid w:val="00680C3B"/>
    <w:rsid w:val="00680C6A"/>
    <w:rsid w:val="00680D2C"/>
    <w:rsid w:val="00680F01"/>
    <w:rsid w:val="00680F0B"/>
    <w:rsid w:val="00680FE1"/>
    <w:rsid w:val="00681053"/>
    <w:rsid w:val="006810A4"/>
    <w:rsid w:val="006811B0"/>
    <w:rsid w:val="00681619"/>
    <w:rsid w:val="00681742"/>
    <w:rsid w:val="0068177A"/>
    <w:rsid w:val="0068182F"/>
    <w:rsid w:val="00681858"/>
    <w:rsid w:val="006818FF"/>
    <w:rsid w:val="00681992"/>
    <w:rsid w:val="00681997"/>
    <w:rsid w:val="006819C8"/>
    <w:rsid w:val="00681BB2"/>
    <w:rsid w:val="00681BC4"/>
    <w:rsid w:val="00681D5B"/>
    <w:rsid w:val="00681E39"/>
    <w:rsid w:val="00681E97"/>
    <w:rsid w:val="006820D7"/>
    <w:rsid w:val="00682173"/>
    <w:rsid w:val="006822B9"/>
    <w:rsid w:val="00682376"/>
    <w:rsid w:val="006823F5"/>
    <w:rsid w:val="0068249A"/>
    <w:rsid w:val="0068253F"/>
    <w:rsid w:val="00682546"/>
    <w:rsid w:val="0068264D"/>
    <w:rsid w:val="00682898"/>
    <w:rsid w:val="0068295B"/>
    <w:rsid w:val="0068299D"/>
    <w:rsid w:val="00682AAF"/>
    <w:rsid w:val="00682B4A"/>
    <w:rsid w:val="00682B54"/>
    <w:rsid w:val="00682BB6"/>
    <w:rsid w:val="00682D68"/>
    <w:rsid w:val="00682E10"/>
    <w:rsid w:val="00682E6D"/>
    <w:rsid w:val="00682FE4"/>
    <w:rsid w:val="0068306C"/>
    <w:rsid w:val="0068308E"/>
    <w:rsid w:val="006830E7"/>
    <w:rsid w:val="0068313D"/>
    <w:rsid w:val="006831A4"/>
    <w:rsid w:val="0068332D"/>
    <w:rsid w:val="0068332F"/>
    <w:rsid w:val="00683461"/>
    <w:rsid w:val="00683525"/>
    <w:rsid w:val="006836A8"/>
    <w:rsid w:val="006837AA"/>
    <w:rsid w:val="0068386D"/>
    <w:rsid w:val="006839DD"/>
    <w:rsid w:val="00683A4A"/>
    <w:rsid w:val="00683A8F"/>
    <w:rsid w:val="00683AAF"/>
    <w:rsid w:val="00683BE4"/>
    <w:rsid w:val="00683E88"/>
    <w:rsid w:val="00683ED8"/>
    <w:rsid w:val="00683F9C"/>
    <w:rsid w:val="00684043"/>
    <w:rsid w:val="0068417D"/>
    <w:rsid w:val="006842B9"/>
    <w:rsid w:val="006842F0"/>
    <w:rsid w:val="0068448A"/>
    <w:rsid w:val="006844B2"/>
    <w:rsid w:val="006844E7"/>
    <w:rsid w:val="00684624"/>
    <w:rsid w:val="006846CA"/>
    <w:rsid w:val="00684736"/>
    <w:rsid w:val="00684778"/>
    <w:rsid w:val="00684AA8"/>
    <w:rsid w:val="00684BA7"/>
    <w:rsid w:val="00684C18"/>
    <w:rsid w:val="00684CAB"/>
    <w:rsid w:val="00684EE1"/>
    <w:rsid w:val="00684FB1"/>
    <w:rsid w:val="00684FFD"/>
    <w:rsid w:val="0068501E"/>
    <w:rsid w:val="00685079"/>
    <w:rsid w:val="00685167"/>
    <w:rsid w:val="006851E2"/>
    <w:rsid w:val="0068525C"/>
    <w:rsid w:val="00685273"/>
    <w:rsid w:val="0068551C"/>
    <w:rsid w:val="0068558E"/>
    <w:rsid w:val="0068564A"/>
    <w:rsid w:val="006856A6"/>
    <w:rsid w:val="00685792"/>
    <w:rsid w:val="006858E7"/>
    <w:rsid w:val="006859EE"/>
    <w:rsid w:val="006859F6"/>
    <w:rsid w:val="00685A3D"/>
    <w:rsid w:val="00685B05"/>
    <w:rsid w:val="00685B16"/>
    <w:rsid w:val="00685B24"/>
    <w:rsid w:val="00685B7D"/>
    <w:rsid w:val="00685C6D"/>
    <w:rsid w:val="00685CF5"/>
    <w:rsid w:val="00685D02"/>
    <w:rsid w:val="00685DB7"/>
    <w:rsid w:val="00685DE0"/>
    <w:rsid w:val="00685F04"/>
    <w:rsid w:val="00685FA0"/>
    <w:rsid w:val="00686001"/>
    <w:rsid w:val="006860DC"/>
    <w:rsid w:val="006860F6"/>
    <w:rsid w:val="00686381"/>
    <w:rsid w:val="00686593"/>
    <w:rsid w:val="006865A2"/>
    <w:rsid w:val="00686622"/>
    <w:rsid w:val="00686778"/>
    <w:rsid w:val="00686790"/>
    <w:rsid w:val="006867F5"/>
    <w:rsid w:val="00686896"/>
    <w:rsid w:val="006868C4"/>
    <w:rsid w:val="006868CC"/>
    <w:rsid w:val="0068698F"/>
    <w:rsid w:val="00686A99"/>
    <w:rsid w:val="00686B36"/>
    <w:rsid w:val="00686B42"/>
    <w:rsid w:val="00686BAF"/>
    <w:rsid w:val="00686C46"/>
    <w:rsid w:val="00686D27"/>
    <w:rsid w:val="00686D86"/>
    <w:rsid w:val="00686DFD"/>
    <w:rsid w:val="00686E7C"/>
    <w:rsid w:val="00686FF0"/>
    <w:rsid w:val="00687009"/>
    <w:rsid w:val="00687033"/>
    <w:rsid w:val="0068753A"/>
    <w:rsid w:val="006875B8"/>
    <w:rsid w:val="0068764A"/>
    <w:rsid w:val="006876A7"/>
    <w:rsid w:val="00687966"/>
    <w:rsid w:val="0068799F"/>
    <w:rsid w:val="006879E1"/>
    <w:rsid w:val="00687A32"/>
    <w:rsid w:val="00687AA3"/>
    <w:rsid w:val="00687B7F"/>
    <w:rsid w:val="00687C91"/>
    <w:rsid w:val="00687E50"/>
    <w:rsid w:val="00687E62"/>
    <w:rsid w:val="00687F70"/>
    <w:rsid w:val="00687F82"/>
    <w:rsid w:val="0069012A"/>
    <w:rsid w:val="0069012C"/>
    <w:rsid w:val="00690158"/>
    <w:rsid w:val="006901CD"/>
    <w:rsid w:val="006901CF"/>
    <w:rsid w:val="00690348"/>
    <w:rsid w:val="0069038C"/>
    <w:rsid w:val="006903CC"/>
    <w:rsid w:val="006905D5"/>
    <w:rsid w:val="00690790"/>
    <w:rsid w:val="00690891"/>
    <w:rsid w:val="00690952"/>
    <w:rsid w:val="00690AF3"/>
    <w:rsid w:val="00690B36"/>
    <w:rsid w:val="00690EF6"/>
    <w:rsid w:val="00690F7F"/>
    <w:rsid w:val="00690FA4"/>
    <w:rsid w:val="006910B9"/>
    <w:rsid w:val="00691198"/>
    <w:rsid w:val="006912DE"/>
    <w:rsid w:val="00691350"/>
    <w:rsid w:val="006913A5"/>
    <w:rsid w:val="006913B3"/>
    <w:rsid w:val="00691480"/>
    <w:rsid w:val="006914AC"/>
    <w:rsid w:val="00691598"/>
    <w:rsid w:val="006915A9"/>
    <w:rsid w:val="00691624"/>
    <w:rsid w:val="00691765"/>
    <w:rsid w:val="00691775"/>
    <w:rsid w:val="00691829"/>
    <w:rsid w:val="00691895"/>
    <w:rsid w:val="006918BD"/>
    <w:rsid w:val="00691CE4"/>
    <w:rsid w:val="00691D94"/>
    <w:rsid w:val="00691DB3"/>
    <w:rsid w:val="00691E23"/>
    <w:rsid w:val="00691F03"/>
    <w:rsid w:val="00691F34"/>
    <w:rsid w:val="00691FB9"/>
    <w:rsid w:val="00692035"/>
    <w:rsid w:val="006921E4"/>
    <w:rsid w:val="00692216"/>
    <w:rsid w:val="0069229D"/>
    <w:rsid w:val="00692346"/>
    <w:rsid w:val="006923B4"/>
    <w:rsid w:val="006924E7"/>
    <w:rsid w:val="006924F8"/>
    <w:rsid w:val="006925C8"/>
    <w:rsid w:val="006926E3"/>
    <w:rsid w:val="0069275B"/>
    <w:rsid w:val="006927BC"/>
    <w:rsid w:val="00692A5B"/>
    <w:rsid w:val="00692BDC"/>
    <w:rsid w:val="00692C6F"/>
    <w:rsid w:val="00692C83"/>
    <w:rsid w:val="00692DBF"/>
    <w:rsid w:val="00693199"/>
    <w:rsid w:val="00693350"/>
    <w:rsid w:val="006933F2"/>
    <w:rsid w:val="00693401"/>
    <w:rsid w:val="00693446"/>
    <w:rsid w:val="006934C6"/>
    <w:rsid w:val="00693671"/>
    <w:rsid w:val="006936F1"/>
    <w:rsid w:val="0069370F"/>
    <w:rsid w:val="00693845"/>
    <w:rsid w:val="00693975"/>
    <w:rsid w:val="00693A67"/>
    <w:rsid w:val="00693D0B"/>
    <w:rsid w:val="00693E01"/>
    <w:rsid w:val="00693E53"/>
    <w:rsid w:val="00693E6B"/>
    <w:rsid w:val="00693EDE"/>
    <w:rsid w:val="00693F51"/>
    <w:rsid w:val="006940D3"/>
    <w:rsid w:val="00694154"/>
    <w:rsid w:val="00694161"/>
    <w:rsid w:val="006941BB"/>
    <w:rsid w:val="00694237"/>
    <w:rsid w:val="006942C8"/>
    <w:rsid w:val="0069445A"/>
    <w:rsid w:val="0069449E"/>
    <w:rsid w:val="00694599"/>
    <w:rsid w:val="00694603"/>
    <w:rsid w:val="00694606"/>
    <w:rsid w:val="0069463F"/>
    <w:rsid w:val="006946C4"/>
    <w:rsid w:val="006948B2"/>
    <w:rsid w:val="006949FD"/>
    <w:rsid w:val="00694C9F"/>
    <w:rsid w:val="00694CA6"/>
    <w:rsid w:val="00694CBB"/>
    <w:rsid w:val="00694DAF"/>
    <w:rsid w:val="00694DE2"/>
    <w:rsid w:val="00694E18"/>
    <w:rsid w:val="00694E23"/>
    <w:rsid w:val="00694ED8"/>
    <w:rsid w:val="00694F81"/>
    <w:rsid w:val="00694FD4"/>
    <w:rsid w:val="00695061"/>
    <w:rsid w:val="00695114"/>
    <w:rsid w:val="00695122"/>
    <w:rsid w:val="00695139"/>
    <w:rsid w:val="0069513E"/>
    <w:rsid w:val="006951BF"/>
    <w:rsid w:val="0069529A"/>
    <w:rsid w:val="006952CD"/>
    <w:rsid w:val="006952DF"/>
    <w:rsid w:val="00695484"/>
    <w:rsid w:val="006954BB"/>
    <w:rsid w:val="00695595"/>
    <w:rsid w:val="00695676"/>
    <w:rsid w:val="006958F5"/>
    <w:rsid w:val="006958FD"/>
    <w:rsid w:val="00695959"/>
    <w:rsid w:val="00695BBB"/>
    <w:rsid w:val="00695D05"/>
    <w:rsid w:val="00695D20"/>
    <w:rsid w:val="00695DFF"/>
    <w:rsid w:val="00695EEC"/>
    <w:rsid w:val="0069603F"/>
    <w:rsid w:val="0069622D"/>
    <w:rsid w:val="0069643A"/>
    <w:rsid w:val="0069644B"/>
    <w:rsid w:val="006964D5"/>
    <w:rsid w:val="00696578"/>
    <w:rsid w:val="006965F7"/>
    <w:rsid w:val="00696832"/>
    <w:rsid w:val="00696869"/>
    <w:rsid w:val="006968EB"/>
    <w:rsid w:val="00696A8A"/>
    <w:rsid w:val="00696C00"/>
    <w:rsid w:val="00696D34"/>
    <w:rsid w:val="00696DC1"/>
    <w:rsid w:val="00696E24"/>
    <w:rsid w:val="00696EF4"/>
    <w:rsid w:val="00696F27"/>
    <w:rsid w:val="006970E5"/>
    <w:rsid w:val="006971B4"/>
    <w:rsid w:val="0069722E"/>
    <w:rsid w:val="00697298"/>
    <w:rsid w:val="00697316"/>
    <w:rsid w:val="00697334"/>
    <w:rsid w:val="0069746B"/>
    <w:rsid w:val="00697548"/>
    <w:rsid w:val="00697551"/>
    <w:rsid w:val="0069758E"/>
    <w:rsid w:val="00697755"/>
    <w:rsid w:val="006977B2"/>
    <w:rsid w:val="0069791A"/>
    <w:rsid w:val="00697928"/>
    <w:rsid w:val="006979A0"/>
    <w:rsid w:val="00697B29"/>
    <w:rsid w:val="00697B61"/>
    <w:rsid w:val="00697BC3"/>
    <w:rsid w:val="00697E81"/>
    <w:rsid w:val="00697F7B"/>
    <w:rsid w:val="006A0075"/>
    <w:rsid w:val="006A0101"/>
    <w:rsid w:val="006A0152"/>
    <w:rsid w:val="006A020E"/>
    <w:rsid w:val="006A030F"/>
    <w:rsid w:val="006A0314"/>
    <w:rsid w:val="006A0365"/>
    <w:rsid w:val="006A03CC"/>
    <w:rsid w:val="006A043D"/>
    <w:rsid w:val="006A049B"/>
    <w:rsid w:val="006A0527"/>
    <w:rsid w:val="006A0596"/>
    <w:rsid w:val="006A065E"/>
    <w:rsid w:val="006A070C"/>
    <w:rsid w:val="006A0736"/>
    <w:rsid w:val="006A07CE"/>
    <w:rsid w:val="006A07FC"/>
    <w:rsid w:val="006A08DC"/>
    <w:rsid w:val="006A0954"/>
    <w:rsid w:val="006A0B37"/>
    <w:rsid w:val="006A0B53"/>
    <w:rsid w:val="006A0BD0"/>
    <w:rsid w:val="006A0DDB"/>
    <w:rsid w:val="006A0E10"/>
    <w:rsid w:val="006A0E65"/>
    <w:rsid w:val="006A10E0"/>
    <w:rsid w:val="006A114A"/>
    <w:rsid w:val="006A11D9"/>
    <w:rsid w:val="006A1509"/>
    <w:rsid w:val="006A1510"/>
    <w:rsid w:val="006A1593"/>
    <w:rsid w:val="006A15D2"/>
    <w:rsid w:val="006A16C5"/>
    <w:rsid w:val="006A172B"/>
    <w:rsid w:val="006A183D"/>
    <w:rsid w:val="006A1952"/>
    <w:rsid w:val="006A1955"/>
    <w:rsid w:val="006A19B9"/>
    <w:rsid w:val="006A1A28"/>
    <w:rsid w:val="006A1A63"/>
    <w:rsid w:val="006A1B9F"/>
    <w:rsid w:val="006A1C32"/>
    <w:rsid w:val="006A1DA7"/>
    <w:rsid w:val="006A1E64"/>
    <w:rsid w:val="006A1FAE"/>
    <w:rsid w:val="006A1FF7"/>
    <w:rsid w:val="006A2041"/>
    <w:rsid w:val="006A20C1"/>
    <w:rsid w:val="006A2114"/>
    <w:rsid w:val="006A22A7"/>
    <w:rsid w:val="006A2383"/>
    <w:rsid w:val="006A245D"/>
    <w:rsid w:val="006A2537"/>
    <w:rsid w:val="006A25A4"/>
    <w:rsid w:val="006A25C5"/>
    <w:rsid w:val="006A2629"/>
    <w:rsid w:val="006A2784"/>
    <w:rsid w:val="006A27CC"/>
    <w:rsid w:val="006A286D"/>
    <w:rsid w:val="006A288D"/>
    <w:rsid w:val="006A293B"/>
    <w:rsid w:val="006A2A36"/>
    <w:rsid w:val="006A2A6D"/>
    <w:rsid w:val="006A2CC6"/>
    <w:rsid w:val="006A2DD3"/>
    <w:rsid w:val="006A2F16"/>
    <w:rsid w:val="006A2F51"/>
    <w:rsid w:val="006A2FE8"/>
    <w:rsid w:val="006A3021"/>
    <w:rsid w:val="006A3096"/>
    <w:rsid w:val="006A3188"/>
    <w:rsid w:val="006A31E1"/>
    <w:rsid w:val="006A32C8"/>
    <w:rsid w:val="006A32D1"/>
    <w:rsid w:val="006A3408"/>
    <w:rsid w:val="006A3487"/>
    <w:rsid w:val="006A3746"/>
    <w:rsid w:val="006A3753"/>
    <w:rsid w:val="006A37F2"/>
    <w:rsid w:val="006A394C"/>
    <w:rsid w:val="006A3AAA"/>
    <w:rsid w:val="006A3B2B"/>
    <w:rsid w:val="006A3B6E"/>
    <w:rsid w:val="006A3B9F"/>
    <w:rsid w:val="006A3BBB"/>
    <w:rsid w:val="006A3BF9"/>
    <w:rsid w:val="006A3C47"/>
    <w:rsid w:val="006A3CC6"/>
    <w:rsid w:val="006A3E20"/>
    <w:rsid w:val="006A3E49"/>
    <w:rsid w:val="006A3EB4"/>
    <w:rsid w:val="006A3F1E"/>
    <w:rsid w:val="006A3FA7"/>
    <w:rsid w:val="006A4094"/>
    <w:rsid w:val="006A4189"/>
    <w:rsid w:val="006A42A7"/>
    <w:rsid w:val="006A43A0"/>
    <w:rsid w:val="006A43CD"/>
    <w:rsid w:val="006A43E4"/>
    <w:rsid w:val="006A444B"/>
    <w:rsid w:val="006A4523"/>
    <w:rsid w:val="006A45BB"/>
    <w:rsid w:val="006A4614"/>
    <w:rsid w:val="006A476B"/>
    <w:rsid w:val="006A47D8"/>
    <w:rsid w:val="006A4926"/>
    <w:rsid w:val="006A4C0F"/>
    <w:rsid w:val="006A4C7D"/>
    <w:rsid w:val="006A4CD2"/>
    <w:rsid w:val="006A4EC3"/>
    <w:rsid w:val="006A4F38"/>
    <w:rsid w:val="006A5143"/>
    <w:rsid w:val="006A52F9"/>
    <w:rsid w:val="006A549D"/>
    <w:rsid w:val="006A5775"/>
    <w:rsid w:val="006A5794"/>
    <w:rsid w:val="006A5906"/>
    <w:rsid w:val="006A5A2D"/>
    <w:rsid w:val="006A5A80"/>
    <w:rsid w:val="006A5B4E"/>
    <w:rsid w:val="006A5C86"/>
    <w:rsid w:val="006A5FD9"/>
    <w:rsid w:val="006A60B5"/>
    <w:rsid w:val="006A6457"/>
    <w:rsid w:val="006A64C2"/>
    <w:rsid w:val="006A6711"/>
    <w:rsid w:val="006A6750"/>
    <w:rsid w:val="006A6862"/>
    <w:rsid w:val="006A6A6C"/>
    <w:rsid w:val="006A6BC7"/>
    <w:rsid w:val="006A6CE1"/>
    <w:rsid w:val="006A6DAA"/>
    <w:rsid w:val="006A6DEB"/>
    <w:rsid w:val="006A6E5E"/>
    <w:rsid w:val="006A6EF1"/>
    <w:rsid w:val="006A70B0"/>
    <w:rsid w:val="006A720D"/>
    <w:rsid w:val="006A726A"/>
    <w:rsid w:val="006A72A0"/>
    <w:rsid w:val="006A73C3"/>
    <w:rsid w:val="006A747F"/>
    <w:rsid w:val="006A7531"/>
    <w:rsid w:val="006A76CF"/>
    <w:rsid w:val="006A7717"/>
    <w:rsid w:val="006A7737"/>
    <w:rsid w:val="006A77FF"/>
    <w:rsid w:val="006A78C9"/>
    <w:rsid w:val="006A79D4"/>
    <w:rsid w:val="006A7BB8"/>
    <w:rsid w:val="006A7CA2"/>
    <w:rsid w:val="006A7CB0"/>
    <w:rsid w:val="006A7D20"/>
    <w:rsid w:val="006A7DAD"/>
    <w:rsid w:val="006A7F33"/>
    <w:rsid w:val="006B0152"/>
    <w:rsid w:val="006B01C5"/>
    <w:rsid w:val="006B029D"/>
    <w:rsid w:val="006B02D8"/>
    <w:rsid w:val="006B03A1"/>
    <w:rsid w:val="006B0418"/>
    <w:rsid w:val="006B04E3"/>
    <w:rsid w:val="006B056D"/>
    <w:rsid w:val="006B05CC"/>
    <w:rsid w:val="006B0754"/>
    <w:rsid w:val="006B083D"/>
    <w:rsid w:val="006B0899"/>
    <w:rsid w:val="006B091F"/>
    <w:rsid w:val="006B0957"/>
    <w:rsid w:val="006B095C"/>
    <w:rsid w:val="006B0B30"/>
    <w:rsid w:val="006B0C90"/>
    <w:rsid w:val="006B0CF7"/>
    <w:rsid w:val="006B0E95"/>
    <w:rsid w:val="006B0F2F"/>
    <w:rsid w:val="006B1275"/>
    <w:rsid w:val="006B135A"/>
    <w:rsid w:val="006B1467"/>
    <w:rsid w:val="006B1472"/>
    <w:rsid w:val="006B14A7"/>
    <w:rsid w:val="006B14FB"/>
    <w:rsid w:val="006B15B8"/>
    <w:rsid w:val="006B17EB"/>
    <w:rsid w:val="006B17FB"/>
    <w:rsid w:val="006B1894"/>
    <w:rsid w:val="006B1A9E"/>
    <w:rsid w:val="006B1AFA"/>
    <w:rsid w:val="006B1B75"/>
    <w:rsid w:val="006B1BA3"/>
    <w:rsid w:val="006B1C1B"/>
    <w:rsid w:val="006B1CBD"/>
    <w:rsid w:val="006B1D9A"/>
    <w:rsid w:val="006B1E6D"/>
    <w:rsid w:val="006B1F19"/>
    <w:rsid w:val="006B1F63"/>
    <w:rsid w:val="006B20A2"/>
    <w:rsid w:val="006B214B"/>
    <w:rsid w:val="006B2297"/>
    <w:rsid w:val="006B23E6"/>
    <w:rsid w:val="006B2404"/>
    <w:rsid w:val="006B2431"/>
    <w:rsid w:val="006B2481"/>
    <w:rsid w:val="006B24F2"/>
    <w:rsid w:val="006B24FA"/>
    <w:rsid w:val="006B260B"/>
    <w:rsid w:val="006B26AF"/>
    <w:rsid w:val="006B26BF"/>
    <w:rsid w:val="006B26F7"/>
    <w:rsid w:val="006B2715"/>
    <w:rsid w:val="006B282E"/>
    <w:rsid w:val="006B2907"/>
    <w:rsid w:val="006B2922"/>
    <w:rsid w:val="006B29B2"/>
    <w:rsid w:val="006B2A74"/>
    <w:rsid w:val="006B2A7D"/>
    <w:rsid w:val="006B2C9F"/>
    <w:rsid w:val="006B2E88"/>
    <w:rsid w:val="006B2F9F"/>
    <w:rsid w:val="006B307A"/>
    <w:rsid w:val="006B3213"/>
    <w:rsid w:val="006B32F1"/>
    <w:rsid w:val="006B3734"/>
    <w:rsid w:val="006B3774"/>
    <w:rsid w:val="006B3895"/>
    <w:rsid w:val="006B38DF"/>
    <w:rsid w:val="006B39E0"/>
    <w:rsid w:val="006B3A18"/>
    <w:rsid w:val="006B3D12"/>
    <w:rsid w:val="006B3DDA"/>
    <w:rsid w:val="006B3E15"/>
    <w:rsid w:val="006B3E52"/>
    <w:rsid w:val="006B3E8A"/>
    <w:rsid w:val="006B3EB2"/>
    <w:rsid w:val="006B4092"/>
    <w:rsid w:val="006B40CB"/>
    <w:rsid w:val="006B40EC"/>
    <w:rsid w:val="006B417C"/>
    <w:rsid w:val="006B41EC"/>
    <w:rsid w:val="006B4218"/>
    <w:rsid w:val="006B425A"/>
    <w:rsid w:val="006B4516"/>
    <w:rsid w:val="006B4A3D"/>
    <w:rsid w:val="006B4B8D"/>
    <w:rsid w:val="006B4B9F"/>
    <w:rsid w:val="006B4BFC"/>
    <w:rsid w:val="006B4C19"/>
    <w:rsid w:val="006B4C9C"/>
    <w:rsid w:val="006B4CBB"/>
    <w:rsid w:val="006B4DB2"/>
    <w:rsid w:val="006B500A"/>
    <w:rsid w:val="006B50C8"/>
    <w:rsid w:val="006B510A"/>
    <w:rsid w:val="006B5121"/>
    <w:rsid w:val="006B533F"/>
    <w:rsid w:val="006B5387"/>
    <w:rsid w:val="006B53B8"/>
    <w:rsid w:val="006B5410"/>
    <w:rsid w:val="006B545D"/>
    <w:rsid w:val="006B54CE"/>
    <w:rsid w:val="006B5531"/>
    <w:rsid w:val="006B561E"/>
    <w:rsid w:val="006B5708"/>
    <w:rsid w:val="006B57B7"/>
    <w:rsid w:val="006B5AA5"/>
    <w:rsid w:val="006B5B4D"/>
    <w:rsid w:val="006B5D7C"/>
    <w:rsid w:val="006B5E17"/>
    <w:rsid w:val="006B5E67"/>
    <w:rsid w:val="006B5E69"/>
    <w:rsid w:val="006B5EA0"/>
    <w:rsid w:val="006B5EFB"/>
    <w:rsid w:val="006B5F45"/>
    <w:rsid w:val="006B5FCF"/>
    <w:rsid w:val="006B61A0"/>
    <w:rsid w:val="006B61BA"/>
    <w:rsid w:val="006B6337"/>
    <w:rsid w:val="006B63AB"/>
    <w:rsid w:val="006B649F"/>
    <w:rsid w:val="006B655B"/>
    <w:rsid w:val="006B6680"/>
    <w:rsid w:val="006B66E7"/>
    <w:rsid w:val="006B678E"/>
    <w:rsid w:val="006B68B7"/>
    <w:rsid w:val="006B68E6"/>
    <w:rsid w:val="006B68EF"/>
    <w:rsid w:val="006B69DA"/>
    <w:rsid w:val="006B6BF1"/>
    <w:rsid w:val="006B6C43"/>
    <w:rsid w:val="006B6C75"/>
    <w:rsid w:val="006B6C85"/>
    <w:rsid w:val="006B6D6C"/>
    <w:rsid w:val="006B6DE2"/>
    <w:rsid w:val="006B6EAE"/>
    <w:rsid w:val="006B714B"/>
    <w:rsid w:val="006B7239"/>
    <w:rsid w:val="006B7246"/>
    <w:rsid w:val="006B735D"/>
    <w:rsid w:val="006B7419"/>
    <w:rsid w:val="006B74FF"/>
    <w:rsid w:val="006B750B"/>
    <w:rsid w:val="006B7523"/>
    <w:rsid w:val="006B7694"/>
    <w:rsid w:val="006B781B"/>
    <w:rsid w:val="006B785B"/>
    <w:rsid w:val="006B791E"/>
    <w:rsid w:val="006B792A"/>
    <w:rsid w:val="006B79A2"/>
    <w:rsid w:val="006B7B37"/>
    <w:rsid w:val="006B7D2A"/>
    <w:rsid w:val="006B7E24"/>
    <w:rsid w:val="006B7F41"/>
    <w:rsid w:val="006C0152"/>
    <w:rsid w:val="006C0364"/>
    <w:rsid w:val="006C0402"/>
    <w:rsid w:val="006C0415"/>
    <w:rsid w:val="006C05FA"/>
    <w:rsid w:val="006C090C"/>
    <w:rsid w:val="006C096F"/>
    <w:rsid w:val="006C09CB"/>
    <w:rsid w:val="006C0A6D"/>
    <w:rsid w:val="006C0A7A"/>
    <w:rsid w:val="006C0AF3"/>
    <w:rsid w:val="006C0B68"/>
    <w:rsid w:val="006C0D08"/>
    <w:rsid w:val="006C0D1D"/>
    <w:rsid w:val="006C0DE1"/>
    <w:rsid w:val="006C0E59"/>
    <w:rsid w:val="006C0EB2"/>
    <w:rsid w:val="006C0EF3"/>
    <w:rsid w:val="006C0F04"/>
    <w:rsid w:val="006C0F98"/>
    <w:rsid w:val="006C1039"/>
    <w:rsid w:val="006C1089"/>
    <w:rsid w:val="006C10D2"/>
    <w:rsid w:val="006C111E"/>
    <w:rsid w:val="006C1324"/>
    <w:rsid w:val="006C1348"/>
    <w:rsid w:val="006C14BD"/>
    <w:rsid w:val="006C14BF"/>
    <w:rsid w:val="006C1522"/>
    <w:rsid w:val="006C1645"/>
    <w:rsid w:val="006C16E3"/>
    <w:rsid w:val="006C1BCC"/>
    <w:rsid w:val="006C1D82"/>
    <w:rsid w:val="006C1DAA"/>
    <w:rsid w:val="006C1E13"/>
    <w:rsid w:val="006C1F6A"/>
    <w:rsid w:val="006C20BD"/>
    <w:rsid w:val="006C20D5"/>
    <w:rsid w:val="006C21E3"/>
    <w:rsid w:val="006C2211"/>
    <w:rsid w:val="006C232B"/>
    <w:rsid w:val="006C244E"/>
    <w:rsid w:val="006C245F"/>
    <w:rsid w:val="006C2581"/>
    <w:rsid w:val="006C25BE"/>
    <w:rsid w:val="006C2618"/>
    <w:rsid w:val="006C2626"/>
    <w:rsid w:val="006C264F"/>
    <w:rsid w:val="006C275B"/>
    <w:rsid w:val="006C281B"/>
    <w:rsid w:val="006C28C4"/>
    <w:rsid w:val="006C2912"/>
    <w:rsid w:val="006C295A"/>
    <w:rsid w:val="006C2A16"/>
    <w:rsid w:val="006C2A45"/>
    <w:rsid w:val="006C2A53"/>
    <w:rsid w:val="006C2ACD"/>
    <w:rsid w:val="006C2AD6"/>
    <w:rsid w:val="006C2BC6"/>
    <w:rsid w:val="006C2C5D"/>
    <w:rsid w:val="006C2C8B"/>
    <w:rsid w:val="006C2D75"/>
    <w:rsid w:val="006C2D81"/>
    <w:rsid w:val="006C2DBC"/>
    <w:rsid w:val="006C2DD2"/>
    <w:rsid w:val="006C2F8B"/>
    <w:rsid w:val="006C311D"/>
    <w:rsid w:val="006C3244"/>
    <w:rsid w:val="006C32AC"/>
    <w:rsid w:val="006C32E7"/>
    <w:rsid w:val="006C3400"/>
    <w:rsid w:val="006C347A"/>
    <w:rsid w:val="006C34C1"/>
    <w:rsid w:val="006C35C6"/>
    <w:rsid w:val="006C3622"/>
    <w:rsid w:val="006C366A"/>
    <w:rsid w:val="006C36B6"/>
    <w:rsid w:val="006C36B7"/>
    <w:rsid w:val="006C36D4"/>
    <w:rsid w:val="006C36E6"/>
    <w:rsid w:val="006C373A"/>
    <w:rsid w:val="006C374D"/>
    <w:rsid w:val="006C386A"/>
    <w:rsid w:val="006C39DC"/>
    <w:rsid w:val="006C3BEE"/>
    <w:rsid w:val="006C3C23"/>
    <w:rsid w:val="006C3CBB"/>
    <w:rsid w:val="006C3D4F"/>
    <w:rsid w:val="006C3FF3"/>
    <w:rsid w:val="006C3FF8"/>
    <w:rsid w:val="006C41BD"/>
    <w:rsid w:val="006C436D"/>
    <w:rsid w:val="006C43DB"/>
    <w:rsid w:val="006C4509"/>
    <w:rsid w:val="006C452B"/>
    <w:rsid w:val="006C461D"/>
    <w:rsid w:val="006C46A3"/>
    <w:rsid w:val="006C47FB"/>
    <w:rsid w:val="006C48F9"/>
    <w:rsid w:val="006C4941"/>
    <w:rsid w:val="006C4957"/>
    <w:rsid w:val="006C49BE"/>
    <w:rsid w:val="006C4AFD"/>
    <w:rsid w:val="006C4B22"/>
    <w:rsid w:val="006C4C88"/>
    <w:rsid w:val="006C4E4A"/>
    <w:rsid w:val="006C4FD8"/>
    <w:rsid w:val="006C513D"/>
    <w:rsid w:val="006C51A3"/>
    <w:rsid w:val="006C525D"/>
    <w:rsid w:val="006C5489"/>
    <w:rsid w:val="006C557E"/>
    <w:rsid w:val="006C575F"/>
    <w:rsid w:val="006C58AE"/>
    <w:rsid w:val="006C5A5A"/>
    <w:rsid w:val="006C5CF5"/>
    <w:rsid w:val="006C5D9C"/>
    <w:rsid w:val="006C5DAE"/>
    <w:rsid w:val="006C5E58"/>
    <w:rsid w:val="006C5EC1"/>
    <w:rsid w:val="006C5F5A"/>
    <w:rsid w:val="006C5F7C"/>
    <w:rsid w:val="006C5FCA"/>
    <w:rsid w:val="006C6035"/>
    <w:rsid w:val="006C6364"/>
    <w:rsid w:val="006C6406"/>
    <w:rsid w:val="006C645D"/>
    <w:rsid w:val="006C662D"/>
    <w:rsid w:val="006C6741"/>
    <w:rsid w:val="006C67CB"/>
    <w:rsid w:val="006C6809"/>
    <w:rsid w:val="006C6864"/>
    <w:rsid w:val="006C690F"/>
    <w:rsid w:val="006C6A74"/>
    <w:rsid w:val="006C6B31"/>
    <w:rsid w:val="006C6B86"/>
    <w:rsid w:val="006C6BDC"/>
    <w:rsid w:val="006C6C3F"/>
    <w:rsid w:val="006C6D9F"/>
    <w:rsid w:val="006C6FD0"/>
    <w:rsid w:val="006C7052"/>
    <w:rsid w:val="006C714E"/>
    <w:rsid w:val="006C7267"/>
    <w:rsid w:val="006C72C4"/>
    <w:rsid w:val="006C73CE"/>
    <w:rsid w:val="006C7465"/>
    <w:rsid w:val="006C74E5"/>
    <w:rsid w:val="006C75EA"/>
    <w:rsid w:val="006C764A"/>
    <w:rsid w:val="006C769F"/>
    <w:rsid w:val="006C76F2"/>
    <w:rsid w:val="006C76FB"/>
    <w:rsid w:val="006C794C"/>
    <w:rsid w:val="006C796A"/>
    <w:rsid w:val="006C7983"/>
    <w:rsid w:val="006C7A49"/>
    <w:rsid w:val="006C7BD6"/>
    <w:rsid w:val="006C7D4E"/>
    <w:rsid w:val="006C7DB7"/>
    <w:rsid w:val="006D0282"/>
    <w:rsid w:val="006D03B6"/>
    <w:rsid w:val="006D044A"/>
    <w:rsid w:val="006D045A"/>
    <w:rsid w:val="006D0554"/>
    <w:rsid w:val="006D05CD"/>
    <w:rsid w:val="006D05EB"/>
    <w:rsid w:val="006D0603"/>
    <w:rsid w:val="006D066E"/>
    <w:rsid w:val="006D0738"/>
    <w:rsid w:val="006D074B"/>
    <w:rsid w:val="006D08CB"/>
    <w:rsid w:val="006D0949"/>
    <w:rsid w:val="006D0996"/>
    <w:rsid w:val="006D09B6"/>
    <w:rsid w:val="006D09C3"/>
    <w:rsid w:val="006D09F0"/>
    <w:rsid w:val="006D0A65"/>
    <w:rsid w:val="006D0A85"/>
    <w:rsid w:val="006D0B12"/>
    <w:rsid w:val="006D0C91"/>
    <w:rsid w:val="006D114C"/>
    <w:rsid w:val="006D1151"/>
    <w:rsid w:val="006D1319"/>
    <w:rsid w:val="006D1452"/>
    <w:rsid w:val="006D14A0"/>
    <w:rsid w:val="006D14F2"/>
    <w:rsid w:val="006D1501"/>
    <w:rsid w:val="006D1571"/>
    <w:rsid w:val="006D15E8"/>
    <w:rsid w:val="006D1604"/>
    <w:rsid w:val="006D1740"/>
    <w:rsid w:val="006D1892"/>
    <w:rsid w:val="006D190A"/>
    <w:rsid w:val="006D19B2"/>
    <w:rsid w:val="006D19F1"/>
    <w:rsid w:val="006D1C15"/>
    <w:rsid w:val="006D1C62"/>
    <w:rsid w:val="006D1CB1"/>
    <w:rsid w:val="006D1CE6"/>
    <w:rsid w:val="006D1CE7"/>
    <w:rsid w:val="006D1CE8"/>
    <w:rsid w:val="006D1D69"/>
    <w:rsid w:val="006D1E4A"/>
    <w:rsid w:val="006D1E79"/>
    <w:rsid w:val="006D2034"/>
    <w:rsid w:val="006D2039"/>
    <w:rsid w:val="006D2083"/>
    <w:rsid w:val="006D2204"/>
    <w:rsid w:val="006D22E4"/>
    <w:rsid w:val="006D2319"/>
    <w:rsid w:val="006D252C"/>
    <w:rsid w:val="006D2587"/>
    <w:rsid w:val="006D2599"/>
    <w:rsid w:val="006D25FF"/>
    <w:rsid w:val="006D283A"/>
    <w:rsid w:val="006D2A26"/>
    <w:rsid w:val="006D2B71"/>
    <w:rsid w:val="006D2BB3"/>
    <w:rsid w:val="006D2C1E"/>
    <w:rsid w:val="006D2E0A"/>
    <w:rsid w:val="006D2E87"/>
    <w:rsid w:val="006D2E90"/>
    <w:rsid w:val="006D2EA8"/>
    <w:rsid w:val="006D2EBF"/>
    <w:rsid w:val="006D2FAA"/>
    <w:rsid w:val="006D32FC"/>
    <w:rsid w:val="006D330E"/>
    <w:rsid w:val="006D3458"/>
    <w:rsid w:val="006D3534"/>
    <w:rsid w:val="006D36B4"/>
    <w:rsid w:val="006D36CA"/>
    <w:rsid w:val="006D3769"/>
    <w:rsid w:val="006D3A28"/>
    <w:rsid w:val="006D3B3D"/>
    <w:rsid w:val="006D3BA4"/>
    <w:rsid w:val="006D3EDB"/>
    <w:rsid w:val="006D4021"/>
    <w:rsid w:val="006D4053"/>
    <w:rsid w:val="006D4108"/>
    <w:rsid w:val="006D41B3"/>
    <w:rsid w:val="006D4220"/>
    <w:rsid w:val="006D42F5"/>
    <w:rsid w:val="006D43FA"/>
    <w:rsid w:val="006D4414"/>
    <w:rsid w:val="006D4459"/>
    <w:rsid w:val="006D44BD"/>
    <w:rsid w:val="006D4527"/>
    <w:rsid w:val="006D4566"/>
    <w:rsid w:val="006D4684"/>
    <w:rsid w:val="006D470D"/>
    <w:rsid w:val="006D47AD"/>
    <w:rsid w:val="006D47C7"/>
    <w:rsid w:val="006D4837"/>
    <w:rsid w:val="006D4873"/>
    <w:rsid w:val="006D49AD"/>
    <w:rsid w:val="006D4B73"/>
    <w:rsid w:val="006D4BCE"/>
    <w:rsid w:val="006D4C29"/>
    <w:rsid w:val="006D4D15"/>
    <w:rsid w:val="006D4D61"/>
    <w:rsid w:val="006D4D64"/>
    <w:rsid w:val="006D4D73"/>
    <w:rsid w:val="006D4D8D"/>
    <w:rsid w:val="006D4F67"/>
    <w:rsid w:val="006D503F"/>
    <w:rsid w:val="006D50DF"/>
    <w:rsid w:val="006D5128"/>
    <w:rsid w:val="006D5165"/>
    <w:rsid w:val="006D528E"/>
    <w:rsid w:val="006D52A7"/>
    <w:rsid w:val="006D52C3"/>
    <w:rsid w:val="006D533F"/>
    <w:rsid w:val="006D5402"/>
    <w:rsid w:val="006D5545"/>
    <w:rsid w:val="006D5585"/>
    <w:rsid w:val="006D55CA"/>
    <w:rsid w:val="006D5629"/>
    <w:rsid w:val="006D56C7"/>
    <w:rsid w:val="006D572E"/>
    <w:rsid w:val="006D58C6"/>
    <w:rsid w:val="006D5910"/>
    <w:rsid w:val="006D594E"/>
    <w:rsid w:val="006D5CCC"/>
    <w:rsid w:val="006D5D48"/>
    <w:rsid w:val="006D5E31"/>
    <w:rsid w:val="006D5E8C"/>
    <w:rsid w:val="006D5F1B"/>
    <w:rsid w:val="006D5F38"/>
    <w:rsid w:val="006D5F40"/>
    <w:rsid w:val="006D5F51"/>
    <w:rsid w:val="006D60A8"/>
    <w:rsid w:val="006D61CD"/>
    <w:rsid w:val="006D6262"/>
    <w:rsid w:val="006D6359"/>
    <w:rsid w:val="006D6418"/>
    <w:rsid w:val="006D6438"/>
    <w:rsid w:val="006D643F"/>
    <w:rsid w:val="006D648E"/>
    <w:rsid w:val="006D6947"/>
    <w:rsid w:val="006D6960"/>
    <w:rsid w:val="006D6A9F"/>
    <w:rsid w:val="006D6EA5"/>
    <w:rsid w:val="006D7060"/>
    <w:rsid w:val="006D7096"/>
    <w:rsid w:val="006D715D"/>
    <w:rsid w:val="006D71E8"/>
    <w:rsid w:val="006D723C"/>
    <w:rsid w:val="006D72E6"/>
    <w:rsid w:val="006D7411"/>
    <w:rsid w:val="006D743D"/>
    <w:rsid w:val="006D7625"/>
    <w:rsid w:val="006D77FC"/>
    <w:rsid w:val="006D7840"/>
    <w:rsid w:val="006D786D"/>
    <w:rsid w:val="006D78B7"/>
    <w:rsid w:val="006D78C9"/>
    <w:rsid w:val="006D79BC"/>
    <w:rsid w:val="006D7A27"/>
    <w:rsid w:val="006D7AC8"/>
    <w:rsid w:val="006D7B09"/>
    <w:rsid w:val="006D7CB4"/>
    <w:rsid w:val="006D7D46"/>
    <w:rsid w:val="006D7D9C"/>
    <w:rsid w:val="006D7DD4"/>
    <w:rsid w:val="006D7E65"/>
    <w:rsid w:val="006E02AE"/>
    <w:rsid w:val="006E0344"/>
    <w:rsid w:val="006E0485"/>
    <w:rsid w:val="006E048F"/>
    <w:rsid w:val="006E063C"/>
    <w:rsid w:val="006E06AC"/>
    <w:rsid w:val="006E06C2"/>
    <w:rsid w:val="006E078F"/>
    <w:rsid w:val="006E091F"/>
    <w:rsid w:val="006E0A80"/>
    <w:rsid w:val="006E0C08"/>
    <w:rsid w:val="006E0D5E"/>
    <w:rsid w:val="006E0DCE"/>
    <w:rsid w:val="006E0ECC"/>
    <w:rsid w:val="006E1056"/>
    <w:rsid w:val="006E105C"/>
    <w:rsid w:val="006E110F"/>
    <w:rsid w:val="006E12E4"/>
    <w:rsid w:val="006E1311"/>
    <w:rsid w:val="006E1335"/>
    <w:rsid w:val="006E1373"/>
    <w:rsid w:val="006E1439"/>
    <w:rsid w:val="006E154A"/>
    <w:rsid w:val="006E1629"/>
    <w:rsid w:val="006E1654"/>
    <w:rsid w:val="006E17ED"/>
    <w:rsid w:val="006E1835"/>
    <w:rsid w:val="006E188B"/>
    <w:rsid w:val="006E197A"/>
    <w:rsid w:val="006E19B0"/>
    <w:rsid w:val="006E1A41"/>
    <w:rsid w:val="006E1AA0"/>
    <w:rsid w:val="006E1B16"/>
    <w:rsid w:val="006E1BB5"/>
    <w:rsid w:val="006E1CB6"/>
    <w:rsid w:val="006E1D69"/>
    <w:rsid w:val="006E1DA6"/>
    <w:rsid w:val="006E1E19"/>
    <w:rsid w:val="006E1F2C"/>
    <w:rsid w:val="006E1F89"/>
    <w:rsid w:val="006E202F"/>
    <w:rsid w:val="006E20DE"/>
    <w:rsid w:val="006E21F6"/>
    <w:rsid w:val="006E22D7"/>
    <w:rsid w:val="006E2606"/>
    <w:rsid w:val="006E2612"/>
    <w:rsid w:val="006E2656"/>
    <w:rsid w:val="006E2680"/>
    <w:rsid w:val="006E2772"/>
    <w:rsid w:val="006E27F5"/>
    <w:rsid w:val="006E28CB"/>
    <w:rsid w:val="006E295C"/>
    <w:rsid w:val="006E2A58"/>
    <w:rsid w:val="006E2A99"/>
    <w:rsid w:val="006E2CE0"/>
    <w:rsid w:val="006E2F7F"/>
    <w:rsid w:val="006E2FDC"/>
    <w:rsid w:val="006E30A1"/>
    <w:rsid w:val="006E31CF"/>
    <w:rsid w:val="006E32BF"/>
    <w:rsid w:val="006E34BD"/>
    <w:rsid w:val="006E3551"/>
    <w:rsid w:val="006E359C"/>
    <w:rsid w:val="006E36B5"/>
    <w:rsid w:val="006E378C"/>
    <w:rsid w:val="006E3806"/>
    <w:rsid w:val="006E38AD"/>
    <w:rsid w:val="006E3993"/>
    <w:rsid w:val="006E3D00"/>
    <w:rsid w:val="006E3D41"/>
    <w:rsid w:val="006E3DCF"/>
    <w:rsid w:val="006E3F3F"/>
    <w:rsid w:val="006E3FA2"/>
    <w:rsid w:val="006E4033"/>
    <w:rsid w:val="006E419C"/>
    <w:rsid w:val="006E41B9"/>
    <w:rsid w:val="006E4248"/>
    <w:rsid w:val="006E4312"/>
    <w:rsid w:val="006E4432"/>
    <w:rsid w:val="006E4A49"/>
    <w:rsid w:val="006E4B02"/>
    <w:rsid w:val="006E4B4E"/>
    <w:rsid w:val="006E4D8C"/>
    <w:rsid w:val="006E4DBF"/>
    <w:rsid w:val="006E4DE9"/>
    <w:rsid w:val="006E4E41"/>
    <w:rsid w:val="006E4E47"/>
    <w:rsid w:val="006E4EA7"/>
    <w:rsid w:val="006E4EE7"/>
    <w:rsid w:val="006E4F3E"/>
    <w:rsid w:val="006E4F6E"/>
    <w:rsid w:val="006E504D"/>
    <w:rsid w:val="006E50B0"/>
    <w:rsid w:val="006E51C0"/>
    <w:rsid w:val="006E52BC"/>
    <w:rsid w:val="006E5434"/>
    <w:rsid w:val="006E550A"/>
    <w:rsid w:val="006E55E4"/>
    <w:rsid w:val="006E5705"/>
    <w:rsid w:val="006E584E"/>
    <w:rsid w:val="006E5A44"/>
    <w:rsid w:val="006E5ACA"/>
    <w:rsid w:val="006E5C39"/>
    <w:rsid w:val="006E5C47"/>
    <w:rsid w:val="006E5C5F"/>
    <w:rsid w:val="006E5D2B"/>
    <w:rsid w:val="006E5D36"/>
    <w:rsid w:val="006E5F3E"/>
    <w:rsid w:val="006E605B"/>
    <w:rsid w:val="006E618C"/>
    <w:rsid w:val="006E619D"/>
    <w:rsid w:val="006E61EF"/>
    <w:rsid w:val="006E6568"/>
    <w:rsid w:val="006E661D"/>
    <w:rsid w:val="006E662B"/>
    <w:rsid w:val="006E6646"/>
    <w:rsid w:val="006E665C"/>
    <w:rsid w:val="006E666F"/>
    <w:rsid w:val="006E66C8"/>
    <w:rsid w:val="006E6799"/>
    <w:rsid w:val="006E67A0"/>
    <w:rsid w:val="006E6830"/>
    <w:rsid w:val="006E6891"/>
    <w:rsid w:val="006E6A53"/>
    <w:rsid w:val="006E6B98"/>
    <w:rsid w:val="006E6BFF"/>
    <w:rsid w:val="006E6E57"/>
    <w:rsid w:val="006E6E63"/>
    <w:rsid w:val="006E6F23"/>
    <w:rsid w:val="006E6F7D"/>
    <w:rsid w:val="006E6FE1"/>
    <w:rsid w:val="006E6FF7"/>
    <w:rsid w:val="006E7044"/>
    <w:rsid w:val="006E7112"/>
    <w:rsid w:val="006E725A"/>
    <w:rsid w:val="006E732E"/>
    <w:rsid w:val="006E73C4"/>
    <w:rsid w:val="006E750E"/>
    <w:rsid w:val="006E7585"/>
    <w:rsid w:val="006E75E7"/>
    <w:rsid w:val="006E7779"/>
    <w:rsid w:val="006E77D0"/>
    <w:rsid w:val="006E78D7"/>
    <w:rsid w:val="006E7978"/>
    <w:rsid w:val="006E79EC"/>
    <w:rsid w:val="006E7A59"/>
    <w:rsid w:val="006E7B0E"/>
    <w:rsid w:val="006E7C08"/>
    <w:rsid w:val="006E7E27"/>
    <w:rsid w:val="006E7F21"/>
    <w:rsid w:val="006E7F3E"/>
    <w:rsid w:val="006E7F51"/>
    <w:rsid w:val="006E7FC1"/>
    <w:rsid w:val="006F00CB"/>
    <w:rsid w:val="006F01D2"/>
    <w:rsid w:val="006F02D9"/>
    <w:rsid w:val="006F03F8"/>
    <w:rsid w:val="006F05C3"/>
    <w:rsid w:val="006F0616"/>
    <w:rsid w:val="006F0678"/>
    <w:rsid w:val="006F0713"/>
    <w:rsid w:val="006F0775"/>
    <w:rsid w:val="006F08CF"/>
    <w:rsid w:val="006F093E"/>
    <w:rsid w:val="006F09B7"/>
    <w:rsid w:val="006F0A03"/>
    <w:rsid w:val="006F0AF4"/>
    <w:rsid w:val="006F0BF5"/>
    <w:rsid w:val="006F0BFD"/>
    <w:rsid w:val="006F0D41"/>
    <w:rsid w:val="006F0DA3"/>
    <w:rsid w:val="006F0EBB"/>
    <w:rsid w:val="006F0EBC"/>
    <w:rsid w:val="006F0EC5"/>
    <w:rsid w:val="006F0FD5"/>
    <w:rsid w:val="006F112D"/>
    <w:rsid w:val="006F11D3"/>
    <w:rsid w:val="006F1225"/>
    <w:rsid w:val="006F12D0"/>
    <w:rsid w:val="006F134C"/>
    <w:rsid w:val="006F13BF"/>
    <w:rsid w:val="006F145D"/>
    <w:rsid w:val="006F151D"/>
    <w:rsid w:val="006F19E3"/>
    <w:rsid w:val="006F1ACC"/>
    <w:rsid w:val="006F1AE4"/>
    <w:rsid w:val="006F1B6B"/>
    <w:rsid w:val="006F1BC9"/>
    <w:rsid w:val="006F1D69"/>
    <w:rsid w:val="006F1FFE"/>
    <w:rsid w:val="006F204F"/>
    <w:rsid w:val="006F23A7"/>
    <w:rsid w:val="006F23B7"/>
    <w:rsid w:val="006F26A1"/>
    <w:rsid w:val="006F2711"/>
    <w:rsid w:val="006F272C"/>
    <w:rsid w:val="006F2734"/>
    <w:rsid w:val="006F273B"/>
    <w:rsid w:val="006F2768"/>
    <w:rsid w:val="006F2853"/>
    <w:rsid w:val="006F2881"/>
    <w:rsid w:val="006F28F3"/>
    <w:rsid w:val="006F2944"/>
    <w:rsid w:val="006F2B6D"/>
    <w:rsid w:val="006F2DDF"/>
    <w:rsid w:val="006F30B1"/>
    <w:rsid w:val="006F3132"/>
    <w:rsid w:val="006F3193"/>
    <w:rsid w:val="006F32B7"/>
    <w:rsid w:val="006F33CC"/>
    <w:rsid w:val="006F3490"/>
    <w:rsid w:val="006F3545"/>
    <w:rsid w:val="006F3AA1"/>
    <w:rsid w:val="006F3C3B"/>
    <w:rsid w:val="006F3C62"/>
    <w:rsid w:val="006F3E9E"/>
    <w:rsid w:val="006F3EF7"/>
    <w:rsid w:val="006F3F7F"/>
    <w:rsid w:val="006F4045"/>
    <w:rsid w:val="006F40D3"/>
    <w:rsid w:val="006F40DC"/>
    <w:rsid w:val="006F412D"/>
    <w:rsid w:val="006F41ED"/>
    <w:rsid w:val="006F4273"/>
    <w:rsid w:val="006F42DC"/>
    <w:rsid w:val="006F4373"/>
    <w:rsid w:val="006F438D"/>
    <w:rsid w:val="006F43BB"/>
    <w:rsid w:val="006F4430"/>
    <w:rsid w:val="006F4487"/>
    <w:rsid w:val="006F4688"/>
    <w:rsid w:val="006F476D"/>
    <w:rsid w:val="006F4949"/>
    <w:rsid w:val="006F499B"/>
    <w:rsid w:val="006F4B70"/>
    <w:rsid w:val="006F4BC1"/>
    <w:rsid w:val="006F4D4D"/>
    <w:rsid w:val="006F4D79"/>
    <w:rsid w:val="006F4DA9"/>
    <w:rsid w:val="006F4E31"/>
    <w:rsid w:val="006F4E3E"/>
    <w:rsid w:val="006F5196"/>
    <w:rsid w:val="006F523E"/>
    <w:rsid w:val="006F52F8"/>
    <w:rsid w:val="006F533D"/>
    <w:rsid w:val="006F54F8"/>
    <w:rsid w:val="006F55A2"/>
    <w:rsid w:val="006F55EF"/>
    <w:rsid w:val="006F582F"/>
    <w:rsid w:val="006F587D"/>
    <w:rsid w:val="006F59B2"/>
    <w:rsid w:val="006F59D4"/>
    <w:rsid w:val="006F5BC8"/>
    <w:rsid w:val="006F5CB5"/>
    <w:rsid w:val="006F5CDE"/>
    <w:rsid w:val="006F5ED2"/>
    <w:rsid w:val="006F5F44"/>
    <w:rsid w:val="006F613A"/>
    <w:rsid w:val="006F613C"/>
    <w:rsid w:val="006F61A7"/>
    <w:rsid w:val="006F6292"/>
    <w:rsid w:val="006F6348"/>
    <w:rsid w:val="006F63D1"/>
    <w:rsid w:val="006F63EC"/>
    <w:rsid w:val="006F6453"/>
    <w:rsid w:val="006F6474"/>
    <w:rsid w:val="006F6520"/>
    <w:rsid w:val="006F66A8"/>
    <w:rsid w:val="006F677D"/>
    <w:rsid w:val="006F67E9"/>
    <w:rsid w:val="006F6978"/>
    <w:rsid w:val="006F698F"/>
    <w:rsid w:val="006F6A67"/>
    <w:rsid w:val="006F6BC7"/>
    <w:rsid w:val="006F6C18"/>
    <w:rsid w:val="006F6CA0"/>
    <w:rsid w:val="006F6DAC"/>
    <w:rsid w:val="006F6E2B"/>
    <w:rsid w:val="006F6E8F"/>
    <w:rsid w:val="006F7156"/>
    <w:rsid w:val="006F74D4"/>
    <w:rsid w:val="006F74D5"/>
    <w:rsid w:val="006F762C"/>
    <w:rsid w:val="006F7633"/>
    <w:rsid w:val="006F769C"/>
    <w:rsid w:val="006F77FC"/>
    <w:rsid w:val="006F780B"/>
    <w:rsid w:val="006F7A8C"/>
    <w:rsid w:val="006F7E90"/>
    <w:rsid w:val="00700249"/>
    <w:rsid w:val="007002A4"/>
    <w:rsid w:val="007002E7"/>
    <w:rsid w:val="007003C8"/>
    <w:rsid w:val="00700451"/>
    <w:rsid w:val="00700458"/>
    <w:rsid w:val="00700470"/>
    <w:rsid w:val="00700549"/>
    <w:rsid w:val="00700580"/>
    <w:rsid w:val="00700644"/>
    <w:rsid w:val="00700678"/>
    <w:rsid w:val="00700857"/>
    <w:rsid w:val="00700B6B"/>
    <w:rsid w:val="00700C06"/>
    <w:rsid w:val="00700DD1"/>
    <w:rsid w:val="00700F1D"/>
    <w:rsid w:val="0070112C"/>
    <w:rsid w:val="0070116E"/>
    <w:rsid w:val="00701451"/>
    <w:rsid w:val="00701524"/>
    <w:rsid w:val="007015E7"/>
    <w:rsid w:val="007016F4"/>
    <w:rsid w:val="007016FC"/>
    <w:rsid w:val="0070189F"/>
    <w:rsid w:val="007018C6"/>
    <w:rsid w:val="0070199A"/>
    <w:rsid w:val="00701AB3"/>
    <w:rsid w:val="00701B08"/>
    <w:rsid w:val="00701BFF"/>
    <w:rsid w:val="00701C77"/>
    <w:rsid w:val="00701CDA"/>
    <w:rsid w:val="00701D3D"/>
    <w:rsid w:val="00701D77"/>
    <w:rsid w:val="00701EE0"/>
    <w:rsid w:val="0070206A"/>
    <w:rsid w:val="0070209C"/>
    <w:rsid w:val="00702105"/>
    <w:rsid w:val="0070217C"/>
    <w:rsid w:val="0070218D"/>
    <w:rsid w:val="0070221B"/>
    <w:rsid w:val="0070224F"/>
    <w:rsid w:val="0070246B"/>
    <w:rsid w:val="007025BE"/>
    <w:rsid w:val="00702742"/>
    <w:rsid w:val="00702746"/>
    <w:rsid w:val="00702868"/>
    <w:rsid w:val="00702923"/>
    <w:rsid w:val="00702962"/>
    <w:rsid w:val="00702989"/>
    <w:rsid w:val="00702A3F"/>
    <w:rsid w:val="00702ACC"/>
    <w:rsid w:val="00702B74"/>
    <w:rsid w:val="00702BDD"/>
    <w:rsid w:val="00702C5E"/>
    <w:rsid w:val="00702D50"/>
    <w:rsid w:val="00702E5E"/>
    <w:rsid w:val="00702E7B"/>
    <w:rsid w:val="00702EE5"/>
    <w:rsid w:val="00702FA1"/>
    <w:rsid w:val="007030C4"/>
    <w:rsid w:val="007030E9"/>
    <w:rsid w:val="007030F9"/>
    <w:rsid w:val="0070311E"/>
    <w:rsid w:val="007033C0"/>
    <w:rsid w:val="007034A1"/>
    <w:rsid w:val="00703615"/>
    <w:rsid w:val="00703648"/>
    <w:rsid w:val="00703684"/>
    <w:rsid w:val="007036C8"/>
    <w:rsid w:val="007036E2"/>
    <w:rsid w:val="00703841"/>
    <w:rsid w:val="00703888"/>
    <w:rsid w:val="00703911"/>
    <w:rsid w:val="007039FB"/>
    <w:rsid w:val="00703AD2"/>
    <w:rsid w:val="00703ADB"/>
    <w:rsid w:val="00703B6B"/>
    <w:rsid w:val="00703CF8"/>
    <w:rsid w:val="00703DA5"/>
    <w:rsid w:val="00703E03"/>
    <w:rsid w:val="00704027"/>
    <w:rsid w:val="00704117"/>
    <w:rsid w:val="00704314"/>
    <w:rsid w:val="0070433C"/>
    <w:rsid w:val="00704342"/>
    <w:rsid w:val="00704439"/>
    <w:rsid w:val="0070453F"/>
    <w:rsid w:val="00704604"/>
    <w:rsid w:val="00704689"/>
    <w:rsid w:val="007046DB"/>
    <w:rsid w:val="0070471D"/>
    <w:rsid w:val="0070487A"/>
    <w:rsid w:val="00704884"/>
    <w:rsid w:val="00704A13"/>
    <w:rsid w:val="00704C23"/>
    <w:rsid w:val="007050B5"/>
    <w:rsid w:val="007051B6"/>
    <w:rsid w:val="0070524A"/>
    <w:rsid w:val="007052DC"/>
    <w:rsid w:val="007052DE"/>
    <w:rsid w:val="00705451"/>
    <w:rsid w:val="007056D9"/>
    <w:rsid w:val="007057AC"/>
    <w:rsid w:val="00705AFB"/>
    <w:rsid w:val="00705B86"/>
    <w:rsid w:val="00705D67"/>
    <w:rsid w:val="00705E21"/>
    <w:rsid w:val="00705E7D"/>
    <w:rsid w:val="00705F32"/>
    <w:rsid w:val="00705FE3"/>
    <w:rsid w:val="007060F4"/>
    <w:rsid w:val="00706111"/>
    <w:rsid w:val="00706140"/>
    <w:rsid w:val="007062E8"/>
    <w:rsid w:val="007062F3"/>
    <w:rsid w:val="00706361"/>
    <w:rsid w:val="00706367"/>
    <w:rsid w:val="00706382"/>
    <w:rsid w:val="0070667F"/>
    <w:rsid w:val="007066A5"/>
    <w:rsid w:val="007066D5"/>
    <w:rsid w:val="007067E1"/>
    <w:rsid w:val="00706BB7"/>
    <w:rsid w:val="00706DEA"/>
    <w:rsid w:val="00706E54"/>
    <w:rsid w:val="00707008"/>
    <w:rsid w:val="0070701C"/>
    <w:rsid w:val="0070711E"/>
    <w:rsid w:val="00707197"/>
    <w:rsid w:val="00707321"/>
    <w:rsid w:val="0070766E"/>
    <w:rsid w:val="007078AE"/>
    <w:rsid w:val="00707AEC"/>
    <w:rsid w:val="00707BBA"/>
    <w:rsid w:val="00707C16"/>
    <w:rsid w:val="00707C19"/>
    <w:rsid w:val="00707F63"/>
    <w:rsid w:val="007100FC"/>
    <w:rsid w:val="007101D0"/>
    <w:rsid w:val="007101D5"/>
    <w:rsid w:val="00710226"/>
    <w:rsid w:val="007103AE"/>
    <w:rsid w:val="00710414"/>
    <w:rsid w:val="007104F9"/>
    <w:rsid w:val="0071055B"/>
    <w:rsid w:val="0071061C"/>
    <w:rsid w:val="0071068B"/>
    <w:rsid w:val="00710739"/>
    <w:rsid w:val="00710791"/>
    <w:rsid w:val="007107B8"/>
    <w:rsid w:val="00710952"/>
    <w:rsid w:val="00710A19"/>
    <w:rsid w:val="00710C32"/>
    <w:rsid w:val="00710E18"/>
    <w:rsid w:val="00710E3B"/>
    <w:rsid w:val="00710EC8"/>
    <w:rsid w:val="00710EF0"/>
    <w:rsid w:val="00711144"/>
    <w:rsid w:val="007112FE"/>
    <w:rsid w:val="007113CC"/>
    <w:rsid w:val="00711402"/>
    <w:rsid w:val="0071149A"/>
    <w:rsid w:val="007114CF"/>
    <w:rsid w:val="007114DE"/>
    <w:rsid w:val="00711535"/>
    <w:rsid w:val="0071160C"/>
    <w:rsid w:val="00711A94"/>
    <w:rsid w:val="00711C02"/>
    <w:rsid w:val="00711DAF"/>
    <w:rsid w:val="0071233D"/>
    <w:rsid w:val="0071237B"/>
    <w:rsid w:val="00712398"/>
    <w:rsid w:val="007125D8"/>
    <w:rsid w:val="007126DD"/>
    <w:rsid w:val="007127CA"/>
    <w:rsid w:val="00712824"/>
    <w:rsid w:val="0071290A"/>
    <w:rsid w:val="007129BE"/>
    <w:rsid w:val="00712A24"/>
    <w:rsid w:val="00712BB1"/>
    <w:rsid w:val="00712FAC"/>
    <w:rsid w:val="00712FB0"/>
    <w:rsid w:val="00712FE3"/>
    <w:rsid w:val="00713276"/>
    <w:rsid w:val="007134F8"/>
    <w:rsid w:val="0071352E"/>
    <w:rsid w:val="0071359E"/>
    <w:rsid w:val="0071360B"/>
    <w:rsid w:val="007136C6"/>
    <w:rsid w:val="007136E2"/>
    <w:rsid w:val="007138A6"/>
    <w:rsid w:val="007139A9"/>
    <w:rsid w:val="00713B51"/>
    <w:rsid w:val="00713BF6"/>
    <w:rsid w:val="00713C4E"/>
    <w:rsid w:val="00713DAF"/>
    <w:rsid w:val="00713EB6"/>
    <w:rsid w:val="00713F6C"/>
    <w:rsid w:val="00714203"/>
    <w:rsid w:val="0071423D"/>
    <w:rsid w:val="00714336"/>
    <w:rsid w:val="007143E2"/>
    <w:rsid w:val="007144DE"/>
    <w:rsid w:val="0071466C"/>
    <w:rsid w:val="0071474A"/>
    <w:rsid w:val="00714829"/>
    <w:rsid w:val="00714A06"/>
    <w:rsid w:val="00714A7C"/>
    <w:rsid w:val="00714A82"/>
    <w:rsid w:val="00714AD3"/>
    <w:rsid w:val="00714B4D"/>
    <w:rsid w:val="00714C90"/>
    <w:rsid w:val="00714D13"/>
    <w:rsid w:val="00714D5C"/>
    <w:rsid w:val="00714E76"/>
    <w:rsid w:val="00714EBC"/>
    <w:rsid w:val="00714F01"/>
    <w:rsid w:val="0071522B"/>
    <w:rsid w:val="0071529D"/>
    <w:rsid w:val="007152DE"/>
    <w:rsid w:val="00715437"/>
    <w:rsid w:val="007154DC"/>
    <w:rsid w:val="0071557C"/>
    <w:rsid w:val="0071558C"/>
    <w:rsid w:val="007155C4"/>
    <w:rsid w:val="00715677"/>
    <w:rsid w:val="00715697"/>
    <w:rsid w:val="00715832"/>
    <w:rsid w:val="00715977"/>
    <w:rsid w:val="00715A83"/>
    <w:rsid w:val="00715AD2"/>
    <w:rsid w:val="00715C88"/>
    <w:rsid w:val="00715CB2"/>
    <w:rsid w:val="00715D17"/>
    <w:rsid w:val="00715DBF"/>
    <w:rsid w:val="00715DE4"/>
    <w:rsid w:val="007161A2"/>
    <w:rsid w:val="0071631D"/>
    <w:rsid w:val="007165AE"/>
    <w:rsid w:val="007166C6"/>
    <w:rsid w:val="007168AC"/>
    <w:rsid w:val="0071690A"/>
    <w:rsid w:val="00716940"/>
    <w:rsid w:val="00716AF1"/>
    <w:rsid w:val="00716C6C"/>
    <w:rsid w:val="00716DDA"/>
    <w:rsid w:val="00716E2D"/>
    <w:rsid w:val="00716E3E"/>
    <w:rsid w:val="00716E54"/>
    <w:rsid w:val="00716EC6"/>
    <w:rsid w:val="00717041"/>
    <w:rsid w:val="00717098"/>
    <w:rsid w:val="007170FE"/>
    <w:rsid w:val="0071721E"/>
    <w:rsid w:val="007173F0"/>
    <w:rsid w:val="00717436"/>
    <w:rsid w:val="007175EA"/>
    <w:rsid w:val="00717655"/>
    <w:rsid w:val="00717684"/>
    <w:rsid w:val="00717702"/>
    <w:rsid w:val="0071778E"/>
    <w:rsid w:val="0071782D"/>
    <w:rsid w:val="0071786E"/>
    <w:rsid w:val="0071790C"/>
    <w:rsid w:val="00717922"/>
    <w:rsid w:val="0071793D"/>
    <w:rsid w:val="007179BC"/>
    <w:rsid w:val="00717ACB"/>
    <w:rsid w:val="00717B05"/>
    <w:rsid w:val="00717B12"/>
    <w:rsid w:val="00717B15"/>
    <w:rsid w:val="00717B47"/>
    <w:rsid w:val="00717C29"/>
    <w:rsid w:val="00717D5B"/>
    <w:rsid w:val="00717D77"/>
    <w:rsid w:val="00717E99"/>
    <w:rsid w:val="00717EBF"/>
    <w:rsid w:val="00717EFE"/>
    <w:rsid w:val="00720027"/>
    <w:rsid w:val="00720049"/>
    <w:rsid w:val="00720254"/>
    <w:rsid w:val="007202E7"/>
    <w:rsid w:val="00720489"/>
    <w:rsid w:val="0072048C"/>
    <w:rsid w:val="00720596"/>
    <w:rsid w:val="0072064E"/>
    <w:rsid w:val="0072068F"/>
    <w:rsid w:val="0072079D"/>
    <w:rsid w:val="0072091F"/>
    <w:rsid w:val="00720923"/>
    <w:rsid w:val="00720A79"/>
    <w:rsid w:val="00720AD7"/>
    <w:rsid w:val="00720AFB"/>
    <w:rsid w:val="00720B25"/>
    <w:rsid w:val="00720BD7"/>
    <w:rsid w:val="00720CCB"/>
    <w:rsid w:val="00720D51"/>
    <w:rsid w:val="00720D74"/>
    <w:rsid w:val="00720DC8"/>
    <w:rsid w:val="00720E87"/>
    <w:rsid w:val="00720F14"/>
    <w:rsid w:val="007210B5"/>
    <w:rsid w:val="007212F7"/>
    <w:rsid w:val="0072137B"/>
    <w:rsid w:val="007213E0"/>
    <w:rsid w:val="007215CA"/>
    <w:rsid w:val="007216AA"/>
    <w:rsid w:val="00721870"/>
    <w:rsid w:val="00721997"/>
    <w:rsid w:val="007219B0"/>
    <w:rsid w:val="00721AB8"/>
    <w:rsid w:val="00721B14"/>
    <w:rsid w:val="00721CB4"/>
    <w:rsid w:val="00721F41"/>
    <w:rsid w:val="00721F4D"/>
    <w:rsid w:val="00721F5A"/>
    <w:rsid w:val="00721FFC"/>
    <w:rsid w:val="0072205A"/>
    <w:rsid w:val="00722093"/>
    <w:rsid w:val="007222A7"/>
    <w:rsid w:val="0072242A"/>
    <w:rsid w:val="00722468"/>
    <w:rsid w:val="00722524"/>
    <w:rsid w:val="00722671"/>
    <w:rsid w:val="007226F9"/>
    <w:rsid w:val="00722782"/>
    <w:rsid w:val="007227A0"/>
    <w:rsid w:val="007229AC"/>
    <w:rsid w:val="007229E5"/>
    <w:rsid w:val="00722AA0"/>
    <w:rsid w:val="00722BE2"/>
    <w:rsid w:val="00722C12"/>
    <w:rsid w:val="00722F5E"/>
    <w:rsid w:val="00723115"/>
    <w:rsid w:val="0072330A"/>
    <w:rsid w:val="007233A9"/>
    <w:rsid w:val="007233E9"/>
    <w:rsid w:val="007234EE"/>
    <w:rsid w:val="00723657"/>
    <w:rsid w:val="007236E6"/>
    <w:rsid w:val="007236E9"/>
    <w:rsid w:val="007236EA"/>
    <w:rsid w:val="007237E2"/>
    <w:rsid w:val="00723801"/>
    <w:rsid w:val="00723941"/>
    <w:rsid w:val="00723B0B"/>
    <w:rsid w:val="00723DAA"/>
    <w:rsid w:val="00723E16"/>
    <w:rsid w:val="00723EC2"/>
    <w:rsid w:val="00724055"/>
    <w:rsid w:val="0072415B"/>
    <w:rsid w:val="0072418F"/>
    <w:rsid w:val="007241EB"/>
    <w:rsid w:val="0072424C"/>
    <w:rsid w:val="0072439D"/>
    <w:rsid w:val="007245BA"/>
    <w:rsid w:val="007247E9"/>
    <w:rsid w:val="007248E5"/>
    <w:rsid w:val="007249A9"/>
    <w:rsid w:val="007249D3"/>
    <w:rsid w:val="00724B89"/>
    <w:rsid w:val="00724C3D"/>
    <w:rsid w:val="00724D14"/>
    <w:rsid w:val="00724DED"/>
    <w:rsid w:val="00725079"/>
    <w:rsid w:val="007250CB"/>
    <w:rsid w:val="0072515E"/>
    <w:rsid w:val="007251CC"/>
    <w:rsid w:val="0072527B"/>
    <w:rsid w:val="007252D5"/>
    <w:rsid w:val="00725414"/>
    <w:rsid w:val="007254FE"/>
    <w:rsid w:val="0072560A"/>
    <w:rsid w:val="00725740"/>
    <w:rsid w:val="007258AC"/>
    <w:rsid w:val="007258D6"/>
    <w:rsid w:val="007258FA"/>
    <w:rsid w:val="007259AE"/>
    <w:rsid w:val="00725B56"/>
    <w:rsid w:val="00725BC1"/>
    <w:rsid w:val="00725BDB"/>
    <w:rsid w:val="00725DA8"/>
    <w:rsid w:val="00725DAC"/>
    <w:rsid w:val="00725FFF"/>
    <w:rsid w:val="00726119"/>
    <w:rsid w:val="00726305"/>
    <w:rsid w:val="00726462"/>
    <w:rsid w:val="0072653E"/>
    <w:rsid w:val="00726564"/>
    <w:rsid w:val="0072661C"/>
    <w:rsid w:val="0072667D"/>
    <w:rsid w:val="007266C1"/>
    <w:rsid w:val="00726746"/>
    <w:rsid w:val="007268DA"/>
    <w:rsid w:val="00726910"/>
    <w:rsid w:val="00726917"/>
    <w:rsid w:val="00726ABE"/>
    <w:rsid w:val="00726B02"/>
    <w:rsid w:val="00726C68"/>
    <w:rsid w:val="00726E10"/>
    <w:rsid w:val="00726F1A"/>
    <w:rsid w:val="00727030"/>
    <w:rsid w:val="0072710C"/>
    <w:rsid w:val="0072711D"/>
    <w:rsid w:val="0072718C"/>
    <w:rsid w:val="00727306"/>
    <w:rsid w:val="007273E8"/>
    <w:rsid w:val="0072742C"/>
    <w:rsid w:val="007274D3"/>
    <w:rsid w:val="00727514"/>
    <w:rsid w:val="00727516"/>
    <w:rsid w:val="00727681"/>
    <w:rsid w:val="007277C0"/>
    <w:rsid w:val="00727A91"/>
    <w:rsid w:val="00727BBB"/>
    <w:rsid w:val="00727C2D"/>
    <w:rsid w:val="00727CDC"/>
    <w:rsid w:val="00727DDF"/>
    <w:rsid w:val="00727DE6"/>
    <w:rsid w:val="00727E5C"/>
    <w:rsid w:val="00727EE8"/>
    <w:rsid w:val="00727F64"/>
    <w:rsid w:val="00727F72"/>
    <w:rsid w:val="00727FA7"/>
    <w:rsid w:val="00727FCD"/>
    <w:rsid w:val="0073020E"/>
    <w:rsid w:val="007303D7"/>
    <w:rsid w:val="007304A4"/>
    <w:rsid w:val="00730609"/>
    <w:rsid w:val="0073067F"/>
    <w:rsid w:val="007306B1"/>
    <w:rsid w:val="00730782"/>
    <w:rsid w:val="0073091C"/>
    <w:rsid w:val="007309A8"/>
    <w:rsid w:val="00730A0A"/>
    <w:rsid w:val="00730AB9"/>
    <w:rsid w:val="00730AC3"/>
    <w:rsid w:val="00730B32"/>
    <w:rsid w:val="00730C58"/>
    <w:rsid w:val="00730C87"/>
    <w:rsid w:val="00730DA7"/>
    <w:rsid w:val="00730EDF"/>
    <w:rsid w:val="00730EEC"/>
    <w:rsid w:val="00730F66"/>
    <w:rsid w:val="0073116B"/>
    <w:rsid w:val="007312A4"/>
    <w:rsid w:val="00731416"/>
    <w:rsid w:val="0073148D"/>
    <w:rsid w:val="007316A4"/>
    <w:rsid w:val="00731714"/>
    <w:rsid w:val="0073174B"/>
    <w:rsid w:val="007318D7"/>
    <w:rsid w:val="00731941"/>
    <w:rsid w:val="00731A9A"/>
    <w:rsid w:val="00731B11"/>
    <w:rsid w:val="00731C02"/>
    <w:rsid w:val="00731C0E"/>
    <w:rsid w:val="00731C7B"/>
    <w:rsid w:val="00731CC5"/>
    <w:rsid w:val="00731D3B"/>
    <w:rsid w:val="00731E0B"/>
    <w:rsid w:val="00731E30"/>
    <w:rsid w:val="00731ED2"/>
    <w:rsid w:val="00731ED7"/>
    <w:rsid w:val="00732011"/>
    <w:rsid w:val="007320FC"/>
    <w:rsid w:val="007321A4"/>
    <w:rsid w:val="0073220A"/>
    <w:rsid w:val="00732230"/>
    <w:rsid w:val="00732333"/>
    <w:rsid w:val="007324A8"/>
    <w:rsid w:val="00732649"/>
    <w:rsid w:val="00732673"/>
    <w:rsid w:val="007326B1"/>
    <w:rsid w:val="0073285E"/>
    <w:rsid w:val="00732884"/>
    <w:rsid w:val="0073289F"/>
    <w:rsid w:val="0073296C"/>
    <w:rsid w:val="00732AE2"/>
    <w:rsid w:val="00732AF2"/>
    <w:rsid w:val="00732C0B"/>
    <w:rsid w:val="00732CA5"/>
    <w:rsid w:val="00732CC5"/>
    <w:rsid w:val="00732D5B"/>
    <w:rsid w:val="00732D5D"/>
    <w:rsid w:val="00732DA4"/>
    <w:rsid w:val="00732EBC"/>
    <w:rsid w:val="00732F23"/>
    <w:rsid w:val="00732FF1"/>
    <w:rsid w:val="0073314D"/>
    <w:rsid w:val="00733276"/>
    <w:rsid w:val="0073348A"/>
    <w:rsid w:val="0073361C"/>
    <w:rsid w:val="007336C8"/>
    <w:rsid w:val="007336EA"/>
    <w:rsid w:val="0073381C"/>
    <w:rsid w:val="00733859"/>
    <w:rsid w:val="00733A92"/>
    <w:rsid w:val="00733BBB"/>
    <w:rsid w:val="00733D3C"/>
    <w:rsid w:val="00733D54"/>
    <w:rsid w:val="00733E00"/>
    <w:rsid w:val="0073404D"/>
    <w:rsid w:val="0073433B"/>
    <w:rsid w:val="00734376"/>
    <w:rsid w:val="00734746"/>
    <w:rsid w:val="00734780"/>
    <w:rsid w:val="00734BC1"/>
    <w:rsid w:val="00734D47"/>
    <w:rsid w:val="00734D55"/>
    <w:rsid w:val="00734D70"/>
    <w:rsid w:val="00734D8A"/>
    <w:rsid w:val="007350F0"/>
    <w:rsid w:val="00735164"/>
    <w:rsid w:val="0073523F"/>
    <w:rsid w:val="00735334"/>
    <w:rsid w:val="00735413"/>
    <w:rsid w:val="0073543D"/>
    <w:rsid w:val="00735526"/>
    <w:rsid w:val="00735543"/>
    <w:rsid w:val="0073557A"/>
    <w:rsid w:val="00735913"/>
    <w:rsid w:val="00735A5A"/>
    <w:rsid w:val="00735C45"/>
    <w:rsid w:val="00735E44"/>
    <w:rsid w:val="00735E93"/>
    <w:rsid w:val="00735F4C"/>
    <w:rsid w:val="007360A6"/>
    <w:rsid w:val="007360FB"/>
    <w:rsid w:val="007361A9"/>
    <w:rsid w:val="007361F0"/>
    <w:rsid w:val="007362DE"/>
    <w:rsid w:val="00736316"/>
    <w:rsid w:val="0073649C"/>
    <w:rsid w:val="0073653A"/>
    <w:rsid w:val="007365AE"/>
    <w:rsid w:val="007365FA"/>
    <w:rsid w:val="00736623"/>
    <w:rsid w:val="007366C8"/>
    <w:rsid w:val="0073677F"/>
    <w:rsid w:val="00736823"/>
    <w:rsid w:val="0073683E"/>
    <w:rsid w:val="00736852"/>
    <w:rsid w:val="0073697F"/>
    <w:rsid w:val="0073699A"/>
    <w:rsid w:val="00736A82"/>
    <w:rsid w:val="00736A8E"/>
    <w:rsid w:val="00736AC2"/>
    <w:rsid w:val="00736B1A"/>
    <w:rsid w:val="00736B87"/>
    <w:rsid w:val="00736BE4"/>
    <w:rsid w:val="00736F98"/>
    <w:rsid w:val="00737032"/>
    <w:rsid w:val="0073721F"/>
    <w:rsid w:val="0073731F"/>
    <w:rsid w:val="00737380"/>
    <w:rsid w:val="007373CE"/>
    <w:rsid w:val="007375CB"/>
    <w:rsid w:val="007377F6"/>
    <w:rsid w:val="00737856"/>
    <w:rsid w:val="00737B14"/>
    <w:rsid w:val="00737B38"/>
    <w:rsid w:val="00737C77"/>
    <w:rsid w:val="0074007C"/>
    <w:rsid w:val="0074028D"/>
    <w:rsid w:val="007402DB"/>
    <w:rsid w:val="007405D8"/>
    <w:rsid w:val="00740880"/>
    <w:rsid w:val="00740A0C"/>
    <w:rsid w:val="00740A8F"/>
    <w:rsid w:val="00740ABB"/>
    <w:rsid w:val="00740C6C"/>
    <w:rsid w:val="00740C6F"/>
    <w:rsid w:val="00740CA4"/>
    <w:rsid w:val="00740D5B"/>
    <w:rsid w:val="00740DFA"/>
    <w:rsid w:val="00740EE9"/>
    <w:rsid w:val="00740FC3"/>
    <w:rsid w:val="00741060"/>
    <w:rsid w:val="007411AE"/>
    <w:rsid w:val="007413E8"/>
    <w:rsid w:val="0074140E"/>
    <w:rsid w:val="007414E3"/>
    <w:rsid w:val="0074157F"/>
    <w:rsid w:val="007415FD"/>
    <w:rsid w:val="00741607"/>
    <w:rsid w:val="0074179B"/>
    <w:rsid w:val="007418A1"/>
    <w:rsid w:val="00741933"/>
    <w:rsid w:val="00741943"/>
    <w:rsid w:val="007419F0"/>
    <w:rsid w:val="00741A50"/>
    <w:rsid w:val="00741BEA"/>
    <w:rsid w:val="00741C0D"/>
    <w:rsid w:val="00741E25"/>
    <w:rsid w:val="00741F71"/>
    <w:rsid w:val="00741FF7"/>
    <w:rsid w:val="00742065"/>
    <w:rsid w:val="00742096"/>
    <w:rsid w:val="007420FB"/>
    <w:rsid w:val="00742151"/>
    <w:rsid w:val="007421AB"/>
    <w:rsid w:val="00742204"/>
    <w:rsid w:val="00742292"/>
    <w:rsid w:val="00742302"/>
    <w:rsid w:val="0074249C"/>
    <w:rsid w:val="0074266C"/>
    <w:rsid w:val="0074276F"/>
    <w:rsid w:val="007428CA"/>
    <w:rsid w:val="00742921"/>
    <w:rsid w:val="007429D1"/>
    <w:rsid w:val="00742B43"/>
    <w:rsid w:val="00742C6D"/>
    <w:rsid w:val="007431A4"/>
    <w:rsid w:val="00743208"/>
    <w:rsid w:val="007434D0"/>
    <w:rsid w:val="007436FB"/>
    <w:rsid w:val="007437D8"/>
    <w:rsid w:val="0074380D"/>
    <w:rsid w:val="0074397E"/>
    <w:rsid w:val="007439E5"/>
    <w:rsid w:val="007439E8"/>
    <w:rsid w:val="00743ADC"/>
    <w:rsid w:val="00743C6A"/>
    <w:rsid w:val="00743D54"/>
    <w:rsid w:val="00743D6A"/>
    <w:rsid w:val="00743DD9"/>
    <w:rsid w:val="00743E82"/>
    <w:rsid w:val="00743E93"/>
    <w:rsid w:val="00743F3D"/>
    <w:rsid w:val="00743FB1"/>
    <w:rsid w:val="00744273"/>
    <w:rsid w:val="00744406"/>
    <w:rsid w:val="00744454"/>
    <w:rsid w:val="0074445E"/>
    <w:rsid w:val="007445A4"/>
    <w:rsid w:val="00744718"/>
    <w:rsid w:val="00744822"/>
    <w:rsid w:val="0074484A"/>
    <w:rsid w:val="0074484D"/>
    <w:rsid w:val="00744887"/>
    <w:rsid w:val="00744A9A"/>
    <w:rsid w:val="00744ACB"/>
    <w:rsid w:val="00744B53"/>
    <w:rsid w:val="00744BF1"/>
    <w:rsid w:val="00744D22"/>
    <w:rsid w:val="00744D83"/>
    <w:rsid w:val="00744D86"/>
    <w:rsid w:val="00744DBE"/>
    <w:rsid w:val="0074500E"/>
    <w:rsid w:val="00745103"/>
    <w:rsid w:val="0074518B"/>
    <w:rsid w:val="007451AC"/>
    <w:rsid w:val="0074527A"/>
    <w:rsid w:val="0074529F"/>
    <w:rsid w:val="0074545B"/>
    <w:rsid w:val="00745864"/>
    <w:rsid w:val="0074598E"/>
    <w:rsid w:val="00745A74"/>
    <w:rsid w:val="00745A81"/>
    <w:rsid w:val="00745A83"/>
    <w:rsid w:val="00745B3A"/>
    <w:rsid w:val="00745B5F"/>
    <w:rsid w:val="00745BC4"/>
    <w:rsid w:val="00745E2D"/>
    <w:rsid w:val="00745FA1"/>
    <w:rsid w:val="00746080"/>
    <w:rsid w:val="00746142"/>
    <w:rsid w:val="00746236"/>
    <w:rsid w:val="007462D7"/>
    <w:rsid w:val="007462E2"/>
    <w:rsid w:val="007464EC"/>
    <w:rsid w:val="00746519"/>
    <w:rsid w:val="007465C0"/>
    <w:rsid w:val="00746612"/>
    <w:rsid w:val="00746658"/>
    <w:rsid w:val="007466F4"/>
    <w:rsid w:val="007467C8"/>
    <w:rsid w:val="0074696B"/>
    <w:rsid w:val="00746A0C"/>
    <w:rsid w:val="00746A75"/>
    <w:rsid w:val="00746B7C"/>
    <w:rsid w:val="00746C6D"/>
    <w:rsid w:val="00746EC1"/>
    <w:rsid w:val="00746F35"/>
    <w:rsid w:val="007470F6"/>
    <w:rsid w:val="007470FB"/>
    <w:rsid w:val="00747283"/>
    <w:rsid w:val="007472A3"/>
    <w:rsid w:val="007472B0"/>
    <w:rsid w:val="00747330"/>
    <w:rsid w:val="0074734B"/>
    <w:rsid w:val="00747375"/>
    <w:rsid w:val="00747438"/>
    <w:rsid w:val="00747492"/>
    <w:rsid w:val="00747512"/>
    <w:rsid w:val="00747741"/>
    <w:rsid w:val="00747836"/>
    <w:rsid w:val="007478F1"/>
    <w:rsid w:val="00747ADC"/>
    <w:rsid w:val="00747B3C"/>
    <w:rsid w:val="00747B80"/>
    <w:rsid w:val="00747C5E"/>
    <w:rsid w:val="00747CEE"/>
    <w:rsid w:val="00747D02"/>
    <w:rsid w:val="00747D3C"/>
    <w:rsid w:val="00747D81"/>
    <w:rsid w:val="00747DE9"/>
    <w:rsid w:val="00747E0E"/>
    <w:rsid w:val="00747FA9"/>
    <w:rsid w:val="00750468"/>
    <w:rsid w:val="007504D8"/>
    <w:rsid w:val="007505A6"/>
    <w:rsid w:val="00750A14"/>
    <w:rsid w:val="00750C5D"/>
    <w:rsid w:val="00750D06"/>
    <w:rsid w:val="00750D38"/>
    <w:rsid w:val="00750D3B"/>
    <w:rsid w:val="00750E08"/>
    <w:rsid w:val="00750EFB"/>
    <w:rsid w:val="00751136"/>
    <w:rsid w:val="00751198"/>
    <w:rsid w:val="00751294"/>
    <w:rsid w:val="00751319"/>
    <w:rsid w:val="00751383"/>
    <w:rsid w:val="007514C1"/>
    <w:rsid w:val="00751649"/>
    <w:rsid w:val="007517C7"/>
    <w:rsid w:val="007518CB"/>
    <w:rsid w:val="007518E3"/>
    <w:rsid w:val="007519CA"/>
    <w:rsid w:val="00751A38"/>
    <w:rsid w:val="00751AE7"/>
    <w:rsid w:val="00751B9F"/>
    <w:rsid w:val="00751D9B"/>
    <w:rsid w:val="00751F14"/>
    <w:rsid w:val="00751F40"/>
    <w:rsid w:val="0075210C"/>
    <w:rsid w:val="007521AC"/>
    <w:rsid w:val="007521B0"/>
    <w:rsid w:val="00752294"/>
    <w:rsid w:val="00752327"/>
    <w:rsid w:val="00752481"/>
    <w:rsid w:val="007524E0"/>
    <w:rsid w:val="0075258A"/>
    <w:rsid w:val="007525B2"/>
    <w:rsid w:val="007526A8"/>
    <w:rsid w:val="007527F0"/>
    <w:rsid w:val="0075283C"/>
    <w:rsid w:val="00752BA9"/>
    <w:rsid w:val="00752C7D"/>
    <w:rsid w:val="00752CD5"/>
    <w:rsid w:val="00752D5E"/>
    <w:rsid w:val="00752EE6"/>
    <w:rsid w:val="0075312B"/>
    <w:rsid w:val="00753192"/>
    <w:rsid w:val="007534CD"/>
    <w:rsid w:val="007534E8"/>
    <w:rsid w:val="0075359F"/>
    <w:rsid w:val="007535B9"/>
    <w:rsid w:val="00753642"/>
    <w:rsid w:val="007536AC"/>
    <w:rsid w:val="00753878"/>
    <w:rsid w:val="0075390C"/>
    <w:rsid w:val="0075390F"/>
    <w:rsid w:val="00753933"/>
    <w:rsid w:val="00753A5F"/>
    <w:rsid w:val="00753A9B"/>
    <w:rsid w:val="00753C40"/>
    <w:rsid w:val="00753D55"/>
    <w:rsid w:val="007541DE"/>
    <w:rsid w:val="007541E3"/>
    <w:rsid w:val="00754219"/>
    <w:rsid w:val="00754357"/>
    <w:rsid w:val="00754393"/>
    <w:rsid w:val="007543D7"/>
    <w:rsid w:val="00754690"/>
    <w:rsid w:val="007546AB"/>
    <w:rsid w:val="007546E2"/>
    <w:rsid w:val="007547B4"/>
    <w:rsid w:val="00754856"/>
    <w:rsid w:val="0075486A"/>
    <w:rsid w:val="00754918"/>
    <w:rsid w:val="00754961"/>
    <w:rsid w:val="0075497B"/>
    <w:rsid w:val="00754982"/>
    <w:rsid w:val="0075498C"/>
    <w:rsid w:val="007549EA"/>
    <w:rsid w:val="00754A08"/>
    <w:rsid w:val="00754D62"/>
    <w:rsid w:val="00754D74"/>
    <w:rsid w:val="00754ED6"/>
    <w:rsid w:val="007550B1"/>
    <w:rsid w:val="007550EC"/>
    <w:rsid w:val="007550FB"/>
    <w:rsid w:val="00755129"/>
    <w:rsid w:val="0075515A"/>
    <w:rsid w:val="007551BE"/>
    <w:rsid w:val="007551F3"/>
    <w:rsid w:val="007552D7"/>
    <w:rsid w:val="0075537C"/>
    <w:rsid w:val="0075540A"/>
    <w:rsid w:val="00755442"/>
    <w:rsid w:val="0075547C"/>
    <w:rsid w:val="00755601"/>
    <w:rsid w:val="00755614"/>
    <w:rsid w:val="0075568C"/>
    <w:rsid w:val="007556E5"/>
    <w:rsid w:val="0075580D"/>
    <w:rsid w:val="007558D8"/>
    <w:rsid w:val="0075590E"/>
    <w:rsid w:val="007559E0"/>
    <w:rsid w:val="00755ABA"/>
    <w:rsid w:val="00755B16"/>
    <w:rsid w:val="00755CB6"/>
    <w:rsid w:val="00755CE2"/>
    <w:rsid w:val="00755E55"/>
    <w:rsid w:val="00756189"/>
    <w:rsid w:val="0075623A"/>
    <w:rsid w:val="0075623C"/>
    <w:rsid w:val="007563FF"/>
    <w:rsid w:val="00756444"/>
    <w:rsid w:val="00756599"/>
    <w:rsid w:val="007566DE"/>
    <w:rsid w:val="00756868"/>
    <w:rsid w:val="0075686C"/>
    <w:rsid w:val="0075699F"/>
    <w:rsid w:val="00756A36"/>
    <w:rsid w:val="00756ADB"/>
    <w:rsid w:val="00756B83"/>
    <w:rsid w:val="00756CA3"/>
    <w:rsid w:val="00756CF2"/>
    <w:rsid w:val="00756D19"/>
    <w:rsid w:val="00756EC2"/>
    <w:rsid w:val="00756FBA"/>
    <w:rsid w:val="00757000"/>
    <w:rsid w:val="00757034"/>
    <w:rsid w:val="00757093"/>
    <w:rsid w:val="0075718D"/>
    <w:rsid w:val="007571C0"/>
    <w:rsid w:val="007571D9"/>
    <w:rsid w:val="00757248"/>
    <w:rsid w:val="00757313"/>
    <w:rsid w:val="007573C2"/>
    <w:rsid w:val="007574B5"/>
    <w:rsid w:val="0075769E"/>
    <w:rsid w:val="007576C3"/>
    <w:rsid w:val="0075778C"/>
    <w:rsid w:val="0075784B"/>
    <w:rsid w:val="007578FF"/>
    <w:rsid w:val="007579AE"/>
    <w:rsid w:val="007579B5"/>
    <w:rsid w:val="007579C4"/>
    <w:rsid w:val="007579D7"/>
    <w:rsid w:val="00757B07"/>
    <w:rsid w:val="00757CA4"/>
    <w:rsid w:val="00757CA5"/>
    <w:rsid w:val="00757D17"/>
    <w:rsid w:val="00757DAC"/>
    <w:rsid w:val="00757E8C"/>
    <w:rsid w:val="007600B6"/>
    <w:rsid w:val="00760121"/>
    <w:rsid w:val="0076029A"/>
    <w:rsid w:val="00760387"/>
    <w:rsid w:val="007603B3"/>
    <w:rsid w:val="00760519"/>
    <w:rsid w:val="00760547"/>
    <w:rsid w:val="007605D6"/>
    <w:rsid w:val="0076060E"/>
    <w:rsid w:val="00760656"/>
    <w:rsid w:val="00760710"/>
    <w:rsid w:val="00760864"/>
    <w:rsid w:val="00760893"/>
    <w:rsid w:val="00760AAA"/>
    <w:rsid w:val="00760AB0"/>
    <w:rsid w:val="00760B75"/>
    <w:rsid w:val="00760BFD"/>
    <w:rsid w:val="00760C1F"/>
    <w:rsid w:val="00760CC5"/>
    <w:rsid w:val="00760F9B"/>
    <w:rsid w:val="00760FE1"/>
    <w:rsid w:val="0076102E"/>
    <w:rsid w:val="0076117B"/>
    <w:rsid w:val="007611FF"/>
    <w:rsid w:val="00761302"/>
    <w:rsid w:val="007614EC"/>
    <w:rsid w:val="00761537"/>
    <w:rsid w:val="007615BF"/>
    <w:rsid w:val="007617DF"/>
    <w:rsid w:val="00761828"/>
    <w:rsid w:val="00761858"/>
    <w:rsid w:val="0076186F"/>
    <w:rsid w:val="007618C5"/>
    <w:rsid w:val="007618F0"/>
    <w:rsid w:val="00761B59"/>
    <w:rsid w:val="00761B8D"/>
    <w:rsid w:val="00761BF5"/>
    <w:rsid w:val="00761C3A"/>
    <w:rsid w:val="00761CC1"/>
    <w:rsid w:val="00761DDB"/>
    <w:rsid w:val="00761E90"/>
    <w:rsid w:val="00761EAE"/>
    <w:rsid w:val="00761F4D"/>
    <w:rsid w:val="00761F9B"/>
    <w:rsid w:val="00761FC7"/>
    <w:rsid w:val="00762093"/>
    <w:rsid w:val="00762220"/>
    <w:rsid w:val="0076236E"/>
    <w:rsid w:val="007623A4"/>
    <w:rsid w:val="00762487"/>
    <w:rsid w:val="00762679"/>
    <w:rsid w:val="00762681"/>
    <w:rsid w:val="0076284A"/>
    <w:rsid w:val="00762942"/>
    <w:rsid w:val="00762A08"/>
    <w:rsid w:val="00762BA7"/>
    <w:rsid w:val="00762D50"/>
    <w:rsid w:val="00762D67"/>
    <w:rsid w:val="00762DAB"/>
    <w:rsid w:val="00762EB8"/>
    <w:rsid w:val="00763108"/>
    <w:rsid w:val="00763120"/>
    <w:rsid w:val="0076312B"/>
    <w:rsid w:val="00763179"/>
    <w:rsid w:val="00763326"/>
    <w:rsid w:val="00763381"/>
    <w:rsid w:val="00763421"/>
    <w:rsid w:val="00763443"/>
    <w:rsid w:val="0076357E"/>
    <w:rsid w:val="0076359D"/>
    <w:rsid w:val="0076362A"/>
    <w:rsid w:val="0076372F"/>
    <w:rsid w:val="00763743"/>
    <w:rsid w:val="00763788"/>
    <w:rsid w:val="0076384C"/>
    <w:rsid w:val="0076399D"/>
    <w:rsid w:val="00763AC9"/>
    <w:rsid w:val="00763B79"/>
    <w:rsid w:val="00763BF6"/>
    <w:rsid w:val="00763C0C"/>
    <w:rsid w:val="00763CA9"/>
    <w:rsid w:val="00764017"/>
    <w:rsid w:val="00764075"/>
    <w:rsid w:val="0076411B"/>
    <w:rsid w:val="00764176"/>
    <w:rsid w:val="00764185"/>
    <w:rsid w:val="00764187"/>
    <w:rsid w:val="00764247"/>
    <w:rsid w:val="007642FB"/>
    <w:rsid w:val="00764339"/>
    <w:rsid w:val="0076447D"/>
    <w:rsid w:val="007644F6"/>
    <w:rsid w:val="00764562"/>
    <w:rsid w:val="00764590"/>
    <w:rsid w:val="007645CC"/>
    <w:rsid w:val="00764658"/>
    <w:rsid w:val="00764668"/>
    <w:rsid w:val="0076466E"/>
    <w:rsid w:val="00764671"/>
    <w:rsid w:val="007646E8"/>
    <w:rsid w:val="00764792"/>
    <w:rsid w:val="00764B18"/>
    <w:rsid w:val="00764B65"/>
    <w:rsid w:val="00764B67"/>
    <w:rsid w:val="00764BCC"/>
    <w:rsid w:val="00764D4A"/>
    <w:rsid w:val="00764E25"/>
    <w:rsid w:val="00764E9B"/>
    <w:rsid w:val="00764F88"/>
    <w:rsid w:val="0076501B"/>
    <w:rsid w:val="007650AF"/>
    <w:rsid w:val="00765124"/>
    <w:rsid w:val="007654F0"/>
    <w:rsid w:val="00765526"/>
    <w:rsid w:val="00765B6A"/>
    <w:rsid w:val="00765B7A"/>
    <w:rsid w:val="00765C0C"/>
    <w:rsid w:val="00765DA1"/>
    <w:rsid w:val="00765E01"/>
    <w:rsid w:val="00766194"/>
    <w:rsid w:val="007662BA"/>
    <w:rsid w:val="0076638B"/>
    <w:rsid w:val="00766496"/>
    <w:rsid w:val="0076649D"/>
    <w:rsid w:val="00766555"/>
    <w:rsid w:val="0076657E"/>
    <w:rsid w:val="007665A2"/>
    <w:rsid w:val="00766605"/>
    <w:rsid w:val="0076665F"/>
    <w:rsid w:val="00766806"/>
    <w:rsid w:val="0076680B"/>
    <w:rsid w:val="00766948"/>
    <w:rsid w:val="0076699D"/>
    <w:rsid w:val="00766A53"/>
    <w:rsid w:val="00766ACF"/>
    <w:rsid w:val="00766B36"/>
    <w:rsid w:val="00766B99"/>
    <w:rsid w:val="00766D50"/>
    <w:rsid w:val="00766E9D"/>
    <w:rsid w:val="00766EDF"/>
    <w:rsid w:val="00766F6D"/>
    <w:rsid w:val="0076739D"/>
    <w:rsid w:val="007673EC"/>
    <w:rsid w:val="007676D3"/>
    <w:rsid w:val="007677D2"/>
    <w:rsid w:val="0076785B"/>
    <w:rsid w:val="00767876"/>
    <w:rsid w:val="00767895"/>
    <w:rsid w:val="00767931"/>
    <w:rsid w:val="00767966"/>
    <w:rsid w:val="00767B4B"/>
    <w:rsid w:val="00767B70"/>
    <w:rsid w:val="00767C15"/>
    <w:rsid w:val="00767C60"/>
    <w:rsid w:val="00767DB7"/>
    <w:rsid w:val="00767E17"/>
    <w:rsid w:val="00767E3C"/>
    <w:rsid w:val="00767F67"/>
    <w:rsid w:val="00767F9E"/>
    <w:rsid w:val="00767FB8"/>
    <w:rsid w:val="00767FD1"/>
    <w:rsid w:val="0077009D"/>
    <w:rsid w:val="00770215"/>
    <w:rsid w:val="00770242"/>
    <w:rsid w:val="007703B7"/>
    <w:rsid w:val="0077041D"/>
    <w:rsid w:val="00770438"/>
    <w:rsid w:val="00770598"/>
    <w:rsid w:val="00770599"/>
    <w:rsid w:val="00770750"/>
    <w:rsid w:val="007708CD"/>
    <w:rsid w:val="007708DA"/>
    <w:rsid w:val="00770A28"/>
    <w:rsid w:val="00770A38"/>
    <w:rsid w:val="00770A8C"/>
    <w:rsid w:val="00770B18"/>
    <w:rsid w:val="00770C9C"/>
    <w:rsid w:val="00770F57"/>
    <w:rsid w:val="00770FE2"/>
    <w:rsid w:val="00771070"/>
    <w:rsid w:val="00771084"/>
    <w:rsid w:val="00771174"/>
    <w:rsid w:val="00771361"/>
    <w:rsid w:val="007714A8"/>
    <w:rsid w:val="00771615"/>
    <w:rsid w:val="007716AD"/>
    <w:rsid w:val="007718AD"/>
    <w:rsid w:val="00771972"/>
    <w:rsid w:val="00771996"/>
    <w:rsid w:val="007719BF"/>
    <w:rsid w:val="00771A53"/>
    <w:rsid w:val="00771C06"/>
    <w:rsid w:val="00771C9A"/>
    <w:rsid w:val="00771CF9"/>
    <w:rsid w:val="00771D34"/>
    <w:rsid w:val="00771EB5"/>
    <w:rsid w:val="00771F2C"/>
    <w:rsid w:val="00771FAD"/>
    <w:rsid w:val="007720DC"/>
    <w:rsid w:val="00772100"/>
    <w:rsid w:val="0077230F"/>
    <w:rsid w:val="0077233E"/>
    <w:rsid w:val="007723AE"/>
    <w:rsid w:val="007723BF"/>
    <w:rsid w:val="0077240D"/>
    <w:rsid w:val="007726A6"/>
    <w:rsid w:val="0077282C"/>
    <w:rsid w:val="00772959"/>
    <w:rsid w:val="00772A38"/>
    <w:rsid w:val="00772BD9"/>
    <w:rsid w:val="00772C52"/>
    <w:rsid w:val="00772DEE"/>
    <w:rsid w:val="00772F1D"/>
    <w:rsid w:val="00773003"/>
    <w:rsid w:val="0077306B"/>
    <w:rsid w:val="00773244"/>
    <w:rsid w:val="007732A6"/>
    <w:rsid w:val="007733F0"/>
    <w:rsid w:val="007734E5"/>
    <w:rsid w:val="00773653"/>
    <w:rsid w:val="0077373C"/>
    <w:rsid w:val="007737C9"/>
    <w:rsid w:val="007737DB"/>
    <w:rsid w:val="0077387B"/>
    <w:rsid w:val="00773A53"/>
    <w:rsid w:val="00773ADB"/>
    <w:rsid w:val="00773AFC"/>
    <w:rsid w:val="00773B0F"/>
    <w:rsid w:val="00773B54"/>
    <w:rsid w:val="00773BFF"/>
    <w:rsid w:val="00773CBC"/>
    <w:rsid w:val="00773D0C"/>
    <w:rsid w:val="00773DF7"/>
    <w:rsid w:val="00773E74"/>
    <w:rsid w:val="00773F0B"/>
    <w:rsid w:val="00773FC2"/>
    <w:rsid w:val="00774014"/>
    <w:rsid w:val="007740A4"/>
    <w:rsid w:val="007740A8"/>
    <w:rsid w:val="00774406"/>
    <w:rsid w:val="00774456"/>
    <w:rsid w:val="00774459"/>
    <w:rsid w:val="007747DC"/>
    <w:rsid w:val="00774888"/>
    <w:rsid w:val="007749D7"/>
    <w:rsid w:val="00774A4A"/>
    <w:rsid w:val="00774A83"/>
    <w:rsid w:val="00774B67"/>
    <w:rsid w:val="00774B86"/>
    <w:rsid w:val="00774C17"/>
    <w:rsid w:val="00774DC5"/>
    <w:rsid w:val="00774FD4"/>
    <w:rsid w:val="00775008"/>
    <w:rsid w:val="0077501D"/>
    <w:rsid w:val="0077508F"/>
    <w:rsid w:val="00775122"/>
    <w:rsid w:val="007752A4"/>
    <w:rsid w:val="00775680"/>
    <w:rsid w:val="007756E6"/>
    <w:rsid w:val="0077575F"/>
    <w:rsid w:val="00775975"/>
    <w:rsid w:val="00775A66"/>
    <w:rsid w:val="00775AAB"/>
    <w:rsid w:val="00775CFE"/>
    <w:rsid w:val="00775DDD"/>
    <w:rsid w:val="00775E24"/>
    <w:rsid w:val="00775ED9"/>
    <w:rsid w:val="007760CA"/>
    <w:rsid w:val="00776401"/>
    <w:rsid w:val="007764C2"/>
    <w:rsid w:val="007767B6"/>
    <w:rsid w:val="007768F6"/>
    <w:rsid w:val="0077698C"/>
    <w:rsid w:val="007769AA"/>
    <w:rsid w:val="007769DC"/>
    <w:rsid w:val="007769F5"/>
    <w:rsid w:val="00776ADC"/>
    <w:rsid w:val="00776C0B"/>
    <w:rsid w:val="00776CD7"/>
    <w:rsid w:val="00776DB3"/>
    <w:rsid w:val="00776DDB"/>
    <w:rsid w:val="00776EDC"/>
    <w:rsid w:val="00776F38"/>
    <w:rsid w:val="00776F67"/>
    <w:rsid w:val="00777068"/>
    <w:rsid w:val="007770D3"/>
    <w:rsid w:val="00777121"/>
    <w:rsid w:val="007772D1"/>
    <w:rsid w:val="007773F7"/>
    <w:rsid w:val="00777406"/>
    <w:rsid w:val="00777467"/>
    <w:rsid w:val="00777509"/>
    <w:rsid w:val="0077752B"/>
    <w:rsid w:val="007776CD"/>
    <w:rsid w:val="00777790"/>
    <w:rsid w:val="0077786D"/>
    <w:rsid w:val="0077788F"/>
    <w:rsid w:val="007778C0"/>
    <w:rsid w:val="00777AE6"/>
    <w:rsid w:val="00777B35"/>
    <w:rsid w:val="00777BA1"/>
    <w:rsid w:val="00777BB8"/>
    <w:rsid w:val="00777C47"/>
    <w:rsid w:val="00777C75"/>
    <w:rsid w:val="00777D19"/>
    <w:rsid w:val="00777F5E"/>
    <w:rsid w:val="007801D2"/>
    <w:rsid w:val="00780255"/>
    <w:rsid w:val="007802DE"/>
    <w:rsid w:val="007803F2"/>
    <w:rsid w:val="0078056E"/>
    <w:rsid w:val="00780609"/>
    <w:rsid w:val="007807DA"/>
    <w:rsid w:val="007809A1"/>
    <w:rsid w:val="00780A7E"/>
    <w:rsid w:val="00780A83"/>
    <w:rsid w:val="00780B0D"/>
    <w:rsid w:val="00780B75"/>
    <w:rsid w:val="00780BF1"/>
    <w:rsid w:val="00780EB6"/>
    <w:rsid w:val="00780F40"/>
    <w:rsid w:val="00781285"/>
    <w:rsid w:val="00781347"/>
    <w:rsid w:val="00781363"/>
    <w:rsid w:val="007813C1"/>
    <w:rsid w:val="007815CE"/>
    <w:rsid w:val="0078160F"/>
    <w:rsid w:val="0078161A"/>
    <w:rsid w:val="0078189A"/>
    <w:rsid w:val="00781B70"/>
    <w:rsid w:val="00781CB2"/>
    <w:rsid w:val="00781CC0"/>
    <w:rsid w:val="00781D5B"/>
    <w:rsid w:val="00781D5C"/>
    <w:rsid w:val="00781E03"/>
    <w:rsid w:val="00781E09"/>
    <w:rsid w:val="00781EF9"/>
    <w:rsid w:val="00781F64"/>
    <w:rsid w:val="0078212E"/>
    <w:rsid w:val="007823F9"/>
    <w:rsid w:val="007824AD"/>
    <w:rsid w:val="007824DF"/>
    <w:rsid w:val="00782558"/>
    <w:rsid w:val="0078266E"/>
    <w:rsid w:val="00782690"/>
    <w:rsid w:val="007826DC"/>
    <w:rsid w:val="007828D0"/>
    <w:rsid w:val="00782919"/>
    <w:rsid w:val="00782949"/>
    <w:rsid w:val="00782A5E"/>
    <w:rsid w:val="00782C72"/>
    <w:rsid w:val="00782CD8"/>
    <w:rsid w:val="00782E5A"/>
    <w:rsid w:val="00782E87"/>
    <w:rsid w:val="00782F6D"/>
    <w:rsid w:val="00782FD4"/>
    <w:rsid w:val="007830E0"/>
    <w:rsid w:val="00783120"/>
    <w:rsid w:val="0078314C"/>
    <w:rsid w:val="00783250"/>
    <w:rsid w:val="00783451"/>
    <w:rsid w:val="0078367E"/>
    <w:rsid w:val="007836B6"/>
    <w:rsid w:val="0078383D"/>
    <w:rsid w:val="007838A9"/>
    <w:rsid w:val="0078394E"/>
    <w:rsid w:val="00783969"/>
    <w:rsid w:val="007839A9"/>
    <w:rsid w:val="007839DF"/>
    <w:rsid w:val="00783A80"/>
    <w:rsid w:val="00783B64"/>
    <w:rsid w:val="00783B9B"/>
    <w:rsid w:val="00783C94"/>
    <w:rsid w:val="00783D12"/>
    <w:rsid w:val="00783ECF"/>
    <w:rsid w:val="007841D2"/>
    <w:rsid w:val="00784287"/>
    <w:rsid w:val="00784358"/>
    <w:rsid w:val="007843F8"/>
    <w:rsid w:val="00784464"/>
    <w:rsid w:val="007844A7"/>
    <w:rsid w:val="007844BF"/>
    <w:rsid w:val="007845B7"/>
    <w:rsid w:val="0078461E"/>
    <w:rsid w:val="0078462F"/>
    <w:rsid w:val="00784718"/>
    <w:rsid w:val="007847A4"/>
    <w:rsid w:val="00784850"/>
    <w:rsid w:val="0078488B"/>
    <w:rsid w:val="007848D8"/>
    <w:rsid w:val="0078491F"/>
    <w:rsid w:val="0078492D"/>
    <w:rsid w:val="0078495F"/>
    <w:rsid w:val="00784979"/>
    <w:rsid w:val="007849AC"/>
    <w:rsid w:val="007849BD"/>
    <w:rsid w:val="007849C7"/>
    <w:rsid w:val="00784A60"/>
    <w:rsid w:val="00784ABC"/>
    <w:rsid w:val="00784ABD"/>
    <w:rsid w:val="00784AFE"/>
    <w:rsid w:val="00784BAF"/>
    <w:rsid w:val="00784C6A"/>
    <w:rsid w:val="00784CD7"/>
    <w:rsid w:val="00784F24"/>
    <w:rsid w:val="00785097"/>
    <w:rsid w:val="007850D9"/>
    <w:rsid w:val="00785109"/>
    <w:rsid w:val="00785133"/>
    <w:rsid w:val="007852F9"/>
    <w:rsid w:val="0078541D"/>
    <w:rsid w:val="00785528"/>
    <w:rsid w:val="0078557D"/>
    <w:rsid w:val="00785663"/>
    <w:rsid w:val="0078579D"/>
    <w:rsid w:val="007857FF"/>
    <w:rsid w:val="0078583E"/>
    <w:rsid w:val="00785CED"/>
    <w:rsid w:val="00785EAC"/>
    <w:rsid w:val="00785F4B"/>
    <w:rsid w:val="00786069"/>
    <w:rsid w:val="007863DA"/>
    <w:rsid w:val="00786484"/>
    <w:rsid w:val="00786B78"/>
    <w:rsid w:val="00786BD6"/>
    <w:rsid w:val="00786C00"/>
    <w:rsid w:val="00786CCB"/>
    <w:rsid w:val="00786D29"/>
    <w:rsid w:val="00786DB9"/>
    <w:rsid w:val="00786F17"/>
    <w:rsid w:val="00786F2D"/>
    <w:rsid w:val="00787098"/>
    <w:rsid w:val="0078729D"/>
    <w:rsid w:val="007872B9"/>
    <w:rsid w:val="007872F3"/>
    <w:rsid w:val="0078740A"/>
    <w:rsid w:val="00787456"/>
    <w:rsid w:val="00787467"/>
    <w:rsid w:val="007875B5"/>
    <w:rsid w:val="007875C3"/>
    <w:rsid w:val="00787676"/>
    <w:rsid w:val="00787695"/>
    <w:rsid w:val="00787864"/>
    <w:rsid w:val="00787907"/>
    <w:rsid w:val="007879F9"/>
    <w:rsid w:val="00787A42"/>
    <w:rsid w:val="00787B1D"/>
    <w:rsid w:val="00787C93"/>
    <w:rsid w:val="00787D25"/>
    <w:rsid w:val="00787DFB"/>
    <w:rsid w:val="00787F01"/>
    <w:rsid w:val="00787F8F"/>
    <w:rsid w:val="0079003A"/>
    <w:rsid w:val="007900D2"/>
    <w:rsid w:val="007900F9"/>
    <w:rsid w:val="0079023C"/>
    <w:rsid w:val="007902E7"/>
    <w:rsid w:val="007903C5"/>
    <w:rsid w:val="00790485"/>
    <w:rsid w:val="007905B9"/>
    <w:rsid w:val="007905DF"/>
    <w:rsid w:val="00790637"/>
    <w:rsid w:val="00790651"/>
    <w:rsid w:val="007907EF"/>
    <w:rsid w:val="0079083C"/>
    <w:rsid w:val="00790AED"/>
    <w:rsid w:val="00790BDD"/>
    <w:rsid w:val="00790CFC"/>
    <w:rsid w:val="00790F87"/>
    <w:rsid w:val="0079100D"/>
    <w:rsid w:val="00791052"/>
    <w:rsid w:val="007912B3"/>
    <w:rsid w:val="0079134B"/>
    <w:rsid w:val="00791371"/>
    <w:rsid w:val="007913E3"/>
    <w:rsid w:val="007916BA"/>
    <w:rsid w:val="007916F1"/>
    <w:rsid w:val="007917E1"/>
    <w:rsid w:val="007918FB"/>
    <w:rsid w:val="007919F2"/>
    <w:rsid w:val="00791A1A"/>
    <w:rsid w:val="00791B42"/>
    <w:rsid w:val="00791CB5"/>
    <w:rsid w:val="00791DF5"/>
    <w:rsid w:val="00791EC8"/>
    <w:rsid w:val="00791F3D"/>
    <w:rsid w:val="00791FBA"/>
    <w:rsid w:val="0079207A"/>
    <w:rsid w:val="00792119"/>
    <w:rsid w:val="0079214F"/>
    <w:rsid w:val="0079236C"/>
    <w:rsid w:val="007924A4"/>
    <w:rsid w:val="007924B8"/>
    <w:rsid w:val="00792510"/>
    <w:rsid w:val="0079253D"/>
    <w:rsid w:val="0079253F"/>
    <w:rsid w:val="00792689"/>
    <w:rsid w:val="007926B3"/>
    <w:rsid w:val="0079276F"/>
    <w:rsid w:val="0079278A"/>
    <w:rsid w:val="0079289D"/>
    <w:rsid w:val="00792984"/>
    <w:rsid w:val="0079299E"/>
    <w:rsid w:val="007929C7"/>
    <w:rsid w:val="00792A94"/>
    <w:rsid w:val="00792B10"/>
    <w:rsid w:val="00792B28"/>
    <w:rsid w:val="00792C49"/>
    <w:rsid w:val="00792CC7"/>
    <w:rsid w:val="00792CF1"/>
    <w:rsid w:val="00792DE4"/>
    <w:rsid w:val="00792E00"/>
    <w:rsid w:val="00792E35"/>
    <w:rsid w:val="00792E45"/>
    <w:rsid w:val="00792E5C"/>
    <w:rsid w:val="00792F52"/>
    <w:rsid w:val="00792F60"/>
    <w:rsid w:val="0079323D"/>
    <w:rsid w:val="00793365"/>
    <w:rsid w:val="007935C9"/>
    <w:rsid w:val="00793607"/>
    <w:rsid w:val="00793795"/>
    <w:rsid w:val="00793827"/>
    <w:rsid w:val="0079388C"/>
    <w:rsid w:val="00793898"/>
    <w:rsid w:val="00793914"/>
    <w:rsid w:val="0079398D"/>
    <w:rsid w:val="00793A2A"/>
    <w:rsid w:val="00793A4E"/>
    <w:rsid w:val="00793ADA"/>
    <w:rsid w:val="00793B88"/>
    <w:rsid w:val="00793C0C"/>
    <w:rsid w:val="00793C4E"/>
    <w:rsid w:val="00793DD6"/>
    <w:rsid w:val="00793E04"/>
    <w:rsid w:val="00793F1B"/>
    <w:rsid w:val="00794001"/>
    <w:rsid w:val="007940A5"/>
    <w:rsid w:val="00794161"/>
    <w:rsid w:val="00794280"/>
    <w:rsid w:val="0079438E"/>
    <w:rsid w:val="00794402"/>
    <w:rsid w:val="00794486"/>
    <w:rsid w:val="0079451D"/>
    <w:rsid w:val="007947DA"/>
    <w:rsid w:val="007947FA"/>
    <w:rsid w:val="00794861"/>
    <w:rsid w:val="00794875"/>
    <w:rsid w:val="00794901"/>
    <w:rsid w:val="00794AB2"/>
    <w:rsid w:val="00794B2A"/>
    <w:rsid w:val="00794B2E"/>
    <w:rsid w:val="00794C73"/>
    <w:rsid w:val="00794EE9"/>
    <w:rsid w:val="00794F45"/>
    <w:rsid w:val="00794FC6"/>
    <w:rsid w:val="00794FD5"/>
    <w:rsid w:val="00795045"/>
    <w:rsid w:val="007950BF"/>
    <w:rsid w:val="007950D1"/>
    <w:rsid w:val="0079510A"/>
    <w:rsid w:val="00795258"/>
    <w:rsid w:val="007952C5"/>
    <w:rsid w:val="0079539E"/>
    <w:rsid w:val="007955A6"/>
    <w:rsid w:val="007956B6"/>
    <w:rsid w:val="00795734"/>
    <w:rsid w:val="007958FF"/>
    <w:rsid w:val="00795AC3"/>
    <w:rsid w:val="00795B23"/>
    <w:rsid w:val="00795B67"/>
    <w:rsid w:val="00795DE0"/>
    <w:rsid w:val="00795E32"/>
    <w:rsid w:val="00795E60"/>
    <w:rsid w:val="00795E95"/>
    <w:rsid w:val="00795F81"/>
    <w:rsid w:val="00795FD2"/>
    <w:rsid w:val="0079603B"/>
    <w:rsid w:val="0079607E"/>
    <w:rsid w:val="007960E1"/>
    <w:rsid w:val="007962D8"/>
    <w:rsid w:val="007963C3"/>
    <w:rsid w:val="0079642C"/>
    <w:rsid w:val="00796592"/>
    <w:rsid w:val="00796727"/>
    <w:rsid w:val="00796739"/>
    <w:rsid w:val="00796740"/>
    <w:rsid w:val="00796885"/>
    <w:rsid w:val="0079692F"/>
    <w:rsid w:val="00796A25"/>
    <w:rsid w:val="00796BA5"/>
    <w:rsid w:val="00796C71"/>
    <w:rsid w:val="00796CD6"/>
    <w:rsid w:val="00796D7C"/>
    <w:rsid w:val="00796DCF"/>
    <w:rsid w:val="007970A1"/>
    <w:rsid w:val="007970B6"/>
    <w:rsid w:val="00797217"/>
    <w:rsid w:val="00797247"/>
    <w:rsid w:val="00797376"/>
    <w:rsid w:val="0079746D"/>
    <w:rsid w:val="00797531"/>
    <w:rsid w:val="00797639"/>
    <w:rsid w:val="007977B0"/>
    <w:rsid w:val="0079789D"/>
    <w:rsid w:val="00797A5B"/>
    <w:rsid w:val="00797A65"/>
    <w:rsid w:val="00797A6C"/>
    <w:rsid w:val="00797BBF"/>
    <w:rsid w:val="00797C1A"/>
    <w:rsid w:val="00797CAB"/>
    <w:rsid w:val="00797D03"/>
    <w:rsid w:val="00797D3F"/>
    <w:rsid w:val="00797E24"/>
    <w:rsid w:val="00797EE0"/>
    <w:rsid w:val="00797EE7"/>
    <w:rsid w:val="00797F7A"/>
    <w:rsid w:val="007A0066"/>
    <w:rsid w:val="007A008E"/>
    <w:rsid w:val="007A00D1"/>
    <w:rsid w:val="007A00F9"/>
    <w:rsid w:val="007A0339"/>
    <w:rsid w:val="007A03E3"/>
    <w:rsid w:val="007A094C"/>
    <w:rsid w:val="007A0957"/>
    <w:rsid w:val="007A09BD"/>
    <w:rsid w:val="007A0A08"/>
    <w:rsid w:val="007A0AC4"/>
    <w:rsid w:val="007A0F61"/>
    <w:rsid w:val="007A108C"/>
    <w:rsid w:val="007A11D7"/>
    <w:rsid w:val="007A1293"/>
    <w:rsid w:val="007A1340"/>
    <w:rsid w:val="007A1461"/>
    <w:rsid w:val="007A14E1"/>
    <w:rsid w:val="007A1665"/>
    <w:rsid w:val="007A169C"/>
    <w:rsid w:val="007A1706"/>
    <w:rsid w:val="007A1709"/>
    <w:rsid w:val="007A1711"/>
    <w:rsid w:val="007A1772"/>
    <w:rsid w:val="007A1ACD"/>
    <w:rsid w:val="007A1C34"/>
    <w:rsid w:val="007A1DE4"/>
    <w:rsid w:val="007A1F5A"/>
    <w:rsid w:val="007A204A"/>
    <w:rsid w:val="007A20FA"/>
    <w:rsid w:val="007A211F"/>
    <w:rsid w:val="007A2157"/>
    <w:rsid w:val="007A2160"/>
    <w:rsid w:val="007A22E7"/>
    <w:rsid w:val="007A2368"/>
    <w:rsid w:val="007A2520"/>
    <w:rsid w:val="007A2541"/>
    <w:rsid w:val="007A259A"/>
    <w:rsid w:val="007A25EE"/>
    <w:rsid w:val="007A2697"/>
    <w:rsid w:val="007A2736"/>
    <w:rsid w:val="007A2806"/>
    <w:rsid w:val="007A283C"/>
    <w:rsid w:val="007A2875"/>
    <w:rsid w:val="007A28D3"/>
    <w:rsid w:val="007A292C"/>
    <w:rsid w:val="007A2941"/>
    <w:rsid w:val="007A2B13"/>
    <w:rsid w:val="007A2C31"/>
    <w:rsid w:val="007A2C3B"/>
    <w:rsid w:val="007A2C7A"/>
    <w:rsid w:val="007A2C92"/>
    <w:rsid w:val="007A2C93"/>
    <w:rsid w:val="007A2DCF"/>
    <w:rsid w:val="007A2DFC"/>
    <w:rsid w:val="007A2F7A"/>
    <w:rsid w:val="007A2F94"/>
    <w:rsid w:val="007A314F"/>
    <w:rsid w:val="007A31FD"/>
    <w:rsid w:val="007A3236"/>
    <w:rsid w:val="007A324A"/>
    <w:rsid w:val="007A3266"/>
    <w:rsid w:val="007A334A"/>
    <w:rsid w:val="007A334D"/>
    <w:rsid w:val="007A33E5"/>
    <w:rsid w:val="007A3420"/>
    <w:rsid w:val="007A3445"/>
    <w:rsid w:val="007A3883"/>
    <w:rsid w:val="007A38B0"/>
    <w:rsid w:val="007A38F3"/>
    <w:rsid w:val="007A3915"/>
    <w:rsid w:val="007A396D"/>
    <w:rsid w:val="007A398B"/>
    <w:rsid w:val="007A3A1B"/>
    <w:rsid w:val="007A3A2E"/>
    <w:rsid w:val="007A3B4E"/>
    <w:rsid w:val="007A3C32"/>
    <w:rsid w:val="007A3C58"/>
    <w:rsid w:val="007A3CFF"/>
    <w:rsid w:val="007A3DD5"/>
    <w:rsid w:val="007A3EA2"/>
    <w:rsid w:val="007A40D7"/>
    <w:rsid w:val="007A450F"/>
    <w:rsid w:val="007A4520"/>
    <w:rsid w:val="007A4547"/>
    <w:rsid w:val="007A456E"/>
    <w:rsid w:val="007A4681"/>
    <w:rsid w:val="007A49C6"/>
    <w:rsid w:val="007A4B48"/>
    <w:rsid w:val="007A4BA6"/>
    <w:rsid w:val="007A4CB1"/>
    <w:rsid w:val="007A4D3C"/>
    <w:rsid w:val="007A4E34"/>
    <w:rsid w:val="007A4EB3"/>
    <w:rsid w:val="007A4ECA"/>
    <w:rsid w:val="007A4FC8"/>
    <w:rsid w:val="007A5075"/>
    <w:rsid w:val="007A513C"/>
    <w:rsid w:val="007A51A8"/>
    <w:rsid w:val="007A51B7"/>
    <w:rsid w:val="007A51C6"/>
    <w:rsid w:val="007A533F"/>
    <w:rsid w:val="007A5558"/>
    <w:rsid w:val="007A565F"/>
    <w:rsid w:val="007A5913"/>
    <w:rsid w:val="007A591B"/>
    <w:rsid w:val="007A59E7"/>
    <w:rsid w:val="007A5A5C"/>
    <w:rsid w:val="007A5A85"/>
    <w:rsid w:val="007A5C6B"/>
    <w:rsid w:val="007A5C8C"/>
    <w:rsid w:val="007A5D53"/>
    <w:rsid w:val="007A5D9B"/>
    <w:rsid w:val="007A5F00"/>
    <w:rsid w:val="007A5FBC"/>
    <w:rsid w:val="007A5FE3"/>
    <w:rsid w:val="007A60DB"/>
    <w:rsid w:val="007A619D"/>
    <w:rsid w:val="007A6220"/>
    <w:rsid w:val="007A630C"/>
    <w:rsid w:val="007A64B0"/>
    <w:rsid w:val="007A64CB"/>
    <w:rsid w:val="007A6559"/>
    <w:rsid w:val="007A65CE"/>
    <w:rsid w:val="007A671B"/>
    <w:rsid w:val="007A680B"/>
    <w:rsid w:val="007A68D8"/>
    <w:rsid w:val="007A6A25"/>
    <w:rsid w:val="007A6C84"/>
    <w:rsid w:val="007A6E00"/>
    <w:rsid w:val="007A7080"/>
    <w:rsid w:val="007A72D0"/>
    <w:rsid w:val="007A739D"/>
    <w:rsid w:val="007A741A"/>
    <w:rsid w:val="007A74C0"/>
    <w:rsid w:val="007A758D"/>
    <w:rsid w:val="007A75C6"/>
    <w:rsid w:val="007A791D"/>
    <w:rsid w:val="007A7949"/>
    <w:rsid w:val="007A7980"/>
    <w:rsid w:val="007A7AC6"/>
    <w:rsid w:val="007A7CFC"/>
    <w:rsid w:val="007A7D71"/>
    <w:rsid w:val="007A7D95"/>
    <w:rsid w:val="007A7D98"/>
    <w:rsid w:val="007A7E98"/>
    <w:rsid w:val="007A7F9D"/>
    <w:rsid w:val="007A7F9E"/>
    <w:rsid w:val="007B0055"/>
    <w:rsid w:val="007B00CB"/>
    <w:rsid w:val="007B015A"/>
    <w:rsid w:val="007B0201"/>
    <w:rsid w:val="007B03D4"/>
    <w:rsid w:val="007B0545"/>
    <w:rsid w:val="007B060B"/>
    <w:rsid w:val="007B07CC"/>
    <w:rsid w:val="007B07F9"/>
    <w:rsid w:val="007B084F"/>
    <w:rsid w:val="007B0971"/>
    <w:rsid w:val="007B097D"/>
    <w:rsid w:val="007B0A81"/>
    <w:rsid w:val="007B0AD9"/>
    <w:rsid w:val="007B0BCC"/>
    <w:rsid w:val="007B0C69"/>
    <w:rsid w:val="007B0DD9"/>
    <w:rsid w:val="007B0E90"/>
    <w:rsid w:val="007B0ECA"/>
    <w:rsid w:val="007B0F32"/>
    <w:rsid w:val="007B1011"/>
    <w:rsid w:val="007B1053"/>
    <w:rsid w:val="007B107C"/>
    <w:rsid w:val="007B13B5"/>
    <w:rsid w:val="007B1554"/>
    <w:rsid w:val="007B161B"/>
    <w:rsid w:val="007B1658"/>
    <w:rsid w:val="007B1A5A"/>
    <w:rsid w:val="007B1A65"/>
    <w:rsid w:val="007B1ADB"/>
    <w:rsid w:val="007B1B31"/>
    <w:rsid w:val="007B1B83"/>
    <w:rsid w:val="007B1BC5"/>
    <w:rsid w:val="007B1CED"/>
    <w:rsid w:val="007B1DAA"/>
    <w:rsid w:val="007B1F3E"/>
    <w:rsid w:val="007B1FA9"/>
    <w:rsid w:val="007B2372"/>
    <w:rsid w:val="007B257D"/>
    <w:rsid w:val="007B26D0"/>
    <w:rsid w:val="007B2880"/>
    <w:rsid w:val="007B2958"/>
    <w:rsid w:val="007B2C97"/>
    <w:rsid w:val="007B2D6C"/>
    <w:rsid w:val="007B2DA4"/>
    <w:rsid w:val="007B2E2B"/>
    <w:rsid w:val="007B318B"/>
    <w:rsid w:val="007B339A"/>
    <w:rsid w:val="007B35E1"/>
    <w:rsid w:val="007B36E8"/>
    <w:rsid w:val="007B373E"/>
    <w:rsid w:val="007B38A9"/>
    <w:rsid w:val="007B3979"/>
    <w:rsid w:val="007B397D"/>
    <w:rsid w:val="007B39E5"/>
    <w:rsid w:val="007B39EB"/>
    <w:rsid w:val="007B3B30"/>
    <w:rsid w:val="007B3B95"/>
    <w:rsid w:val="007B3C18"/>
    <w:rsid w:val="007B3CBD"/>
    <w:rsid w:val="007B3F3F"/>
    <w:rsid w:val="007B400C"/>
    <w:rsid w:val="007B40E5"/>
    <w:rsid w:val="007B4124"/>
    <w:rsid w:val="007B42B8"/>
    <w:rsid w:val="007B42C1"/>
    <w:rsid w:val="007B438F"/>
    <w:rsid w:val="007B44A3"/>
    <w:rsid w:val="007B464B"/>
    <w:rsid w:val="007B4669"/>
    <w:rsid w:val="007B48A5"/>
    <w:rsid w:val="007B49EF"/>
    <w:rsid w:val="007B4A70"/>
    <w:rsid w:val="007B4B42"/>
    <w:rsid w:val="007B4C8C"/>
    <w:rsid w:val="007B4DDE"/>
    <w:rsid w:val="007B4DF0"/>
    <w:rsid w:val="007B4F1D"/>
    <w:rsid w:val="007B50BD"/>
    <w:rsid w:val="007B5132"/>
    <w:rsid w:val="007B513C"/>
    <w:rsid w:val="007B51F6"/>
    <w:rsid w:val="007B5202"/>
    <w:rsid w:val="007B542E"/>
    <w:rsid w:val="007B5527"/>
    <w:rsid w:val="007B55D6"/>
    <w:rsid w:val="007B567D"/>
    <w:rsid w:val="007B57BF"/>
    <w:rsid w:val="007B5987"/>
    <w:rsid w:val="007B59CD"/>
    <w:rsid w:val="007B5C4D"/>
    <w:rsid w:val="007B5F58"/>
    <w:rsid w:val="007B6002"/>
    <w:rsid w:val="007B605B"/>
    <w:rsid w:val="007B6082"/>
    <w:rsid w:val="007B6095"/>
    <w:rsid w:val="007B6173"/>
    <w:rsid w:val="007B61BA"/>
    <w:rsid w:val="007B620B"/>
    <w:rsid w:val="007B6383"/>
    <w:rsid w:val="007B6663"/>
    <w:rsid w:val="007B6686"/>
    <w:rsid w:val="007B671B"/>
    <w:rsid w:val="007B6819"/>
    <w:rsid w:val="007B6A72"/>
    <w:rsid w:val="007B6AAF"/>
    <w:rsid w:val="007B6BAB"/>
    <w:rsid w:val="007B6BE9"/>
    <w:rsid w:val="007B6DAD"/>
    <w:rsid w:val="007B6F59"/>
    <w:rsid w:val="007B70C5"/>
    <w:rsid w:val="007B7203"/>
    <w:rsid w:val="007B737B"/>
    <w:rsid w:val="007B7429"/>
    <w:rsid w:val="007B75F7"/>
    <w:rsid w:val="007B7758"/>
    <w:rsid w:val="007B7890"/>
    <w:rsid w:val="007B78D9"/>
    <w:rsid w:val="007B7903"/>
    <w:rsid w:val="007B7943"/>
    <w:rsid w:val="007B7A7D"/>
    <w:rsid w:val="007B7B17"/>
    <w:rsid w:val="007B7DB1"/>
    <w:rsid w:val="007B7E53"/>
    <w:rsid w:val="007B7F69"/>
    <w:rsid w:val="007B7FEF"/>
    <w:rsid w:val="007C0012"/>
    <w:rsid w:val="007C0047"/>
    <w:rsid w:val="007C005A"/>
    <w:rsid w:val="007C0184"/>
    <w:rsid w:val="007C0291"/>
    <w:rsid w:val="007C0379"/>
    <w:rsid w:val="007C037F"/>
    <w:rsid w:val="007C0458"/>
    <w:rsid w:val="007C04F2"/>
    <w:rsid w:val="007C04F8"/>
    <w:rsid w:val="007C05CB"/>
    <w:rsid w:val="007C0622"/>
    <w:rsid w:val="007C06BF"/>
    <w:rsid w:val="007C0874"/>
    <w:rsid w:val="007C0985"/>
    <w:rsid w:val="007C0A96"/>
    <w:rsid w:val="007C0C33"/>
    <w:rsid w:val="007C0C8D"/>
    <w:rsid w:val="007C0C95"/>
    <w:rsid w:val="007C0CEE"/>
    <w:rsid w:val="007C0D40"/>
    <w:rsid w:val="007C0E70"/>
    <w:rsid w:val="007C0EAF"/>
    <w:rsid w:val="007C10D6"/>
    <w:rsid w:val="007C11C4"/>
    <w:rsid w:val="007C11E7"/>
    <w:rsid w:val="007C11E9"/>
    <w:rsid w:val="007C13A6"/>
    <w:rsid w:val="007C13C4"/>
    <w:rsid w:val="007C1480"/>
    <w:rsid w:val="007C14C9"/>
    <w:rsid w:val="007C14E3"/>
    <w:rsid w:val="007C1603"/>
    <w:rsid w:val="007C181D"/>
    <w:rsid w:val="007C196C"/>
    <w:rsid w:val="007C198A"/>
    <w:rsid w:val="007C1A7B"/>
    <w:rsid w:val="007C1B19"/>
    <w:rsid w:val="007C1BF1"/>
    <w:rsid w:val="007C1CDF"/>
    <w:rsid w:val="007C1CEF"/>
    <w:rsid w:val="007C1D43"/>
    <w:rsid w:val="007C1F0B"/>
    <w:rsid w:val="007C1F2D"/>
    <w:rsid w:val="007C212B"/>
    <w:rsid w:val="007C21A1"/>
    <w:rsid w:val="007C22A3"/>
    <w:rsid w:val="007C23A4"/>
    <w:rsid w:val="007C24DB"/>
    <w:rsid w:val="007C2673"/>
    <w:rsid w:val="007C26CC"/>
    <w:rsid w:val="007C2898"/>
    <w:rsid w:val="007C2BD3"/>
    <w:rsid w:val="007C2CFB"/>
    <w:rsid w:val="007C2D4A"/>
    <w:rsid w:val="007C2F9A"/>
    <w:rsid w:val="007C2FE1"/>
    <w:rsid w:val="007C2FF1"/>
    <w:rsid w:val="007C325D"/>
    <w:rsid w:val="007C3329"/>
    <w:rsid w:val="007C3362"/>
    <w:rsid w:val="007C33F4"/>
    <w:rsid w:val="007C3425"/>
    <w:rsid w:val="007C358F"/>
    <w:rsid w:val="007C37AE"/>
    <w:rsid w:val="007C3810"/>
    <w:rsid w:val="007C389F"/>
    <w:rsid w:val="007C3913"/>
    <w:rsid w:val="007C39D9"/>
    <w:rsid w:val="007C3AEE"/>
    <w:rsid w:val="007C3BF6"/>
    <w:rsid w:val="007C3C84"/>
    <w:rsid w:val="007C3C89"/>
    <w:rsid w:val="007C3CE1"/>
    <w:rsid w:val="007C3D37"/>
    <w:rsid w:val="007C3E34"/>
    <w:rsid w:val="007C3F58"/>
    <w:rsid w:val="007C3FD4"/>
    <w:rsid w:val="007C40E0"/>
    <w:rsid w:val="007C4132"/>
    <w:rsid w:val="007C420E"/>
    <w:rsid w:val="007C4295"/>
    <w:rsid w:val="007C4343"/>
    <w:rsid w:val="007C43F4"/>
    <w:rsid w:val="007C4405"/>
    <w:rsid w:val="007C443E"/>
    <w:rsid w:val="007C444E"/>
    <w:rsid w:val="007C44C8"/>
    <w:rsid w:val="007C452A"/>
    <w:rsid w:val="007C460C"/>
    <w:rsid w:val="007C467D"/>
    <w:rsid w:val="007C4706"/>
    <w:rsid w:val="007C474F"/>
    <w:rsid w:val="007C480E"/>
    <w:rsid w:val="007C4901"/>
    <w:rsid w:val="007C49D9"/>
    <w:rsid w:val="007C4A39"/>
    <w:rsid w:val="007C4B6B"/>
    <w:rsid w:val="007C4CF5"/>
    <w:rsid w:val="007C4D40"/>
    <w:rsid w:val="007C4D7B"/>
    <w:rsid w:val="007C4E1A"/>
    <w:rsid w:val="007C4E7F"/>
    <w:rsid w:val="007C4FBC"/>
    <w:rsid w:val="007C52A7"/>
    <w:rsid w:val="007C5311"/>
    <w:rsid w:val="007C538F"/>
    <w:rsid w:val="007C5465"/>
    <w:rsid w:val="007C5477"/>
    <w:rsid w:val="007C5505"/>
    <w:rsid w:val="007C5559"/>
    <w:rsid w:val="007C578C"/>
    <w:rsid w:val="007C57B0"/>
    <w:rsid w:val="007C58F8"/>
    <w:rsid w:val="007C595E"/>
    <w:rsid w:val="007C5A1C"/>
    <w:rsid w:val="007C5C2B"/>
    <w:rsid w:val="007C5CFF"/>
    <w:rsid w:val="007C5D11"/>
    <w:rsid w:val="007C5D95"/>
    <w:rsid w:val="007C5DCB"/>
    <w:rsid w:val="007C5EA6"/>
    <w:rsid w:val="007C6024"/>
    <w:rsid w:val="007C603D"/>
    <w:rsid w:val="007C61B2"/>
    <w:rsid w:val="007C61F7"/>
    <w:rsid w:val="007C624B"/>
    <w:rsid w:val="007C6386"/>
    <w:rsid w:val="007C63BA"/>
    <w:rsid w:val="007C6423"/>
    <w:rsid w:val="007C64C4"/>
    <w:rsid w:val="007C67D2"/>
    <w:rsid w:val="007C6928"/>
    <w:rsid w:val="007C6B77"/>
    <w:rsid w:val="007C6B8F"/>
    <w:rsid w:val="007C6C74"/>
    <w:rsid w:val="007C6CAE"/>
    <w:rsid w:val="007C6CC1"/>
    <w:rsid w:val="007C6EBF"/>
    <w:rsid w:val="007C70EC"/>
    <w:rsid w:val="007C7275"/>
    <w:rsid w:val="007C727C"/>
    <w:rsid w:val="007C736E"/>
    <w:rsid w:val="007C7374"/>
    <w:rsid w:val="007C7407"/>
    <w:rsid w:val="007C7473"/>
    <w:rsid w:val="007C7486"/>
    <w:rsid w:val="007C753E"/>
    <w:rsid w:val="007C766B"/>
    <w:rsid w:val="007C771B"/>
    <w:rsid w:val="007C77B3"/>
    <w:rsid w:val="007C783E"/>
    <w:rsid w:val="007C784A"/>
    <w:rsid w:val="007C78FD"/>
    <w:rsid w:val="007C79C8"/>
    <w:rsid w:val="007C7B2B"/>
    <w:rsid w:val="007C7C92"/>
    <w:rsid w:val="007C7E4E"/>
    <w:rsid w:val="007C7F18"/>
    <w:rsid w:val="007D008D"/>
    <w:rsid w:val="007D016A"/>
    <w:rsid w:val="007D02CB"/>
    <w:rsid w:val="007D03DF"/>
    <w:rsid w:val="007D04B4"/>
    <w:rsid w:val="007D0515"/>
    <w:rsid w:val="007D064F"/>
    <w:rsid w:val="007D069F"/>
    <w:rsid w:val="007D077F"/>
    <w:rsid w:val="007D07C8"/>
    <w:rsid w:val="007D0883"/>
    <w:rsid w:val="007D0903"/>
    <w:rsid w:val="007D090A"/>
    <w:rsid w:val="007D0988"/>
    <w:rsid w:val="007D0A5B"/>
    <w:rsid w:val="007D0B07"/>
    <w:rsid w:val="007D0B6D"/>
    <w:rsid w:val="007D0DF6"/>
    <w:rsid w:val="007D0E66"/>
    <w:rsid w:val="007D108D"/>
    <w:rsid w:val="007D1228"/>
    <w:rsid w:val="007D12DE"/>
    <w:rsid w:val="007D1361"/>
    <w:rsid w:val="007D1529"/>
    <w:rsid w:val="007D1552"/>
    <w:rsid w:val="007D1597"/>
    <w:rsid w:val="007D1683"/>
    <w:rsid w:val="007D1849"/>
    <w:rsid w:val="007D189F"/>
    <w:rsid w:val="007D18F9"/>
    <w:rsid w:val="007D1904"/>
    <w:rsid w:val="007D190F"/>
    <w:rsid w:val="007D1914"/>
    <w:rsid w:val="007D1A08"/>
    <w:rsid w:val="007D1AFA"/>
    <w:rsid w:val="007D1B74"/>
    <w:rsid w:val="007D1C36"/>
    <w:rsid w:val="007D1E13"/>
    <w:rsid w:val="007D1E4F"/>
    <w:rsid w:val="007D1E7C"/>
    <w:rsid w:val="007D1F47"/>
    <w:rsid w:val="007D1FEE"/>
    <w:rsid w:val="007D208A"/>
    <w:rsid w:val="007D21E2"/>
    <w:rsid w:val="007D21FD"/>
    <w:rsid w:val="007D2295"/>
    <w:rsid w:val="007D234C"/>
    <w:rsid w:val="007D2351"/>
    <w:rsid w:val="007D2636"/>
    <w:rsid w:val="007D26ED"/>
    <w:rsid w:val="007D282A"/>
    <w:rsid w:val="007D283A"/>
    <w:rsid w:val="007D2891"/>
    <w:rsid w:val="007D2896"/>
    <w:rsid w:val="007D2A42"/>
    <w:rsid w:val="007D2AF4"/>
    <w:rsid w:val="007D2B8E"/>
    <w:rsid w:val="007D2BAD"/>
    <w:rsid w:val="007D2D42"/>
    <w:rsid w:val="007D2D5F"/>
    <w:rsid w:val="007D2DDD"/>
    <w:rsid w:val="007D2E01"/>
    <w:rsid w:val="007D2F0E"/>
    <w:rsid w:val="007D300A"/>
    <w:rsid w:val="007D3019"/>
    <w:rsid w:val="007D30C6"/>
    <w:rsid w:val="007D3122"/>
    <w:rsid w:val="007D318B"/>
    <w:rsid w:val="007D31FE"/>
    <w:rsid w:val="007D32CD"/>
    <w:rsid w:val="007D3473"/>
    <w:rsid w:val="007D34B6"/>
    <w:rsid w:val="007D38F6"/>
    <w:rsid w:val="007D3A5D"/>
    <w:rsid w:val="007D3A7B"/>
    <w:rsid w:val="007D3AC9"/>
    <w:rsid w:val="007D3B0F"/>
    <w:rsid w:val="007D3B30"/>
    <w:rsid w:val="007D3C04"/>
    <w:rsid w:val="007D3C54"/>
    <w:rsid w:val="007D3CA9"/>
    <w:rsid w:val="007D3D2E"/>
    <w:rsid w:val="007D430B"/>
    <w:rsid w:val="007D4370"/>
    <w:rsid w:val="007D440A"/>
    <w:rsid w:val="007D4571"/>
    <w:rsid w:val="007D45BA"/>
    <w:rsid w:val="007D46EE"/>
    <w:rsid w:val="007D4727"/>
    <w:rsid w:val="007D497E"/>
    <w:rsid w:val="007D4A2A"/>
    <w:rsid w:val="007D4A48"/>
    <w:rsid w:val="007D4A85"/>
    <w:rsid w:val="007D4C60"/>
    <w:rsid w:val="007D4DA7"/>
    <w:rsid w:val="007D4EDB"/>
    <w:rsid w:val="007D4F4D"/>
    <w:rsid w:val="007D4FA7"/>
    <w:rsid w:val="007D5018"/>
    <w:rsid w:val="007D50F9"/>
    <w:rsid w:val="007D52AC"/>
    <w:rsid w:val="007D52DB"/>
    <w:rsid w:val="007D5312"/>
    <w:rsid w:val="007D54BA"/>
    <w:rsid w:val="007D5660"/>
    <w:rsid w:val="007D571F"/>
    <w:rsid w:val="007D57E6"/>
    <w:rsid w:val="007D57F3"/>
    <w:rsid w:val="007D5870"/>
    <w:rsid w:val="007D5891"/>
    <w:rsid w:val="007D5975"/>
    <w:rsid w:val="007D5A7C"/>
    <w:rsid w:val="007D5B9C"/>
    <w:rsid w:val="007D5BF9"/>
    <w:rsid w:val="007D5CDA"/>
    <w:rsid w:val="007D5E34"/>
    <w:rsid w:val="007D5EE0"/>
    <w:rsid w:val="007D6067"/>
    <w:rsid w:val="007D61B1"/>
    <w:rsid w:val="007D6219"/>
    <w:rsid w:val="007D6251"/>
    <w:rsid w:val="007D62D8"/>
    <w:rsid w:val="007D6359"/>
    <w:rsid w:val="007D6459"/>
    <w:rsid w:val="007D64C8"/>
    <w:rsid w:val="007D6551"/>
    <w:rsid w:val="007D657E"/>
    <w:rsid w:val="007D65F8"/>
    <w:rsid w:val="007D675E"/>
    <w:rsid w:val="007D676D"/>
    <w:rsid w:val="007D6827"/>
    <w:rsid w:val="007D6A87"/>
    <w:rsid w:val="007D6C7C"/>
    <w:rsid w:val="007D6D1E"/>
    <w:rsid w:val="007D6EC9"/>
    <w:rsid w:val="007D70DB"/>
    <w:rsid w:val="007D71A8"/>
    <w:rsid w:val="007D72C4"/>
    <w:rsid w:val="007D7320"/>
    <w:rsid w:val="007D73E5"/>
    <w:rsid w:val="007D748B"/>
    <w:rsid w:val="007D76B2"/>
    <w:rsid w:val="007D79D2"/>
    <w:rsid w:val="007D79FE"/>
    <w:rsid w:val="007D7A39"/>
    <w:rsid w:val="007D7A8E"/>
    <w:rsid w:val="007D7B80"/>
    <w:rsid w:val="007D7B9A"/>
    <w:rsid w:val="007D7C75"/>
    <w:rsid w:val="007D7D3D"/>
    <w:rsid w:val="007D7EBF"/>
    <w:rsid w:val="007D7EFF"/>
    <w:rsid w:val="007D7F77"/>
    <w:rsid w:val="007E00ED"/>
    <w:rsid w:val="007E015A"/>
    <w:rsid w:val="007E03D1"/>
    <w:rsid w:val="007E0404"/>
    <w:rsid w:val="007E0486"/>
    <w:rsid w:val="007E05C6"/>
    <w:rsid w:val="007E0820"/>
    <w:rsid w:val="007E084E"/>
    <w:rsid w:val="007E0AA4"/>
    <w:rsid w:val="007E0AAB"/>
    <w:rsid w:val="007E0AF1"/>
    <w:rsid w:val="007E0D66"/>
    <w:rsid w:val="007E0D89"/>
    <w:rsid w:val="007E0D93"/>
    <w:rsid w:val="007E0E05"/>
    <w:rsid w:val="007E0E20"/>
    <w:rsid w:val="007E0EEB"/>
    <w:rsid w:val="007E0FFE"/>
    <w:rsid w:val="007E110A"/>
    <w:rsid w:val="007E11DF"/>
    <w:rsid w:val="007E11FA"/>
    <w:rsid w:val="007E137F"/>
    <w:rsid w:val="007E13B4"/>
    <w:rsid w:val="007E1488"/>
    <w:rsid w:val="007E15EE"/>
    <w:rsid w:val="007E162E"/>
    <w:rsid w:val="007E17BD"/>
    <w:rsid w:val="007E19F2"/>
    <w:rsid w:val="007E1C1F"/>
    <w:rsid w:val="007E1C5F"/>
    <w:rsid w:val="007E1C88"/>
    <w:rsid w:val="007E1D83"/>
    <w:rsid w:val="007E1E0A"/>
    <w:rsid w:val="007E1ED9"/>
    <w:rsid w:val="007E2017"/>
    <w:rsid w:val="007E2135"/>
    <w:rsid w:val="007E2167"/>
    <w:rsid w:val="007E2254"/>
    <w:rsid w:val="007E2279"/>
    <w:rsid w:val="007E22FD"/>
    <w:rsid w:val="007E2441"/>
    <w:rsid w:val="007E2482"/>
    <w:rsid w:val="007E2492"/>
    <w:rsid w:val="007E24B6"/>
    <w:rsid w:val="007E2566"/>
    <w:rsid w:val="007E25C3"/>
    <w:rsid w:val="007E271F"/>
    <w:rsid w:val="007E278C"/>
    <w:rsid w:val="007E27C1"/>
    <w:rsid w:val="007E27C8"/>
    <w:rsid w:val="007E286E"/>
    <w:rsid w:val="007E290C"/>
    <w:rsid w:val="007E2C02"/>
    <w:rsid w:val="007E2C20"/>
    <w:rsid w:val="007E2C22"/>
    <w:rsid w:val="007E2DE2"/>
    <w:rsid w:val="007E2E09"/>
    <w:rsid w:val="007E2EA6"/>
    <w:rsid w:val="007E2F5F"/>
    <w:rsid w:val="007E2F74"/>
    <w:rsid w:val="007E2FB3"/>
    <w:rsid w:val="007E313B"/>
    <w:rsid w:val="007E31CF"/>
    <w:rsid w:val="007E3216"/>
    <w:rsid w:val="007E339D"/>
    <w:rsid w:val="007E343C"/>
    <w:rsid w:val="007E34B0"/>
    <w:rsid w:val="007E3520"/>
    <w:rsid w:val="007E3549"/>
    <w:rsid w:val="007E3667"/>
    <w:rsid w:val="007E368E"/>
    <w:rsid w:val="007E379A"/>
    <w:rsid w:val="007E3932"/>
    <w:rsid w:val="007E39B3"/>
    <w:rsid w:val="007E3B6B"/>
    <w:rsid w:val="007E3E2D"/>
    <w:rsid w:val="007E3F57"/>
    <w:rsid w:val="007E4011"/>
    <w:rsid w:val="007E42B8"/>
    <w:rsid w:val="007E4304"/>
    <w:rsid w:val="007E4352"/>
    <w:rsid w:val="007E43A4"/>
    <w:rsid w:val="007E45C4"/>
    <w:rsid w:val="007E45D9"/>
    <w:rsid w:val="007E4628"/>
    <w:rsid w:val="007E469D"/>
    <w:rsid w:val="007E4802"/>
    <w:rsid w:val="007E4814"/>
    <w:rsid w:val="007E4836"/>
    <w:rsid w:val="007E49D4"/>
    <w:rsid w:val="007E4A15"/>
    <w:rsid w:val="007E4AC6"/>
    <w:rsid w:val="007E4B42"/>
    <w:rsid w:val="007E4D64"/>
    <w:rsid w:val="007E4F1B"/>
    <w:rsid w:val="007E5096"/>
    <w:rsid w:val="007E50A7"/>
    <w:rsid w:val="007E5131"/>
    <w:rsid w:val="007E52E3"/>
    <w:rsid w:val="007E5386"/>
    <w:rsid w:val="007E5387"/>
    <w:rsid w:val="007E56CC"/>
    <w:rsid w:val="007E575B"/>
    <w:rsid w:val="007E5847"/>
    <w:rsid w:val="007E593C"/>
    <w:rsid w:val="007E5BA8"/>
    <w:rsid w:val="007E5C37"/>
    <w:rsid w:val="007E5C89"/>
    <w:rsid w:val="007E60D3"/>
    <w:rsid w:val="007E62AA"/>
    <w:rsid w:val="007E642D"/>
    <w:rsid w:val="007E646B"/>
    <w:rsid w:val="007E64A5"/>
    <w:rsid w:val="007E6501"/>
    <w:rsid w:val="007E655C"/>
    <w:rsid w:val="007E65A2"/>
    <w:rsid w:val="007E662C"/>
    <w:rsid w:val="007E6703"/>
    <w:rsid w:val="007E693D"/>
    <w:rsid w:val="007E6C37"/>
    <w:rsid w:val="007E6CC8"/>
    <w:rsid w:val="007E6D85"/>
    <w:rsid w:val="007E6E41"/>
    <w:rsid w:val="007E6E48"/>
    <w:rsid w:val="007E6E60"/>
    <w:rsid w:val="007E6F33"/>
    <w:rsid w:val="007E6F5E"/>
    <w:rsid w:val="007E6F88"/>
    <w:rsid w:val="007E7068"/>
    <w:rsid w:val="007E70D1"/>
    <w:rsid w:val="007E7163"/>
    <w:rsid w:val="007E7227"/>
    <w:rsid w:val="007E735D"/>
    <w:rsid w:val="007E7403"/>
    <w:rsid w:val="007E761E"/>
    <w:rsid w:val="007E7647"/>
    <w:rsid w:val="007E76DF"/>
    <w:rsid w:val="007E77F4"/>
    <w:rsid w:val="007E7838"/>
    <w:rsid w:val="007E794D"/>
    <w:rsid w:val="007E7C2A"/>
    <w:rsid w:val="007E7E79"/>
    <w:rsid w:val="007E7FD4"/>
    <w:rsid w:val="007F005D"/>
    <w:rsid w:val="007F02A1"/>
    <w:rsid w:val="007F049D"/>
    <w:rsid w:val="007F04F6"/>
    <w:rsid w:val="007F06CE"/>
    <w:rsid w:val="007F070D"/>
    <w:rsid w:val="007F07E1"/>
    <w:rsid w:val="007F089F"/>
    <w:rsid w:val="007F08C1"/>
    <w:rsid w:val="007F0B00"/>
    <w:rsid w:val="007F0B60"/>
    <w:rsid w:val="007F0BED"/>
    <w:rsid w:val="007F0C1A"/>
    <w:rsid w:val="007F0D8A"/>
    <w:rsid w:val="007F0DAA"/>
    <w:rsid w:val="007F0E24"/>
    <w:rsid w:val="007F0E9D"/>
    <w:rsid w:val="007F0EAF"/>
    <w:rsid w:val="007F1158"/>
    <w:rsid w:val="007F11CF"/>
    <w:rsid w:val="007F1640"/>
    <w:rsid w:val="007F1A37"/>
    <w:rsid w:val="007F1A77"/>
    <w:rsid w:val="007F1A8F"/>
    <w:rsid w:val="007F1BCF"/>
    <w:rsid w:val="007F1C82"/>
    <w:rsid w:val="007F1E08"/>
    <w:rsid w:val="007F1E2C"/>
    <w:rsid w:val="007F2017"/>
    <w:rsid w:val="007F204A"/>
    <w:rsid w:val="007F211F"/>
    <w:rsid w:val="007F21CD"/>
    <w:rsid w:val="007F2345"/>
    <w:rsid w:val="007F23A5"/>
    <w:rsid w:val="007F247C"/>
    <w:rsid w:val="007F24C3"/>
    <w:rsid w:val="007F27AD"/>
    <w:rsid w:val="007F2873"/>
    <w:rsid w:val="007F2922"/>
    <w:rsid w:val="007F29F8"/>
    <w:rsid w:val="007F2A33"/>
    <w:rsid w:val="007F2AD9"/>
    <w:rsid w:val="007F2C20"/>
    <w:rsid w:val="007F2CAB"/>
    <w:rsid w:val="007F2F10"/>
    <w:rsid w:val="007F2F3B"/>
    <w:rsid w:val="007F2F56"/>
    <w:rsid w:val="007F308D"/>
    <w:rsid w:val="007F3109"/>
    <w:rsid w:val="007F317E"/>
    <w:rsid w:val="007F32A4"/>
    <w:rsid w:val="007F340F"/>
    <w:rsid w:val="007F3437"/>
    <w:rsid w:val="007F3469"/>
    <w:rsid w:val="007F36F8"/>
    <w:rsid w:val="007F37ED"/>
    <w:rsid w:val="007F3AC6"/>
    <w:rsid w:val="007F3B40"/>
    <w:rsid w:val="007F3BEE"/>
    <w:rsid w:val="007F3C42"/>
    <w:rsid w:val="007F3D1F"/>
    <w:rsid w:val="007F3E4E"/>
    <w:rsid w:val="007F3EEA"/>
    <w:rsid w:val="007F3F43"/>
    <w:rsid w:val="007F4012"/>
    <w:rsid w:val="007F411F"/>
    <w:rsid w:val="007F419F"/>
    <w:rsid w:val="007F4356"/>
    <w:rsid w:val="007F4441"/>
    <w:rsid w:val="007F44F0"/>
    <w:rsid w:val="007F4519"/>
    <w:rsid w:val="007F4588"/>
    <w:rsid w:val="007F45A9"/>
    <w:rsid w:val="007F4609"/>
    <w:rsid w:val="007F4772"/>
    <w:rsid w:val="007F478D"/>
    <w:rsid w:val="007F47F5"/>
    <w:rsid w:val="007F4816"/>
    <w:rsid w:val="007F4880"/>
    <w:rsid w:val="007F4BFF"/>
    <w:rsid w:val="007F4C29"/>
    <w:rsid w:val="007F4D6E"/>
    <w:rsid w:val="007F4DB6"/>
    <w:rsid w:val="007F4F3B"/>
    <w:rsid w:val="007F51C2"/>
    <w:rsid w:val="007F52AC"/>
    <w:rsid w:val="007F5339"/>
    <w:rsid w:val="007F5343"/>
    <w:rsid w:val="007F5349"/>
    <w:rsid w:val="007F5389"/>
    <w:rsid w:val="007F53B4"/>
    <w:rsid w:val="007F553A"/>
    <w:rsid w:val="007F56F3"/>
    <w:rsid w:val="007F583D"/>
    <w:rsid w:val="007F5B55"/>
    <w:rsid w:val="007F5B71"/>
    <w:rsid w:val="007F5BA6"/>
    <w:rsid w:val="007F5BC0"/>
    <w:rsid w:val="007F5C96"/>
    <w:rsid w:val="007F5D24"/>
    <w:rsid w:val="007F5DCA"/>
    <w:rsid w:val="007F5F67"/>
    <w:rsid w:val="007F6039"/>
    <w:rsid w:val="007F6097"/>
    <w:rsid w:val="007F6229"/>
    <w:rsid w:val="007F6332"/>
    <w:rsid w:val="007F64EA"/>
    <w:rsid w:val="007F659E"/>
    <w:rsid w:val="007F65EB"/>
    <w:rsid w:val="007F6678"/>
    <w:rsid w:val="007F6702"/>
    <w:rsid w:val="007F6763"/>
    <w:rsid w:val="007F680E"/>
    <w:rsid w:val="007F6924"/>
    <w:rsid w:val="007F694C"/>
    <w:rsid w:val="007F699D"/>
    <w:rsid w:val="007F6A83"/>
    <w:rsid w:val="007F6AEE"/>
    <w:rsid w:val="007F6B50"/>
    <w:rsid w:val="007F6BCA"/>
    <w:rsid w:val="007F6BD4"/>
    <w:rsid w:val="007F6C67"/>
    <w:rsid w:val="007F6C6F"/>
    <w:rsid w:val="007F6EBE"/>
    <w:rsid w:val="007F6ECE"/>
    <w:rsid w:val="007F7212"/>
    <w:rsid w:val="007F7252"/>
    <w:rsid w:val="007F7299"/>
    <w:rsid w:val="007F7494"/>
    <w:rsid w:val="007F762C"/>
    <w:rsid w:val="007F76A7"/>
    <w:rsid w:val="007F76C3"/>
    <w:rsid w:val="007F7830"/>
    <w:rsid w:val="007F79EA"/>
    <w:rsid w:val="007F7B29"/>
    <w:rsid w:val="007F7BB1"/>
    <w:rsid w:val="007F7C84"/>
    <w:rsid w:val="007F7DDD"/>
    <w:rsid w:val="007F7E2B"/>
    <w:rsid w:val="007F7F20"/>
    <w:rsid w:val="007F7F31"/>
    <w:rsid w:val="00800275"/>
    <w:rsid w:val="008003C6"/>
    <w:rsid w:val="0080044D"/>
    <w:rsid w:val="00800475"/>
    <w:rsid w:val="00800496"/>
    <w:rsid w:val="008004FC"/>
    <w:rsid w:val="0080055A"/>
    <w:rsid w:val="00800596"/>
    <w:rsid w:val="008005ED"/>
    <w:rsid w:val="00800636"/>
    <w:rsid w:val="008006A3"/>
    <w:rsid w:val="0080073E"/>
    <w:rsid w:val="008007AB"/>
    <w:rsid w:val="008007C8"/>
    <w:rsid w:val="008008F8"/>
    <w:rsid w:val="00800B01"/>
    <w:rsid w:val="00800B41"/>
    <w:rsid w:val="00800C13"/>
    <w:rsid w:val="00800C79"/>
    <w:rsid w:val="00800CB1"/>
    <w:rsid w:val="00800D81"/>
    <w:rsid w:val="00800DA8"/>
    <w:rsid w:val="00800EA6"/>
    <w:rsid w:val="00800F01"/>
    <w:rsid w:val="00800F74"/>
    <w:rsid w:val="008010A8"/>
    <w:rsid w:val="008011FD"/>
    <w:rsid w:val="00801238"/>
    <w:rsid w:val="00801408"/>
    <w:rsid w:val="0080141B"/>
    <w:rsid w:val="00801583"/>
    <w:rsid w:val="00801CAF"/>
    <w:rsid w:val="00801ED3"/>
    <w:rsid w:val="00802015"/>
    <w:rsid w:val="00802076"/>
    <w:rsid w:val="00802176"/>
    <w:rsid w:val="008024C4"/>
    <w:rsid w:val="008026B9"/>
    <w:rsid w:val="008027EA"/>
    <w:rsid w:val="00802921"/>
    <w:rsid w:val="008029C2"/>
    <w:rsid w:val="008029CB"/>
    <w:rsid w:val="00802C3B"/>
    <w:rsid w:val="00802C8F"/>
    <w:rsid w:val="00802C92"/>
    <w:rsid w:val="00802D81"/>
    <w:rsid w:val="00802E79"/>
    <w:rsid w:val="00802E8E"/>
    <w:rsid w:val="00802F4D"/>
    <w:rsid w:val="008031DE"/>
    <w:rsid w:val="00803217"/>
    <w:rsid w:val="00803355"/>
    <w:rsid w:val="008034C8"/>
    <w:rsid w:val="008035F4"/>
    <w:rsid w:val="0080391E"/>
    <w:rsid w:val="00803921"/>
    <w:rsid w:val="00803B01"/>
    <w:rsid w:val="00803C49"/>
    <w:rsid w:val="00803C4A"/>
    <w:rsid w:val="00803D8D"/>
    <w:rsid w:val="008041B7"/>
    <w:rsid w:val="00804225"/>
    <w:rsid w:val="0080427B"/>
    <w:rsid w:val="0080432F"/>
    <w:rsid w:val="0080449F"/>
    <w:rsid w:val="00804620"/>
    <w:rsid w:val="00804644"/>
    <w:rsid w:val="0080488B"/>
    <w:rsid w:val="008048F7"/>
    <w:rsid w:val="00804990"/>
    <w:rsid w:val="00804A05"/>
    <w:rsid w:val="00804A98"/>
    <w:rsid w:val="00804B73"/>
    <w:rsid w:val="00804C40"/>
    <w:rsid w:val="00804C87"/>
    <w:rsid w:val="00804CD5"/>
    <w:rsid w:val="00804DAD"/>
    <w:rsid w:val="00804E1A"/>
    <w:rsid w:val="00804EE4"/>
    <w:rsid w:val="00804EF7"/>
    <w:rsid w:val="00804F75"/>
    <w:rsid w:val="00805072"/>
    <w:rsid w:val="008052FC"/>
    <w:rsid w:val="0080538A"/>
    <w:rsid w:val="0080546A"/>
    <w:rsid w:val="00805518"/>
    <w:rsid w:val="00805547"/>
    <w:rsid w:val="008055E1"/>
    <w:rsid w:val="00805798"/>
    <w:rsid w:val="008058BA"/>
    <w:rsid w:val="008058F0"/>
    <w:rsid w:val="00805C74"/>
    <w:rsid w:val="00805E09"/>
    <w:rsid w:val="008060B1"/>
    <w:rsid w:val="00806193"/>
    <w:rsid w:val="008063F7"/>
    <w:rsid w:val="00806486"/>
    <w:rsid w:val="00806555"/>
    <w:rsid w:val="00806BA7"/>
    <w:rsid w:val="00806BC2"/>
    <w:rsid w:val="00806BC5"/>
    <w:rsid w:val="00806D17"/>
    <w:rsid w:val="00806D74"/>
    <w:rsid w:val="00806E6D"/>
    <w:rsid w:val="00806FDF"/>
    <w:rsid w:val="00807080"/>
    <w:rsid w:val="008070C4"/>
    <w:rsid w:val="00807116"/>
    <w:rsid w:val="00807307"/>
    <w:rsid w:val="00807576"/>
    <w:rsid w:val="00807662"/>
    <w:rsid w:val="00807713"/>
    <w:rsid w:val="0080784D"/>
    <w:rsid w:val="0080786C"/>
    <w:rsid w:val="00807878"/>
    <w:rsid w:val="00807897"/>
    <w:rsid w:val="00807899"/>
    <w:rsid w:val="00807993"/>
    <w:rsid w:val="008079A6"/>
    <w:rsid w:val="00807A37"/>
    <w:rsid w:val="00807AA9"/>
    <w:rsid w:val="00807B5F"/>
    <w:rsid w:val="00807BD3"/>
    <w:rsid w:val="00807D94"/>
    <w:rsid w:val="00807E50"/>
    <w:rsid w:val="00807F60"/>
    <w:rsid w:val="00807FAA"/>
    <w:rsid w:val="0081001A"/>
    <w:rsid w:val="00810044"/>
    <w:rsid w:val="00810080"/>
    <w:rsid w:val="00810096"/>
    <w:rsid w:val="0081017C"/>
    <w:rsid w:val="008101B8"/>
    <w:rsid w:val="00810242"/>
    <w:rsid w:val="0081038B"/>
    <w:rsid w:val="00810400"/>
    <w:rsid w:val="008104F1"/>
    <w:rsid w:val="008105FF"/>
    <w:rsid w:val="00810635"/>
    <w:rsid w:val="008107B6"/>
    <w:rsid w:val="008108A8"/>
    <w:rsid w:val="008108DE"/>
    <w:rsid w:val="0081090D"/>
    <w:rsid w:val="00810943"/>
    <w:rsid w:val="00810972"/>
    <w:rsid w:val="00810AB0"/>
    <w:rsid w:val="00810ADC"/>
    <w:rsid w:val="00810B94"/>
    <w:rsid w:val="00810C90"/>
    <w:rsid w:val="00810E1E"/>
    <w:rsid w:val="00810F32"/>
    <w:rsid w:val="00810FCD"/>
    <w:rsid w:val="0081103E"/>
    <w:rsid w:val="00811043"/>
    <w:rsid w:val="008110B1"/>
    <w:rsid w:val="008114DA"/>
    <w:rsid w:val="0081151C"/>
    <w:rsid w:val="00811631"/>
    <w:rsid w:val="00811779"/>
    <w:rsid w:val="008117E6"/>
    <w:rsid w:val="00811875"/>
    <w:rsid w:val="00811999"/>
    <w:rsid w:val="00811A43"/>
    <w:rsid w:val="00811A53"/>
    <w:rsid w:val="00811B0B"/>
    <w:rsid w:val="00811C12"/>
    <w:rsid w:val="00811D04"/>
    <w:rsid w:val="00811D1A"/>
    <w:rsid w:val="00811D34"/>
    <w:rsid w:val="00811D83"/>
    <w:rsid w:val="00811D98"/>
    <w:rsid w:val="00811E79"/>
    <w:rsid w:val="00811EF4"/>
    <w:rsid w:val="00811F8B"/>
    <w:rsid w:val="008120CF"/>
    <w:rsid w:val="0081215E"/>
    <w:rsid w:val="0081220E"/>
    <w:rsid w:val="00812287"/>
    <w:rsid w:val="008122E9"/>
    <w:rsid w:val="00812353"/>
    <w:rsid w:val="008123A0"/>
    <w:rsid w:val="00812498"/>
    <w:rsid w:val="0081249F"/>
    <w:rsid w:val="00812502"/>
    <w:rsid w:val="00812610"/>
    <w:rsid w:val="0081264D"/>
    <w:rsid w:val="00812724"/>
    <w:rsid w:val="008127E7"/>
    <w:rsid w:val="008128C2"/>
    <w:rsid w:val="008128EF"/>
    <w:rsid w:val="00812A20"/>
    <w:rsid w:val="00812A4F"/>
    <w:rsid w:val="00812B33"/>
    <w:rsid w:val="00812C8C"/>
    <w:rsid w:val="00812C9B"/>
    <w:rsid w:val="00812E14"/>
    <w:rsid w:val="00812F0B"/>
    <w:rsid w:val="00812FCA"/>
    <w:rsid w:val="0081309D"/>
    <w:rsid w:val="00813114"/>
    <w:rsid w:val="00813133"/>
    <w:rsid w:val="0081320B"/>
    <w:rsid w:val="0081329D"/>
    <w:rsid w:val="00813325"/>
    <w:rsid w:val="00813402"/>
    <w:rsid w:val="00813547"/>
    <w:rsid w:val="008135A3"/>
    <w:rsid w:val="008136EC"/>
    <w:rsid w:val="008138DE"/>
    <w:rsid w:val="00813978"/>
    <w:rsid w:val="00813A8C"/>
    <w:rsid w:val="00813AEF"/>
    <w:rsid w:val="00813E5C"/>
    <w:rsid w:val="0081419B"/>
    <w:rsid w:val="008141DA"/>
    <w:rsid w:val="00814253"/>
    <w:rsid w:val="00814294"/>
    <w:rsid w:val="008143A0"/>
    <w:rsid w:val="0081442A"/>
    <w:rsid w:val="00814534"/>
    <w:rsid w:val="00814605"/>
    <w:rsid w:val="008146BB"/>
    <w:rsid w:val="0081481B"/>
    <w:rsid w:val="00814985"/>
    <w:rsid w:val="00814A08"/>
    <w:rsid w:val="00814C36"/>
    <w:rsid w:val="00814D8A"/>
    <w:rsid w:val="00814E56"/>
    <w:rsid w:val="00814F46"/>
    <w:rsid w:val="00814FFA"/>
    <w:rsid w:val="00814FFC"/>
    <w:rsid w:val="00815153"/>
    <w:rsid w:val="008152F8"/>
    <w:rsid w:val="00815326"/>
    <w:rsid w:val="00815453"/>
    <w:rsid w:val="0081553B"/>
    <w:rsid w:val="008155CB"/>
    <w:rsid w:val="00815686"/>
    <w:rsid w:val="008156A0"/>
    <w:rsid w:val="008157A1"/>
    <w:rsid w:val="0081586E"/>
    <w:rsid w:val="008159C4"/>
    <w:rsid w:val="00815A63"/>
    <w:rsid w:val="00815B7A"/>
    <w:rsid w:val="00815D5A"/>
    <w:rsid w:val="00815F23"/>
    <w:rsid w:val="00815F9A"/>
    <w:rsid w:val="00815FBA"/>
    <w:rsid w:val="00816235"/>
    <w:rsid w:val="00816238"/>
    <w:rsid w:val="008164FD"/>
    <w:rsid w:val="00816533"/>
    <w:rsid w:val="00816546"/>
    <w:rsid w:val="008165DB"/>
    <w:rsid w:val="0081660B"/>
    <w:rsid w:val="0081661E"/>
    <w:rsid w:val="00816659"/>
    <w:rsid w:val="008166E4"/>
    <w:rsid w:val="0081678F"/>
    <w:rsid w:val="00816926"/>
    <w:rsid w:val="0081698A"/>
    <w:rsid w:val="00816A4B"/>
    <w:rsid w:val="00816C2F"/>
    <w:rsid w:val="00816CBA"/>
    <w:rsid w:val="00816D50"/>
    <w:rsid w:val="00816E17"/>
    <w:rsid w:val="00816E54"/>
    <w:rsid w:val="00816FB9"/>
    <w:rsid w:val="00816FCD"/>
    <w:rsid w:val="00817081"/>
    <w:rsid w:val="0081709C"/>
    <w:rsid w:val="0081715F"/>
    <w:rsid w:val="00817183"/>
    <w:rsid w:val="008172B3"/>
    <w:rsid w:val="00817335"/>
    <w:rsid w:val="008173C8"/>
    <w:rsid w:val="00817403"/>
    <w:rsid w:val="00817619"/>
    <w:rsid w:val="0081771E"/>
    <w:rsid w:val="00817783"/>
    <w:rsid w:val="008177F6"/>
    <w:rsid w:val="0081784B"/>
    <w:rsid w:val="0081787B"/>
    <w:rsid w:val="008179CF"/>
    <w:rsid w:val="00817A34"/>
    <w:rsid w:val="00817A78"/>
    <w:rsid w:val="00817ABF"/>
    <w:rsid w:val="00817B37"/>
    <w:rsid w:val="00817E71"/>
    <w:rsid w:val="00817E8D"/>
    <w:rsid w:val="00817ED3"/>
    <w:rsid w:val="00817F6F"/>
    <w:rsid w:val="00817FC3"/>
    <w:rsid w:val="00817FF9"/>
    <w:rsid w:val="00820126"/>
    <w:rsid w:val="00820159"/>
    <w:rsid w:val="00820206"/>
    <w:rsid w:val="00820252"/>
    <w:rsid w:val="008202BF"/>
    <w:rsid w:val="008202D5"/>
    <w:rsid w:val="00820433"/>
    <w:rsid w:val="00820476"/>
    <w:rsid w:val="0082057D"/>
    <w:rsid w:val="008205F9"/>
    <w:rsid w:val="00820726"/>
    <w:rsid w:val="0082076C"/>
    <w:rsid w:val="008207F6"/>
    <w:rsid w:val="0082085B"/>
    <w:rsid w:val="00820A74"/>
    <w:rsid w:val="00820B8B"/>
    <w:rsid w:val="00820B97"/>
    <w:rsid w:val="00820BA5"/>
    <w:rsid w:val="00820C75"/>
    <w:rsid w:val="00820C84"/>
    <w:rsid w:val="00820C91"/>
    <w:rsid w:val="00820D43"/>
    <w:rsid w:val="00820FB8"/>
    <w:rsid w:val="008210A5"/>
    <w:rsid w:val="00821176"/>
    <w:rsid w:val="00821183"/>
    <w:rsid w:val="00821185"/>
    <w:rsid w:val="008212E1"/>
    <w:rsid w:val="00821368"/>
    <w:rsid w:val="00821474"/>
    <w:rsid w:val="00821545"/>
    <w:rsid w:val="0082154A"/>
    <w:rsid w:val="00821555"/>
    <w:rsid w:val="008215F7"/>
    <w:rsid w:val="0082171A"/>
    <w:rsid w:val="00821745"/>
    <w:rsid w:val="00821746"/>
    <w:rsid w:val="0082186F"/>
    <w:rsid w:val="00821B81"/>
    <w:rsid w:val="00821CAC"/>
    <w:rsid w:val="00821CD2"/>
    <w:rsid w:val="00821DD0"/>
    <w:rsid w:val="00821E31"/>
    <w:rsid w:val="0082201B"/>
    <w:rsid w:val="00822047"/>
    <w:rsid w:val="008220D7"/>
    <w:rsid w:val="0082218A"/>
    <w:rsid w:val="008221E3"/>
    <w:rsid w:val="00822282"/>
    <w:rsid w:val="00822343"/>
    <w:rsid w:val="008223A0"/>
    <w:rsid w:val="0082248A"/>
    <w:rsid w:val="00822633"/>
    <w:rsid w:val="008226E0"/>
    <w:rsid w:val="00822703"/>
    <w:rsid w:val="00822729"/>
    <w:rsid w:val="00822760"/>
    <w:rsid w:val="0082276B"/>
    <w:rsid w:val="008227B9"/>
    <w:rsid w:val="008228E9"/>
    <w:rsid w:val="00822933"/>
    <w:rsid w:val="00822A63"/>
    <w:rsid w:val="00822B4E"/>
    <w:rsid w:val="00822C04"/>
    <w:rsid w:val="00822C38"/>
    <w:rsid w:val="00822C97"/>
    <w:rsid w:val="00822CA9"/>
    <w:rsid w:val="00822D5F"/>
    <w:rsid w:val="00822DC3"/>
    <w:rsid w:val="00822E29"/>
    <w:rsid w:val="00822EE4"/>
    <w:rsid w:val="00822EF2"/>
    <w:rsid w:val="00823254"/>
    <w:rsid w:val="0082333C"/>
    <w:rsid w:val="008233D4"/>
    <w:rsid w:val="008235BB"/>
    <w:rsid w:val="00823687"/>
    <w:rsid w:val="0082368B"/>
    <w:rsid w:val="008236D4"/>
    <w:rsid w:val="00823767"/>
    <w:rsid w:val="00823832"/>
    <w:rsid w:val="00823925"/>
    <w:rsid w:val="008239CF"/>
    <w:rsid w:val="00823A9C"/>
    <w:rsid w:val="00823B00"/>
    <w:rsid w:val="00823CD7"/>
    <w:rsid w:val="00823D1D"/>
    <w:rsid w:val="00823DA4"/>
    <w:rsid w:val="00823E11"/>
    <w:rsid w:val="00823ECF"/>
    <w:rsid w:val="00823EE9"/>
    <w:rsid w:val="00823F8D"/>
    <w:rsid w:val="0082400F"/>
    <w:rsid w:val="0082402D"/>
    <w:rsid w:val="00824248"/>
    <w:rsid w:val="00824375"/>
    <w:rsid w:val="0082456A"/>
    <w:rsid w:val="00824642"/>
    <w:rsid w:val="008249BD"/>
    <w:rsid w:val="008249DF"/>
    <w:rsid w:val="00824A96"/>
    <w:rsid w:val="00824AE4"/>
    <w:rsid w:val="00824BEA"/>
    <w:rsid w:val="00824D5E"/>
    <w:rsid w:val="00824E08"/>
    <w:rsid w:val="00824E0F"/>
    <w:rsid w:val="00824F80"/>
    <w:rsid w:val="00824F85"/>
    <w:rsid w:val="00825063"/>
    <w:rsid w:val="008250EA"/>
    <w:rsid w:val="00825320"/>
    <w:rsid w:val="00825580"/>
    <w:rsid w:val="008256A7"/>
    <w:rsid w:val="008257B3"/>
    <w:rsid w:val="008257F3"/>
    <w:rsid w:val="0082585B"/>
    <w:rsid w:val="00825949"/>
    <w:rsid w:val="00825B0B"/>
    <w:rsid w:val="00825BB9"/>
    <w:rsid w:val="00825DFC"/>
    <w:rsid w:val="00825E2D"/>
    <w:rsid w:val="00825E39"/>
    <w:rsid w:val="00825F88"/>
    <w:rsid w:val="0082609F"/>
    <w:rsid w:val="008260A3"/>
    <w:rsid w:val="00826316"/>
    <w:rsid w:val="008264B7"/>
    <w:rsid w:val="00826608"/>
    <w:rsid w:val="0082661F"/>
    <w:rsid w:val="00826685"/>
    <w:rsid w:val="00826753"/>
    <w:rsid w:val="00826809"/>
    <w:rsid w:val="0082680E"/>
    <w:rsid w:val="008269BE"/>
    <w:rsid w:val="008269F2"/>
    <w:rsid w:val="00826A53"/>
    <w:rsid w:val="00826AB3"/>
    <w:rsid w:val="00826CC4"/>
    <w:rsid w:val="00826CE0"/>
    <w:rsid w:val="00826DEB"/>
    <w:rsid w:val="00826DF4"/>
    <w:rsid w:val="00826EF5"/>
    <w:rsid w:val="00827095"/>
    <w:rsid w:val="00827130"/>
    <w:rsid w:val="00827171"/>
    <w:rsid w:val="008271AB"/>
    <w:rsid w:val="008272C5"/>
    <w:rsid w:val="0082743F"/>
    <w:rsid w:val="008274A0"/>
    <w:rsid w:val="00827505"/>
    <w:rsid w:val="0082752F"/>
    <w:rsid w:val="0082774E"/>
    <w:rsid w:val="00827874"/>
    <w:rsid w:val="008278E6"/>
    <w:rsid w:val="00827A3D"/>
    <w:rsid w:val="00827B87"/>
    <w:rsid w:val="00827D13"/>
    <w:rsid w:val="00827F80"/>
    <w:rsid w:val="0083005D"/>
    <w:rsid w:val="008301A0"/>
    <w:rsid w:val="00830318"/>
    <w:rsid w:val="008304AB"/>
    <w:rsid w:val="008305E6"/>
    <w:rsid w:val="00830855"/>
    <w:rsid w:val="008308F9"/>
    <w:rsid w:val="00830900"/>
    <w:rsid w:val="0083092A"/>
    <w:rsid w:val="0083099E"/>
    <w:rsid w:val="008309CE"/>
    <w:rsid w:val="00830B10"/>
    <w:rsid w:val="00830B14"/>
    <w:rsid w:val="00830B31"/>
    <w:rsid w:val="00830C44"/>
    <w:rsid w:val="00830C94"/>
    <w:rsid w:val="00830D30"/>
    <w:rsid w:val="00830D88"/>
    <w:rsid w:val="00830E69"/>
    <w:rsid w:val="00830E94"/>
    <w:rsid w:val="00830F42"/>
    <w:rsid w:val="00831157"/>
    <w:rsid w:val="0083117C"/>
    <w:rsid w:val="008311FB"/>
    <w:rsid w:val="008313FC"/>
    <w:rsid w:val="0083144D"/>
    <w:rsid w:val="00831483"/>
    <w:rsid w:val="008314C3"/>
    <w:rsid w:val="0083158D"/>
    <w:rsid w:val="00831614"/>
    <w:rsid w:val="00831624"/>
    <w:rsid w:val="00831638"/>
    <w:rsid w:val="008317D4"/>
    <w:rsid w:val="00831822"/>
    <w:rsid w:val="00831966"/>
    <w:rsid w:val="00831A49"/>
    <w:rsid w:val="00831A9C"/>
    <w:rsid w:val="00831AA2"/>
    <w:rsid w:val="00831AA8"/>
    <w:rsid w:val="00831B5D"/>
    <w:rsid w:val="00831C27"/>
    <w:rsid w:val="00831C54"/>
    <w:rsid w:val="00831E32"/>
    <w:rsid w:val="00831F07"/>
    <w:rsid w:val="00831F36"/>
    <w:rsid w:val="00831FB6"/>
    <w:rsid w:val="008321DB"/>
    <w:rsid w:val="00832300"/>
    <w:rsid w:val="008323F1"/>
    <w:rsid w:val="00832471"/>
    <w:rsid w:val="00832491"/>
    <w:rsid w:val="008324DF"/>
    <w:rsid w:val="00832682"/>
    <w:rsid w:val="008328E7"/>
    <w:rsid w:val="0083298F"/>
    <w:rsid w:val="00832B2C"/>
    <w:rsid w:val="00832BD3"/>
    <w:rsid w:val="00832C0C"/>
    <w:rsid w:val="00832DB5"/>
    <w:rsid w:val="00832ED4"/>
    <w:rsid w:val="00832FCA"/>
    <w:rsid w:val="008330FB"/>
    <w:rsid w:val="00833235"/>
    <w:rsid w:val="008332AE"/>
    <w:rsid w:val="008333B0"/>
    <w:rsid w:val="008333DB"/>
    <w:rsid w:val="0083347A"/>
    <w:rsid w:val="00833631"/>
    <w:rsid w:val="00833733"/>
    <w:rsid w:val="00833791"/>
    <w:rsid w:val="00833909"/>
    <w:rsid w:val="0083390D"/>
    <w:rsid w:val="00833960"/>
    <w:rsid w:val="00833DE6"/>
    <w:rsid w:val="00833FED"/>
    <w:rsid w:val="00834050"/>
    <w:rsid w:val="008342B5"/>
    <w:rsid w:val="0083435F"/>
    <w:rsid w:val="00834478"/>
    <w:rsid w:val="00834574"/>
    <w:rsid w:val="0083461F"/>
    <w:rsid w:val="00834716"/>
    <w:rsid w:val="00834803"/>
    <w:rsid w:val="008348A0"/>
    <w:rsid w:val="008348A1"/>
    <w:rsid w:val="00834E40"/>
    <w:rsid w:val="00834E7F"/>
    <w:rsid w:val="00834EF5"/>
    <w:rsid w:val="00834F15"/>
    <w:rsid w:val="0083500E"/>
    <w:rsid w:val="008352DD"/>
    <w:rsid w:val="008353FE"/>
    <w:rsid w:val="0083555B"/>
    <w:rsid w:val="008355BD"/>
    <w:rsid w:val="008355E9"/>
    <w:rsid w:val="00835766"/>
    <w:rsid w:val="008358C6"/>
    <w:rsid w:val="00835932"/>
    <w:rsid w:val="00835ADD"/>
    <w:rsid w:val="00835B8E"/>
    <w:rsid w:val="00835C14"/>
    <w:rsid w:val="00835D64"/>
    <w:rsid w:val="00835DA7"/>
    <w:rsid w:val="00835DE7"/>
    <w:rsid w:val="00835F29"/>
    <w:rsid w:val="00836049"/>
    <w:rsid w:val="008364FA"/>
    <w:rsid w:val="0083665A"/>
    <w:rsid w:val="008366EC"/>
    <w:rsid w:val="008366F6"/>
    <w:rsid w:val="008367DB"/>
    <w:rsid w:val="00836901"/>
    <w:rsid w:val="00836AE6"/>
    <w:rsid w:val="00836B63"/>
    <w:rsid w:val="00836D5D"/>
    <w:rsid w:val="00836F83"/>
    <w:rsid w:val="00837097"/>
    <w:rsid w:val="00837270"/>
    <w:rsid w:val="0083728B"/>
    <w:rsid w:val="00837351"/>
    <w:rsid w:val="0083735B"/>
    <w:rsid w:val="00837388"/>
    <w:rsid w:val="00837420"/>
    <w:rsid w:val="00837474"/>
    <w:rsid w:val="00837509"/>
    <w:rsid w:val="0083750C"/>
    <w:rsid w:val="00837661"/>
    <w:rsid w:val="00837777"/>
    <w:rsid w:val="00837778"/>
    <w:rsid w:val="008377B7"/>
    <w:rsid w:val="00837914"/>
    <w:rsid w:val="00837B62"/>
    <w:rsid w:val="00837CB0"/>
    <w:rsid w:val="00837CDD"/>
    <w:rsid w:val="00837DA4"/>
    <w:rsid w:val="00837E6F"/>
    <w:rsid w:val="00837EF9"/>
    <w:rsid w:val="00837F10"/>
    <w:rsid w:val="00837FA8"/>
    <w:rsid w:val="00840027"/>
    <w:rsid w:val="0084011B"/>
    <w:rsid w:val="00840263"/>
    <w:rsid w:val="00840350"/>
    <w:rsid w:val="00840425"/>
    <w:rsid w:val="008405B1"/>
    <w:rsid w:val="00840668"/>
    <w:rsid w:val="00840702"/>
    <w:rsid w:val="0084081B"/>
    <w:rsid w:val="0084091B"/>
    <w:rsid w:val="008409C2"/>
    <w:rsid w:val="008409CB"/>
    <w:rsid w:val="008409E9"/>
    <w:rsid w:val="00840B66"/>
    <w:rsid w:val="00840BA9"/>
    <w:rsid w:val="00840C2E"/>
    <w:rsid w:val="00840C5D"/>
    <w:rsid w:val="00840C62"/>
    <w:rsid w:val="00840D47"/>
    <w:rsid w:val="00840D49"/>
    <w:rsid w:val="00840EFB"/>
    <w:rsid w:val="00840F51"/>
    <w:rsid w:val="0084102E"/>
    <w:rsid w:val="0084105F"/>
    <w:rsid w:val="008410A3"/>
    <w:rsid w:val="008410F6"/>
    <w:rsid w:val="00841152"/>
    <w:rsid w:val="008411D6"/>
    <w:rsid w:val="008414A6"/>
    <w:rsid w:val="00841560"/>
    <w:rsid w:val="008415D1"/>
    <w:rsid w:val="00841654"/>
    <w:rsid w:val="00841696"/>
    <w:rsid w:val="008416AF"/>
    <w:rsid w:val="008416C2"/>
    <w:rsid w:val="00841753"/>
    <w:rsid w:val="008417AC"/>
    <w:rsid w:val="00841867"/>
    <w:rsid w:val="008418FB"/>
    <w:rsid w:val="00841997"/>
    <w:rsid w:val="00841B06"/>
    <w:rsid w:val="00841B0A"/>
    <w:rsid w:val="00841BCF"/>
    <w:rsid w:val="00841CA5"/>
    <w:rsid w:val="00841E09"/>
    <w:rsid w:val="00841E5B"/>
    <w:rsid w:val="0084216A"/>
    <w:rsid w:val="008421DB"/>
    <w:rsid w:val="008422DA"/>
    <w:rsid w:val="00842329"/>
    <w:rsid w:val="00842369"/>
    <w:rsid w:val="008423D5"/>
    <w:rsid w:val="00842486"/>
    <w:rsid w:val="008424F5"/>
    <w:rsid w:val="00842670"/>
    <w:rsid w:val="00842683"/>
    <w:rsid w:val="00842710"/>
    <w:rsid w:val="0084276B"/>
    <w:rsid w:val="00842818"/>
    <w:rsid w:val="00842819"/>
    <w:rsid w:val="00842883"/>
    <w:rsid w:val="00842BBD"/>
    <w:rsid w:val="00842D47"/>
    <w:rsid w:val="00842E29"/>
    <w:rsid w:val="00842E59"/>
    <w:rsid w:val="00842E79"/>
    <w:rsid w:val="00842ECF"/>
    <w:rsid w:val="00842FFA"/>
    <w:rsid w:val="00843061"/>
    <w:rsid w:val="008430FE"/>
    <w:rsid w:val="00843135"/>
    <w:rsid w:val="0084314E"/>
    <w:rsid w:val="008431EF"/>
    <w:rsid w:val="008434C7"/>
    <w:rsid w:val="0084362A"/>
    <w:rsid w:val="008436B5"/>
    <w:rsid w:val="00843A6B"/>
    <w:rsid w:val="00843B7C"/>
    <w:rsid w:val="00843C78"/>
    <w:rsid w:val="00843C7A"/>
    <w:rsid w:val="00843E79"/>
    <w:rsid w:val="00844000"/>
    <w:rsid w:val="0084403B"/>
    <w:rsid w:val="00844048"/>
    <w:rsid w:val="008441A1"/>
    <w:rsid w:val="0084433B"/>
    <w:rsid w:val="00844385"/>
    <w:rsid w:val="008444F0"/>
    <w:rsid w:val="0084457C"/>
    <w:rsid w:val="0084460F"/>
    <w:rsid w:val="00844619"/>
    <w:rsid w:val="0084477E"/>
    <w:rsid w:val="008447A6"/>
    <w:rsid w:val="0084491C"/>
    <w:rsid w:val="00844BCC"/>
    <w:rsid w:val="00844C35"/>
    <w:rsid w:val="00844D19"/>
    <w:rsid w:val="00844F5F"/>
    <w:rsid w:val="00845176"/>
    <w:rsid w:val="008452C2"/>
    <w:rsid w:val="00845347"/>
    <w:rsid w:val="0084537E"/>
    <w:rsid w:val="008453A4"/>
    <w:rsid w:val="00845487"/>
    <w:rsid w:val="00845894"/>
    <w:rsid w:val="00845920"/>
    <w:rsid w:val="00845A13"/>
    <w:rsid w:val="00845A38"/>
    <w:rsid w:val="00845B13"/>
    <w:rsid w:val="00845B5B"/>
    <w:rsid w:val="00845B68"/>
    <w:rsid w:val="00845B9E"/>
    <w:rsid w:val="00845CA7"/>
    <w:rsid w:val="00845CD8"/>
    <w:rsid w:val="00845D16"/>
    <w:rsid w:val="00845E63"/>
    <w:rsid w:val="00845E83"/>
    <w:rsid w:val="00845EC7"/>
    <w:rsid w:val="008461AE"/>
    <w:rsid w:val="00846245"/>
    <w:rsid w:val="00846302"/>
    <w:rsid w:val="008463BB"/>
    <w:rsid w:val="0084684C"/>
    <w:rsid w:val="00846955"/>
    <w:rsid w:val="00846A2E"/>
    <w:rsid w:val="00846BD0"/>
    <w:rsid w:val="00846C8C"/>
    <w:rsid w:val="00846CCE"/>
    <w:rsid w:val="00846D6A"/>
    <w:rsid w:val="00846D82"/>
    <w:rsid w:val="00846F12"/>
    <w:rsid w:val="00846F8E"/>
    <w:rsid w:val="0084701B"/>
    <w:rsid w:val="00847044"/>
    <w:rsid w:val="00847093"/>
    <w:rsid w:val="008471F2"/>
    <w:rsid w:val="00847328"/>
    <w:rsid w:val="0084746D"/>
    <w:rsid w:val="008474CB"/>
    <w:rsid w:val="00847536"/>
    <w:rsid w:val="008475E7"/>
    <w:rsid w:val="008476DB"/>
    <w:rsid w:val="008477B0"/>
    <w:rsid w:val="008477BB"/>
    <w:rsid w:val="00847828"/>
    <w:rsid w:val="00847865"/>
    <w:rsid w:val="008478AA"/>
    <w:rsid w:val="00847ABC"/>
    <w:rsid w:val="00847BDD"/>
    <w:rsid w:val="00847BE1"/>
    <w:rsid w:val="00847CC5"/>
    <w:rsid w:val="00847D5D"/>
    <w:rsid w:val="00847D66"/>
    <w:rsid w:val="00847D97"/>
    <w:rsid w:val="00847E27"/>
    <w:rsid w:val="008501A2"/>
    <w:rsid w:val="008501B6"/>
    <w:rsid w:val="008502B3"/>
    <w:rsid w:val="00850412"/>
    <w:rsid w:val="0085048A"/>
    <w:rsid w:val="008504CE"/>
    <w:rsid w:val="00850536"/>
    <w:rsid w:val="0085069A"/>
    <w:rsid w:val="0085077E"/>
    <w:rsid w:val="008507C5"/>
    <w:rsid w:val="008507C8"/>
    <w:rsid w:val="0085080B"/>
    <w:rsid w:val="008508B1"/>
    <w:rsid w:val="00850952"/>
    <w:rsid w:val="00850B4E"/>
    <w:rsid w:val="00850C6B"/>
    <w:rsid w:val="00850D41"/>
    <w:rsid w:val="00850FE3"/>
    <w:rsid w:val="0085100E"/>
    <w:rsid w:val="00851148"/>
    <w:rsid w:val="00851385"/>
    <w:rsid w:val="008515C4"/>
    <w:rsid w:val="008516A3"/>
    <w:rsid w:val="0085179B"/>
    <w:rsid w:val="008518DE"/>
    <w:rsid w:val="0085198D"/>
    <w:rsid w:val="008519C6"/>
    <w:rsid w:val="00851A5B"/>
    <w:rsid w:val="00851B01"/>
    <w:rsid w:val="00851C24"/>
    <w:rsid w:val="00851DE3"/>
    <w:rsid w:val="00851E35"/>
    <w:rsid w:val="00851E98"/>
    <w:rsid w:val="0085209D"/>
    <w:rsid w:val="00852128"/>
    <w:rsid w:val="0085213C"/>
    <w:rsid w:val="008523B6"/>
    <w:rsid w:val="008524A9"/>
    <w:rsid w:val="008524EC"/>
    <w:rsid w:val="0085267C"/>
    <w:rsid w:val="00852861"/>
    <w:rsid w:val="00852920"/>
    <w:rsid w:val="00852998"/>
    <w:rsid w:val="008529E2"/>
    <w:rsid w:val="00852A13"/>
    <w:rsid w:val="00852B05"/>
    <w:rsid w:val="00852E9E"/>
    <w:rsid w:val="00852F2A"/>
    <w:rsid w:val="00852F87"/>
    <w:rsid w:val="0085300F"/>
    <w:rsid w:val="0085306F"/>
    <w:rsid w:val="00853084"/>
    <w:rsid w:val="0085309B"/>
    <w:rsid w:val="0085316C"/>
    <w:rsid w:val="008533F1"/>
    <w:rsid w:val="00853409"/>
    <w:rsid w:val="00853794"/>
    <w:rsid w:val="008537B2"/>
    <w:rsid w:val="008537BA"/>
    <w:rsid w:val="00853886"/>
    <w:rsid w:val="00853A98"/>
    <w:rsid w:val="00853AE8"/>
    <w:rsid w:val="00853BF2"/>
    <w:rsid w:val="00853CCC"/>
    <w:rsid w:val="00854034"/>
    <w:rsid w:val="00854323"/>
    <w:rsid w:val="008543D2"/>
    <w:rsid w:val="008546BB"/>
    <w:rsid w:val="0085476E"/>
    <w:rsid w:val="008548DE"/>
    <w:rsid w:val="008549E8"/>
    <w:rsid w:val="00854A61"/>
    <w:rsid w:val="00854AB2"/>
    <w:rsid w:val="00854B39"/>
    <w:rsid w:val="00854B4E"/>
    <w:rsid w:val="00854C61"/>
    <w:rsid w:val="00854D06"/>
    <w:rsid w:val="00854E39"/>
    <w:rsid w:val="00854ECE"/>
    <w:rsid w:val="00854F87"/>
    <w:rsid w:val="0085504E"/>
    <w:rsid w:val="00855084"/>
    <w:rsid w:val="008550AB"/>
    <w:rsid w:val="008551A2"/>
    <w:rsid w:val="008551AA"/>
    <w:rsid w:val="008551C4"/>
    <w:rsid w:val="008553CE"/>
    <w:rsid w:val="00855696"/>
    <w:rsid w:val="00855851"/>
    <w:rsid w:val="0085586E"/>
    <w:rsid w:val="008558E2"/>
    <w:rsid w:val="00855A30"/>
    <w:rsid w:val="00855C65"/>
    <w:rsid w:val="00855CBD"/>
    <w:rsid w:val="00855D57"/>
    <w:rsid w:val="00855DC7"/>
    <w:rsid w:val="00855F58"/>
    <w:rsid w:val="00856091"/>
    <w:rsid w:val="008560BC"/>
    <w:rsid w:val="00856383"/>
    <w:rsid w:val="008564E2"/>
    <w:rsid w:val="008564ED"/>
    <w:rsid w:val="00856523"/>
    <w:rsid w:val="00856715"/>
    <w:rsid w:val="00856773"/>
    <w:rsid w:val="008567DA"/>
    <w:rsid w:val="0085685D"/>
    <w:rsid w:val="00856990"/>
    <w:rsid w:val="00856B77"/>
    <w:rsid w:val="00856FEA"/>
    <w:rsid w:val="00857008"/>
    <w:rsid w:val="008575DD"/>
    <w:rsid w:val="00857668"/>
    <w:rsid w:val="008578FB"/>
    <w:rsid w:val="00857924"/>
    <w:rsid w:val="00857984"/>
    <w:rsid w:val="008579C7"/>
    <w:rsid w:val="00857A30"/>
    <w:rsid w:val="00857ABF"/>
    <w:rsid w:val="00857B15"/>
    <w:rsid w:val="00857B60"/>
    <w:rsid w:val="00857B99"/>
    <w:rsid w:val="00857E0A"/>
    <w:rsid w:val="00857FCC"/>
    <w:rsid w:val="0086012E"/>
    <w:rsid w:val="008602B1"/>
    <w:rsid w:val="00860339"/>
    <w:rsid w:val="008604E1"/>
    <w:rsid w:val="00860555"/>
    <w:rsid w:val="00860731"/>
    <w:rsid w:val="00860732"/>
    <w:rsid w:val="0086086D"/>
    <w:rsid w:val="00860956"/>
    <w:rsid w:val="00860CFB"/>
    <w:rsid w:val="00860D8A"/>
    <w:rsid w:val="00860DA5"/>
    <w:rsid w:val="00860F0F"/>
    <w:rsid w:val="00860F2B"/>
    <w:rsid w:val="00860F8E"/>
    <w:rsid w:val="00861073"/>
    <w:rsid w:val="00861096"/>
    <w:rsid w:val="00861178"/>
    <w:rsid w:val="0086125B"/>
    <w:rsid w:val="00861292"/>
    <w:rsid w:val="0086138B"/>
    <w:rsid w:val="00861408"/>
    <w:rsid w:val="00861442"/>
    <w:rsid w:val="00861560"/>
    <w:rsid w:val="008616A8"/>
    <w:rsid w:val="00861703"/>
    <w:rsid w:val="008617B8"/>
    <w:rsid w:val="008617CE"/>
    <w:rsid w:val="0086191A"/>
    <w:rsid w:val="00861A02"/>
    <w:rsid w:val="00861AAC"/>
    <w:rsid w:val="00861B82"/>
    <w:rsid w:val="00861CFB"/>
    <w:rsid w:val="00861DE3"/>
    <w:rsid w:val="00861E71"/>
    <w:rsid w:val="00861EA5"/>
    <w:rsid w:val="00862017"/>
    <w:rsid w:val="0086208C"/>
    <w:rsid w:val="00862235"/>
    <w:rsid w:val="008622DA"/>
    <w:rsid w:val="00862334"/>
    <w:rsid w:val="00862504"/>
    <w:rsid w:val="008625FA"/>
    <w:rsid w:val="00862774"/>
    <w:rsid w:val="0086279C"/>
    <w:rsid w:val="0086284E"/>
    <w:rsid w:val="00862A9B"/>
    <w:rsid w:val="00862B1A"/>
    <w:rsid w:val="00862B62"/>
    <w:rsid w:val="00862C06"/>
    <w:rsid w:val="00862C13"/>
    <w:rsid w:val="00862C29"/>
    <w:rsid w:val="00862C86"/>
    <w:rsid w:val="00862E56"/>
    <w:rsid w:val="00863134"/>
    <w:rsid w:val="0086314A"/>
    <w:rsid w:val="00863207"/>
    <w:rsid w:val="0086328D"/>
    <w:rsid w:val="0086328E"/>
    <w:rsid w:val="00863414"/>
    <w:rsid w:val="00863556"/>
    <w:rsid w:val="008635C4"/>
    <w:rsid w:val="0086363B"/>
    <w:rsid w:val="00863778"/>
    <w:rsid w:val="008637FF"/>
    <w:rsid w:val="00863813"/>
    <w:rsid w:val="00863831"/>
    <w:rsid w:val="0086389C"/>
    <w:rsid w:val="00863A8B"/>
    <w:rsid w:val="00863B17"/>
    <w:rsid w:val="00863B79"/>
    <w:rsid w:val="00863BAC"/>
    <w:rsid w:val="00863BE9"/>
    <w:rsid w:val="00863C43"/>
    <w:rsid w:val="00863DB6"/>
    <w:rsid w:val="00863DD3"/>
    <w:rsid w:val="00863E1D"/>
    <w:rsid w:val="00863F17"/>
    <w:rsid w:val="00863F90"/>
    <w:rsid w:val="00864070"/>
    <w:rsid w:val="008641B6"/>
    <w:rsid w:val="00864359"/>
    <w:rsid w:val="008643ED"/>
    <w:rsid w:val="00864510"/>
    <w:rsid w:val="0086453F"/>
    <w:rsid w:val="00864637"/>
    <w:rsid w:val="00864676"/>
    <w:rsid w:val="0086483C"/>
    <w:rsid w:val="00864A6C"/>
    <w:rsid w:val="00864A97"/>
    <w:rsid w:val="00864DB6"/>
    <w:rsid w:val="00864DD1"/>
    <w:rsid w:val="00864E01"/>
    <w:rsid w:val="00864ECD"/>
    <w:rsid w:val="00864EEF"/>
    <w:rsid w:val="00864F19"/>
    <w:rsid w:val="008650B1"/>
    <w:rsid w:val="008650F1"/>
    <w:rsid w:val="0086511F"/>
    <w:rsid w:val="00865126"/>
    <w:rsid w:val="0086516F"/>
    <w:rsid w:val="008652F5"/>
    <w:rsid w:val="008653BD"/>
    <w:rsid w:val="008653C7"/>
    <w:rsid w:val="00865459"/>
    <w:rsid w:val="0086545E"/>
    <w:rsid w:val="00865477"/>
    <w:rsid w:val="008654E8"/>
    <w:rsid w:val="008655B6"/>
    <w:rsid w:val="00865873"/>
    <w:rsid w:val="00865991"/>
    <w:rsid w:val="008659F0"/>
    <w:rsid w:val="00865A23"/>
    <w:rsid w:val="00865AE1"/>
    <w:rsid w:val="00865CC4"/>
    <w:rsid w:val="00865D86"/>
    <w:rsid w:val="00866017"/>
    <w:rsid w:val="008660AF"/>
    <w:rsid w:val="00866103"/>
    <w:rsid w:val="00866344"/>
    <w:rsid w:val="00866457"/>
    <w:rsid w:val="00866465"/>
    <w:rsid w:val="008665DB"/>
    <w:rsid w:val="008665F3"/>
    <w:rsid w:val="00866709"/>
    <w:rsid w:val="0086673B"/>
    <w:rsid w:val="0086674F"/>
    <w:rsid w:val="0086691E"/>
    <w:rsid w:val="008669D3"/>
    <w:rsid w:val="00866B3F"/>
    <w:rsid w:val="00866BC9"/>
    <w:rsid w:val="00866BE6"/>
    <w:rsid w:val="00866CE9"/>
    <w:rsid w:val="00866D97"/>
    <w:rsid w:val="0086712E"/>
    <w:rsid w:val="00867144"/>
    <w:rsid w:val="008672ED"/>
    <w:rsid w:val="00867302"/>
    <w:rsid w:val="00867389"/>
    <w:rsid w:val="008673D0"/>
    <w:rsid w:val="0086745A"/>
    <w:rsid w:val="008674FB"/>
    <w:rsid w:val="00867552"/>
    <w:rsid w:val="0086758F"/>
    <w:rsid w:val="00867653"/>
    <w:rsid w:val="008677A9"/>
    <w:rsid w:val="00867815"/>
    <w:rsid w:val="00867830"/>
    <w:rsid w:val="00867831"/>
    <w:rsid w:val="00867847"/>
    <w:rsid w:val="008678B7"/>
    <w:rsid w:val="008678DC"/>
    <w:rsid w:val="008678E9"/>
    <w:rsid w:val="00867B70"/>
    <w:rsid w:val="00867C61"/>
    <w:rsid w:val="00867CC4"/>
    <w:rsid w:val="00867D21"/>
    <w:rsid w:val="00867DF5"/>
    <w:rsid w:val="00867EFA"/>
    <w:rsid w:val="008700D1"/>
    <w:rsid w:val="008700E8"/>
    <w:rsid w:val="0087029C"/>
    <w:rsid w:val="008702AE"/>
    <w:rsid w:val="00870314"/>
    <w:rsid w:val="008703C0"/>
    <w:rsid w:val="008703D9"/>
    <w:rsid w:val="0087042F"/>
    <w:rsid w:val="00870762"/>
    <w:rsid w:val="008707E2"/>
    <w:rsid w:val="00870890"/>
    <w:rsid w:val="008709E6"/>
    <w:rsid w:val="008709F8"/>
    <w:rsid w:val="00870AA9"/>
    <w:rsid w:val="00870C1A"/>
    <w:rsid w:val="00870CE3"/>
    <w:rsid w:val="00870E55"/>
    <w:rsid w:val="00870F69"/>
    <w:rsid w:val="00871076"/>
    <w:rsid w:val="00871111"/>
    <w:rsid w:val="0087120D"/>
    <w:rsid w:val="00871666"/>
    <w:rsid w:val="0087167E"/>
    <w:rsid w:val="00871716"/>
    <w:rsid w:val="00871950"/>
    <w:rsid w:val="0087195E"/>
    <w:rsid w:val="00871A08"/>
    <w:rsid w:val="00871A33"/>
    <w:rsid w:val="00871A7B"/>
    <w:rsid w:val="00871BC2"/>
    <w:rsid w:val="00871C6F"/>
    <w:rsid w:val="00871CA9"/>
    <w:rsid w:val="00871DAD"/>
    <w:rsid w:val="00871DBF"/>
    <w:rsid w:val="00871E36"/>
    <w:rsid w:val="00871E75"/>
    <w:rsid w:val="00871EC8"/>
    <w:rsid w:val="00872062"/>
    <w:rsid w:val="00872086"/>
    <w:rsid w:val="008720BE"/>
    <w:rsid w:val="008720F7"/>
    <w:rsid w:val="0087213D"/>
    <w:rsid w:val="00872178"/>
    <w:rsid w:val="008721C2"/>
    <w:rsid w:val="0087225F"/>
    <w:rsid w:val="00872304"/>
    <w:rsid w:val="00872632"/>
    <w:rsid w:val="008726D6"/>
    <w:rsid w:val="0087274A"/>
    <w:rsid w:val="00872792"/>
    <w:rsid w:val="00872A6D"/>
    <w:rsid w:val="00872ACD"/>
    <w:rsid w:val="00872AE5"/>
    <w:rsid w:val="00872B08"/>
    <w:rsid w:val="00872B3C"/>
    <w:rsid w:val="00872BE4"/>
    <w:rsid w:val="00872EAA"/>
    <w:rsid w:val="0087306F"/>
    <w:rsid w:val="00873133"/>
    <w:rsid w:val="0087334B"/>
    <w:rsid w:val="0087343D"/>
    <w:rsid w:val="00873996"/>
    <w:rsid w:val="00873ADB"/>
    <w:rsid w:val="00873D9F"/>
    <w:rsid w:val="00873E11"/>
    <w:rsid w:val="00873F43"/>
    <w:rsid w:val="008743C3"/>
    <w:rsid w:val="00874445"/>
    <w:rsid w:val="00874581"/>
    <w:rsid w:val="00874903"/>
    <w:rsid w:val="00874978"/>
    <w:rsid w:val="008749A9"/>
    <w:rsid w:val="008749EE"/>
    <w:rsid w:val="00874A06"/>
    <w:rsid w:val="00874D54"/>
    <w:rsid w:val="00874D58"/>
    <w:rsid w:val="00874DE0"/>
    <w:rsid w:val="00874F67"/>
    <w:rsid w:val="00874F71"/>
    <w:rsid w:val="00874FA4"/>
    <w:rsid w:val="008751D8"/>
    <w:rsid w:val="00875519"/>
    <w:rsid w:val="00875552"/>
    <w:rsid w:val="00875601"/>
    <w:rsid w:val="0087599A"/>
    <w:rsid w:val="00875A83"/>
    <w:rsid w:val="00875AAE"/>
    <w:rsid w:val="00875C99"/>
    <w:rsid w:val="00875CF9"/>
    <w:rsid w:val="00875D39"/>
    <w:rsid w:val="00875DC3"/>
    <w:rsid w:val="00875E1E"/>
    <w:rsid w:val="00875EB1"/>
    <w:rsid w:val="00875F56"/>
    <w:rsid w:val="00875FE3"/>
    <w:rsid w:val="00876086"/>
    <w:rsid w:val="00876207"/>
    <w:rsid w:val="008763FB"/>
    <w:rsid w:val="0087644C"/>
    <w:rsid w:val="00876544"/>
    <w:rsid w:val="008765E5"/>
    <w:rsid w:val="00876676"/>
    <w:rsid w:val="00876735"/>
    <w:rsid w:val="008768B9"/>
    <w:rsid w:val="008768F4"/>
    <w:rsid w:val="00876A40"/>
    <w:rsid w:val="00876ACA"/>
    <w:rsid w:val="00876AF4"/>
    <w:rsid w:val="00876B86"/>
    <w:rsid w:val="00876C1B"/>
    <w:rsid w:val="00876C67"/>
    <w:rsid w:val="00876CB5"/>
    <w:rsid w:val="00876E3F"/>
    <w:rsid w:val="00876E6D"/>
    <w:rsid w:val="00876F25"/>
    <w:rsid w:val="00876FB0"/>
    <w:rsid w:val="008770E7"/>
    <w:rsid w:val="00877298"/>
    <w:rsid w:val="00877308"/>
    <w:rsid w:val="008773A2"/>
    <w:rsid w:val="00877514"/>
    <w:rsid w:val="00877A91"/>
    <w:rsid w:val="00877AC8"/>
    <w:rsid w:val="00877C43"/>
    <w:rsid w:val="00877C58"/>
    <w:rsid w:val="00877C92"/>
    <w:rsid w:val="00877D15"/>
    <w:rsid w:val="00877E05"/>
    <w:rsid w:val="0088002A"/>
    <w:rsid w:val="00880034"/>
    <w:rsid w:val="00880035"/>
    <w:rsid w:val="008801AC"/>
    <w:rsid w:val="008801DE"/>
    <w:rsid w:val="00880274"/>
    <w:rsid w:val="00880308"/>
    <w:rsid w:val="00880321"/>
    <w:rsid w:val="00880333"/>
    <w:rsid w:val="00880486"/>
    <w:rsid w:val="008804FD"/>
    <w:rsid w:val="008805E1"/>
    <w:rsid w:val="0088063E"/>
    <w:rsid w:val="0088072C"/>
    <w:rsid w:val="00880842"/>
    <w:rsid w:val="00880845"/>
    <w:rsid w:val="00880887"/>
    <w:rsid w:val="0088089E"/>
    <w:rsid w:val="00880ADB"/>
    <w:rsid w:val="00880AF2"/>
    <w:rsid w:val="00880E15"/>
    <w:rsid w:val="00880E22"/>
    <w:rsid w:val="00880F70"/>
    <w:rsid w:val="00881010"/>
    <w:rsid w:val="00881018"/>
    <w:rsid w:val="008810D9"/>
    <w:rsid w:val="008813D7"/>
    <w:rsid w:val="0088150A"/>
    <w:rsid w:val="00881524"/>
    <w:rsid w:val="00881687"/>
    <w:rsid w:val="0088174F"/>
    <w:rsid w:val="00881810"/>
    <w:rsid w:val="00881822"/>
    <w:rsid w:val="00881833"/>
    <w:rsid w:val="008819BC"/>
    <w:rsid w:val="008819F0"/>
    <w:rsid w:val="00881A22"/>
    <w:rsid w:val="00881BD3"/>
    <w:rsid w:val="00881CD0"/>
    <w:rsid w:val="00881CD8"/>
    <w:rsid w:val="00881D89"/>
    <w:rsid w:val="00881DD2"/>
    <w:rsid w:val="00881E38"/>
    <w:rsid w:val="00881F00"/>
    <w:rsid w:val="00882007"/>
    <w:rsid w:val="0088203E"/>
    <w:rsid w:val="0088204E"/>
    <w:rsid w:val="00882095"/>
    <w:rsid w:val="008820E0"/>
    <w:rsid w:val="00882126"/>
    <w:rsid w:val="0088220E"/>
    <w:rsid w:val="00882331"/>
    <w:rsid w:val="00882395"/>
    <w:rsid w:val="00882483"/>
    <w:rsid w:val="00882A3C"/>
    <w:rsid w:val="00882A8D"/>
    <w:rsid w:val="00882A99"/>
    <w:rsid w:val="00882C14"/>
    <w:rsid w:val="00882C59"/>
    <w:rsid w:val="00882CC7"/>
    <w:rsid w:val="00882D7F"/>
    <w:rsid w:val="00882DC2"/>
    <w:rsid w:val="00882EE0"/>
    <w:rsid w:val="00882FCE"/>
    <w:rsid w:val="00882FE4"/>
    <w:rsid w:val="00883168"/>
    <w:rsid w:val="00883360"/>
    <w:rsid w:val="008833B0"/>
    <w:rsid w:val="0088343A"/>
    <w:rsid w:val="008834F8"/>
    <w:rsid w:val="0088358A"/>
    <w:rsid w:val="008835FD"/>
    <w:rsid w:val="0088362C"/>
    <w:rsid w:val="0088369F"/>
    <w:rsid w:val="008836F1"/>
    <w:rsid w:val="00883750"/>
    <w:rsid w:val="008837E9"/>
    <w:rsid w:val="00883826"/>
    <w:rsid w:val="00883908"/>
    <w:rsid w:val="00883A5C"/>
    <w:rsid w:val="00883BA2"/>
    <w:rsid w:val="00883BF1"/>
    <w:rsid w:val="00883C58"/>
    <w:rsid w:val="00883DD6"/>
    <w:rsid w:val="00883E66"/>
    <w:rsid w:val="00883EE4"/>
    <w:rsid w:val="00883F1E"/>
    <w:rsid w:val="00883F59"/>
    <w:rsid w:val="00883F64"/>
    <w:rsid w:val="00883F94"/>
    <w:rsid w:val="008840BE"/>
    <w:rsid w:val="00884217"/>
    <w:rsid w:val="00884267"/>
    <w:rsid w:val="008842C2"/>
    <w:rsid w:val="008843B8"/>
    <w:rsid w:val="00884416"/>
    <w:rsid w:val="00884448"/>
    <w:rsid w:val="00884621"/>
    <w:rsid w:val="008848FA"/>
    <w:rsid w:val="00884986"/>
    <w:rsid w:val="008849C5"/>
    <w:rsid w:val="008849E3"/>
    <w:rsid w:val="00884AC1"/>
    <w:rsid w:val="00884BE0"/>
    <w:rsid w:val="00884D26"/>
    <w:rsid w:val="00884EAE"/>
    <w:rsid w:val="00884EE1"/>
    <w:rsid w:val="00884F6C"/>
    <w:rsid w:val="0088508A"/>
    <w:rsid w:val="00885144"/>
    <w:rsid w:val="008852A1"/>
    <w:rsid w:val="008852FE"/>
    <w:rsid w:val="00885311"/>
    <w:rsid w:val="00885339"/>
    <w:rsid w:val="0088558F"/>
    <w:rsid w:val="0088580E"/>
    <w:rsid w:val="00885837"/>
    <w:rsid w:val="008858C2"/>
    <w:rsid w:val="008858D0"/>
    <w:rsid w:val="00885B43"/>
    <w:rsid w:val="00885C33"/>
    <w:rsid w:val="00885EC2"/>
    <w:rsid w:val="00885ED1"/>
    <w:rsid w:val="00885F5F"/>
    <w:rsid w:val="00885F8D"/>
    <w:rsid w:val="0088603F"/>
    <w:rsid w:val="0088614D"/>
    <w:rsid w:val="008861D0"/>
    <w:rsid w:val="008862DF"/>
    <w:rsid w:val="008863B3"/>
    <w:rsid w:val="008863D9"/>
    <w:rsid w:val="008865FC"/>
    <w:rsid w:val="00886798"/>
    <w:rsid w:val="00886BEB"/>
    <w:rsid w:val="00886C00"/>
    <w:rsid w:val="00886D9F"/>
    <w:rsid w:val="00886E24"/>
    <w:rsid w:val="00886E64"/>
    <w:rsid w:val="00886F24"/>
    <w:rsid w:val="0088704A"/>
    <w:rsid w:val="0088709C"/>
    <w:rsid w:val="008870B1"/>
    <w:rsid w:val="008870D1"/>
    <w:rsid w:val="0088744A"/>
    <w:rsid w:val="0088756A"/>
    <w:rsid w:val="00887571"/>
    <w:rsid w:val="00887651"/>
    <w:rsid w:val="00887794"/>
    <w:rsid w:val="008878D0"/>
    <w:rsid w:val="00887918"/>
    <w:rsid w:val="00887BAE"/>
    <w:rsid w:val="00887C17"/>
    <w:rsid w:val="00887C72"/>
    <w:rsid w:val="00887ED7"/>
    <w:rsid w:val="00887F57"/>
    <w:rsid w:val="00890164"/>
    <w:rsid w:val="00890217"/>
    <w:rsid w:val="008905D6"/>
    <w:rsid w:val="0089069E"/>
    <w:rsid w:val="00890963"/>
    <w:rsid w:val="0089097B"/>
    <w:rsid w:val="008909F6"/>
    <w:rsid w:val="00890AE0"/>
    <w:rsid w:val="00890B42"/>
    <w:rsid w:val="00890B94"/>
    <w:rsid w:val="00890C31"/>
    <w:rsid w:val="00890CEA"/>
    <w:rsid w:val="00890D34"/>
    <w:rsid w:val="00890D4C"/>
    <w:rsid w:val="00890D63"/>
    <w:rsid w:val="00890D70"/>
    <w:rsid w:val="00890E23"/>
    <w:rsid w:val="00890EB1"/>
    <w:rsid w:val="00890FFB"/>
    <w:rsid w:val="008910EF"/>
    <w:rsid w:val="008910FE"/>
    <w:rsid w:val="008912DC"/>
    <w:rsid w:val="008912E5"/>
    <w:rsid w:val="008914B7"/>
    <w:rsid w:val="008914E3"/>
    <w:rsid w:val="0089150F"/>
    <w:rsid w:val="00891679"/>
    <w:rsid w:val="008916E3"/>
    <w:rsid w:val="008918BD"/>
    <w:rsid w:val="008918E3"/>
    <w:rsid w:val="008918FC"/>
    <w:rsid w:val="0089195E"/>
    <w:rsid w:val="00891AE0"/>
    <w:rsid w:val="00891AF9"/>
    <w:rsid w:val="00891B06"/>
    <w:rsid w:val="00891EBF"/>
    <w:rsid w:val="00891EDC"/>
    <w:rsid w:val="00891F38"/>
    <w:rsid w:val="00891F43"/>
    <w:rsid w:val="00891F4F"/>
    <w:rsid w:val="00891FC3"/>
    <w:rsid w:val="00892287"/>
    <w:rsid w:val="0089244A"/>
    <w:rsid w:val="0089251E"/>
    <w:rsid w:val="0089256F"/>
    <w:rsid w:val="008925EB"/>
    <w:rsid w:val="008926E3"/>
    <w:rsid w:val="00892719"/>
    <w:rsid w:val="00892827"/>
    <w:rsid w:val="0089287A"/>
    <w:rsid w:val="008928DF"/>
    <w:rsid w:val="008928ED"/>
    <w:rsid w:val="00892B2F"/>
    <w:rsid w:val="00892C8A"/>
    <w:rsid w:val="00892CE4"/>
    <w:rsid w:val="00892D42"/>
    <w:rsid w:val="00892D99"/>
    <w:rsid w:val="00892DF7"/>
    <w:rsid w:val="00892EAE"/>
    <w:rsid w:val="00893195"/>
    <w:rsid w:val="008933F8"/>
    <w:rsid w:val="008934CF"/>
    <w:rsid w:val="0089350E"/>
    <w:rsid w:val="0089363C"/>
    <w:rsid w:val="00893A54"/>
    <w:rsid w:val="00893C72"/>
    <w:rsid w:val="00893D2B"/>
    <w:rsid w:val="00893E1C"/>
    <w:rsid w:val="00893E86"/>
    <w:rsid w:val="00893F31"/>
    <w:rsid w:val="00893F72"/>
    <w:rsid w:val="00894092"/>
    <w:rsid w:val="0089418F"/>
    <w:rsid w:val="00894247"/>
    <w:rsid w:val="0089434A"/>
    <w:rsid w:val="0089447D"/>
    <w:rsid w:val="008945A1"/>
    <w:rsid w:val="00894618"/>
    <w:rsid w:val="008947C7"/>
    <w:rsid w:val="008947FB"/>
    <w:rsid w:val="00894801"/>
    <w:rsid w:val="00894874"/>
    <w:rsid w:val="00894B08"/>
    <w:rsid w:val="00894D46"/>
    <w:rsid w:val="0089520F"/>
    <w:rsid w:val="008952D2"/>
    <w:rsid w:val="00895554"/>
    <w:rsid w:val="00895604"/>
    <w:rsid w:val="0089567E"/>
    <w:rsid w:val="008956C8"/>
    <w:rsid w:val="00895734"/>
    <w:rsid w:val="00895904"/>
    <w:rsid w:val="00895993"/>
    <w:rsid w:val="008959BC"/>
    <w:rsid w:val="00895A4A"/>
    <w:rsid w:val="00895AF1"/>
    <w:rsid w:val="00895C6D"/>
    <w:rsid w:val="00895C7C"/>
    <w:rsid w:val="00895DB0"/>
    <w:rsid w:val="00895FF3"/>
    <w:rsid w:val="0089619F"/>
    <w:rsid w:val="0089622F"/>
    <w:rsid w:val="0089625F"/>
    <w:rsid w:val="008963F5"/>
    <w:rsid w:val="00896487"/>
    <w:rsid w:val="008966C2"/>
    <w:rsid w:val="00896737"/>
    <w:rsid w:val="0089682F"/>
    <w:rsid w:val="00896894"/>
    <w:rsid w:val="00896ADD"/>
    <w:rsid w:val="00896AF6"/>
    <w:rsid w:val="00896BCB"/>
    <w:rsid w:val="00896C5F"/>
    <w:rsid w:val="00896D0B"/>
    <w:rsid w:val="00896E1C"/>
    <w:rsid w:val="00896EDA"/>
    <w:rsid w:val="00896F64"/>
    <w:rsid w:val="00897071"/>
    <w:rsid w:val="008974DA"/>
    <w:rsid w:val="00897579"/>
    <w:rsid w:val="0089758C"/>
    <w:rsid w:val="0089775E"/>
    <w:rsid w:val="0089781C"/>
    <w:rsid w:val="00897944"/>
    <w:rsid w:val="00897A44"/>
    <w:rsid w:val="00897AD1"/>
    <w:rsid w:val="00897B4C"/>
    <w:rsid w:val="00897B7B"/>
    <w:rsid w:val="00897D03"/>
    <w:rsid w:val="00897D4F"/>
    <w:rsid w:val="00897D99"/>
    <w:rsid w:val="00897DE5"/>
    <w:rsid w:val="00897DEB"/>
    <w:rsid w:val="00897E8B"/>
    <w:rsid w:val="00897F62"/>
    <w:rsid w:val="00897FA3"/>
    <w:rsid w:val="00897FCF"/>
    <w:rsid w:val="008A017C"/>
    <w:rsid w:val="008A0187"/>
    <w:rsid w:val="008A025E"/>
    <w:rsid w:val="008A0362"/>
    <w:rsid w:val="008A042F"/>
    <w:rsid w:val="008A0493"/>
    <w:rsid w:val="008A0544"/>
    <w:rsid w:val="008A07CA"/>
    <w:rsid w:val="008A07DF"/>
    <w:rsid w:val="008A08F3"/>
    <w:rsid w:val="008A0A8B"/>
    <w:rsid w:val="008A0AF8"/>
    <w:rsid w:val="008A0B4F"/>
    <w:rsid w:val="008A0CB4"/>
    <w:rsid w:val="008A0D04"/>
    <w:rsid w:val="008A0DE2"/>
    <w:rsid w:val="008A0EAA"/>
    <w:rsid w:val="008A0F09"/>
    <w:rsid w:val="008A0F9E"/>
    <w:rsid w:val="008A0FD0"/>
    <w:rsid w:val="008A0FD3"/>
    <w:rsid w:val="008A1009"/>
    <w:rsid w:val="008A105D"/>
    <w:rsid w:val="008A105F"/>
    <w:rsid w:val="008A1146"/>
    <w:rsid w:val="008A11C4"/>
    <w:rsid w:val="008A11C9"/>
    <w:rsid w:val="008A127B"/>
    <w:rsid w:val="008A1336"/>
    <w:rsid w:val="008A1394"/>
    <w:rsid w:val="008A155A"/>
    <w:rsid w:val="008A1692"/>
    <w:rsid w:val="008A17AE"/>
    <w:rsid w:val="008A18A8"/>
    <w:rsid w:val="008A19CB"/>
    <w:rsid w:val="008A1AFE"/>
    <w:rsid w:val="008A1B43"/>
    <w:rsid w:val="008A1B8D"/>
    <w:rsid w:val="008A1C05"/>
    <w:rsid w:val="008A1C9F"/>
    <w:rsid w:val="008A1D2C"/>
    <w:rsid w:val="008A1DC2"/>
    <w:rsid w:val="008A1EC2"/>
    <w:rsid w:val="008A1F23"/>
    <w:rsid w:val="008A1F66"/>
    <w:rsid w:val="008A20B2"/>
    <w:rsid w:val="008A20E6"/>
    <w:rsid w:val="008A224F"/>
    <w:rsid w:val="008A2297"/>
    <w:rsid w:val="008A2383"/>
    <w:rsid w:val="008A2528"/>
    <w:rsid w:val="008A2640"/>
    <w:rsid w:val="008A2774"/>
    <w:rsid w:val="008A27B6"/>
    <w:rsid w:val="008A2832"/>
    <w:rsid w:val="008A2A8C"/>
    <w:rsid w:val="008A2C24"/>
    <w:rsid w:val="008A2D66"/>
    <w:rsid w:val="008A2F39"/>
    <w:rsid w:val="008A3161"/>
    <w:rsid w:val="008A3169"/>
    <w:rsid w:val="008A3174"/>
    <w:rsid w:val="008A3269"/>
    <w:rsid w:val="008A32A9"/>
    <w:rsid w:val="008A337F"/>
    <w:rsid w:val="008A3494"/>
    <w:rsid w:val="008A35A4"/>
    <w:rsid w:val="008A3823"/>
    <w:rsid w:val="008A3827"/>
    <w:rsid w:val="008A3830"/>
    <w:rsid w:val="008A3847"/>
    <w:rsid w:val="008A389B"/>
    <w:rsid w:val="008A3A61"/>
    <w:rsid w:val="008A3D5E"/>
    <w:rsid w:val="008A3DEA"/>
    <w:rsid w:val="008A3EAF"/>
    <w:rsid w:val="008A3F7A"/>
    <w:rsid w:val="008A3FA0"/>
    <w:rsid w:val="008A3FA8"/>
    <w:rsid w:val="008A401F"/>
    <w:rsid w:val="008A42DC"/>
    <w:rsid w:val="008A430A"/>
    <w:rsid w:val="008A4433"/>
    <w:rsid w:val="008A461E"/>
    <w:rsid w:val="008A4663"/>
    <w:rsid w:val="008A472D"/>
    <w:rsid w:val="008A4966"/>
    <w:rsid w:val="008A49AB"/>
    <w:rsid w:val="008A4AE1"/>
    <w:rsid w:val="008A4C7A"/>
    <w:rsid w:val="008A4C91"/>
    <w:rsid w:val="008A4CE8"/>
    <w:rsid w:val="008A4D6A"/>
    <w:rsid w:val="008A4E9A"/>
    <w:rsid w:val="008A50E4"/>
    <w:rsid w:val="008A516D"/>
    <w:rsid w:val="008A5221"/>
    <w:rsid w:val="008A522A"/>
    <w:rsid w:val="008A53A5"/>
    <w:rsid w:val="008A54E7"/>
    <w:rsid w:val="008A550B"/>
    <w:rsid w:val="008A56B8"/>
    <w:rsid w:val="008A584F"/>
    <w:rsid w:val="008A5976"/>
    <w:rsid w:val="008A599B"/>
    <w:rsid w:val="008A5BB0"/>
    <w:rsid w:val="008A5BFF"/>
    <w:rsid w:val="008A5C72"/>
    <w:rsid w:val="008A5D5A"/>
    <w:rsid w:val="008A5E71"/>
    <w:rsid w:val="008A5EE9"/>
    <w:rsid w:val="008A5FC0"/>
    <w:rsid w:val="008A60F2"/>
    <w:rsid w:val="008A6105"/>
    <w:rsid w:val="008A636A"/>
    <w:rsid w:val="008A63A1"/>
    <w:rsid w:val="008A6422"/>
    <w:rsid w:val="008A6453"/>
    <w:rsid w:val="008A649D"/>
    <w:rsid w:val="008A64C5"/>
    <w:rsid w:val="008A64E3"/>
    <w:rsid w:val="008A66E4"/>
    <w:rsid w:val="008A68CE"/>
    <w:rsid w:val="008A6910"/>
    <w:rsid w:val="008A6BDD"/>
    <w:rsid w:val="008A6CB6"/>
    <w:rsid w:val="008A6D2F"/>
    <w:rsid w:val="008A6D98"/>
    <w:rsid w:val="008A6DD9"/>
    <w:rsid w:val="008A7327"/>
    <w:rsid w:val="008A73B6"/>
    <w:rsid w:val="008A743B"/>
    <w:rsid w:val="008A7449"/>
    <w:rsid w:val="008A744F"/>
    <w:rsid w:val="008A7454"/>
    <w:rsid w:val="008A74C1"/>
    <w:rsid w:val="008A75EB"/>
    <w:rsid w:val="008A7634"/>
    <w:rsid w:val="008A772F"/>
    <w:rsid w:val="008A780B"/>
    <w:rsid w:val="008A78B8"/>
    <w:rsid w:val="008A7A0A"/>
    <w:rsid w:val="008A7A20"/>
    <w:rsid w:val="008A7BF2"/>
    <w:rsid w:val="008A7C52"/>
    <w:rsid w:val="008A7E82"/>
    <w:rsid w:val="008A7E99"/>
    <w:rsid w:val="008A7EE6"/>
    <w:rsid w:val="008A7F1B"/>
    <w:rsid w:val="008B0192"/>
    <w:rsid w:val="008B0204"/>
    <w:rsid w:val="008B028D"/>
    <w:rsid w:val="008B03B3"/>
    <w:rsid w:val="008B0402"/>
    <w:rsid w:val="008B048E"/>
    <w:rsid w:val="008B053A"/>
    <w:rsid w:val="008B068A"/>
    <w:rsid w:val="008B0781"/>
    <w:rsid w:val="008B07C0"/>
    <w:rsid w:val="008B0890"/>
    <w:rsid w:val="008B0945"/>
    <w:rsid w:val="008B0B7F"/>
    <w:rsid w:val="008B0CAB"/>
    <w:rsid w:val="008B0D77"/>
    <w:rsid w:val="008B0ECF"/>
    <w:rsid w:val="008B0F03"/>
    <w:rsid w:val="008B1142"/>
    <w:rsid w:val="008B1292"/>
    <w:rsid w:val="008B130E"/>
    <w:rsid w:val="008B1448"/>
    <w:rsid w:val="008B14FF"/>
    <w:rsid w:val="008B1562"/>
    <w:rsid w:val="008B1737"/>
    <w:rsid w:val="008B1743"/>
    <w:rsid w:val="008B17B6"/>
    <w:rsid w:val="008B17E7"/>
    <w:rsid w:val="008B18E1"/>
    <w:rsid w:val="008B19F8"/>
    <w:rsid w:val="008B1A42"/>
    <w:rsid w:val="008B1A56"/>
    <w:rsid w:val="008B1A72"/>
    <w:rsid w:val="008B1B1E"/>
    <w:rsid w:val="008B1B34"/>
    <w:rsid w:val="008B1C68"/>
    <w:rsid w:val="008B1C98"/>
    <w:rsid w:val="008B1D72"/>
    <w:rsid w:val="008B1E61"/>
    <w:rsid w:val="008B1EA3"/>
    <w:rsid w:val="008B1F6D"/>
    <w:rsid w:val="008B1FAA"/>
    <w:rsid w:val="008B21C2"/>
    <w:rsid w:val="008B21CF"/>
    <w:rsid w:val="008B2214"/>
    <w:rsid w:val="008B2262"/>
    <w:rsid w:val="008B231A"/>
    <w:rsid w:val="008B23BF"/>
    <w:rsid w:val="008B23FC"/>
    <w:rsid w:val="008B243F"/>
    <w:rsid w:val="008B2601"/>
    <w:rsid w:val="008B26B0"/>
    <w:rsid w:val="008B2752"/>
    <w:rsid w:val="008B29AD"/>
    <w:rsid w:val="008B2ABF"/>
    <w:rsid w:val="008B2BA7"/>
    <w:rsid w:val="008B2CC6"/>
    <w:rsid w:val="008B2D64"/>
    <w:rsid w:val="008B2EB0"/>
    <w:rsid w:val="008B310E"/>
    <w:rsid w:val="008B316B"/>
    <w:rsid w:val="008B330D"/>
    <w:rsid w:val="008B354E"/>
    <w:rsid w:val="008B3690"/>
    <w:rsid w:val="008B3849"/>
    <w:rsid w:val="008B386E"/>
    <w:rsid w:val="008B39B0"/>
    <w:rsid w:val="008B3AE5"/>
    <w:rsid w:val="008B3B58"/>
    <w:rsid w:val="008B3E24"/>
    <w:rsid w:val="008B3E84"/>
    <w:rsid w:val="008B3EE4"/>
    <w:rsid w:val="008B3F39"/>
    <w:rsid w:val="008B405D"/>
    <w:rsid w:val="008B40B8"/>
    <w:rsid w:val="008B41F1"/>
    <w:rsid w:val="008B420A"/>
    <w:rsid w:val="008B434E"/>
    <w:rsid w:val="008B4638"/>
    <w:rsid w:val="008B471D"/>
    <w:rsid w:val="008B487B"/>
    <w:rsid w:val="008B488A"/>
    <w:rsid w:val="008B4A00"/>
    <w:rsid w:val="008B4B0E"/>
    <w:rsid w:val="008B4BC7"/>
    <w:rsid w:val="008B4C00"/>
    <w:rsid w:val="008B4C6B"/>
    <w:rsid w:val="008B4E29"/>
    <w:rsid w:val="008B4EEC"/>
    <w:rsid w:val="008B4F18"/>
    <w:rsid w:val="008B507A"/>
    <w:rsid w:val="008B50EF"/>
    <w:rsid w:val="008B5183"/>
    <w:rsid w:val="008B51AC"/>
    <w:rsid w:val="008B51F3"/>
    <w:rsid w:val="008B51F5"/>
    <w:rsid w:val="008B5216"/>
    <w:rsid w:val="008B528C"/>
    <w:rsid w:val="008B5371"/>
    <w:rsid w:val="008B539A"/>
    <w:rsid w:val="008B53E5"/>
    <w:rsid w:val="008B55E3"/>
    <w:rsid w:val="008B5649"/>
    <w:rsid w:val="008B56C0"/>
    <w:rsid w:val="008B574E"/>
    <w:rsid w:val="008B5758"/>
    <w:rsid w:val="008B5868"/>
    <w:rsid w:val="008B5936"/>
    <w:rsid w:val="008B594D"/>
    <w:rsid w:val="008B596E"/>
    <w:rsid w:val="008B5978"/>
    <w:rsid w:val="008B5B39"/>
    <w:rsid w:val="008B5BB6"/>
    <w:rsid w:val="008B5BDE"/>
    <w:rsid w:val="008B5CB5"/>
    <w:rsid w:val="008B5CEC"/>
    <w:rsid w:val="008B5D98"/>
    <w:rsid w:val="008B5DE0"/>
    <w:rsid w:val="008B5E32"/>
    <w:rsid w:val="008B5EE5"/>
    <w:rsid w:val="008B5EEB"/>
    <w:rsid w:val="008B5F13"/>
    <w:rsid w:val="008B5F14"/>
    <w:rsid w:val="008B5F65"/>
    <w:rsid w:val="008B60FC"/>
    <w:rsid w:val="008B614D"/>
    <w:rsid w:val="008B617F"/>
    <w:rsid w:val="008B61D1"/>
    <w:rsid w:val="008B62AE"/>
    <w:rsid w:val="008B62CF"/>
    <w:rsid w:val="008B6383"/>
    <w:rsid w:val="008B646C"/>
    <w:rsid w:val="008B6483"/>
    <w:rsid w:val="008B65F1"/>
    <w:rsid w:val="008B6837"/>
    <w:rsid w:val="008B68D2"/>
    <w:rsid w:val="008B68F1"/>
    <w:rsid w:val="008B695B"/>
    <w:rsid w:val="008B699D"/>
    <w:rsid w:val="008B69D2"/>
    <w:rsid w:val="008B6B74"/>
    <w:rsid w:val="008B6BB2"/>
    <w:rsid w:val="008B6C3F"/>
    <w:rsid w:val="008B6D32"/>
    <w:rsid w:val="008B6E7C"/>
    <w:rsid w:val="008B6ED0"/>
    <w:rsid w:val="008B6F13"/>
    <w:rsid w:val="008B6F26"/>
    <w:rsid w:val="008B6F6F"/>
    <w:rsid w:val="008B6FF8"/>
    <w:rsid w:val="008B7069"/>
    <w:rsid w:val="008B70DE"/>
    <w:rsid w:val="008B7100"/>
    <w:rsid w:val="008B710F"/>
    <w:rsid w:val="008B712E"/>
    <w:rsid w:val="008B71D4"/>
    <w:rsid w:val="008B72D2"/>
    <w:rsid w:val="008B7333"/>
    <w:rsid w:val="008B752C"/>
    <w:rsid w:val="008B759A"/>
    <w:rsid w:val="008B762E"/>
    <w:rsid w:val="008B772F"/>
    <w:rsid w:val="008B7A13"/>
    <w:rsid w:val="008B7AB9"/>
    <w:rsid w:val="008B7AFC"/>
    <w:rsid w:val="008B7B0F"/>
    <w:rsid w:val="008B7BA2"/>
    <w:rsid w:val="008B7C2F"/>
    <w:rsid w:val="008B7C9D"/>
    <w:rsid w:val="008B7CA4"/>
    <w:rsid w:val="008B7D1D"/>
    <w:rsid w:val="008C0002"/>
    <w:rsid w:val="008C0131"/>
    <w:rsid w:val="008C027E"/>
    <w:rsid w:val="008C02B5"/>
    <w:rsid w:val="008C033B"/>
    <w:rsid w:val="008C0567"/>
    <w:rsid w:val="008C056D"/>
    <w:rsid w:val="008C082A"/>
    <w:rsid w:val="008C0867"/>
    <w:rsid w:val="008C08B7"/>
    <w:rsid w:val="008C0AC7"/>
    <w:rsid w:val="008C0BA9"/>
    <w:rsid w:val="008C0CC9"/>
    <w:rsid w:val="008C0F8D"/>
    <w:rsid w:val="008C102E"/>
    <w:rsid w:val="008C10FF"/>
    <w:rsid w:val="008C11A0"/>
    <w:rsid w:val="008C12D7"/>
    <w:rsid w:val="008C140B"/>
    <w:rsid w:val="008C1461"/>
    <w:rsid w:val="008C1696"/>
    <w:rsid w:val="008C17C9"/>
    <w:rsid w:val="008C19C2"/>
    <w:rsid w:val="008C1ABE"/>
    <w:rsid w:val="008C1AC1"/>
    <w:rsid w:val="008C1B82"/>
    <w:rsid w:val="008C1CB8"/>
    <w:rsid w:val="008C1D5C"/>
    <w:rsid w:val="008C1DC6"/>
    <w:rsid w:val="008C1E01"/>
    <w:rsid w:val="008C1F79"/>
    <w:rsid w:val="008C2075"/>
    <w:rsid w:val="008C2087"/>
    <w:rsid w:val="008C2147"/>
    <w:rsid w:val="008C218C"/>
    <w:rsid w:val="008C2403"/>
    <w:rsid w:val="008C2408"/>
    <w:rsid w:val="008C2465"/>
    <w:rsid w:val="008C2498"/>
    <w:rsid w:val="008C2785"/>
    <w:rsid w:val="008C29D6"/>
    <w:rsid w:val="008C2A06"/>
    <w:rsid w:val="008C2A6A"/>
    <w:rsid w:val="008C2A9C"/>
    <w:rsid w:val="008C2B7B"/>
    <w:rsid w:val="008C2BD6"/>
    <w:rsid w:val="008C2C21"/>
    <w:rsid w:val="008C2CB1"/>
    <w:rsid w:val="008C2D22"/>
    <w:rsid w:val="008C2E06"/>
    <w:rsid w:val="008C2F76"/>
    <w:rsid w:val="008C300B"/>
    <w:rsid w:val="008C3020"/>
    <w:rsid w:val="008C31BC"/>
    <w:rsid w:val="008C31FB"/>
    <w:rsid w:val="008C335F"/>
    <w:rsid w:val="008C3685"/>
    <w:rsid w:val="008C3833"/>
    <w:rsid w:val="008C3AD5"/>
    <w:rsid w:val="008C3B38"/>
    <w:rsid w:val="008C3B8A"/>
    <w:rsid w:val="008C3BFF"/>
    <w:rsid w:val="008C3C46"/>
    <w:rsid w:val="008C3DBA"/>
    <w:rsid w:val="008C3EBB"/>
    <w:rsid w:val="008C3ECA"/>
    <w:rsid w:val="008C3F13"/>
    <w:rsid w:val="008C3F15"/>
    <w:rsid w:val="008C4095"/>
    <w:rsid w:val="008C40C2"/>
    <w:rsid w:val="008C4256"/>
    <w:rsid w:val="008C4291"/>
    <w:rsid w:val="008C4315"/>
    <w:rsid w:val="008C4397"/>
    <w:rsid w:val="008C4614"/>
    <w:rsid w:val="008C47A8"/>
    <w:rsid w:val="008C48E4"/>
    <w:rsid w:val="008C4B07"/>
    <w:rsid w:val="008C5039"/>
    <w:rsid w:val="008C5061"/>
    <w:rsid w:val="008C51AF"/>
    <w:rsid w:val="008C51D9"/>
    <w:rsid w:val="008C5424"/>
    <w:rsid w:val="008C54D7"/>
    <w:rsid w:val="008C562A"/>
    <w:rsid w:val="008C57D6"/>
    <w:rsid w:val="008C5859"/>
    <w:rsid w:val="008C58E5"/>
    <w:rsid w:val="008C5A2F"/>
    <w:rsid w:val="008C5A41"/>
    <w:rsid w:val="008C5A79"/>
    <w:rsid w:val="008C5B23"/>
    <w:rsid w:val="008C5C18"/>
    <w:rsid w:val="008C5C7F"/>
    <w:rsid w:val="008C5D56"/>
    <w:rsid w:val="008C5EA8"/>
    <w:rsid w:val="008C5FA6"/>
    <w:rsid w:val="008C6015"/>
    <w:rsid w:val="008C60CF"/>
    <w:rsid w:val="008C61B9"/>
    <w:rsid w:val="008C637F"/>
    <w:rsid w:val="008C68F4"/>
    <w:rsid w:val="008C69E0"/>
    <w:rsid w:val="008C6A15"/>
    <w:rsid w:val="008C6A52"/>
    <w:rsid w:val="008C6C92"/>
    <w:rsid w:val="008C6C9A"/>
    <w:rsid w:val="008C6CF6"/>
    <w:rsid w:val="008C6D6F"/>
    <w:rsid w:val="008C6FDF"/>
    <w:rsid w:val="008C7062"/>
    <w:rsid w:val="008C73A3"/>
    <w:rsid w:val="008C73B5"/>
    <w:rsid w:val="008C7413"/>
    <w:rsid w:val="008C745D"/>
    <w:rsid w:val="008C74E3"/>
    <w:rsid w:val="008C755F"/>
    <w:rsid w:val="008C764B"/>
    <w:rsid w:val="008C7934"/>
    <w:rsid w:val="008C7A6F"/>
    <w:rsid w:val="008C7B2B"/>
    <w:rsid w:val="008C7CA5"/>
    <w:rsid w:val="008C7E23"/>
    <w:rsid w:val="008D003C"/>
    <w:rsid w:val="008D0214"/>
    <w:rsid w:val="008D0317"/>
    <w:rsid w:val="008D0385"/>
    <w:rsid w:val="008D0523"/>
    <w:rsid w:val="008D05E6"/>
    <w:rsid w:val="008D0661"/>
    <w:rsid w:val="008D06F1"/>
    <w:rsid w:val="008D07B6"/>
    <w:rsid w:val="008D0A50"/>
    <w:rsid w:val="008D0A6F"/>
    <w:rsid w:val="008D0C50"/>
    <w:rsid w:val="008D0F9C"/>
    <w:rsid w:val="008D0FA6"/>
    <w:rsid w:val="008D0FAC"/>
    <w:rsid w:val="008D10E7"/>
    <w:rsid w:val="008D113A"/>
    <w:rsid w:val="008D1174"/>
    <w:rsid w:val="008D1180"/>
    <w:rsid w:val="008D11D3"/>
    <w:rsid w:val="008D121E"/>
    <w:rsid w:val="008D12DC"/>
    <w:rsid w:val="008D13EF"/>
    <w:rsid w:val="008D1594"/>
    <w:rsid w:val="008D169E"/>
    <w:rsid w:val="008D1727"/>
    <w:rsid w:val="008D1732"/>
    <w:rsid w:val="008D1851"/>
    <w:rsid w:val="008D18C9"/>
    <w:rsid w:val="008D1994"/>
    <w:rsid w:val="008D1A27"/>
    <w:rsid w:val="008D1BED"/>
    <w:rsid w:val="008D1C57"/>
    <w:rsid w:val="008D1CEB"/>
    <w:rsid w:val="008D2104"/>
    <w:rsid w:val="008D211B"/>
    <w:rsid w:val="008D2196"/>
    <w:rsid w:val="008D22B7"/>
    <w:rsid w:val="008D2326"/>
    <w:rsid w:val="008D24A5"/>
    <w:rsid w:val="008D2507"/>
    <w:rsid w:val="008D262C"/>
    <w:rsid w:val="008D2653"/>
    <w:rsid w:val="008D266D"/>
    <w:rsid w:val="008D2697"/>
    <w:rsid w:val="008D26B1"/>
    <w:rsid w:val="008D26D6"/>
    <w:rsid w:val="008D290F"/>
    <w:rsid w:val="008D2B84"/>
    <w:rsid w:val="008D2BF9"/>
    <w:rsid w:val="008D2C38"/>
    <w:rsid w:val="008D2E4E"/>
    <w:rsid w:val="008D2E74"/>
    <w:rsid w:val="008D2E82"/>
    <w:rsid w:val="008D2F7C"/>
    <w:rsid w:val="008D2FC9"/>
    <w:rsid w:val="008D3022"/>
    <w:rsid w:val="008D30E4"/>
    <w:rsid w:val="008D31BB"/>
    <w:rsid w:val="008D33F8"/>
    <w:rsid w:val="008D3465"/>
    <w:rsid w:val="008D34BB"/>
    <w:rsid w:val="008D368B"/>
    <w:rsid w:val="008D375D"/>
    <w:rsid w:val="008D3817"/>
    <w:rsid w:val="008D38AB"/>
    <w:rsid w:val="008D39C3"/>
    <w:rsid w:val="008D39EE"/>
    <w:rsid w:val="008D3A5B"/>
    <w:rsid w:val="008D3A9E"/>
    <w:rsid w:val="008D3ADC"/>
    <w:rsid w:val="008D3BCD"/>
    <w:rsid w:val="008D3CAA"/>
    <w:rsid w:val="008D3E8B"/>
    <w:rsid w:val="008D3F9D"/>
    <w:rsid w:val="008D4016"/>
    <w:rsid w:val="008D41C8"/>
    <w:rsid w:val="008D41E5"/>
    <w:rsid w:val="008D4208"/>
    <w:rsid w:val="008D4227"/>
    <w:rsid w:val="008D440E"/>
    <w:rsid w:val="008D442B"/>
    <w:rsid w:val="008D44AD"/>
    <w:rsid w:val="008D4500"/>
    <w:rsid w:val="008D4569"/>
    <w:rsid w:val="008D45A5"/>
    <w:rsid w:val="008D45B1"/>
    <w:rsid w:val="008D461B"/>
    <w:rsid w:val="008D4753"/>
    <w:rsid w:val="008D4A14"/>
    <w:rsid w:val="008D4A16"/>
    <w:rsid w:val="008D4B2E"/>
    <w:rsid w:val="008D4C46"/>
    <w:rsid w:val="008D4D1B"/>
    <w:rsid w:val="008D4E06"/>
    <w:rsid w:val="008D5075"/>
    <w:rsid w:val="008D512A"/>
    <w:rsid w:val="008D51B0"/>
    <w:rsid w:val="008D53D9"/>
    <w:rsid w:val="008D53E9"/>
    <w:rsid w:val="008D5409"/>
    <w:rsid w:val="008D5423"/>
    <w:rsid w:val="008D54FD"/>
    <w:rsid w:val="008D552E"/>
    <w:rsid w:val="008D5681"/>
    <w:rsid w:val="008D5694"/>
    <w:rsid w:val="008D56AD"/>
    <w:rsid w:val="008D5734"/>
    <w:rsid w:val="008D58C6"/>
    <w:rsid w:val="008D58F8"/>
    <w:rsid w:val="008D5950"/>
    <w:rsid w:val="008D5A68"/>
    <w:rsid w:val="008D5B55"/>
    <w:rsid w:val="008D5BE0"/>
    <w:rsid w:val="008D5D9A"/>
    <w:rsid w:val="008D5EA5"/>
    <w:rsid w:val="008D5ED6"/>
    <w:rsid w:val="008D6022"/>
    <w:rsid w:val="008D605C"/>
    <w:rsid w:val="008D6072"/>
    <w:rsid w:val="008D60CF"/>
    <w:rsid w:val="008D6329"/>
    <w:rsid w:val="008D63C3"/>
    <w:rsid w:val="008D6451"/>
    <w:rsid w:val="008D68AE"/>
    <w:rsid w:val="008D6C8A"/>
    <w:rsid w:val="008D6CB8"/>
    <w:rsid w:val="008D6D0F"/>
    <w:rsid w:val="008D6D70"/>
    <w:rsid w:val="008D6E02"/>
    <w:rsid w:val="008D6E62"/>
    <w:rsid w:val="008D705E"/>
    <w:rsid w:val="008D71FC"/>
    <w:rsid w:val="008D739E"/>
    <w:rsid w:val="008D7429"/>
    <w:rsid w:val="008D7456"/>
    <w:rsid w:val="008D7466"/>
    <w:rsid w:val="008D746A"/>
    <w:rsid w:val="008D771B"/>
    <w:rsid w:val="008D779D"/>
    <w:rsid w:val="008D781E"/>
    <w:rsid w:val="008D7894"/>
    <w:rsid w:val="008D7AB2"/>
    <w:rsid w:val="008D7C75"/>
    <w:rsid w:val="008D7CB6"/>
    <w:rsid w:val="008E0243"/>
    <w:rsid w:val="008E039B"/>
    <w:rsid w:val="008E03F5"/>
    <w:rsid w:val="008E04D3"/>
    <w:rsid w:val="008E05BF"/>
    <w:rsid w:val="008E05CA"/>
    <w:rsid w:val="008E0732"/>
    <w:rsid w:val="008E077F"/>
    <w:rsid w:val="008E07E2"/>
    <w:rsid w:val="008E08E7"/>
    <w:rsid w:val="008E09E3"/>
    <w:rsid w:val="008E09F2"/>
    <w:rsid w:val="008E0CBD"/>
    <w:rsid w:val="008E0D54"/>
    <w:rsid w:val="008E0DF9"/>
    <w:rsid w:val="008E100E"/>
    <w:rsid w:val="008E10DC"/>
    <w:rsid w:val="008E10F2"/>
    <w:rsid w:val="008E114D"/>
    <w:rsid w:val="008E11E3"/>
    <w:rsid w:val="008E124F"/>
    <w:rsid w:val="008E12A6"/>
    <w:rsid w:val="008E12DD"/>
    <w:rsid w:val="008E12F4"/>
    <w:rsid w:val="008E1305"/>
    <w:rsid w:val="008E1362"/>
    <w:rsid w:val="008E14D8"/>
    <w:rsid w:val="008E1521"/>
    <w:rsid w:val="008E163D"/>
    <w:rsid w:val="008E16E8"/>
    <w:rsid w:val="008E16FD"/>
    <w:rsid w:val="008E1805"/>
    <w:rsid w:val="008E1842"/>
    <w:rsid w:val="008E1893"/>
    <w:rsid w:val="008E18A0"/>
    <w:rsid w:val="008E18D3"/>
    <w:rsid w:val="008E1968"/>
    <w:rsid w:val="008E19E5"/>
    <w:rsid w:val="008E1AD9"/>
    <w:rsid w:val="008E1B89"/>
    <w:rsid w:val="008E1C7D"/>
    <w:rsid w:val="008E1D0E"/>
    <w:rsid w:val="008E1D27"/>
    <w:rsid w:val="008E1E1E"/>
    <w:rsid w:val="008E1E9E"/>
    <w:rsid w:val="008E20DA"/>
    <w:rsid w:val="008E20E6"/>
    <w:rsid w:val="008E2239"/>
    <w:rsid w:val="008E229F"/>
    <w:rsid w:val="008E22C3"/>
    <w:rsid w:val="008E2312"/>
    <w:rsid w:val="008E24A8"/>
    <w:rsid w:val="008E25A1"/>
    <w:rsid w:val="008E275F"/>
    <w:rsid w:val="008E2A23"/>
    <w:rsid w:val="008E2C21"/>
    <w:rsid w:val="008E2DA3"/>
    <w:rsid w:val="008E2ED3"/>
    <w:rsid w:val="008E2F18"/>
    <w:rsid w:val="008E2F20"/>
    <w:rsid w:val="008E2FDC"/>
    <w:rsid w:val="008E309C"/>
    <w:rsid w:val="008E32E0"/>
    <w:rsid w:val="008E33CC"/>
    <w:rsid w:val="008E33D0"/>
    <w:rsid w:val="008E3410"/>
    <w:rsid w:val="008E3494"/>
    <w:rsid w:val="008E351A"/>
    <w:rsid w:val="008E36CC"/>
    <w:rsid w:val="008E36DB"/>
    <w:rsid w:val="008E3776"/>
    <w:rsid w:val="008E3864"/>
    <w:rsid w:val="008E3933"/>
    <w:rsid w:val="008E3B0C"/>
    <w:rsid w:val="008E3B32"/>
    <w:rsid w:val="008E3BFF"/>
    <w:rsid w:val="008E3CD2"/>
    <w:rsid w:val="008E3E5D"/>
    <w:rsid w:val="008E3F55"/>
    <w:rsid w:val="008E3FE3"/>
    <w:rsid w:val="008E408F"/>
    <w:rsid w:val="008E4119"/>
    <w:rsid w:val="008E43CD"/>
    <w:rsid w:val="008E43F0"/>
    <w:rsid w:val="008E4491"/>
    <w:rsid w:val="008E4548"/>
    <w:rsid w:val="008E4568"/>
    <w:rsid w:val="008E4906"/>
    <w:rsid w:val="008E4A38"/>
    <w:rsid w:val="008E4A6D"/>
    <w:rsid w:val="008E4A96"/>
    <w:rsid w:val="008E4F56"/>
    <w:rsid w:val="008E504F"/>
    <w:rsid w:val="008E50E2"/>
    <w:rsid w:val="008E51ED"/>
    <w:rsid w:val="008E542D"/>
    <w:rsid w:val="008E5919"/>
    <w:rsid w:val="008E5996"/>
    <w:rsid w:val="008E5A80"/>
    <w:rsid w:val="008E5C2F"/>
    <w:rsid w:val="008E5E5F"/>
    <w:rsid w:val="008E5F00"/>
    <w:rsid w:val="008E5FFE"/>
    <w:rsid w:val="008E61B2"/>
    <w:rsid w:val="008E6483"/>
    <w:rsid w:val="008E65EC"/>
    <w:rsid w:val="008E66C2"/>
    <w:rsid w:val="008E66CC"/>
    <w:rsid w:val="008E675D"/>
    <w:rsid w:val="008E67E5"/>
    <w:rsid w:val="008E6878"/>
    <w:rsid w:val="008E6CB5"/>
    <w:rsid w:val="008E6CFA"/>
    <w:rsid w:val="008E7230"/>
    <w:rsid w:val="008E72BE"/>
    <w:rsid w:val="008E72D1"/>
    <w:rsid w:val="008E74D8"/>
    <w:rsid w:val="008E75BC"/>
    <w:rsid w:val="008E7776"/>
    <w:rsid w:val="008E7A70"/>
    <w:rsid w:val="008E7AB8"/>
    <w:rsid w:val="008E7D7F"/>
    <w:rsid w:val="008E7E46"/>
    <w:rsid w:val="008E7ED4"/>
    <w:rsid w:val="008E7F75"/>
    <w:rsid w:val="008E7F77"/>
    <w:rsid w:val="008E7F9B"/>
    <w:rsid w:val="008F007C"/>
    <w:rsid w:val="008F0200"/>
    <w:rsid w:val="008F0279"/>
    <w:rsid w:val="008F054B"/>
    <w:rsid w:val="008F055F"/>
    <w:rsid w:val="008F058E"/>
    <w:rsid w:val="008F0691"/>
    <w:rsid w:val="008F0869"/>
    <w:rsid w:val="008F08C1"/>
    <w:rsid w:val="008F08D3"/>
    <w:rsid w:val="008F0AF0"/>
    <w:rsid w:val="008F0C8D"/>
    <w:rsid w:val="008F0D2D"/>
    <w:rsid w:val="008F0D34"/>
    <w:rsid w:val="008F0EB8"/>
    <w:rsid w:val="008F0EDE"/>
    <w:rsid w:val="008F0F6B"/>
    <w:rsid w:val="008F1089"/>
    <w:rsid w:val="008F109A"/>
    <w:rsid w:val="008F13F7"/>
    <w:rsid w:val="008F1458"/>
    <w:rsid w:val="008F14BA"/>
    <w:rsid w:val="008F1598"/>
    <w:rsid w:val="008F1612"/>
    <w:rsid w:val="008F16FE"/>
    <w:rsid w:val="008F171F"/>
    <w:rsid w:val="008F18FD"/>
    <w:rsid w:val="008F1B0B"/>
    <w:rsid w:val="008F1C9F"/>
    <w:rsid w:val="008F1D1E"/>
    <w:rsid w:val="008F1D4C"/>
    <w:rsid w:val="008F2153"/>
    <w:rsid w:val="008F21A0"/>
    <w:rsid w:val="008F21B4"/>
    <w:rsid w:val="008F22C6"/>
    <w:rsid w:val="008F23CD"/>
    <w:rsid w:val="008F2474"/>
    <w:rsid w:val="008F281A"/>
    <w:rsid w:val="008F2A0A"/>
    <w:rsid w:val="008F2C6B"/>
    <w:rsid w:val="008F2C95"/>
    <w:rsid w:val="008F2CA0"/>
    <w:rsid w:val="008F2CEC"/>
    <w:rsid w:val="008F2CED"/>
    <w:rsid w:val="008F2F03"/>
    <w:rsid w:val="008F2FCA"/>
    <w:rsid w:val="008F3660"/>
    <w:rsid w:val="008F36A6"/>
    <w:rsid w:val="008F36EC"/>
    <w:rsid w:val="008F374A"/>
    <w:rsid w:val="008F38E6"/>
    <w:rsid w:val="008F3CC8"/>
    <w:rsid w:val="008F3DBC"/>
    <w:rsid w:val="008F3E93"/>
    <w:rsid w:val="008F3EF1"/>
    <w:rsid w:val="008F3F94"/>
    <w:rsid w:val="008F407B"/>
    <w:rsid w:val="008F407E"/>
    <w:rsid w:val="008F408F"/>
    <w:rsid w:val="008F413F"/>
    <w:rsid w:val="008F415F"/>
    <w:rsid w:val="008F4168"/>
    <w:rsid w:val="008F4282"/>
    <w:rsid w:val="008F4290"/>
    <w:rsid w:val="008F42B9"/>
    <w:rsid w:val="008F4309"/>
    <w:rsid w:val="008F4478"/>
    <w:rsid w:val="008F44C3"/>
    <w:rsid w:val="008F44DD"/>
    <w:rsid w:val="008F4518"/>
    <w:rsid w:val="008F4559"/>
    <w:rsid w:val="008F4640"/>
    <w:rsid w:val="008F4730"/>
    <w:rsid w:val="008F47EE"/>
    <w:rsid w:val="008F49FA"/>
    <w:rsid w:val="008F4A34"/>
    <w:rsid w:val="008F4B7F"/>
    <w:rsid w:val="008F4C6F"/>
    <w:rsid w:val="008F4E43"/>
    <w:rsid w:val="008F4F81"/>
    <w:rsid w:val="008F501E"/>
    <w:rsid w:val="008F5091"/>
    <w:rsid w:val="008F50D3"/>
    <w:rsid w:val="008F50DE"/>
    <w:rsid w:val="008F512E"/>
    <w:rsid w:val="008F5296"/>
    <w:rsid w:val="008F530E"/>
    <w:rsid w:val="008F54FC"/>
    <w:rsid w:val="008F551A"/>
    <w:rsid w:val="008F5526"/>
    <w:rsid w:val="008F55BD"/>
    <w:rsid w:val="008F56ED"/>
    <w:rsid w:val="008F571D"/>
    <w:rsid w:val="008F5758"/>
    <w:rsid w:val="008F5815"/>
    <w:rsid w:val="008F59C3"/>
    <w:rsid w:val="008F5A51"/>
    <w:rsid w:val="008F5B6B"/>
    <w:rsid w:val="008F5B96"/>
    <w:rsid w:val="008F5C2F"/>
    <w:rsid w:val="008F5CFB"/>
    <w:rsid w:val="008F5D3E"/>
    <w:rsid w:val="008F60EA"/>
    <w:rsid w:val="008F624F"/>
    <w:rsid w:val="008F633F"/>
    <w:rsid w:val="008F645C"/>
    <w:rsid w:val="008F64B2"/>
    <w:rsid w:val="008F64F6"/>
    <w:rsid w:val="008F6598"/>
    <w:rsid w:val="008F65A1"/>
    <w:rsid w:val="008F65BA"/>
    <w:rsid w:val="008F6798"/>
    <w:rsid w:val="008F697A"/>
    <w:rsid w:val="008F69A2"/>
    <w:rsid w:val="008F6A1D"/>
    <w:rsid w:val="008F6A28"/>
    <w:rsid w:val="008F6AA9"/>
    <w:rsid w:val="008F6E63"/>
    <w:rsid w:val="008F6EC5"/>
    <w:rsid w:val="008F6F63"/>
    <w:rsid w:val="008F6FEE"/>
    <w:rsid w:val="008F723B"/>
    <w:rsid w:val="008F7431"/>
    <w:rsid w:val="008F7499"/>
    <w:rsid w:val="008F74C6"/>
    <w:rsid w:val="008F74CC"/>
    <w:rsid w:val="008F74E0"/>
    <w:rsid w:val="008F7566"/>
    <w:rsid w:val="008F75A4"/>
    <w:rsid w:val="008F761E"/>
    <w:rsid w:val="008F76BE"/>
    <w:rsid w:val="008F78F4"/>
    <w:rsid w:val="008F79CF"/>
    <w:rsid w:val="008F7A1E"/>
    <w:rsid w:val="008F7A41"/>
    <w:rsid w:val="008F7CDF"/>
    <w:rsid w:val="008F7D47"/>
    <w:rsid w:val="008F7FAF"/>
    <w:rsid w:val="008F7FBF"/>
    <w:rsid w:val="008F7FD1"/>
    <w:rsid w:val="009000B9"/>
    <w:rsid w:val="00900139"/>
    <w:rsid w:val="00900173"/>
    <w:rsid w:val="0090017A"/>
    <w:rsid w:val="00900298"/>
    <w:rsid w:val="0090035F"/>
    <w:rsid w:val="009003B4"/>
    <w:rsid w:val="00900481"/>
    <w:rsid w:val="0090055C"/>
    <w:rsid w:val="009006E7"/>
    <w:rsid w:val="00900830"/>
    <w:rsid w:val="009008FD"/>
    <w:rsid w:val="00900905"/>
    <w:rsid w:val="00900AF6"/>
    <w:rsid w:val="00900B27"/>
    <w:rsid w:val="00900B2B"/>
    <w:rsid w:val="00900BE5"/>
    <w:rsid w:val="00900C1E"/>
    <w:rsid w:val="00900E1E"/>
    <w:rsid w:val="00901070"/>
    <w:rsid w:val="0090111E"/>
    <w:rsid w:val="0090118F"/>
    <w:rsid w:val="00901200"/>
    <w:rsid w:val="00901434"/>
    <w:rsid w:val="00901531"/>
    <w:rsid w:val="009017AC"/>
    <w:rsid w:val="009017D4"/>
    <w:rsid w:val="009018B7"/>
    <w:rsid w:val="0090193D"/>
    <w:rsid w:val="00901ABF"/>
    <w:rsid w:val="00901B4C"/>
    <w:rsid w:val="00901BB9"/>
    <w:rsid w:val="00901C9C"/>
    <w:rsid w:val="00901D7C"/>
    <w:rsid w:val="00901D8C"/>
    <w:rsid w:val="00901DD5"/>
    <w:rsid w:val="00901DE3"/>
    <w:rsid w:val="00901E1D"/>
    <w:rsid w:val="00901F78"/>
    <w:rsid w:val="009020DE"/>
    <w:rsid w:val="00902196"/>
    <w:rsid w:val="0090225E"/>
    <w:rsid w:val="0090241A"/>
    <w:rsid w:val="00902655"/>
    <w:rsid w:val="00902659"/>
    <w:rsid w:val="0090279F"/>
    <w:rsid w:val="009027AA"/>
    <w:rsid w:val="0090285D"/>
    <w:rsid w:val="00902983"/>
    <w:rsid w:val="009029D1"/>
    <w:rsid w:val="00902B84"/>
    <w:rsid w:val="00902B97"/>
    <w:rsid w:val="00902BC9"/>
    <w:rsid w:val="00902D1E"/>
    <w:rsid w:val="00902D2A"/>
    <w:rsid w:val="00902E8F"/>
    <w:rsid w:val="00902FEF"/>
    <w:rsid w:val="00903039"/>
    <w:rsid w:val="009033A0"/>
    <w:rsid w:val="009035E5"/>
    <w:rsid w:val="00903688"/>
    <w:rsid w:val="00903703"/>
    <w:rsid w:val="00903775"/>
    <w:rsid w:val="00903905"/>
    <w:rsid w:val="00903A17"/>
    <w:rsid w:val="00903A66"/>
    <w:rsid w:val="00903B80"/>
    <w:rsid w:val="00903E7C"/>
    <w:rsid w:val="00903ECA"/>
    <w:rsid w:val="00903FC5"/>
    <w:rsid w:val="009040AD"/>
    <w:rsid w:val="0090424C"/>
    <w:rsid w:val="00904316"/>
    <w:rsid w:val="00904348"/>
    <w:rsid w:val="009043C7"/>
    <w:rsid w:val="009043DE"/>
    <w:rsid w:val="009044A2"/>
    <w:rsid w:val="00904534"/>
    <w:rsid w:val="009047AA"/>
    <w:rsid w:val="00904AB7"/>
    <w:rsid w:val="00904B09"/>
    <w:rsid w:val="00904B51"/>
    <w:rsid w:val="00904BE9"/>
    <w:rsid w:val="00904C9D"/>
    <w:rsid w:val="00904CA5"/>
    <w:rsid w:val="00904E05"/>
    <w:rsid w:val="00904F9F"/>
    <w:rsid w:val="00904FCA"/>
    <w:rsid w:val="009050AC"/>
    <w:rsid w:val="009050BF"/>
    <w:rsid w:val="00905147"/>
    <w:rsid w:val="00905185"/>
    <w:rsid w:val="00905209"/>
    <w:rsid w:val="0090525C"/>
    <w:rsid w:val="00905376"/>
    <w:rsid w:val="009053AD"/>
    <w:rsid w:val="00905420"/>
    <w:rsid w:val="00905553"/>
    <w:rsid w:val="0090563B"/>
    <w:rsid w:val="00905794"/>
    <w:rsid w:val="0090579F"/>
    <w:rsid w:val="00905812"/>
    <w:rsid w:val="009058DC"/>
    <w:rsid w:val="00905997"/>
    <w:rsid w:val="00905BE2"/>
    <w:rsid w:val="00905C82"/>
    <w:rsid w:val="00905E06"/>
    <w:rsid w:val="00905F2E"/>
    <w:rsid w:val="00906003"/>
    <w:rsid w:val="00906069"/>
    <w:rsid w:val="009060E1"/>
    <w:rsid w:val="009060FB"/>
    <w:rsid w:val="009061A2"/>
    <w:rsid w:val="00906261"/>
    <w:rsid w:val="00906305"/>
    <w:rsid w:val="0090631D"/>
    <w:rsid w:val="00906386"/>
    <w:rsid w:val="00906412"/>
    <w:rsid w:val="009065CC"/>
    <w:rsid w:val="00906909"/>
    <w:rsid w:val="00906B5B"/>
    <w:rsid w:val="00906BDD"/>
    <w:rsid w:val="00906C1E"/>
    <w:rsid w:val="00906CF8"/>
    <w:rsid w:val="00906D33"/>
    <w:rsid w:val="00906E30"/>
    <w:rsid w:val="00906E9E"/>
    <w:rsid w:val="00906EF7"/>
    <w:rsid w:val="00906F05"/>
    <w:rsid w:val="00906FF1"/>
    <w:rsid w:val="00907066"/>
    <w:rsid w:val="0090791E"/>
    <w:rsid w:val="009079FD"/>
    <w:rsid w:val="00907AD6"/>
    <w:rsid w:val="00907E25"/>
    <w:rsid w:val="00907E59"/>
    <w:rsid w:val="00910120"/>
    <w:rsid w:val="00910247"/>
    <w:rsid w:val="0091033D"/>
    <w:rsid w:val="0091038A"/>
    <w:rsid w:val="00910434"/>
    <w:rsid w:val="009104CB"/>
    <w:rsid w:val="00910503"/>
    <w:rsid w:val="00910681"/>
    <w:rsid w:val="0091070A"/>
    <w:rsid w:val="00910916"/>
    <w:rsid w:val="0091094A"/>
    <w:rsid w:val="0091097E"/>
    <w:rsid w:val="00910AE9"/>
    <w:rsid w:val="00910BFB"/>
    <w:rsid w:val="00910D45"/>
    <w:rsid w:val="00910D79"/>
    <w:rsid w:val="00910D8A"/>
    <w:rsid w:val="00910DA8"/>
    <w:rsid w:val="00910E4B"/>
    <w:rsid w:val="00910EC9"/>
    <w:rsid w:val="00910ED8"/>
    <w:rsid w:val="00910F0A"/>
    <w:rsid w:val="00910F17"/>
    <w:rsid w:val="00910FA9"/>
    <w:rsid w:val="00911106"/>
    <w:rsid w:val="0091117A"/>
    <w:rsid w:val="009112F1"/>
    <w:rsid w:val="0091137C"/>
    <w:rsid w:val="0091143F"/>
    <w:rsid w:val="009115A4"/>
    <w:rsid w:val="00911686"/>
    <w:rsid w:val="009118F0"/>
    <w:rsid w:val="00911917"/>
    <w:rsid w:val="009119C3"/>
    <w:rsid w:val="009119C8"/>
    <w:rsid w:val="009119F6"/>
    <w:rsid w:val="00911A4B"/>
    <w:rsid w:val="00911ADD"/>
    <w:rsid w:val="00911BCD"/>
    <w:rsid w:val="00911CBD"/>
    <w:rsid w:val="00911D15"/>
    <w:rsid w:val="00911DDD"/>
    <w:rsid w:val="00911E50"/>
    <w:rsid w:val="00911F86"/>
    <w:rsid w:val="00912031"/>
    <w:rsid w:val="009121D3"/>
    <w:rsid w:val="0091223D"/>
    <w:rsid w:val="009122BF"/>
    <w:rsid w:val="009122DA"/>
    <w:rsid w:val="009123D6"/>
    <w:rsid w:val="009125C2"/>
    <w:rsid w:val="009125D0"/>
    <w:rsid w:val="009125DD"/>
    <w:rsid w:val="009125E4"/>
    <w:rsid w:val="00912782"/>
    <w:rsid w:val="0091279B"/>
    <w:rsid w:val="00912881"/>
    <w:rsid w:val="00912AD6"/>
    <w:rsid w:val="00912D0C"/>
    <w:rsid w:val="00912F81"/>
    <w:rsid w:val="00913026"/>
    <w:rsid w:val="00913073"/>
    <w:rsid w:val="00913317"/>
    <w:rsid w:val="009133AD"/>
    <w:rsid w:val="009133C6"/>
    <w:rsid w:val="00913581"/>
    <w:rsid w:val="0091368A"/>
    <w:rsid w:val="009137A1"/>
    <w:rsid w:val="009138D5"/>
    <w:rsid w:val="009139FB"/>
    <w:rsid w:val="00913A03"/>
    <w:rsid w:val="00913A44"/>
    <w:rsid w:val="00913A8C"/>
    <w:rsid w:val="00913B10"/>
    <w:rsid w:val="00913B50"/>
    <w:rsid w:val="00913B9E"/>
    <w:rsid w:val="00913D09"/>
    <w:rsid w:val="00913D39"/>
    <w:rsid w:val="00913E2D"/>
    <w:rsid w:val="00913FC2"/>
    <w:rsid w:val="00913FF0"/>
    <w:rsid w:val="009141FA"/>
    <w:rsid w:val="00914237"/>
    <w:rsid w:val="009142B8"/>
    <w:rsid w:val="009142D3"/>
    <w:rsid w:val="00914306"/>
    <w:rsid w:val="0091440D"/>
    <w:rsid w:val="00914446"/>
    <w:rsid w:val="00914603"/>
    <w:rsid w:val="00914628"/>
    <w:rsid w:val="009146A5"/>
    <w:rsid w:val="009146C9"/>
    <w:rsid w:val="00914936"/>
    <w:rsid w:val="00914976"/>
    <w:rsid w:val="009149DB"/>
    <w:rsid w:val="00914ADB"/>
    <w:rsid w:val="00914F60"/>
    <w:rsid w:val="00914FA0"/>
    <w:rsid w:val="00914FEC"/>
    <w:rsid w:val="00915118"/>
    <w:rsid w:val="0091529F"/>
    <w:rsid w:val="00915306"/>
    <w:rsid w:val="00915341"/>
    <w:rsid w:val="0091538E"/>
    <w:rsid w:val="009153DC"/>
    <w:rsid w:val="009154E5"/>
    <w:rsid w:val="00915823"/>
    <w:rsid w:val="00915986"/>
    <w:rsid w:val="00915AC3"/>
    <w:rsid w:val="00915B02"/>
    <w:rsid w:val="00915B34"/>
    <w:rsid w:val="00915BD0"/>
    <w:rsid w:val="00915D00"/>
    <w:rsid w:val="00915E16"/>
    <w:rsid w:val="00915E8A"/>
    <w:rsid w:val="00915EBC"/>
    <w:rsid w:val="00915F4F"/>
    <w:rsid w:val="00916065"/>
    <w:rsid w:val="0091619E"/>
    <w:rsid w:val="0091671F"/>
    <w:rsid w:val="0091689F"/>
    <w:rsid w:val="009168A5"/>
    <w:rsid w:val="009168FC"/>
    <w:rsid w:val="009169C0"/>
    <w:rsid w:val="00916B0D"/>
    <w:rsid w:val="00916B24"/>
    <w:rsid w:val="00916BD1"/>
    <w:rsid w:val="00916BFC"/>
    <w:rsid w:val="00916CD3"/>
    <w:rsid w:val="00916CE2"/>
    <w:rsid w:val="00916CE4"/>
    <w:rsid w:val="00916E7B"/>
    <w:rsid w:val="00916EC3"/>
    <w:rsid w:val="00917064"/>
    <w:rsid w:val="009170FC"/>
    <w:rsid w:val="0091711D"/>
    <w:rsid w:val="0091718E"/>
    <w:rsid w:val="0091736E"/>
    <w:rsid w:val="0091744A"/>
    <w:rsid w:val="009176BC"/>
    <w:rsid w:val="009176CE"/>
    <w:rsid w:val="00917708"/>
    <w:rsid w:val="0091773E"/>
    <w:rsid w:val="00917826"/>
    <w:rsid w:val="00917838"/>
    <w:rsid w:val="0091788F"/>
    <w:rsid w:val="009179AA"/>
    <w:rsid w:val="00917A80"/>
    <w:rsid w:val="00917B2F"/>
    <w:rsid w:val="00917BBB"/>
    <w:rsid w:val="00917C3B"/>
    <w:rsid w:val="00917CCC"/>
    <w:rsid w:val="00917D55"/>
    <w:rsid w:val="00917D94"/>
    <w:rsid w:val="009201F6"/>
    <w:rsid w:val="009203D9"/>
    <w:rsid w:val="0092047D"/>
    <w:rsid w:val="00920663"/>
    <w:rsid w:val="009206CE"/>
    <w:rsid w:val="009206D1"/>
    <w:rsid w:val="0092079B"/>
    <w:rsid w:val="00920876"/>
    <w:rsid w:val="009208D4"/>
    <w:rsid w:val="00920923"/>
    <w:rsid w:val="00920A39"/>
    <w:rsid w:val="00920A54"/>
    <w:rsid w:val="00920CFD"/>
    <w:rsid w:val="00920D80"/>
    <w:rsid w:val="00920DA2"/>
    <w:rsid w:val="00920E8F"/>
    <w:rsid w:val="00920EC7"/>
    <w:rsid w:val="00920F4F"/>
    <w:rsid w:val="009212E7"/>
    <w:rsid w:val="009214FF"/>
    <w:rsid w:val="00921577"/>
    <w:rsid w:val="009215B9"/>
    <w:rsid w:val="00921649"/>
    <w:rsid w:val="0092171E"/>
    <w:rsid w:val="0092182B"/>
    <w:rsid w:val="009218FA"/>
    <w:rsid w:val="0092190E"/>
    <w:rsid w:val="00921964"/>
    <w:rsid w:val="00921BF5"/>
    <w:rsid w:val="00921D74"/>
    <w:rsid w:val="00921DC3"/>
    <w:rsid w:val="00921DED"/>
    <w:rsid w:val="00921DFE"/>
    <w:rsid w:val="009220B3"/>
    <w:rsid w:val="00922147"/>
    <w:rsid w:val="009221A1"/>
    <w:rsid w:val="009222DF"/>
    <w:rsid w:val="009223B6"/>
    <w:rsid w:val="009223C9"/>
    <w:rsid w:val="0092240D"/>
    <w:rsid w:val="0092246F"/>
    <w:rsid w:val="00922473"/>
    <w:rsid w:val="0092255C"/>
    <w:rsid w:val="00922571"/>
    <w:rsid w:val="009225AB"/>
    <w:rsid w:val="009225C1"/>
    <w:rsid w:val="009226C1"/>
    <w:rsid w:val="009226CA"/>
    <w:rsid w:val="009227E4"/>
    <w:rsid w:val="00922832"/>
    <w:rsid w:val="00922920"/>
    <w:rsid w:val="0092298D"/>
    <w:rsid w:val="00922AD0"/>
    <w:rsid w:val="00922B52"/>
    <w:rsid w:val="00922CAE"/>
    <w:rsid w:val="00922D14"/>
    <w:rsid w:val="00922D97"/>
    <w:rsid w:val="00922E14"/>
    <w:rsid w:val="00922EBF"/>
    <w:rsid w:val="00922F3C"/>
    <w:rsid w:val="00922FB7"/>
    <w:rsid w:val="00923026"/>
    <w:rsid w:val="00923102"/>
    <w:rsid w:val="00923177"/>
    <w:rsid w:val="0092325C"/>
    <w:rsid w:val="00923324"/>
    <w:rsid w:val="00923407"/>
    <w:rsid w:val="00923440"/>
    <w:rsid w:val="009234C1"/>
    <w:rsid w:val="0092351E"/>
    <w:rsid w:val="009235D9"/>
    <w:rsid w:val="00923794"/>
    <w:rsid w:val="0092396E"/>
    <w:rsid w:val="00923979"/>
    <w:rsid w:val="0092399B"/>
    <w:rsid w:val="00923A1F"/>
    <w:rsid w:val="00923A57"/>
    <w:rsid w:val="00923A96"/>
    <w:rsid w:val="00923ABF"/>
    <w:rsid w:val="00923B30"/>
    <w:rsid w:val="00923B65"/>
    <w:rsid w:val="00923B9B"/>
    <w:rsid w:val="00923D09"/>
    <w:rsid w:val="00923D4F"/>
    <w:rsid w:val="00923E52"/>
    <w:rsid w:val="00923E67"/>
    <w:rsid w:val="00923FC8"/>
    <w:rsid w:val="00924024"/>
    <w:rsid w:val="0092409D"/>
    <w:rsid w:val="009241A0"/>
    <w:rsid w:val="00924224"/>
    <w:rsid w:val="00924410"/>
    <w:rsid w:val="009244A1"/>
    <w:rsid w:val="009245AD"/>
    <w:rsid w:val="009245D5"/>
    <w:rsid w:val="009245DB"/>
    <w:rsid w:val="0092470F"/>
    <w:rsid w:val="009247F9"/>
    <w:rsid w:val="0092484B"/>
    <w:rsid w:val="00924947"/>
    <w:rsid w:val="00924B28"/>
    <w:rsid w:val="00924B7E"/>
    <w:rsid w:val="00924D46"/>
    <w:rsid w:val="00924D76"/>
    <w:rsid w:val="00924D9A"/>
    <w:rsid w:val="00924D9F"/>
    <w:rsid w:val="00924DCC"/>
    <w:rsid w:val="00924EC2"/>
    <w:rsid w:val="00924FEF"/>
    <w:rsid w:val="009250C8"/>
    <w:rsid w:val="00925161"/>
    <w:rsid w:val="009253CC"/>
    <w:rsid w:val="009255D7"/>
    <w:rsid w:val="00925727"/>
    <w:rsid w:val="009258EA"/>
    <w:rsid w:val="00925913"/>
    <w:rsid w:val="0092594B"/>
    <w:rsid w:val="009259D5"/>
    <w:rsid w:val="00925AFC"/>
    <w:rsid w:val="00925B99"/>
    <w:rsid w:val="00925EA7"/>
    <w:rsid w:val="00925EF4"/>
    <w:rsid w:val="00925F0E"/>
    <w:rsid w:val="00925F19"/>
    <w:rsid w:val="00925F56"/>
    <w:rsid w:val="00925FA6"/>
    <w:rsid w:val="00926228"/>
    <w:rsid w:val="00926291"/>
    <w:rsid w:val="00926304"/>
    <w:rsid w:val="009263AB"/>
    <w:rsid w:val="0092642D"/>
    <w:rsid w:val="0092654B"/>
    <w:rsid w:val="0092674D"/>
    <w:rsid w:val="00926861"/>
    <w:rsid w:val="009268CF"/>
    <w:rsid w:val="00926B8E"/>
    <w:rsid w:val="00926C25"/>
    <w:rsid w:val="00926C9F"/>
    <w:rsid w:val="00926DA8"/>
    <w:rsid w:val="00926EA9"/>
    <w:rsid w:val="00927044"/>
    <w:rsid w:val="009270A6"/>
    <w:rsid w:val="009272DA"/>
    <w:rsid w:val="00927600"/>
    <w:rsid w:val="00927619"/>
    <w:rsid w:val="00927627"/>
    <w:rsid w:val="00927628"/>
    <w:rsid w:val="0092763A"/>
    <w:rsid w:val="0092776F"/>
    <w:rsid w:val="00927A8A"/>
    <w:rsid w:val="00927AEB"/>
    <w:rsid w:val="00927B0B"/>
    <w:rsid w:val="00927B0C"/>
    <w:rsid w:val="00927B85"/>
    <w:rsid w:val="00927B9A"/>
    <w:rsid w:val="00927FED"/>
    <w:rsid w:val="009300BD"/>
    <w:rsid w:val="00930140"/>
    <w:rsid w:val="009301E8"/>
    <w:rsid w:val="0093036A"/>
    <w:rsid w:val="009304D2"/>
    <w:rsid w:val="00930558"/>
    <w:rsid w:val="0093061C"/>
    <w:rsid w:val="00930629"/>
    <w:rsid w:val="009306D4"/>
    <w:rsid w:val="00930811"/>
    <w:rsid w:val="00930924"/>
    <w:rsid w:val="0093095C"/>
    <w:rsid w:val="00930964"/>
    <w:rsid w:val="00930BB9"/>
    <w:rsid w:val="00930D2F"/>
    <w:rsid w:val="00930D56"/>
    <w:rsid w:val="00930E18"/>
    <w:rsid w:val="00930E2F"/>
    <w:rsid w:val="00930E7F"/>
    <w:rsid w:val="00930F49"/>
    <w:rsid w:val="0093102E"/>
    <w:rsid w:val="00931125"/>
    <w:rsid w:val="00931193"/>
    <w:rsid w:val="009313C8"/>
    <w:rsid w:val="0093148B"/>
    <w:rsid w:val="009315F0"/>
    <w:rsid w:val="0093165B"/>
    <w:rsid w:val="009316D2"/>
    <w:rsid w:val="009316E9"/>
    <w:rsid w:val="00931798"/>
    <w:rsid w:val="009317E8"/>
    <w:rsid w:val="00931961"/>
    <w:rsid w:val="009319BA"/>
    <w:rsid w:val="009319EE"/>
    <w:rsid w:val="00931B16"/>
    <w:rsid w:val="00931B3A"/>
    <w:rsid w:val="00931B7E"/>
    <w:rsid w:val="00931C8D"/>
    <w:rsid w:val="00931D28"/>
    <w:rsid w:val="00931E4A"/>
    <w:rsid w:val="00931E65"/>
    <w:rsid w:val="009320C0"/>
    <w:rsid w:val="009321BF"/>
    <w:rsid w:val="00932238"/>
    <w:rsid w:val="00932425"/>
    <w:rsid w:val="00932457"/>
    <w:rsid w:val="009324B4"/>
    <w:rsid w:val="009324D6"/>
    <w:rsid w:val="00932574"/>
    <w:rsid w:val="00932765"/>
    <w:rsid w:val="00932903"/>
    <w:rsid w:val="00932B8E"/>
    <w:rsid w:val="00932B95"/>
    <w:rsid w:val="00932C08"/>
    <w:rsid w:val="00932C31"/>
    <w:rsid w:val="00932CA0"/>
    <w:rsid w:val="00932CF1"/>
    <w:rsid w:val="00932D46"/>
    <w:rsid w:val="00932D9F"/>
    <w:rsid w:val="0093303F"/>
    <w:rsid w:val="00933181"/>
    <w:rsid w:val="0093322E"/>
    <w:rsid w:val="00933375"/>
    <w:rsid w:val="009333CE"/>
    <w:rsid w:val="009334D1"/>
    <w:rsid w:val="009335D6"/>
    <w:rsid w:val="0093367F"/>
    <w:rsid w:val="009336DD"/>
    <w:rsid w:val="009337E4"/>
    <w:rsid w:val="00933879"/>
    <w:rsid w:val="009338D6"/>
    <w:rsid w:val="00933971"/>
    <w:rsid w:val="009339ED"/>
    <w:rsid w:val="00933A3F"/>
    <w:rsid w:val="00933A51"/>
    <w:rsid w:val="00933B9E"/>
    <w:rsid w:val="00933BD7"/>
    <w:rsid w:val="00933CCD"/>
    <w:rsid w:val="00933CDD"/>
    <w:rsid w:val="00933ED1"/>
    <w:rsid w:val="00933EF7"/>
    <w:rsid w:val="00934031"/>
    <w:rsid w:val="009341A6"/>
    <w:rsid w:val="009342C4"/>
    <w:rsid w:val="009344D5"/>
    <w:rsid w:val="009346B7"/>
    <w:rsid w:val="009347A6"/>
    <w:rsid w:val="00934852"/>
    <w:rsid w:val="00934878"/>
    <w:rsid w:val="00934884"/>
    <w:rsid w:val="009348D2"/>
    <w:rsid w:val="00934DCD"/>
    <w:rsid w:val="00934DD7"/>
    <w:rsid w:val="00934F28"/>
    <w:rsid w:val="00934F40"/>
    <w:rsid w:val="00934F6F"/>
    <w:rsid w:val="00934FA8"/>
    <w:rsid w:val="009350B7"/>
    <w:rsid w:val="009351E2"/>
    <w:rsid w:val="0093524A"/>
    <w:rsid w:val="009353A2"/>
    <w:rsid w:val="00935553"/>
    <w:rsid w:val="00935566"/>
    <w:rsid w:val="00935648"/>
    <w:rsid w:val="009357C9"/>
    <w:rsid w:val="009358AB"/>
    <w:rsid w:val="009358AC"/>
    <w:rsid w:val="009358D4"/>
    <w:rsid w:val="00935A3F"/>
    <w:rsid w:val="00935BDF"/>
    <w:rsid w:val="00935C83"/>
    <w:rsid w:val="00935EAC"/>
    <w:rsid w:val="00935EE0"/>
    <w:rsid w:val="00935F57"/>
    <w:rsid w:val="00936144"/>
    <w:rsid w:val="009361AD"/>
    <w:rsid w:val="0093624C"/>
    <w:rsid w:val="0093628E"/>
    <w:rsid w:val="00936351"/>
    <w:rsid w:val="00936603"/>
    <w:rsid w:val="009367E2"/>
    <w:rsid w:val="00936811"/>
    <w:rsid w:val="00936815"/>
    <w:rsid w:val="00936897"/>
    <w:rsid w:val="00936CA7"/>
    <w:rsid w:val="00936D6E"/>
    <w:rsid w:val="00936D84"/>
    <w:rsid w:val="00936DA1"/>
    <w:rsid w:val="00936DE5"/>
    <w:rsid w:val="00936F26"/>
    <w:rsid w:val="0093715D"/>
    <w:rsid w:val="009371F1"/>
    <w:rsid w:val="0093723D"/>
    <w:rsid w:val="00937471"/>
    <w:rsid w:val="00937547"/>
    <w:rsid w:val="009379F7"/>
    <w:rsid w:val="00937A2E"/>
    <w:rsid w:val="00937AB4"/>
    <w:rsid w:val="00937D68"/>
    <w:rsid w:val="00937E07"/>
    <w:rsid w:val="00937EC7"/>
    <w:rsid w:val="00937F55"/>
    <w:rsid w:val="00937FE7"/>
    <w:rsid w:val="009401A0"/>
    <w:rsid w:val="0094021A"/>
    <w:rsid w:val="00940239"/>
    <w:rsid w:val="0094035F"/>
    <w:rsid w:val="009403DF"/>
    <w:rsid w:val="00940636"/>
    <w:rsid w:val="00940694"/>
    <w:rsid w:val="00940831"/>
    <w:rsid w:val="009408E4"/>
    <w:rsid w:val="009409B3"/>
    <w:rsid w:val="00940A02"/>
    <w:rsid w:val="00940B10"/>
    <w:rsid w:val="00940DF2"/>
    <w:rsid w:val="009411F5"/>
    <w:rsid w:val="0094121E"/>
    <w:rsid w:val="00941240"/>
    <w:rsid w:val="0094138B"/>
    <w:rsid w:val="009413C0"/>
    <w:rsid w:val="00941521"/>
    <w:rsid w:val="0094174D"/>
    <w:rsid w:val="0094178C"/>
    <w:rsid w:val="00941929"/>
    <w:rsid w:val="00941AB6"/>
    <w:rsid w:val="00941ADA"/>
    <w:rsid w:val="00941AF9"/>
    <w:rsid w:val="00941D89"/>
    <w:rsid w:val="00941F16"/>
    <w:rsid w:val="00941F1D"/>
    <w:rsid w:val="00941F1E"/>
    <w:rsid w:val="00941FDA"/>
    <w:rsid w:val="0094205B"/>
    <w:rsid w:val="00942127"/>
    <w:rsid w:val="00942164"/>
    <w:rsid w:val="009421C9"/>
    <w:rsid w:val="00942291"/>
    <w:rsid w:val="0094231F"/>
    <w:rsid w:val="0094234F"/>
    <w:rsid w:val="0094238F"/>
    <w:rsid w:val="009423CA"/>
    <w:rsid w:val="00942440"/>
    <w:rsid w:val="00942642"/>
    <w:rsid w:val="0094265F"/>
    <w:rsid w:val="0094277A"/>
    <w:rsid w:val="009428C1"/>
    <w:rsid w:val="0094297E"/>
    <w:rsid w:val="00942A92"/>
    <w:rsid w:val="00942B4A"/>
    <w:rsid w:val="00942BAE"/>
    <w:rsid w:val="00942BD3"/>
    <w:rsid w:val="00942C3E"/>
    <w:rsid w:val="00942D68"/>
    <w:rsid w:val="00942D6D"/>
    <w:rsid w:val="00942E59"/>
    <w:rsid w:val="00942F5D"/>
    <w:rsid w:val="009430B8"/>
    <w:rsid w:val="00943113"/>
    <w:rsid w:val="00943210"/>
    <w:rsid w:val="00943247"/>
    <w:rsid w:val="009432C2"/>
    <w:rsid w:val="009433AE"/>
    <w:rsid w:val="00943407"/>
    <w:rsid w:val="00943449"/>
    <w:rsid w:val="00943487"/>
    <w:rsid w:val="009434AD"/>
    <w:rsid w:val="0094368A"/>
    <w:rsid w:val="009436AD"/>
    <w:rsid w:val="009437C4"/>
    <w:rsid w:val="00943837"/>
    <w:rsid w:val="0094387D"/>
    <w:rsid w:val="009438A6"/>
    <w:rsid w:val="009439D3"/>
    <w:rsid w:val="00943A23"/>
    <w:rsid w:val="00943B03"/>
    <w:rsid w:val="00943BB4"/>
    <w:rsid w:val="00943CC3"/>
    <w:rsid w:val="00943CE3"/>
    <w:rsid w:val="00943DC1"/>
    <w:rsid w:val="00944181"/>
    <w:rsid w:val="0094419A"/>
    <w:rsid w:val="0094421F"/>
    <w:rsid w:val="009443D3"/>
    <w:rsid w:val="00944411"/>
    <w:rsid w:val="00944569"/>
    <w:rsid w:val="009445CE"/>
    <w:rsid w:val="00944649"/>
    <w:rsid w:val="009446E4"/>
    <w:rsid w:val="0094471C"/>
    <w:rsid w:val="00944736"/>
    <w:rsid w:val="00944786"/>
    <w:rsid w:val="00944812"/>
    <w:rsid w:val="00944964"/>
    <w:rsid w:val="009449F4"/>
    <w:rsid w:val="00944D02"/>
    <w:rsid w:val="00944E43"/>
    <w:rsid w:val="00944EF1"/>
    <w:rsid w:val="00944F6D"/>
    <w:rsid w:val="009451AF"/>
    <w:rsid w:val="0094540E"/>
    <w:rsid w:val="009454BF"/>
    <w:rsid w:val="00945552"/>
    <w:rsid w:val="0094559B"/>
    <w:rsid w:val="00945674"/>
    <w:rsid w:val="00945683"/>
    <w:rsid w:val="009456D4"/>
    <w:rsid w:val="00945783"/>
    <w:rsid w:val="009458CE"/>
    <w:rsid w:val="0094592B"/>
    <w:rsid w:val="00945A19"/>
    <w:rsid w:val="00945ADB"/>
    <w:rsid w:val="00945C81"/>
    <w:rsid w:val="00945D4E"/>
    <w:rsid w:val="00945DF4"/>
    <w:rsid w:val="00945E45"/>
    <w:rsid w:val="00945ECC"/>
    <w:rsid w:val="0094621D"/>
    <w:rsid w:val="0094643C"/>
    <w:rsid w:val="0094669E"/>
    <w:rsid w:val="00946718"/>
    <w:rsid w:val="0094671E"/>
    <w:rsid w:val="009467B9"/>
    <w:rsid w:val="00946940"/>
    <w:rsid w:val="00946A0E"/>
    <w:rsid w:val="00946A9C"/>
    <w:rsid w:val="00946A9D"/>
    <w:rsid w:val="00946AD9"/>
    <w:rsid w:val="00946D16"/>
    <w:rsid w:val="00946D18"/>
    <w:rsid w:val="00946D1B"/>
    <w:rsid w:val="00946E7E"/>
    <w:rsid w:val="00946F26"/>
    <w:rsid w:val="00946FF2"/>
    <w:rsid w:val="00947053"/>
    <w:rsid w:val="00947105"/>
    <w:rsid w:val="0094719F"/>
    <w:rsid w:val="00947277"/>
    <w:rsid w:val="009474D7"/>
    <w:rsid w:val="009475EA"/>
    <w:rsid w:val="00947664"/>
    <w:rsid w:val="0094774E"/>
    <w:rsid w:val="009477C1"/>
    <w:rsid w:val="0094786E"/>
    <w:rsid w:val="0094795F"/>
    <w:rsid w:val="00947A95"/>
    <w:rsid w:val="00947DD1"/>
    <w:rsid w:val="00947E92"/>
    <w:rsid w:val="00950057"/>
    <w:rsid w:val="009502F7"/>
    <w:rsid w:val="0095030E"/>
    <w:rsid w:val="00950436"/>
    <w:rsid w:val="009504DC"/>
    <w:rsid w:val="0095067C"/>
    <w:rsid w:val="00950718"/>
    <w:rsid w:val="0095076B"/>
    <w:rsid w:val="0095078F"/>
    <w:rsid w:val="00950838"/>
    <w:rsid w:val="009509E3"/>
    <w:rsid w:val="00950EB3"/>
    <w:rsid w:val="00950FC4"/>
    <w:rsid w:val="0095119C"/>
    <w:rsid w:val="009511A5"/>
    <w:rsid w:val="0095145D"/>
    <w:rsid w:val="0095147B"/>
    <w:rsid w:val="00951607"/>
    <w:rsid w:val="009518A5"/>
    <w:rsid w:val="009518B2"/>
    <w:rsid w:val="00951969"/>
    <w:rsid w:val="00951ABD"/>
    <w:rsid w:val="00951D5F"/>
    <w:rsid w:val="00951D69"/>
    <w:rsid w:val="00951DCF"/>
    <w:rsid w:val="00951DD8"/>
    <w:rsid w:val="00951E82"/>
    <w:rsid w:val="00952010"/>
    <w:rsid w:val="009520A9"/>
    <w:rsid w:val="009520EF"/>
    <w:rsid w:val="009520FE"/>
    <w:rsid w:val="00952233"/>
    <w:rsid w:val="009522B2"/>
    <w:rsid w:val="0095231D"/>
    <w:rsid w:val="009523BD"/>
    <w:rsid w:val="00952474"/>
    <w:rsid w:val="009525BB"/>
    <w:rsid w:val="009525F8"/>
    <w:rsid w:val="009526DA"/>
    <w:rsid w:val="00952789"/>
    <w:rsid w:val="009527EF"/>
    <w:rsid w:val="00952850"/>
    <w:rsid w:val="00952890"/>
    <w:rsid w:val="00952898"/>
    <w:rsid w:val="00952A42"/>
    <w:rsid w:val="00952AAF"/>
    <w:rsid w:val="00952AD3"/>
    <w:rsid w:val="00952DC9"/>
    <w:rsid w:val="00952FFD"/>
    <w:rsid w:val="009532BE"/>
    <w:rsid w:val="0095330C"/>
    <w:rsid w:val="0095333D"/>
    <w:rsid w:val="0095337C"/>
    <w:rsid w:val="009533D7"/>
    <w:rsid w:val="00953582"/>
    <w:rsid w:val="0095376A"/>
    <w:rsid w:val="00953901"/>
    <w:rsid w:val="0095392F"/>
    <w:rsid w:val="0095396B"/>
    <w:rsid w:val="009539C7"/>
    <w:rsid w:val="00953A21"/>
    <w:rsid w:val="00953A31"/>
    <w:rsid w:val="00953A89"/>
    <w:rsid w:val="00953BD8"/>
    <w:rsid w:val="00953D70"/>
    <w:rsid w:val="00953DCD"/>
    <w:rsid w:val="00953EDA"/>
    <w:rsid w:val="00953F9C"/>
    <w:rsid w:val="00953FE9"/>
    <w:rsid w:val="009542EE"/>
    <w:rsid w:val="009542FD"/>
    <w:rsid w:val="00954310"/>
    <w:rsid w:val="00954412"/>
    <w:rsid w:val="00954439"/>
    <w:rsid w:val="0095445F"/>
    <w:rsid w:val="00954559"/>
    <w:rsid w:val="009545B4"/>
    <w:rsid w:val="009545E6"/>
    <w:rsid w:val="009545F0"/>
    <w:rsid w:val="00954673"/>
    <w:rsid w:val="009547AE"/>
    <w:rsid w:val="00954897"/>
    <w:rsid w:val="00954980"/>
    <w:rsid w:val="009549A7"/>
    <w:rsid w:val="009549C1"/>
    <w:rsid w:val="00954BA7"/>
    <w:rsid w:val="00954DCE"/>
    <w:rsid w:val="00954EA5"/>
    <w:rsid w:val="009550CD"/>
    <w:rsid w:val="0095510A"/>
    <w:rsid w:val="00955174"/>
    <w:rsid w:val="00955317"/>
    <w:rsid w:val="0095547A"/>
    <w:rsid w:val="00955490"/>
    <w:rsid w:val="009556F1"/>
    <w:rsid w:val="0095570F"/>
    <w:rsid w:val="009557C6"/>
    <w:rsid w:val="00955977"/>
    <w:rsid w:val="00955A2A"/>
    <w:rsid w:val="00955A5D"/>
    <w:rsid w:val="00955A9E"/>
    <w:rsid w:val="00955CA6"/>
    <w:rsid w:val="00955CF6"/>
    <w:rsid w:val="00955D2A"/>
    <w:rsid w:val="00955DBF"/>
    <w:rsid w:val="00955E76"/>
    <w:rsid w:val="00955ECC"/>
    <w:rsid w:val="00955F53"/>
    <w:rsid w:val="00956108"/>
    <w:rsid w:val="00956175"/>
    <w:rsid w:val="009562EF"/>
    <w:rsid w:val="009563A9"/>
    <w:rsid w:val="009564AB"/>
    <w:rsid w:val="0095657C"/>
    <w:rsid w:val="00956632"/>
    <w:rsid w:val="009566DC"/>
    <w:rsid w:val="0095675E"/>
    <w:rsid w:val="00956786"/>
    <w:rsid w:val="00956815"/>
    <w:rsid w:val="00956959"/>
    <w:rsid w:val="00956A98"/>
    <w:rsid w:val="00956B84"/>
    <w:rsid w:val="00956C3C"/>
    <w:rsid w:val="00956CB0"/>
    <w:rsid w:val="00956E4F"/>
    <w:rsid w:val="009571A2"/>
    <w:rsid w:val="009571C0"/>
    <w:rsid w:val="00957255"/>
    <w:rsid w:val="00957259"/>
    <w:rsid w:val="009572E5"/>
    <w:rsid w:val="009574EA"/>
    <w:rsid w:val="009575E9"/>
    <w:rsid w:val="009576E6"/>
    <w:rsid w:val="0095775E"/>
    <w:rsid w:val="00957C6B"/>
    <w:rsid w:val="00957C9A"/>
    <w:rsid w:val="00957D09"/>
    <w:rsid w:val="00957F3D"/>
    <w:rsid w:val="0096010F"/>
    <w:rsid w:val="00960129"/>
    <w:rsid w:val="00960283"/>
    <w:rsid w:val="0096042F"/>
    <w:rsid w:val="009606A8"/>
    <w:rsid w:val="0096081A"/>
    <w:rsid w:val="00960935"/>
    <w:rsid w:val="00960B81"/>
    <w:rsid w:val="00960BB8"/>
    <w:rsid w:val="00960C2F"/>
    <w:rsid w:val="00960C37"/>
    <w:rsid w:val="00960DF4"/>
    <w:rsid w:val="00960E04"/>
    <w:rsid w:val="00960E28"/>
    <w:rsid w:val="00960E32"/>
    <w:rsid w:val="00961074"/>
    <w:rsid w:val="0096107C"/>
    <w:rsid w:val="009610A9"/>
    <w:rsid w:val="0096122B"/>
    <w:rsid w:val="0096141D"/>
    <w:rsid w:val="00961476"/>
    <w:rsid w:val="009614AA"/>
    <w:rsid w:val="009615FD"/>
    <w:rsid w:val="0096163F"/>
    <w:rsid w:val="00961685"/>
    <w:rsid w:val="009617B1"/>
    <w:rsid w:val="009618EA"/>
    <w:rsid w:val="00961C1A"/>
    <w:rsid w:val="00962020"/>
    <w:rsid w:val="00962051"/>
    <w:rsid w:val="0096205A"/>
    <w:rsid w:val="0096206C"/>
    <w:rsid w:val="00962410"/>
    <w:rsid w:val="0096244C"/>
    <w:rsid w:val="00962460"/>
    <w:rsid w:val="009624BA"/>
    <w:rsid w:val="00962672"/>
    <w:rsid w:val="009627E6"/>
    <w:rsid w:val="00962B37"/>
    <w:rsid w:val="00962B9D"/>
    <w:rsid w:val="00962C80"/>
    <w:rsid w:val="00962D73"/>
    <w:rsid w:val="009630A1"/>
    <w:rsid w:val="009630B5"/>
    <w:rsid w:val="0096310A"/>
    <w:rsid w:val="0096315D"/>
    <w:rsid w:val="009631C0"/>
    <w:rsid w:val="0096327B"/>
    <w:rsid w:val="0096328F"/>
    <w:rsid w:val="00963333"/>
    <w:rsid w:val="00963344"/>
    <w:rsid w:val="0096346E"/>
    <w:rsid w:val="009634E1"/>
    <w:rsid w:val="00963616"/>
    <w:rsid w:val="00963887"/>
    <w:rsid w:val="009638BC"/>
    <w:rsid w:val="009638C9"/>
    <w:rsid w:val="0096392B"/>
    <w:rsid w:val="00963A1F"/>
    <w:rsid w:val="00963A62"/>
    <w:rsid w:val="00963AF9"/>
    <w:rsid w:val="00963B1F"/>
    <w:rsid w:val="00963CA2"/>
    <w:rsid w:val="00963CEA"/>
    <w:rsid w:val="00963FA5"/>
    <w:rsid w:val="0096407F"/>
    <w:rsid w:val="009640D6"/>
    <w:rsid w:val="0096432B"/>
    <w:rsid w:val="0096436D"/>
    <w:rsid w:val="0096462F"/>
    <w:rsid w:val="00964AE8"/>
    <w:rsid w:val="00964B5C"/>
    <w:rsid w:val="00964BB5"/>
    <w:rsid w:val="00964C24"/>
    <w:rsid w:val="00964CA3"/>
    <w:rsid w:val="00964CF3"/>
    <w:rsid w:val="00964E7D"/>
    <w:rsid w:val="00964EA8"/>
    <w:rsid w:val="0096500F"/>
    <w:rsid w:val="00965012"/>
    <w:rsid w:val="0096517D"/>
    <w:rsid w:val="00965342"/>
    <w:rsid w:val="00965622"/>
    <w:rsid w:val="009656B0"/>
    <w:rsid w:val="0096571F"/>
    <w:rsid w:val="009658A4"/>
    <w:rsid w:val="00965986"/>
    <w:rsid w:val="00965AC0"/>
    <w:rsid w:val="00965B34"/>
    <w:rsid w:val="00965BE6"/>
    <w:rsid w:val="00965EDC"/>
    <w:rsid w:val="00965EF7"/>
    <w:rsid w:val="00965F06"/>
    <w:rsid w:val="0096610E"/>
    <w:rsid w:val="00966198"/>
    <w:rsid w:val="009661C4"/>
    <w:rsid w:val="00966210"/>
    <w:rsid w:val="00966429"/>
    <w:rsid w:val="009664C7"/>
    <w:rsid w:val="0096653B"/>
    <w:rsid w:val="009665C8"/>
    <w:rsid w:val="00966651"/>
    <w:rsid w:val="009666A2"/>
    <w:rsid w:val="00966720"/>
    <w:rsid w:val="00966753"/>
    <w:rsid w:val="009669A1"/>
    <w:rsid w:val="00966ADA"/>
    <w:rsid w:val="00966BDF"/>
    <w:rsid w:val="00966BEF"/>
    <w:rsid w:val="00966BF4"/>
    <w:rsid w:val="00966CAE"/>
    <w:rsid w:val="0096710E"/>
    <w:rsid w:val="00967125"/>
    <w:rsid w:val="009671C4"/>
    <w:rsid w:val="009672CD"/>
    <w:rsid w:val="009675DF"/>
    <w:rsid w:val="009678C9"/>
    <w:rsid w:val="00967A29"/>
    <w:rsid w:val="00967ADC"/>
    <w:rsid w:val="00967BCB"/>
    <w:rsid w:val="00967DD4"/>
    <w:rsid w:val="00967DF9"/>
    <w:rsid w:val="00967E51"/>
    <w:rsid w:val="00970000"/>
    <w:rsid w:val="0097002D"/>
    <w:rsid w:val="009702D9"/>
    <w:rsid w:val="0097046A"/>
    <w:rsid w:val="009704E9"/>
    <w:rsid w:val="009704FC"/>
    <w:rsid w:val="00970549"/>
    <w:rsid w:val="00970609"/>
    <w:rsid w:val="00970797"/>
    <w:rsid w:val="0097080C"/>
    <w:rsid w:val="00970857"/>
    <w:rsid w:val="00970870"/>
    <w:rsid w:val="009708D1"/>
    <w:rsid w:val="00970925"/>
    <w:rsid w:val="009709C3"/>
    <w:rsid w:val="00970AB9"/>
    <w:rsid w:val="00970C04"/>
    <w:rsid w:val="00970F74"/>
    <w:rsid w:val="009710D1"/>
    <w:rsid w:val="00971201"/>
    <w:rsid w:val="0097139B"/>
    <w:rsid w:val="0097148F"/>
    <w:rsid w:val="009714DB"/>
    <w:rsid w:val="00971614"/>
    <w:rsid w:val="00971728"/>
    <w:rsid w:val="0097172F"/>
    <w:rsid w:val="0097187A"/>
    <w:rsid w:val="009718B0"/>
    <w:rsid w:val="009718BD"/>
    <w:rsid w:val="009718D8"/>
    <w:rsid w:val="00971A02"/>
    <w:rsid w:val="00971A4F"/>
    <w:rsid w:val="00971BE4"/>
    <w:rsid w:val="00971D53"/>
    <w:rsid w:val="00971E4C"/>
    <w:rsid w:val="00971EE8"/>
    <w:rsid w:val="00971F1F"/>
    <w:rsid w:val="00971F5D"/>
    <w:rsid w:val="009720E4"/>
    <w:rsid w:val="0097211F"/>
    <w:rsid w:val="009721CB"/>
    <w:rsid w:val="009721CD"/>
    <w:rsid w:val="009724F9"/>
    <w:rsid w:val="009727A0"/>
    <w:rsid w:val="0097288C"/>
    <w:rsid w:val="009729AA"/>
    <w:rsid w:val="009729FB"/>
    <w:rsid w:val="00972AB5"/>
    <w:rsid w:val="00972B27"/>
    <w:rsid w:val="00972B82"/>
    <w:rsid w:val="00972D96"/>
    <w:rsid w:val="00973236"/>
    <w:rsid w:val="009732DE"/>
    <w:rsid w:val="009733CF"/>
    <w:rsid w:val="00973478"/>
    <w:rsid w:val="009734E6"/>
    <w:rsid w:val="00973522"/>
    <w:rsid w:val="00973601"/>
    <w:rsid w:val="0097379E"/>
    <w:rsid w:val="00973928"/>
    <w:rsid w:val="00973A8B"/>
    <w:rsid w:val="00973AA8"/>
    <w:rsid w:val="00973AAF"/>
    <w:rsid w:val="00973B16"/>
    <w:rsid w:val="00973BBC"/>
    <w:rsid w:val="00973E30"/>
    <w:rsid w:val="00973E91"/>
    <w:rsid w:val="00973F4C"/>
    <w:rsid w:val="009740F2"/>
    <w:rsid w:val="0097415D"/>
    <w:rsid w:val="0097428A"/>
    <w:rsid w:val="0097438B"/>
    <w:rsid w:val="00974493"/>
    <w:rsid w:val="009745D9"/>
    <w:rsid w:val="009745F3"/>
    <w:rsid w:val="009747D2"/>
    <w:rsid w:val="009747FE"/>
    <w:rsid w:val="00974946"/>
    <w:rsid w:val="0097498D"/>
    <w:rsid w:val="00974A61"/>
    <w:rsid w:val="00974AC8"/>
    <w:rsid w:val="00974B5F"/>
    <w:rsid w:val="00974CD0"/>
    <w:rsid w:val="00974DF4"/>
    <w:rsid w:val="00974E14"/>
    <w:rsid w:val="00974E7C"/>
    <w:rsid w:val="00974EE5"/>
    <w:rsid w:val="00975127"/>
    <w:rsid w:val="009751B4"/>
    <w:rsid w:val="009753C1"/>
    <w:rsid w:val="00975642"/>
    <w:rsid w:val="00975675"/>
    <w:rsid w:val="009756B2"/>
    <w:rsid w:val="009757D0"/>
    <w:rsid w:val="00975A14"/>
    <w:rsid w:val="00975A44"/>
    <w:rsid w:val="00975AB6"/>
    <w:rsid w:val="00975B26"/>
    <w:rsid w:val="00975B36"/>
    <w:rsid w:val="00975BAD"/>
    <w:rsid w:val="00975DE0"/>
    <w:rsid w:val="00975E29"/>
    <w:rsid w:val="00975E57"/>
    <w:rsid w:val="009760B6"/>
    <w:rsid w:val="00976278"/>
    <w:rsid w:val="009762B2"/>
    <w:rsid w:val="009764BA"/>
    <w:rsid w:val="009769DB"/>
    <w:rsid w:val="009769F3"/>
    <w:rsid w:val="00976AC3"/>
    <w:rsid w:val="00976B17"/>
    <w:rsid w:val="00976D49"/>
    <w:rsid w:val="00976DA9"/>
    <w:rsid w:val="00976EFA"/>
    <w:rsid w:val="0097707C"/>
    <w:rsid w:val="00977441"/>
    <w:rsid w:val="00977482"/>
    <w:rsid w:val="00977519"/>
    <w:rsid w:val="009776AE"/>
    <w:rsid w:val="009777FA"/>
    <w:rsid w:val="00977929"/>
    <w:rsid w:val="00977942"/>
    <w:rsid w:val="009779BF"/>
    <w:rsid w:val="00977C45"/>
    <w:rsid w:val="00977C87"/>
    <w:rsid w:val="00977CA6"/>
    <w:rsid w:val="00977D7B"/>
    <w:rsid w:val="00977E43"/>
    <w:rsid w:val="00977F90"/>
    <w:rsid w:val="0098003D"/>
    <w:rsid w:val="00980147"/>
    <w:rsid w:val="00980154"/>
    <w:rsid w:val="009802CE"/>
    <w:rsid w:val="0098032C"/>
    <w:rsid w:val="0098042F"/>
    <w:rsid w:val="00980470"/>
    <w:rsid w:val="0098049A"/>
    <w:rsid w:val="0098055C"/>
    <w:rsid w:val="0098056A"/>
    <w:rsid w:val="009807A4"/>
    <w:rsid w:val="00980A30"/>
    <w:rsid w:val="00980A52"/>
    <w:rsid w:val="00980A7F"/>
    <w:rsid w:val="00980DE0"/>
    <w:rsid w:val="00980E80"/>
    <w:rsid w:val="00980F67"/>
    <w:rsid w:val="00980F99"/>
    <w:rsid w:val="00981039"/>
    <w:rsid w:val="00981143"/>
    <w:rsid w:val="0098125B"/>
    <w:rsid w:val="00981284"/>
    <w:rsid w:val="0098132E"/>
    <w:rsid w:val="00981519"/>
    <w:rsid w:val="009816EF"/>
    <w:rsid w:val="0098175D"/>
    <w:rsid w:val="009817A0"/>
    <w:rsid w:val="009817BF"/>
    <w:rsid w:val="00981935"/>
    <w:rsid w:val="009819ED"/>
    <w:rsid w:val="00981A16"/>
    <w:rsid w:val="00981B8B"/>
    <w:rsid w:val="00981B91"/>
    <w:rsid w:val="00981BF9"/>
    <w:rsid w:val="00981C05"/>
    <w:rsid w:val="00981C61"/>
    <w:rsid w:val="00981CE6"/>
    <w:rsid w:val="00982177"/>
    <w:rsid w:val="009821AB"/>
    <w:rsid w:val="009821CF"/>
    <w:rsid w:val="00982226"/>
    <w:rsid w:val="00982335"/>
    <w:rsid w:val="00982372"/>
    <w:rsid w:val="00982390"/>
    <w:rsid w:val="009824D3"/>
    <w:rsid w:val="00982564"/>
    <w:rsid w:val="00982610"/>
    <w:rsid w:val="0098279E"/>
    <w:rsid w:val="009828B2"/>
    <w:rsid w:val="009828F7"/>
    <w:rsid w:val="00982A57"/>
    <w:rsid w:val="00982A67"/>
    <w:rsid w:val="00982CFD"/>
    <w:rsid w:val="00982DA0"/>
    <w:rsid w:val="00982DE4"/>
    <w:rsid w:val="00982F22"/>
    <w:rsid w:val="00982FAC"/>
    <w:rsid w:val="00983489"/>
    <w:rsid w:val="009834D8"/>
    <w:rsid w:val="0098362B"/>
    <w:rsid w:val="009837A6"/>
    <w:rsid w:val="00983861"/>
    <w:rsid w:val="00983898"/>
    <w:rsid w:val="009838A5"/>
    <w:rsid w:val="009839AC"/>
    <w:rsid w:val="009839B3"/>
    <w:rsid w:val="00983A38"/>
    <w:rsid w:val="00983C54"/>
    <w:rsid w:val="00983E95"/>
    <w:rsid w:val="00983EAC"/>
    <w:rsid w:val="00983F52"/>
    <w:rsid w:val="00984007"/>
    <w:rsid w:val="009840BB"/>
    <w:rsid w:val="00984100"/>
    <w:rsid w:val="00984297"/>
    <w:rsid w:val="00984346"/>
    <w:rsid w:val="009843D0"/>
    <w:rsid w:val="0098457F"/>
    <w:rsid w:val="009845EB"/>
    <w:rsid w:val="009845FA"/>
    <w:rsid w:val="0098465F"/>
    <w:rsid w:val="009846D3"/>
    <w:rsid w:val="0098479C"/>
    <w:rsid w:val="009847BA"/>
    <w:rsid w:val="0098495A"/>
    <w:rsid w:val="009849BC"/>
    <w:rsid w:val="009849EF"/>
    <w:rsid w:val="00984A25"/>
    <w:rsid w:val="00984AF2"/>
    <w:rsid w:val="00984BA7"/>
    <w:rsid w:val="00984C41"/>
    <w:rsid w:val="00984C63"/>
    <w:rsid w:val="00984C8A"/>
    <w:rsid w:val="00984CA0"/>
    <w:rsid w:val="00984CB4"/>
    <w:rsid w:val="00984CB8"/>
    <w:rsid w:val="00984D1F"/>
    <w:rsid w:val="00984DC3"/>
    <w:rsid w:val="00984EA6"/>
    <w:rsid w:val="00984F1F"/>
    <w:rsid w:val="0098532D"/>
    <w:rsid w:val="00985599"/>
    <w:rsid w:val="00985663"/>
    <w:rsid w:val="009856E4"/>
    <w:rsid w:val="00985886"/>
    <w:rsid w:val="00985907"/>
    <w:rsid w:val="00985A67"/>
    <w:rsid w:val="00985AB4"/>
    <w:rsid w:val="00985AB8"/>
    <w:rsid w:val="00985AE0"/>
    <w:rsid w:val="00985BB5"/>
    <w:rsid w:val="00985BCA"/>
    <w:rsid w:val="00985D57"/>
    <w:rsid w:val="00985E0E"/>
    <w:rsid w:val="00986002"/>
    <w:rsid w:val="00986036"/>
    <w:rsid w:val="00986102"/>
    <w:rsid w:val="0098614A"/>
    <w:rsid w:val="0098620F"/>
    <w:rsid w:val="0098621A"/>
    <w:rsid w:val="00986235"/>
    <w:rsid w:val="009863B5"/>
    <w:rsid w:val="0098647D"/>
    <w:rsid w:val="009864E9"/>
    <w:rsid w:val="00986569"/>
    <w:rsid w:val="00986764"/>
    <w:rsid w:val="00986CD7"/>
    <w:rsid w:val="00986D97"/>
    <w:rsid w:val="00986E1F"/>
    <w:rsid w:val="00986E28"/>
    <w:rsid w:val="00986EA9"/>
    <w:rsid w:val="00986FA9"/>
    <w:rsid w:val="009870E3"/>
    <w:rsid w:val="009871EA"/>
    <w:rsid w:val="00987219"/>
    <w:rsid w:val="0098741A"/>
    <w:rsid w:val="00987495"/>
    <w:rsid w:val="009877D6"/>
    <w:rsid w:val="0098780A"/>
    <w:rsid w:val="009878C7"/>
    <w:rsid w:val="00987A80"/>
    <w:rsid w:val="00987AB8"/>
    <w:rsid w:val="00987C4F"/>
    <w:rsid w:val="00987CC4"/>
    <w:rsid w:val="00987D65"/>
    <w:rsid w:val="00987E04"/>
    <w:rsid w:val="00987E22"/>
    <w:rsid w:val="00987F3F"/>
    <w:rsid w:val="00987F41"/>
    <w:rsid w:val="00987FA4"/>
    <w:rsid w:val="00990027"/>
    <w:rsid w:val="00990141"/>
    <w:rsid w:val="0099026A"/>
    <w:rsid w:val="00990284"/>
    <w:rsid w:val="00990491"/>
    <w:rsid w:val="00990549"/>
    <w:rsid w:val="009905AC"/>
    <w:rsid w:val="0099066C"/>
    <w:rsid w:val="009906BD"/>
    <w:rsid w:val="009906FA"/>
    <w:rsid w:val="009907B4"/>
    <w:rsid w:val="00990893"/>
    <w:rsid w:val="009908B6"/>
    <w:rsid w:val="0099096B"/>
    <w:rsid w:val="009909E2"/>
    <w:rsid w:val="00990AEC"/>
    <w:rsid w:val="00990C41"/>
    <w:rsid w:val="00990CA5"/>
    <w:rsid w:val="00990D83"/>
    <w:rsid w:val="009911BB"/>
    <w:rsid w:val="009915A0"/>
    <w:rsid w:val="009915BD"/>
    <w:rsid w:val="009916BF"/>
    <w:rsid w:val="009916CE"/>
    <w:rsid w:val="0099187B"/>
    <w:rsid w:val="00991A92"/>
    <w:rsid w:val="00991ACD"/>
    <w:rsid w:val="00991AFD"/>
    <w:rsid w:val="00991B4E"/>
    <w:rsid w:val="00991B77"/>
    <w:rsid w:val="00991C09"/>
    <w:rsid w:val="00991CCD"/>
    <w:rsid w:val="00991CD7"/>
    <w:rsid w:val="00991D1C"/>
    <w:rsid w:val="00991EDA"/>
    <w:rsid w:val="00991F43"/>
    <w:rsid w:val="00991FBF"/>
    <w:rsid w:val="00992029"/>
    <w:rsid w:val="00992155"/>
    <w:rsid w:val="009921F3"/>
    <w:rsid w:val="009922E3"/>
    <w:rsid w:val="00992340"/>
    <w:rsid w:val="00992527"/>
    <w:rsid w:val="0099255C"/>
    <w:rsid w:val="009925F0"/>
    <w:rsid w:val="00992657"/>
    <w:rsid w:val="0099283A"/>
    <w:rsid w:val="009928EB"/>
    <w:rsid w:val="009929AF"/>
    <w:rsid w:val="00992A70"/>
    <w:rsid w:val="00992AA2"/>
    <w:rsid w:val="00992B47"/>
    <w:rsid w:val="00992C87"/>
    <w:rsid w:val="00992DFD"/>
    <w:rsid w:val="00992F59"/>
    <w:rsid w:val="00992F71"/>
    <w:rsid w:val="00992FB9"/>
    <w:rsid w:val="00993049"/>
    <w:rsid w:val="009930FA"/>
    <w:rsid w:val="00993139"/>
    <w:rsid w:val="009931D7"/>
    <w:rsid w:val="0099325C"/>
    <w:rsid w:val="0099332E"/>
    <w:rsid w:val="0099337C"/>
    <w:rsid w:val="0099343A"/>
    <w:rsid w:val="009934DB"/>
    <w:rsid w:val="009935B2"/>
    <w:rsid w:val="00993646"/>
    <w:rsid w:val="009936BB"/>
    <w:rsid w:val="00993752"/>
    <w:rsid w:val="00993803"/>
    <w:rsid w:val="0099399D"/>
    <w:rsid w:val="00993CAA"/>
    <w:rsid w:val="00993D51"/>
    <w:rsid w:val="00993EB9"/>
    <w:rsid w:val="00993F86"/>
    <w:rsid w:val="009940B6"/>
    <w:rsid w:val="0099410F"/>
    <w:rsid w:val="00994200"/>
    <w:rsid w:val="00994734"/>
    <w:rsid w:val="00994772"/>
    <w:rsid w:val="009948C6"/>
    <w:rsid w:val="00994A05"/>
    <w:rsid w:val="00994A98"/>
    <w:rsid w:val="00994B21"/>
    <w:rsid w:val="00994DDD"/>
    <w:rsid w:val="00994DF2"/>
    <w:rsid w:val="00994E3A"/>
    <w:rsid w:val="00994FB5"/>
    <w:rsid w:val="00994FC2"/>
    <w:rsid w:val="009950E7"/>
    <w:rsid w:val="009950F9"/>
    <w:rsid w:val="009951CA"/>
    <w:rsid w:val="00995225"/>
    <w:rsid w:val="00995274"/>
    <w:rsid w:val="009952EE"/>
    <w:rsid w:val="00995358"/>
    <w:rsid w:val="00995380"/>
    <w:rsid w:val="009956F0"/>
    <w:rsid w:val="0099575F"/>
    <w:rsid w:val="009957EF"/>
    <w:rsid w:val="00995896"/>
    <w:rsid w:val="00995981"/>
    <w:rsid w:val="00995A10"/>
    <w:rsid w:val="00995ADC"/>
    <w:rsid w:val="00995C6E"/>
    <w:rsid w:val="00995D31"/>
    <w:rsid w:val="00995ECE"/>
    <w:rsid w:val="00995F32"/>
    <w:rsid w:val="00995F90"/>
    <w:rsid w:val="00996127"/>
    <w:rsid w:val="00996143"/>
    <w:rsid w:val="0099637A"/>
    <w:rsid w:val="009963D8"/>
    <w:rsid w:val="00996434"/>
    <w:rsid w:val="00996449"/>
    <w:rsid w:val="009966FC"/>
    <w:rsid w:val="0099673E"/>
    <w:rsid w:val="00996B1E"/>
    <w:rsid w:val="00996FA4"/>
    <w:rsid w:val="00997052"/>
    <w:rsid w:val="00997147"/>
    <w:rsid w:val="00997281"/>
    <w:rsid w:val="00997296"/>
    <w:rsid w:val="009972EA"/>
    <w:rsid w:val="009976D5"/>
    <w:rsid w:val="00997853"/>
    <w:rsid w:val="009979DE"/>
    <w:rsid w:val="00997BFD"/>
    <w:rsid w:val="00997C36"/>
    <w:rsid w:val="00997D3F"/>
    <w:rsid w:val="00997EB2"/>
    <w:rsid w:val="00997F9C"/>
    <w:rsid w:val="00997FD0"/>
    <w:rsid w:val="00997FDA"/>
    <w:rsid w:val="009A010A"/>
    <w:rsid w:val="009A02AE"/>
    <w:rsid w:val="009A03DC"/>
    <w:rsid w:val="009A0503"/>
    <w:rsid w:val="009A051C"/>
    <w:rsid w:val="009A05C2"/>
    <w:rsid w:val="009A06CD"/>
    <w:rsid w:val="009A07C4"/>
    <w:rsid w:val="009A085E"/>
    <w:rsid w:val="009A08D9"/>
    <w:rsid w:val="009A09C7"/>
    <w:rsid w:val="009A0AD1"/>
    <w:rsid w:val="009A0D15"/>
    <w:rsid w:val="009A0E97"/>
    <w:rsid w:val="009A0F95"/>
    <w:rsid w:val="009A0FD4"/>
    <w:rsid w:val="009A1064"/>
    <w:rsid w:val="009A10A2"/>
    <w:rsid w:val="009A1116"/>
    <w:rsid w:val="009A1201"/>
    <w:rsid w:val="009A12FF"/>
    <w:rsid w:val="009A1332"/>
    <w:rsid w:val="009A13E3"/>
    <w:rsid w:val="009A1542"/>
    <w:rsid w:val="009A15CD"/>
    <w:rsid w:val="009A15FF"/>
    <w:rsid w:val="009A1734"/>
    <w:rsid w:val="009A17A6"/>
    <w:rsid w:val="009A1840"/>
    <w:rsid w:val="009A18A4"/>
    <w:rsid w:val="009A1A24"/>
    <w:rsid w:val="009A1B67"/>
    <w:rsid w:val="009A1CA9"/>
    <w:rsid w:val="009A1D38"/>
    <w:rsid w:val="009A1DB3"/>
    <w:rsid w:val="009A1FF3"/>
    <w:rsid w:val="009A214A"/>
    <w:rsid w:val="009A21DF"/>
    <w:rsid w:val="009A2324"/>
    <w:rsid w:val="009A245F"/>
    <w:rsid w:val="009A2502"/>
    <w:rsid w:val="009A25D0"/>
    <w:rsid w:val="009A2699"/>
    <w:rsid w:val="009A2814"/>
    <w:rsid w:val="009A2854"/>
    <w:rsid w:val="009A2953"/>
    <w:rsid w:val="009A2A39"/>
    <w:rsid w:val="009A2B6C"/>
    <w:rsid w:val="009A2B96"/>
    <w:rsid w:val="009A2BB3"/>
    <w:rsid w:val="009A2CA9"/>
    <w:rsid w:val="009A2D87"/>
    <w:rsid w:val="009A2D99"/>
    <w:rsid w:val="009A2E65"/>
    <w:rsid w:val="009A2F39"/>
    <w:rsid w:val="009A2F49"/>
    <w:rsid w:val="009A2F76"/>
    <w:rsid w:val="009A3072"/>
    <w:rsid w:val="009A3086"/>
    <w:rsid w:val="009A309C"/>
    <w:rsid w:val="009A30E1"/>
    <w:rsid w:val="009A30ED"/>
    <w:rsid w:val="009A3236"/>
    <w:rsid w:val="009A33FF"/>
    <w:rsid w:val="009A352A"/>
    <w:rsid w:val="009A36EA"/>
    <w:rsid w:val="009A371A"/>
    <w:rsid w:val="009A3761"/>
    <w:rsid w:val="009A37B4"/>
    <w:rsid w:val="009A3810"/>
    <w:rsid w:val="009A3880"/>
    <w:rsid w:val="009A38BC"/>
    <w:rsid w:val="009A3A21"/>
    <w:rsid w:val="009A3B52"/>
    <w:rsid w:val="009A3BFE"/>
    <w:rsid w:val="009A3C99"/>
    <w:rsid w:val="009A3F2F"/>
    <w:rsid w:val="009A403C"/>
    <w:rsid w:val="009A4227"/>
    <w:rsid w:val="009A43DD"/>
    <w:rsid w:val="009A4430"/>
    <w:rsid w:val="009A4487"/>
    <w:rsid w:val="009A4530"/>
    <w:rsid w:val="009A457E"/>
    <w:rsid w:val="009A4680"/>
    <w:rsid w:val="009A4AD4"/>
    <w:rsid w:val="009A4CD1"/>
    <w:rsid w:val="009A4D31"/>
    <w:rsid w:val="009A4D52"/>
    <w:rsid w:val="009A4DB3"/>
    <w:rsid w:val="009A4FC5"/>
    <w:rsid w:val="009A5061"/>
    <w:rsid w:val="009A5134"/>
    <w:rsid w:val="009A51B0"/>
    <w:rsid w:val="009A51F2"/>
    <w:rsid w:val="009A53B6"/>
    <w:rsid w:val="009A54CD"/>
    <w:rsid w:val="009A5629"/>
    <w:rsid w:val="009A566B"/>
    <w:rsid w:val="009A57A6"/>
    <w:rsid w:val="009A586F"/>
    <w:rsid w:val="009A58EB"/>
    <w:rsid w:val="009A5B37"/>
    <w:rsid w:val="009A5DBE"/>
    <w:rsid w:val="009A5E84"/>
    <w:rsid w:val="009A5EA9"/>
    <w:rsid w:val="009A5EBC"/>
    <w:rsid w:val="009A611B"/>
    <w:rsid w:val="009A61BB"/>
    <w:rsid w:val="009A61D4"/>
    <w:rsid w:val="009A6286"/>
    <w:rsid w:val="009A62FB"/>
    <w:rsid w:val="009A6322"/>
    <w:rsid w:val="009A63BB"/>
    <w:rsid w:val="009A6516"/>
    <w:rsid w:val="009A6617"/>
    <w:rsid w:val="009A668D"/>
    <w:rsid w:val="009A66B4"/>
    <w:rsid w:val="009A697E"/>
    <w:rsid w:val="009A6992"/>
    <w:rsid w:val="009A69C2"/>
    <w:rsid w:val="009A69C7"/>
    <w:rsid w:val="009A6A99"/>
    <w:rsid w:val="009A6B5E"/>
    <w:rsid w:val="009A6C5C"/>
    <w:rsid w:val="009A6CA0"/>
    <w:rsid w:val="009A6DB8"/>
    <w:rsid w:val="009A6E51"/>
    <w:rsid w:val="009A6ED7"/>
    <w:rsid w:val="009A6F71"/>
    <w:rsid w:val="009A70CC"/>
    <w:rsid w:val="009A716D"/>
    <w:rsid w:val="009A723F"/>
    <w:rsid w:val="009A7331"/>
    <w:rsid w:val="009A73C5"/>
    <w:rsid w:val="009A73D5"/>
    <w:rsid w:val="009A7464"/>
    <w:rsid w:val="009A7610"/>
    <w:rsid w:val="009A76A1"/>
    <w:rsid w:val="009A76DA"/>
    <w:rsid w:val="009A7751"/>
    <w:rsid w:val="009A787B"/>
    <w:rsid w:val="009A7B13"/>
    <w:rsid w:val="009A7BAC"/>
    <w:rsid w:val="009A7BDA"/>
    <w:rsid w:val="009A7C64"/>
    <w:rsid w:val="009A7C75"/>
    <w:rsid w:val="009A7D96"/>
    <w:rsid w:val="009A7DB6"/>
    <w:rsid w:val="009A7F72"/>
    <w:rsid w:val="009B002A"/>
    <w:rsid w:val="009B004A"/>
    <w:rsid w:val="009B0069"/>
    <w:rsid w:val="009B0073"/>
    <w:rsid w:val="009B0098"/>
    <w:rsid w:val="009B00EF"/>
    <w:rsid w:val="009B0111"/>
    <w:rsid w:val="009B017C"/>
    <w:rsid w:val="009B02E2"/>
    <w:rsid w:val="009B0369"/>
    <w:rsid w:val="009B03A7"/>
    <w:rsid w:val="009B03D6"/>
    <w:rsid w:val="009B040F"/>
    <w:rsid w:val="009B04D4"/>
    <w:rsid w:val="009B0637"/>
    <w:rsid w:val="009B07EF"/>
    <w:rsid w:val="009B089B"/>
    <w:rsid w:val="009B0904"/>
    <w:rsid w:val="009B0955"/>
    <w:rsid w:val="009B095C"/>
    <w:rsid w:val="009B09F7"/>
    <w:rsid w:val="009B0A84"/>
    <w:rsid w:val="009B0AE4"/>
    <w:rsid w:val="009B0B19"/>
    <w:rsid w:val="009B0C93"/>
    <w:rsid w:val="009B0D10"/>
    <w:rsid w:val="009B0E3C"/>
    <w:rsid w:val="009B0E99"/>
    <w:rsid w:val="009B0E9D"/>
    <w:rsid w:val="009B0FBB"/>
    <w:rsid w:val="009B1113"/>
    <w:rsid w:val="009B1184"/>
    <w:rsid w:val="009B1193"/>
    <w:rsid w:val="009B14F7"/>
    <w:rsid w:val="009B1503"/>
    <w:rsid w:val="009B1531"/>
    <w:rsid w:val="009B158B"/>
    <w:rsid w:val="009B159E"/>
    <w:rsid w:val="009B1690"/>
    <w:rsid w:val="009B16A3"/>
    <w:rsid w:val="009B17F0"/>
    <w:rsid w:val="009B1B76"/>
    <w:rsid w:val="009B1D0F"/>
    <w:rsid w:val="009B1D85"/>
    <w:rsid w:val="009B1DAE"/>
    <w:rsid w:val="009B1DD9"/>
    <w:rsid w:val="009B1E39"/>
    <w:rsid w:val="009B1F80"/>
    <w:rsid w:val="009B1F84"/>
    <w:rsid w:val="009B1FB1"/>
    <w:rsid w:val="009B200D"/>
    <w:rsid w:val="009B2036"/>
    <w:rsid w:val="009B205F"/>
    <w:rsid w:val="009B220A"/>
    <w:rsid w:val="009B2362"/>
    <w:rsid w:val="009B2538"/>
    <w:rsid w:val="009B2554"/>
    <w:rsid w:val="009B2596"/>
    <w:rsid w:val="009B28A1"/>
    <w:rsid w:val="009B2946"/>
    <w:rsid w:val="009B2AD5"/>
    <w:rsid w:val="009B2B3D"/>
    <w:rsid w:val="009B2BC0"/>
    <w:rsid w:val="009B2C1D"/>
    <w:rsid w:val="009B2C41"/>
    <w:rsid w:val="009B2CAF"/>
    <w:rsid w:val="009B2D26"/>
    <w:rsid w:val="009B2E7C"/>
    <w:rsid w:val="009B2EE8"/>
    <w:rsid w:val="009B3050"/>
    <w:rsid w:val="009B30AA"/>
    <w:rsid w:val="009B31E1"/>
    <w:rsid w:val="009B3204"/>
    <w:rsid w:val="009B3540"/>
    <w:rsid w:val="009B354C"/>
    <w:rsid w:val="009B356D"/>
    <w:rsid w:val="009B374F"/>
    <w:rsid w:val="009B380A"/>
    <w:rsid w:val="009B382B"/>
    <w:rsid w:val="009B385B"/>
    <w:rsid w:val="009B3969"/>
    <w:rsid w:val="009B3A4E"/>
    <w:rsid w:val="009B3B8A"/>
    <w:rsid w:val="009B3C89"/>
    <w:rsid w:val="009B3CFD"/>
    <w:rsid w:val="009B3D1B"/>
    <w:rsid w:val="009B3D3C"/>
    <w:rsid w:val="009B3DC6"/>
    <w:rsid w:val="009B3F56"/>
    <w:rsid w:val="009B3F83"/>
    <w:rsid w:val="009B4057"/>
    <w:rsid w:val="009B41A7"/>
    <w:rsid w:val="009B43C0"/>
    <w:rsid w:val="009B453E"/>
    <w:rsid w:val="009B47D4"/>
    <w:rsid w:val="009B4965"/>
    <w:rsid w:val="009B4AA8"/>
    <w:rsid w:val="009B4BC3"/>
    <w:rsid w:val="009B4BE0"/>
    <w:rsid w:val="009B4BE8"/>
    <w:rsid w:val="009B4DC0"/>
    <w:rsid w:val="009B4EA5"/>
    <w:rsid w:val="009B4FC1"/>
    <w:rsid w:val="009B512A"/>
    <w:rsid w:val="009B5179"/>
    <w:rsid w:val="009B51FF"/>
    <w:rsid w:val="009B52BF"/>
    <w:rsid w:val="009B5336"/>
    <w:rsid w:val="009B53AE"/>
    <w:rsid w:val="009B5451"/>
    <w:rsid w:val="009B55A0"/>
    <w:rsid w:val="009B55BD"/>
    <w:rsid w:val="009B55C7"/>
    <w:rsid w:val="009B5643"/>
    <w:rsid w:val="009B5746"/>
    <w:rsid w:val="009B57EF"/>
    <w:rsid w:val="009B57FC"/>
    <w:rsid w:val="009B597A"/>
    <w:rsid w:val="009B5989"/>
    <w:rsid w:val="009B5A31"/>
    <w:rsid w:val="009B5A3D"/>
    <w:rsid w:val="009B5B01"/>
    <w:rsid w:val="009B5C20"/>
    <w:rsid w:val="009B5D62"/>
    <w:rsid w:val="009B5F3F"/>
    <w:rsid w:val="009B5F8A"/>
    <w:rsid w:val="009B6037"/>
    <w:rsid w:val="009B60CF"/>
    <w:rsid w:val="009B6247"/>
    <w:rsid w:val="009B6253"/>
    <w:rsid w:val="009B62D2"/>
    <w:rsid w:val="009B6410"/>
    <w:rsid w:val="009B660F"/>
    <w:rsid w:val="009B6677"/>
    <w:rsid w:val="009B66A5"/>
    <w:rsid w:val="009B673D"/>
    <w:rsid w:val="009B6838"/>
    <w:rsid w:val="009B6961"/>
    <w:rsid w:val="009B6ACD"/>
    <w:rsid w:val="009B6C0C"/>
    <w:rsid w:val="009B6F8D"/>
    <w:rsid w:val="009B7014"/>
    <w:rsid w:val="009B707F"/>
    <w:rsid w:val="009B7234"/>
    <w:rsid w:val="009B72AF"/>
    <w:rsid w:val="009B745E"/>
    <w:rsid w:val="009B74C9"/>
    <w:rsid w:val="009B750A"/>
    <w:rsid w:val="009B75B5"/>
    <w:rsid w:val="009B7666"/>
    <w:rsid w:val="009B766C"/>
    <w:rsid w:val="009B775C"/>
    <w:rsid w:val="009B77CB"/>
    <w:rsid w:val="009B7899"/>
    <w:rsid w:val="009B78B8"/>
    <w:rsid w:val="009B78D0"/>
    <w:rsid w:val="009B78E4"/>
    <w:rsid w:val="009B7A44"/>
    <w:rsid w:val="009B7BA3"/>
    <w:rsid w:val="009B7C92"/>
    <w:rsid w:val="009B7CCB"/>
    <w:rsid w:val="009B7E17"/>
    <w:rsid w:val="009B7EE4"/>
    <w:rsid w:val="009B7F9C"/>
    <w:rsid w:val="009C019D"/>
    <w:rsid w:val="009C01C8"/>
    <w:rsid w:val="009C023A"/>
    <w:rsid w:val="009C02A5"/>
    <w:rsid w:val="009C02A8"/>
    <w:rsid w:val="009C0403"/>
    <w:rsid w:val="009C04DA"/>
    <w:rsid w:val="009C079C"/>
    <w:rsid w:val="009C0805"/>
    <w:rsid w:val="009C080E"/>
    <w:rsid w:val="009C0990"/>
    <w:rsid w:val="009C09EB"/>
    <w:rsid w:val="009C0C5C"/>
    <w:rsid w:val="009C0CE4"/>
    <w:rsid w:val="009C0DB8"/>
    <w:rsid w:val="009C0EFC"/>
    <w:rsid w:val="009C0F0D"/>
    <w:rsid w:val="009C0F19"/>
    <w:rsid w:val="009C10E3"/>
    <w:rsid w:val="009C119D"/>
    <w:rsid w:val="009C141B"/>
    <w:rsid w:val="009C143A"/>
    <w:rsid w:val="009C1542"/>
    <w:rsid w:val="009C1744"/>
    <w:rsid w:val="009C1828"/>
    <w:rsid w:val="009C18F9"/>
    <w:rsid w:val="009C193C"/>
    <w:rsid w:val="009C19FD"/>
    <w:rsid w:val="009C19FF"/>
    <w:rsid w:val="009C1ADE"/>
    <w:rsid w:val="009C1AF4"/>
    <w:rsid w:val="009C1B69"/>
    <w:rsid w:val="009C1CC3"/>
    <w:rsid w:val="009C1CFF"/>
    <w:rsid w:val="009C1D26"/>
    <w:rsid w:val="009C1DFC"/>
    <w:rsid w:val="009C1E0D"/>
    <w:rsid w:val="009C1E63"/>
    <w:rsid w:val="009C1E97"/>
    <w:rsid w:val="009C1EF4"/>
    <w:rsid w:val="009C1F9B"/>
    <w:rsid w:val="009C225E"/>
    <w:rsid w:val="009C2349"/>
    <w:rsid w:val="009C2366"/>
    <w:rsid w:val="009C257C"/>
    <w:rsid w:val="009C262B"/>
    <w:rsid w:val="009C26F9"/>
    <w:rsid w:val="009C2828"/>
    <w:rsid w:val="009C2B60"/>
    <w:rsid w:val="009C2C1A"/>
    <w:rsid w:val="009C2DBB"/>
    <w:rsid w:val="009C2DF7"/>
    <w:rsid w:val="009C2ED8"/>
    <w:rsid w:val="009C2EE3"/>
    <w:rsid w:val="009C2F16"/>
    <w:rsid w:val="009C3047"/>
    <w:rsid w:val="009C3059"/>
    <w:rsid w:val="009C30B2"/>
    <w:rsid w:val="009C31CE"/>
    <w:rsid w:val="009C3222"/>
    <w:rsid w:val="009C33F8"/>
    <w:rsid w:val="009C35C3"/>
    <w:rsid w:val="009C368D"/>
    <w:rsid w:val="009C36A3"/>
    <w:rsid w:val="009C372E"/>
    <w:rsid w:val="009C390A"/>
    <w:rsid w:val="009C3917"/>
    <w:rsid w:val="009C396E"/>
    <w:rsid w:val="009C3A3D"/>
    <w:rsid w:val="009C3C99"/>
    <w:rsid w:val="009C3DE6"/>
    <w:rsid w:val="009C3F61"/>
    <w:rsid w:val="009C401A"/>
    <w:rsid w:val="009C404F"/>
    <w:rsid w:val="009C4077"/>
    <w:rsid w:val="009C41A4"/>
    <w:rsid w:val="009C41E4"/>
    <w:rsid w:val="009C429E"/>
    <w:rsid w:val="009C4334"/>
    <w:rsid w:val="009C43E5"/>
    <w:rsid w:val="009C445F"/>
    <w:rsid w:val="009C446D"/>
    <w:rsid w:val="009C45D9"/>
    <w:rsid w:val="009C4627"/>
    <w:rsid w:val="009C4649"/>
    <w:rsid w:val="009C480F"/>
    <w:rsid w:val="009C4B1F"/>
    <w:rsid w:val="009C4B31"/>
    <w:rsid w:val="009C4E75"/>
    <w:rsid w:val="009C4F11"/>
    <w:rsid w:val="009C5139"/>
    <w:rsid w:val="009C5304"/>
    <w:rsid w:val="009C5481"/>
    <w:rsid w:val="009C5514"/>
    <w:rsid w:val="009C56CB"/>
    <w:rsid w:val="009C56FA"/>
    <w:rsid w:val="009C590A"/>
    <w:rsid w:val="009C5923"/>
    <w:rsid w:val="009C594E"/>
    <w:rsid w:val="009C5966"/>
    <w:rsid w:val="009C5DB4"/>
    <w:rsid w:val="009C5DF1"/>
    <w:rsid w:val="009C5DF4"/>
    <w:rsid w:val="009C5F0A"/>
    <w:rsid w:val="009C5F51"/>
    <w:rsid w:val="009C5FF3"/>
    <w:rsid w:val="009C602D"/>
    <w:rsid w:val="009C6043"/>
    <w:rsid w:val="009C606C"/>
    <w:rsid w:val="009C623C"/>
    <w:rsid w:val="009C62EB"/>
    <w:rsid w:val="009C6447"/>
    <w:rsid w:val="009C66BF"/>
    <w:rsid w:val="009C6842"/>
    <w:rsid w:val="009C6A05"/>
    <w:rsid w:val="009C6BD1"/>
    <w:rsid w:val="009C6BED"/>
    <w:rsid w:val="009C6BEF"/>
    <w:rsid w:val="009C6BF3"/>
    <w:rsid w:val="009C6C64"/>
    <w:rsid w:val="009C6E4A"/>
    <w:rsid w:val="009C6EDF"/>
    <w:rsid w:val="009C6FC5"/>
    <w:rsid w:val="009C7124"/>
    <w:rsid w:val="009C7147"/>
    <w:rsid w:val="009C7249"/>
    <w:rsid w:val="009C727F"/>
    <w:rsid w:val="009C72E7"/>
    <w:rsid w:val="009C73E4"/>
    <w:rsid w:val="009C74B5"/>
    <w:rsid w:val="009C7608"/>
    <w:rsid w:val="009C7748"/>
    <w:rsid w:val="009C781B"/>
    <w:rsid w:val="009C787D"/>
    <w:rsid w:val="009C789D"/>
    <w:rsid w:val="009C79C7"/>
    <w:rsid w:val="009C7A2A"/>
    <w:rsid w:val="009C7A6C"/>
    <w:rsid w:val="009C7AD4"/>
    <w:rsid w:val="009C7C39"/>
    <w:rsid w:val="009C7C4C"/>
    <w:rsid w:val="009C7EA6"/>
    <w:rsid w:val="009D0016"/>
    <w:rsid w:val="009D007A"/>
    <w:rsid w:val="009D0095"/>
    <w:rsid w:val="009D041B"/>
    <w:rsid w:val="009D044A"/>
    <w:rsid w:val="009D0467"/>
    <w:rsid w:val="009D0469"/>
    <w:rsid w:val="009D0487"/>
    <w:rsid w:val="009D069F"/>
    <w:rsid w:val="009D070D"/>
    <w:rsid w:val="009D0764"/>
    <w:rsid w:val="009D07AB"/>
    <w:rsid w:val="009D07AC"/>
    <w:rsid w:val="009D0945"/>
    <w:rsid w:val="009D0967"/>
    <w:rsid w:val="009D0985"/>
    <w:rsid w:val="009D098D"/>
    <w:rsid w:val="009D09F7"/>
    <w:rsid w:val="009D0A5F"/>
    <w:rsid w:val="009D0ABC"/>
    <w:rsid w:val="009D0ABD"/>
    <w:rsid w:val="009D0B7C"/>
    <w:rsid w:val="009D0C61"/>
    <w:rsid w:val="009D0D5A"/>
    <w:rsid w:val="009D0D8E"/>
    <w:rsid w:val="009D100F"/>
    <w:rsid w:val="009D113D"/>
    <w:rsid w:val="009D11CC"/>
    <w:rsid w:val="009D1286"/>
    <w:rsid w:val="009D1290"/>
    <w:rsid w:val="009D1299"/>
    <w:rsid w:val="009D144C"/>
    <w:rsid w:val="009D1765"/>
    <w:rsid w:val="009D1824"/>
    <w:rsid w:val="009D18AF"/>
    <w:rsid w:val="009D18C6"/>
    <w:rsid w:val="009D1A9B"/>
    <w:rsid w:val="009D1B8D"/>
    <w:rsid w:val="009D1D5E"/>
    <w:rsid w:val="009D1F18"/>
    <w:rsid w:val="009D1F24"/>
    <w:rsid w:val="009D1F71"/>
    <w:rsid w:val="009D2127"/>
    <w:rsid w:val="009D2222"/>
    <w:rsid w:val="009D2239"/>
    <w:rsid w:val="009D22F9"/>
    <w:rsid w:val="009D23AB"/>
    <w:rsid w:val="009D23EF"/>
    <w:rsid w:val="009D2609"/>
    <w:rsid w:val="009D2735"/>
    <w:rsid w:val="009D2766"/>
    <w:rsid w:val="009D27E9"/>
    <w:rsid w:val="009D285A"/>
    <w:rsid w:val="009D2A51"/>
    <w:rsid w:val="009D2AD3"/>
    <w:rsid w:val="009D2CF9"/>
    <w:rsid w:val="009D2D68"/>
    <w:rsid w:val="009D2DEC"/>
    <w:rsid w:val="009D311E"/>
    <w:rsid w:val="009D3138"/>
    <w:rsid w:val="009D3255"/>
    <w:rsid w:val="009D3294"/>
    <w:rsid w:val="009D32CF"/>
    <w:rsid w:val="009D3357"/>
    <w:rsid w:val="009D344B"/>
    <w:rsid w:val="009D3485"/>
    <w:rsid w:val="009D3490"/>
    <w:rsid w:val="009D3562"/>
    <w:rsid w:val="009D3585"/>
    <w:rsid w:val="009D358F"/>
    <w:rsid w:val="009D3634"/>
    <w:rsid w:val="009D363D"/>
    <w:rsid w:val="009D3683"/>
    <w:rsid w:val="009D36F9"/>
    <w:rsid w:val="009D3735"/>
    <w:rsid w:val="009D3799"/>
    <w:rsid w:val="009D37A5"/>
    <w:rsid w:val="009D385E"/>
    <w:rsid w:val="009D38B0"/>
    <w:rsid w:val="009D3A68"/>
    <w:rsid w:val="009D3A80"/>
    <w:rsid w:val="009D3B10"/>
    <w:rsid w:val="009D3BDB"/>
    <w:rsid w:val="009D3C37"/>
    <w:rsid w:val="009D3D33"/>
    <w:rsid w:val="009D3D99"/>
    <w:rsid w:val="009D3DA3"/>
    <w:rsid w:val="009D3DE7"/>
    <w:rsid w:val="009D3E85"/>
    <w:rsid w:val="009D3E91"/>
    <w:rsid w:val="009D3FAB"/>
    <w:rsid w:val="009D4028"/>
    <w:rsid w:val="009D4029"/>
    <w:rsid w:val="009D408A"/>
    <w:rsid w:val="009D408B"/>
    <w:rsid w:val="009D40A2"/>
    <w:rsid w:val="009D41CC"/>
    <w:rsid w:val="009D4215"/>
    <w:rsid w:val="009D437B"/>
    <w:rsid w:val="009D4441"/>
    <w:rsid w:val="009D46A7"/>
    <w:rsid w:val="009D46FF"/>
    <w:rsid w:val="009D4703"/>
    <w:rsid w:val="009D473E"/>
    <w:rsid w:val="009D4752"/>
    <w:rsid w:val="009D4794"/>
    <w:rsid w:val="009D47AD"/>
    <w:rsid w:val="009D47F0"/>
    <w:rsid w:val="009D48D1"/>
    <w:rsid w:val="009D4919"/>
    <w:rsid w:val="009D4B71"/>
    <w:rsid w:val="009D4CD6"/>
    <w:rsid w:val="009D4D4D"/>
    <w:rsid w:val="009D4D64"/>
    <w:rsid w:val="009D4E10"/>
    <w:rsid w:val="009D4E21"/>
    <w:rsid w:val="009D4F17"/>
    <w:rsid w:val="009D4F48"/>
    <w:rsid w:val="009D4F5F"/>
    <w:rsid w:val="009D518D"/>
    <w:rsid w:val="009D5199"/>
    <w:rsid w:val="009D5370"/>
    <w:rsid w:val="009D54CE"/>
    <w:rsid w:val="009D559E"/>
    <w:rsid w:val="009D55E2"/>
    <w:rsid w:val="009D56E7"/>
    <w:rsid w:val="009D5790"/>
    <w:rsid w:val="009D5956"/>
    <w:rsid w:val="009D5961"/>
    <w:rsid w:val="009D59B0"/>
    <w:rsid w:val="009D5A03"/>
    <w:rsid w:val="009D5E2D"/>
    <w:rsid w:val="009D5E40"/>
    <w:rsid w:val="009D612E"/>
    <w:rsid w:val="009D61B7"/>
    <w:rsid w:val="009D6202"/>
    <w:rsid w:val="009D627B"/>
    <w:rsid w:val="009D6346"/>
    <w:rsid w:val="009D6447"/>
    <w:rsid w:val="009D6505"/>
    <w:rsid w:val="009D6525"/>
    <w:rsid w:val="009D6780"/>
    <w:rsid w:val="009D67E2"/>
    <w:rsid w:val="009D6826"/>
    <w:rsid w:val="009D68A8"/>
    <w:rsid w:val="009D68BD"/>
    <w:rsid w:val="009D68CC"/>
    <w:rsid w:val="009D68ED"/>
    <w:rsid w:val="009D69B0"/>
    <w:rsid w:val="009D6A07"/>
    <w:rsid w:val="009D6BC6"/>
    <w:rsid w:val="009D6C1C"/>
    <w:rsid w:val="009D6CE0"/>
    <w:rsid w:val="009D6E55"/>
    <w:rsid w:val="009D6E6D"/>
    <w:rsid w:val="009D70E5"/>
    <w:rsid w:val="009D71F9"/>
    <w:rsid w:val="009D728C"/>
    <w:rsid w:val="009D729D"/>
    <w:rsid w:val="009D7325"/>
    <w:rsid w:val="009D739D"/>
    <w:rsid w:val="009D73CD"/>
    <w:rsid w:val="009D741B"/>
    <w:rsid w:val="009D7493"/>
    <w:rsid w:val="009D753D"/>
    <w:rsid w:val="009D7668"/>
    <w:rsid w:val="009D76B0"/>
    <w:rsid w:val="009D7705"/>
    <w:rsid w:val="009D782F"/>
    <w:rsid w:val="009D789D"/>
    <w:rsid w:val="009D78E7"/>
    <w:rsid w:val="009D7A5F"/>
    <w:rsid w:val="009D7C90"/>
    <w:rsid w:val="009D7E8D"/>
    <w:rsid w:val="009E000D"/>
    <w:rsid w:val="009E006F"/>
    <w:rsid w:val="009E0418"/>
    <w:rsid w:val="009E0555"/>
    <w:rsid w:val="009E0564"/>
    <w:rsid w:val="009E0565"/>
    <w:rsid w:val="009E05E7"/>
    <w:rsid w:val="009E05FA"/>
    <w:rsid w:val="009E063E"/>
    <w:rsid w:val="009E06A7"/>
    <w:rsid w:val="009E0786"/>
    <w:rsid w:val="009E07C7"/>
    <w:rsid w:val="009E0804"/>
    <w:rsid w:val="009E0828"/>
    <w:rsid w:val="009E08A7"/>
    <w:rsid w:val="009E0910"/>
    <w:rsid w:val="009E0944"/>
    <w:rsid w:val="009E0A33"/>
    <w:rsid w:val="009E0B26"/>
    <w:rsid w:val="009E0B62"/>
    <w:rsid w:val="009E0B72"/>
    <w:rsid w:val="009E0C7C"/>
    <w:rsid w:val="009E0CEF"/>
    <w:rsid w:val="009E0D74"/>
    <w:rsid w:val="009E0D97"/>
    <w:rsid w:val="009E0DB9"/>
    <w:rsid w:val="009E0E50"/>
    <w:rsid w:val="009E10EC"/>
    <w:rsid w:val="009E1144"/>
    <w:rsid w:val="009E122C"/>
    <w:rsid w:val="009E1292"/>
    <w:rsid w:val="009E151B"/>
    <w:rsid w:val="009E171B"/>
    <w:rsid w:val="009E1746"/>
    <w:rsid w:val="009E1935"/>
    <w:rsid w:val="009E1962"/>
    <w:rsid w:val="009E1A2E"/>
    <w:rsid w:val="009E1B05"/>
    <w:rsid w:val="009E1C23"/>
    <w:rsid w:val="009E1C63"/>
    <w:rsid w:val="009E1C64"/>
    <w:rsid w:val="009E1DC9"/>
    <w:rsid w:val="009E1E04"/>
    <w:rsid w:val="009E1EB1"/>
    <w:rsid w:val="009E1EFB"/>
    <w:rsid w:val="009E1F26"/>
    <w:rsid w:val="009E1FD0"/>
    <w:rsid w:val="009E20CB"/>
    <w:rsid w:val="009E21B9"/>
    <w:rsid w:val="009E2249"/>
    <w:rsid w:val="009E250D"/>
    <w:rsid w:val="009E2529"/>
    <w:rsid w:val="009E257F"/>
    <w:rsid w:val="009E27BF"/>
    <w:rsid w:val="009E2817"/>
    <w:rsid w:val="009E28C0"/>
    <w:rsid w:val="009E28D8"/>
    <w:rsid w:val="009E2954"/>
    <w:rsid w:val="009E2990"/>
    <w:rsid w:val="009E2A70"/>
    <w:rsid w:val="009E2AB9"/>
    <w:rsid w:val="009E2E16"/>
    <w:rsid w:val="009E2F2B"/>
    <w:rsid w:val="009E3011"/>
    <w:rsid w:val="009E3269"/>
    <w:rsid w:val="009E32C5"/>
    <w:rsid w:val="009E35D4"/>
    <w:rsid w:val="009E35E0"/>
    <w:rsid w:val="009E36B0"/>
    <w:rsid w:val="009E370A"/>
    <w:rsid w:val="009E37D5"/>
    <w:rsid w:val="009E3864"/>
    <w:rsid w:val="009E38DF"/>
    <w:rsid w:val="009E3A9F"/>
    <w:rsid w:val="009E3ABF"/>
    <w:rsid w:val="009E3B65"/>
    <w:rsid w:val="009E3C70"/>
    <w:rsid w:val="009E3CA1"/>
    <w:rsid w:val="009E3D26"/>
    <w:rsid w:val="009E3DC0"/>
    <w:rsid w:val="009E3E05"/>
    <w:rsid w:val="009E3FDC"/>
    <w:rsid w:val="009E40C7"/>
    <w:rsid w:val="009E4164"/>
    <w:rsid w:val="009E417C"/>
    <w:rsid w:val="009E41A4"/>
    <w:rsid w:val="009E42C5"/>
    <w:rsid w:val="009E42EC"/>
    <w:rsid w:val="009E44D6"/>
    <w:rsid w:val="009E45AE"/>
    <w:rsid w:val="009E4631"/>
    <w:rsid w:val="009E46BE"/>
    <w:rsid w:val="009E4799"/>
    <w:rsid w:val="009E48B1"/>
    <w:rsid w:val="009E4ADC"/>
    <w:rsid w:val="009E4BFF"/>
    <w:rsid w:val="009E4D3D"/>
    <w:rsid w:val="009E4DB7"/>
    <w:rsid w:val="009E4E20"/>
    <w:rsid w:val="009E4F57"/>
    <w:rsid w:val="009E4F76"/>
    <w:rsid w:val="009E503F"/>
    <w:rsid w:val="009E507F"/>
    <w:rsid w:val="009E51F9"/>
    <w:rsid w:val="009E525A"/>
    <w:rsid w:val="009E529A"/>
    <w:rsid w:val="009E5553"/>
    <w:rsid w:val="009E55EF"/>
    <w:rsid w:val="009E562A"/>
    <w:rsid w:val="009E57F2"/>
    <w:rsid w:val="009E595E"/>
    <w:rsid w:val="009E5A79"/>
    <w:rsid w:val="009E5BD0"/>
    <w:rsid w:val="009E5C7A"/>
    <w:rsid w:val="009E5D2D"/>
    <w:rsid w:val="009E5DBA"/>
    <w:rsid w:val="009E5EA5"/>
    <w:rsid w:val="009E5F13"/>
    <w:rsid w:val="009E60B1"/>
    <w:rsid w:val="009E6245"/>
    <w:rsid w:val="009E6269"/>
    <w:rsid w:val="009E6291"/>
    <w:rsid w:val="009E62F7"/>
    <w:rsid w:val="009E6374"/>
    <w:rsid w:val="009E648C"/>
    <w:rsid w:val="009E65CE"/>
    <w:rsid w:val="009E668A"/>
    <w:rsid w:val="009E68FD"/>
    <w:rsid w:val="009E696E"/>
    <w:rsid w:val="009E6AFC"/>
    <w:rsid w:val="009E6B16"/>
    <w:rsid w:val="009E6CB5"/>
    <w:rsid w:val="009E6CD1"/>
    <w:rsid w:val="009E6D6D"/>
    <w:rsid w:val="009E712F"/>
    <w:rsid w:val="009E71E0"/>
    <w:rsid w:val="009E738A"/>
    <w:rsid w:val="009E7458"/>
    <w:rsid w:val="009E74C6"/>
    <w:rsid w:val="009E765C"/>
    <w:rsid w:val="009E7774"/>
    <w:rsid w:val="009E7877"/>
    <w:rsid w:val="009E7944"/>
    <w:rsid w:val="009E7A8F"/>
    <w:rsid w:val="009E7AA1"/>
    <w:rsid w:val="009E7AA8"/>
    <w:rsid w:val="009E7B5B"/>
    <w:rsid w:val="009E7BD9"/>
    <w:rsid w:val="009E7C68"/>
    <w:rsid w:val="009E7E28"/>
    <w:rsid w:val="009E7E70"/>
    <w:rsid w:val="009E7F0F"/>
    <w:rsid w:val="009F0089"/>
    <w:rsid w:val="009F0225"/>
    <w:rsid w:val="009F0473"/>
    <w:rsid w:val="009F0475"/>
    <w:rsid w:val="009F0504"/>
    <w:rsid w:val="009F05B3"/>
    <w:rsid w:val="009F05D1"/>
    <w:rsid w:val="009F0643"/>
    <w:rsid w:val="009F06F9"/>
    <w:rsid w:val="009F07E1"/>
    <w:rsid w:val="009F08B9"/>
    <w:rsid w:val="009F08DD"/>
    <w:rsid w:val="009F0922"/>
    <w:rsid w:val="009F0A38"/>
    <w:rsid w:val="009F0A50"/>
    <w:rsid w:val="009F0AA4"/>
    <w:rsid w:val="009F0BC3"/>
    <w:rsid w:val="009F0DCD"/>
    <w:rsid w:val="009F0E62"/>
    <w:rsid w:val="009F0EB4"/>
    <w:rsid w:val="009F0F9C"/>
    <w:rsid w:val="009F1010"/>
    <w:rsid w:val="009F103F"/>
    <w:rsid w:val="009F10A4"/>
    <w:rsid w:val="009F117B"/>
    <w:rsid w:val="009F11AB"/>
    <w:rsid w:val="009F1244"/>
    <w:rsid w:val="009F1288"/>
    <w:rsid w:val="009F1360"/>
    <w:rsid w:val="009F14AB"/>
    <w:rsid w:val="009F14AD"/>
    <w:rsid w:val="009F14BE"/>
    <w:rsid w:val="009F1524"/>
    <w:rsid w:val="009F15D2"/>
    <w:rsid w:val="009F1650"/>
    <w:rsid w:val="009F1904"/>
    <w:rsid w:val="009F1934"/>
    <w:rsid w:val="009F19B5"/>
    <w:rsid w:val="009F1B64"/>
    <w:rsid w:val="009F1C0A"/>
    <w:rsid w:val="009F1D9A"/>
    <w:rsid w:val="009F1DB4"/>
    <w:rsid w:val="009F1EE0"/>
    <w:rsid w:val="009F1F7D"/>
    <w:rsid w:val="009F1F9E"/>
    <w:rsid w:val="009F1FE8"/>
    <w:rsid w:val="009F20EE"/>
    <w:rsid w:val="009F2110"/>
    <w:rsid w:val="009F2316"/>
    <w:rsid w:val="009F23D9"/>
    <w:rsid w:val="009F24FE"/>
    <w:rsid w:val="009F253A"/>
    <w:rsid w:val="009F258E"/>
    <w:rsid w:val="009F276D"/>
    <w:rsid w:val="009F27DB"/>
    <w:rsid w:val="009F2901"/>
    <w:rsid w:val="009F29B0"/>
    <w:rsid w:val="009F29FA"/>
    <w:rsid w:val="009F2A8F"/>
    <w:rsid w:val="009F2B14"/>
    <w:rsid w:val="009F2C6C"/>
    <w:rsid w:val="009F2CBA"/>
    <w:rsid w:val="009F2CCA"/>
    <w:rsid w:val="009F2DBF"/>
    <w:rsid w:val="009F2FF2"/>
    <w:rsid w:val="009F3072"/>
    <w:rsid w:val="009F3179"/>
    <w:rsid w:val="009F3AB9"/>
    <w:rsid w:val="009F3AD2"/>
    <w:rsid w:val="009F3B3E"/>
    <w:rsid w:val="009F3BA6"/>
    <w:rsid w:val="009F3BAB"/>
    <w:rsid w:val="009F3C04"/>
    <w:rsid w:val="009F3C22"/>
    <w:rsid w:val="009F3CFD"/>
    <w:rsid w:val="009F3E50"/>
    <w:rsid w:val="009F3E8B"/>
    <w:rsid w:val="009F3E98"/>
    <w:rsid w:val="009F40C1"/>
    <w:rsid w:val="009F4104"/>
    <w:rsid w:val="009F4162"/>
    <w:rsid w:val="009F41C4"/>
    <w:rsid w:val="009F4281"/>
    <w:rsid w:val="009F4412"/>
    <w:rsid w:val="009F4445"/>
    <w:rsid w:val="009F46C1"/>
    <w:rsid w:val="009F47F3"/>
    <w:rsid w:val="009F4888"/>
    <w:rsid w:val="009F4945"/>
    <w:rsid w:val="009F4A17"/>
    <w:rsid w:val="009F4B8D"/>
    <w:rsid w:val="009F4BBE"/>
    <w:rsid w:val="009F4E75"/>
    <w:rsid w:val="009F4E7E"/>
    <w:rsid w:val="009F4EDE"/>
    <w:rsid w:val="009F5042"/>
    <w:rsid w:val="009F5152"/>
    <w:rsid w:val="009F530D"/>
    <w:rsid w:val="009F54AB"/>
    <w:rsid w:val="009F558A"/>
    <w:rsid w:val="009F5656"/>
    <w:rsid w:val="009F57BC"/>
    <w:rsid w:val="009F57F1"/>
    <w:rsid w:val="009F58A7"/>
    <w:rsid w:val="009F595C"/>
    <w:rsid w:val="009F5A97"/>
    <w:rsid w:val="009F5AFC"/>
    <w:rsid w:val="009F5BB0"/>
    <w:rsid w:val="009F5BC8"/>
    <w:rsid w:val="009F5C78"/>
    <w:rsid w:val="009F5D1A"/>
    <w:rsid w:val="009F5DCB"/>
    <w:rsid w:val="009F5E34"/>
    <w:rsid w:val="009F5E5A"/>
    <w:rsid w:val="009F5EC1"/>
    <w:rsid w:val="009F5F76"/>
    <w:rsid w:val="009F5FDE"/>
    <w:rsid w:val="009F6133"/>
    <w:rsid w:val="009F613F"/>
    <w:rsid w:val="009F6185"/>
    <w:rsid w:val="009F625C"/>
    <w:rsid w:val="009F630E"/>
    <w:rsid w:val="009F6320"/>
    <w:rsid w:val="009F63B7"/>
    <w:rsid w:val="009F6527"/>
    <w:rsid w:val="009F6540"/>
    <w:rsid w:val="009F6564"/>
    <w:rsid w:val="009F6570"/>
    <w:rsid w:val="009F66C5"/>
    <w:rsid w:val="009F6776"/>
    <w:rsid w:val="009F678A"/>
    <w:rsid w:val="009F67DA"/>
    <w:rsid w:val="009F684F"/>
    <w:rsid w:val="009F6867"/>
    <w:rsid w:val="009F686F"/>
    <w:rsid w:val="009F69EF"/>
    <w:rsid w:val="009F6AFA"/>
    <w:rsid w:val="009F6C28"/>
    <w:rsid w:val="009F6CF7"/>
    <w:rsid w:val="009F6D4B"/>
    <w:rsid w:val="009F6E41"/>
    <w:rsid w:val="009F6F3F"/>
    <w:rsid w:val="009F6F67"/>
    <w:rsid w:val="009F722C"/>
    <w:rsid w:val="009F7251"/>
    <w:rsid w:val="009F7440"/>
    <w:rsid w:val="009F7628"/>
    <w:rsid w:val="009F77BC"/>
    <w:rsid w:val="009F7843"/>
    <w:rsid w:val="009F791B"/>
    <w:rsid w:val="009F7AA5"/>
    <w:rsid w:val="009F7C14"/>
    <w:rsid w:val="009F7DF1"/>
    <w:rsid w:val="009F7EEB"/>
    <w:rsid w:val="009F7F66"/>
    <w:rsid w:val="00A00231"/>
    <w:rsid w:val="00A00357"/>
    <w:rsid w:val="00A00368"/>
    <w:rsid w:val="00A00492"/>
    <w:rsid w:val="00A00526"/>
    <w:rsid w:val="00A00812"/>
    <w:rsid w:val="00A00896"/>
    <w:rsid w:val="00A008B1"/>
    <w:rsid w:val="00A00949"/>
    <w:rsid w:val="00A00AFE"/>
    <w:rsid w:val="00A00B90"/>
    <w:rsid w:val="00A00C18"/>
    <w:rsid w:val="00A00D10"/>
    <w:rsid w:val="00A00D9B"/>
    <w:rsid w:val="00A00E10"/>
    <w:rsid w:val="00A00EDD"/>
    <w:rsid w:val="00A010F6"/>
    <w:rsid w:val="00A0110A"/>
    <w:rsid w:val="00A01263"/>
    <w:rsid w:val="00A01331"/>
    <w:rsid w:val="00A013EA"/>
    <w:rsid w:val="00A0153C"/>
    <w:rsid w:val="00A01555"/>
    <w:rsid w:val="00A016D3"/>
    <w:rsid w:val="00A01716"/>
    <w:rsid w:val="00A017FE"/>
    <w:rsid w:val="00A01805"/>
    <w:rsid w:val="00A01885"/>
    <w:rsid w:val="00A01893"/>
    <w:rsid w:val="00A01896"/>
    <w:rsid w:val="00A018FF"/>
    <w:rsid w:val="00A0190E"/>
    <w:rsid w:val="00A0193B"/>
    <w:rsid w:val="00A01AD3"/>
    <w:rsid w:val="00A01BBF"/>
    <w:rsid w:val="00A01BC8"/>
    <w:rsid w:val="00A01C21"/>
    <w:rsid w:val="00A01F56"/>
    <w:rsid w:val="00A02095"/>
    <w:rsid w:val="00A020CD"/>
    <w:rsid w:val="00A020F7"/>
    <w:rsid w:val="00A02111"/>
    <w:rsid w:val="00A021B3"/>
    <w:rsid w:val="00A021D5"/>
    <w:rsid w:val="00A02385"/>
    <w:rsid w:val="00A024E2"/>
    <w:rsid w:val="00A0251D"/>
    <w:rsid w:val="00A02698"/>
    <w:rsid w:val="00A02730"/>
    <w:rsid w:val="00A028E1"/>
    <w:rsid w:val="00A028F2"/>
    <w:rsid w:val="00A02965"/>
    <w:rsid w:val="00A02BE3"/>
    <w:rsid w:val="00A02C31"/>
    <w:rsid w:val="00A02C50"/>
    <w:rsid w:val="00A02DEA"/>
    <w:rsid w:val="00A02E9F"/>
    <w:rsid w:val="00A02EF6"/>
    <w:rsid w:val="00A02F52"/>
    <w:rsid w:val="00A02FE1"/>
    <w:rsid w:val="00A03071"/>
    <w:rsid w:val="00A03147"/>
    <w:rsid w:val="00A0329C"/>
    <w:rsid w:val="00A032C8"/>
    <w:rsid w:val="00A032EC"/>
    <w:rsid w:val="00A032FD"/>
    <w:rsid w:val="00A033C6"/>
    <w:rsid w:val="00A03521"/>
    <w:rsid w:val="00A0363A"/>
    <w:rsid w:val="00A0378F"/>
    <w:rsid w:val="00A038AD"/>
    <w:rsid w:val="00A03904"/>
    <w:rsid w:val="00A039DA"/>
    <w:rsid w:val="00A03B5F"/>
    <w:rsid w:val="00A03BB0"/>
    <w:rsid w:val="00A03CE5"/>
    <w:rsid w:val="00A03D7B"/>
    <w:rsid w:val="00A03F53"/>
    <w:rsid w:val="00A04014"/>
    <w:rsid w:val="00A040FA"/>
    <w:rsid w:val="00A041E7"/>
    <w:rsid w:val="00A04336"/>
    <w:rsid w:val="00A043B3"/>
    <w:rsid w:val="00A04434"/>
    <w:rsid w:val="00A04475"/>
    <w:rsid w:val="00A044CD"/>
    <w:rsid w:val="00A0464E"/>
    <w:rsid w:val="00A047C0"/>
    <w:rsid w:val="00A0482D"/>
    <w:rsid w:val="00A04EF1"/>
    <w:rsid w:val="00A05131"/>
    <w:rsid w:val="00A053BC"/>
    <w:rsid w:val="00A055E0"/>
    <w:rsid w:val="00A05781"/>
    <w:rsid w:val="00A057DF"/>
    <w:rsid w:val="00A05929"/>
    <w:rsid w:val="00A05977"/>
    <w:rsid w:val="00A05BE4"/>
    <w:rsid w:val="00A05CF1"/>
    <w:rsid w:val="00A05DF2"/>
    <w:rsid w:val="00A05E2D"/>
    <w:rsid w:val="00A05F09"/>
    <w:rsid w:val="00A05F62"/>
    <w:rsid w:val="00A05F8B"/>
    <w:rsid w:val="00A0603B"/>
    <w:rsid w:val="00A060C5"/>
    <w:rsid w:val="00A06339"/>
    <w:rsid w:val="00A0645E"/>
    <w:rsid w:val="00A068C8"/>
    <w:rsid w:val="00A06A9B"/>
    <w:rsid w:val="00A06AC8"/>
    <w:rsid w:val="00A06BBA"/>
    <w:rsid w:val="00A06C23"/>
    <w:rsid w:val="00A06C51"/>
    <w:rsid w:val="00A06CC3"/>
    <w:rsid w:val="00A06CD2"/>
    <w:rsid w:val="00A06D96"/>
    <w:rsid w:val="00A06DB9"/>
    <w:rsid w:val="00A06F30"/>
    <w:rsid w:val="00A06FD3"/>
    <w:rsid w:val="00A0706A"/>
    <w:rsid w:val="00A07085"/>
    <w:rsid w:val="00A070C2"/>
    <w:rsid w:val="00A07416"/>
    <w:rsid w:val="00A075C4"/>
    <w:rsid w:val="00A07605"/>
    <w:rsid w:val="00A077BD"/>
    <w:rsid w:val="00A0797D"/>
    <w:rsid w:val="00A07B1A"/>
    <w:rsid w:val="00A07BA5"/>
    <w:rsid w:val="00A07D29"/>
    <w:rsid w:val="00A07F8D"/>
    <w:rsid w:val="00A07FF8"/>
    <w:rsid w:val="00A10002"/>
    <w:rsid w:val="00A1003E"/>
    <w:rsid w:val="00A100E3"/>
    <w:rsid w:val="00A1032B"/>
    <w:rsid w:val="00A104D3"/>
    <w:rsid w:val="00A10506"/>
    <w:rsid w:val="00A105A7"/>
    <w:rsid w:val="00A10631"/>
    <w:rsid w:val="00A10686"/>
    <w:rsid w:val="00A1074E"/>
    <w:rsid w:val="00A1083C"/>
    <w:rsid w:val="00A108EC"/>
    <w:rsid w:val="00A1099F"/>
    <w:rsid w:val="00A109D9"/>
    <w:rsid w:val="00A10AA2"/>
    <w:rsid w:val="00A10B32"/>
    <w:rsid w:val="00A10B61"/>
    <w:rsid w:val="00A10DB4"/>
    <w:rsid w:val="00A10E40"/>
    <w:rsid w:val="00A10E71"/>
    <w:rsid w:val="00A10F6D"/>
    <w:rsid w:val="00A1103A"/>
    <w:rsid w:val="00A1134C"/>
    <w:rsid w:val="00A114B1"/>
    <w:rsid w:val="00A114D0"/>
    <w:rsid w:val="00A115CF"/>
    <w:rsid w:val="00A115D3"/>
    <w:rsid w:val="00A1171C"/>
    <w:rsid w:val="00A1173D"/>
    <w:rsid w:val="00A117E3"/>
    <w:rsid w:val="00A11934"/>
    <w:rsid w:val="00A119EA"/>
    <w:rsid w:val="00A11A7B"/>
    <w:rsid w:val="00A11B15"/>
    <w:rsid w:val="00A11C6B"/>
    <w:rsid w:val="00A11CB9"/>
    <w:rsid w:val="00A11DD3"/>
    <w:rsid w:val="00A1206A"/>
    <w:rsid w:val="00A120AF"/>
    <w:rsid w:val="00A1213C"/>
    <w:rsid w:val="00A12313"/>
    <w:rsid w:val="00A12337"/>
    <w:rsid w:val="00A123DF"/>
    <w:rsid w:val="00A12730"/>
    <w:rsid w:val="00A12754"/>
    <w:rsid w:val="00A1276D"/>
    <w:rsid w:val="00A127A2"/>
    <w:rsid w:val="00A12800"/>
    <w:rsid w:val="00A1293F"/>
    <w:rsid w:val="00A12AED"/>
    <w:rsid w:val="00A12C51"/>
    <w:rsid w:val="00A12CBF"/>
    <w:rsid w:val="00A12CCD"/>
    <w:rsid w:val="00A12CF9"/>
    <w:rsid w:val="00A12D7D"/>
    <w:rsid w:val="00A12DDE"/>
    <w:rsid w:val="00A12E4E"/>
    <w:rsid w:val="00A1318C"/>
    <w:rsid w:val="00A132A2"/>
    <w:rsid w:val="00A133CB"/>
    <w:rsid w:val="00A133F8"/>
    <w:rsid w:val="00A13421"/>
    <w:rsid w:val="00A1346A"/>
    <w:rsid w:val="00A134DF"/>
    <w:rsid w:val="00A13506"/>
    <w:rsid w:val="00A1378C"/>
    <w:rsid w:val="00A139E6"/>
    <w:rsid w:val="00A13A1A"/>
    <w:rsid w:val="00A13AC3"/>
    <w:rsid w:val="00A13B98"/>
    <w:rsid w:val="00A13C07"/>
    <w:rsid w:val="00A13CA4"/>
    <w:rsid w:val="00A13CBC"/>
    <w:rsid w:val="00A13D6F"/>
    <w:rsid w:val="00A13DF0"/>
    <w:rsid w:val="00A13E08"/>
    <w:rsid w:val="00A13E48"/>
    <w:rsid w:val="00A13E66"/>
    <w:rsid w:val="00A13E94"/>
    <w:rsid w:val="00A13F32"/>
    <w:rsid w:val="00A1404F"/>
    <w:rsid w:val="00A140DB"/>
    <w:rsid w:val="00A14283"/>
    <w:rsid w:val="00A142DC"/>
    <w:rsid w:val="00A14319"/>
    <w:rsid w:val="00A1442C"/>
    <w:rsid w:val="00A144B4"/>
    <w:rsid w:val="00A144FC"/>
    <w:rsid w:val="00A146B0"/>
    <w:rsid w:val="00A1471C"/>
    <w:rsid w:val="00A1478C"/>
    <w:rsid w:val="00A14819"/>
    <w:rsid w:val="00A148A7"/>
    <w:rsid w:val="00A14A83"/>
    <w:rsid w:val="00A14C27"/>
    <w:rsid w:val="00A14CC2"/>
    <w:rsid w:val="00A14D51"/>
    <w:rsid w:val="00A14E4D"/>
    <w:rsid w:val="00A14ECC"/>
    <w:rsid w:val="00A14F89"/>
    <w:rsid w:val="00A14F8E"/>
    <w:rsid w:val="00A15021"/>
    <w:rsid w:val="00A151D4"/>
    <w:rsid w:val="00A15259"/>
    <w:rsid w:val="00A15334"/>
    <w:rsid w:val="00A15416"/>
    <w:rsid w:val="00A1556A"/>
    <w:rsid w:val="00A1561F"/>
    <w:rsid w:val="00A1568E"/>
    <w:rsid w:val="00A15740"/>
    <w:rsid w:val="00A1579C"/>
    <w:rsid w:val="00A157DA"/>
    <w:rsid w:val="00A158AA"/>
    <w:rsid w:val="00A159DC"/>
    <w:rsid w:val="00A15A81"/>
    <w:rsid w:val="00A15B9E"/>
    <w:rsid w:val="00A15D4E"/>
    <w:rsid w:val="00A15DE4"/>
    <w:rsid w:val="00A15FF5"/>
    <w:rsid w:val="00A162AD"/>
    <w:rsid w:val="00A162BA"/>
    <w:rsid w:val="00A1633B"/>
    <w:rsid w:val="00A1634C"/>
    <w:rsid w:val="00A165EB"/>
    <w:rsid w:val="00A16669"/>
    <w:rsid w:val="00A166FF"/>
    <w:rsid w:val="00A16840"/>
    <w:rsid w:val="00A16A6E"/>
    <w:rsid w:val="00A16ACF"/>
    <w:rsid w:val="00A16B05"/>
    <w:rsid w:val="00A16B76"/>
    <w:rsid w:val="00A16B7C"/>
    <w:rsid w:val="00A16C0E"/>
    <w:rsid w:val="00A16C42"/>
    <w:rsid w:val="00A16D05"/>
    <w:rsid w:val="00A16D32"/>
    <w:rsid w:val="00A16DD5"/>
    <w:rsid w:val="00A16FD0"/>
    <w:rsid w:val="00A174C8"/>
    <w:rsid w:val="00A1753F"/>
    <w:rsid w:val="00A179B7"/>
    <w:rsid w:val="00A179CF"/>
    <w:rsid w:val="00A179E4"/>
    <w:rsid w:val="00A17B33"/>
    <w:rsid w:val="00A17C4E"/>
    <w:rsid w:val="00A17C64"/>
    <w:rsid w:val="00A17D8A"/>
    <w:rsid w:val="00A17E37"/>
    <w:rsid w:val="00A17EBD"/>
    <w:rsid w:val="00A17EEC"/>
    <w:rsid w:val="00A17F35"/>
    <w:rsid w:val="00A200C3"/>
    <w:rsid w:val="00A20106"/>
    <w:rsid w:val="00A2024F"/>
    <w:rsid w:val="00A20287"/>
    <w:rsid w:val="00A20441"/>
    <w:rsid w:val="00A2050D"/>
    <w:rsid w:val="00A20713"/>
    <w:rsid w:val="00A20714"/>
    <w:rsid w:val="00A20718"/>
    <w:rsid w:val="00A20756"/>
    <w:rsid w:val="00A2079F"/>
    <w:rsid w:val="00A2098F"/>
    <w:rsid w:val="00A20B12"/>
    <w:rsid w:val="00A20E75"/>
    <w:rsid w:val="00A20ECB"/>
    <w:rsid w:val="00A20F3A"/>
    <w:rsid w:val="00A20FA6"/>
    <w:rsid w:val="00A20FFA"/>
    <w:rsid w:val="00A2106D"/>
    <w:rsid w:val="00A21119"/>
    <w:rsid w:val="00A2113B"/>
    <w:rsid w:val="00A211B6"/>
    <w:rsid w:val="00A2120E"/>
    <w:rsid w:val="00A2154A"/>
    <w:rsid w:val="00A21577"/>
    <w:rsid w:val="00A21593"/>
    <w:rsid w:val="00A217EC"/>
    <w:rsid w:val="00A21A6A"/>
    <w:rsid w:val="00A21AB0"/>
    <w:rsid w:val="00A21B8A"/>
    <w:rsid w:val="00A21C8A"/>
    <w:rsid w:val="00A21CED"/>
    <w:rsid w:val="00A21D71"/>
    <w:rsid w:val="00A21D80"/>
    <w:rsid w:val="00A21F2E"/>
    <w:rsid w:val="00A22271"/>
    <w:rsid w:val="00A2235F"/>
    <w:rsid w:val="00A22454"/>
    <w:rsid w:val="00A225DC"/>
    <w:rsid w:val="00A22664"/>
    <w:rsid w:val="00A226ED"/>
    <w:rsid w:val="00A229B9"/>
    <w:rsid w:val="00A22A0F"/>
    <w:rsid w:val="00A22AFE"/>
    <w:rsid w:val="00A22BBA"/>
    <w:rsid w:val="00A22C93"/>
    <w:rsid w:val="00A22D07"/>
    <w:rsid w:val="00A22D71"/>
    <w:rsid w:val="00A22E11"/>
    <w:rsid w:val="00A22EBA"/>
    <w:rsid w:val="00A22EC9"/>
    <w:rsid w:val="00A22F01"/>
    <w:rsid w:val="00A2300C"/>
    <w:rsid w:val="00A23045"/>
    <w:rsid w:val="00A230A4"/>
    <w:rsid w:val="00A230DD"/>
    <w:rsid w:val="00A2330B"/>
    <w:rsid w:val="00A2331A"/>
    <w:rsid w:val="00A233EA"/>
    <w:rsid w:val="00A23487"/>
    <w:rsid w:val="00A234CA"/>
    <w:rsid w:val="00A234EA"/>
    <w:rsid w:val="00A235ED"/>
    <w:rsid w:val="00A23716"/>
    <w:rsid w:val="00A23736"/>
    <w:rsid w:val="00A237D9"/>
    <w:rsid w:val="00A2385E"/>
    <w:rsid w:val="00A2389F"/>
    <w:rsid w:val="00A238D6"/>
    <w:rsid w:val="00A23966"/>
    <w:rsid w:val="00A23AAA"/>
    <w:rsid w:val="00A23AB5"/>
    <w:rsid w:val="00A23B88"/>
    <w:rsid w:val="00A23D27"/>
    <w:rsid w:val="00A23DE6"/>
    <w:rsid w:val="00A24379"/>
    <w:rsid w:val="00A244A7"/>
    <w:rsid w:val="00A244C5"/>
    <w:rsid w:val="00A2450D"/>
    <w:rsid w:val="00A24537"/>
    <w:rsid w:val="00A2455D"/>
    <w:rsid w:val="00A2482E"/>
    <w:rsid w:val="00A24860"/>
    <w:rsid w:val="00A24AFA"/>
    <w:rsid w:val="00A24C21"/>
    <w:rsid w:val="00A24CF3"/>
    <w:rsid w:val="00A24D50"/>
    <w:rsid w:val="00A24DC4"/>
    <w:rsid w:val="00A24DD8"/>
    <w:rsid w:val="00A24EFA"/>
    <w:rsid w:val="00A25452"/>
    <w:rsid w:val="00A254CD"/>
    <w:rsid w:val="00A25596"/>
    <w:rsid w:val="00A2568B"/>
    <w:rsid w:val="00A2570F"/>
    <w:rsid w:val="00A258EA"/>
    <w:rsid w:val="00A25968"/>
    <w:rsid w:val="00A25A63"/>
    <w:rsid w:val="00A25AD7"/>
    <w:rsid w:val="00A25D0F"/>
    <w:rsid w:val="00A25DC9"/>
    <w:rsid w:val="00A25E33"/>
    <w:rsid w:val="00A25E36"/>
    <w:rsid w:val="00A25E80"/>
    <w:rsid w:val="00A25ECF"/>
    <w:rsid w:val="00A26004"/>
    <w:rsid w:val="00A26024"/>
    <w:rsid w:val="00A261D2"/>
    <w:rsid w:val="00A261E3"/>
    <w:rsid w:val="00A263DA"/>
    <w:rsid w:val="00A26433"/>
    <w:rsid w:val="00A2656B"/>
    <w:rsid w:val="00A265C7"/>
    <w:rsid w:val="00A265D7"/>
    <w:rsid w:val="00A26622"/>
    <w:rsid w:val="00A267A1"/>
    <w:rsid w:val="00A26876"/>
    <w:rsid w:val="00A2694A"/>
    <w:rsid w:val="00A26A07"/>
    <w:rsid w:val="00A26AA2"/>
    <w:rsid w:val="00A26B66"/>
    <w:rsid w:val="00A26C1F"/>
    <w:rsid w:val="00A26C2D"/>
    <w:rsid w:val="00A26DF5"/>
    <w:rsid w:val="00A26ED2"/>
    <w:rsid w:val="00A26F43"/>
    <w:rsid w:val="00A27001"/>
    <w:rsid w:val="00A2717F"/>
    <w:rsid w:val="00A271B1"/>
    <w:rsid w:val="00A272B4"/>
    <w:rsid w:val="00A273BB"/>
    <w:rsid w:val="00A273DE"/>
    <w:rsid w:val="00A273FF"/>
    <w:rsid w:val="00A275E0"/>
    <w:rsid w:val="00A2760B"/>
    <w:rsid w:val="00A2763A"/>
    <w:rsid w:val="00A2779A"/>
    <w:rsid w:val="00A27820"/>
    <w:rsid w:val="00A278BF"/>
    <w:rsid w:val="00A27978"/>
    <w:rsid w:val="00A279E0"/>
    <w:rsid w:val="00A27B36"/>
    <w:rsid w:val="00A27B80"/>
    <w:rsid w:val="00A27C1E"/>
    <w:rsid w:val="00A27D30"/>
    <w:rsid w:val="00A27D47"/>
    <w:rsid w:val="00A27E95"/>
    <w:rsid w:val="00A27F04"/>
    <w:rsid w:val="00A3008A"/>
    <w:rsid w:val="00A3031A"/>
    <w:rsid w:val="00A30426"/>
    <w:rsid w:val="00A3063C"/>
    <w:rsid w:val="00A306EA"/>
    <w:rsid w:val="00A307B8"/>
    <w:rsid w:val="00A30A93"/>
    <w:rsid w:val="00A30B3E"/>
    <w:rsid w:val="00A30B93"/>
    <w:rsid w:val="00A30CEC"/>
    <w:rsid w:val="00A30D34"/>
    <w:rsid w:val="00A30D4E"/>
    <w:rsid w:val="00A30D60"/>
    <w:rsid w:val="00A30D68"/>
    <w:rsid w:val="00A30DA3"/>
    <w:rsid w:val="00A30E10"/>
    <w:rsid w:val="00A30EA3"/>
    <w:rsid w:val="00A31008"/>
    <w:rsid w:val="00A312D1"/>
    <w:rsid w:val="00A314EF"/>
    <w:rsid w:val="00A31696"/>
    <w:rsid w:val="00A31819"/>
    <w:rsid w:val="00A31870"/>
    <w:rsid w:val="00A31895"/>
    <w:rsid w:val="00A31A50"/>
    <w:rsid w:val="00A31A62"/>
    <w:rsid w:val="00A31A68"/>
    <w:rsid w:val="00A31BFE"/>
    <w:rsid w:val="00A31C55"/>
    <w:rsid w:val="00A31D3D"/>
    <w:rsid w:val="00A31DBF"/>
    <w:rsid w:val="00A31E6B"/>
    <w:rsid w:val="00A31F93"/>
    <w:rsid w:val="00A320CE"/>
    <w:rsid w:val="00A321AA"/>
    <w:rsid w:val="00A32213"/>
    <w:rsid w:val="00A3223B"/>
    <w:rsid w:val="00A322C2"/>
    <w:rsid w:val="00A323A8"/>
    <w:rsid w:val="00A32436"/>
    <w:rsid w:val="00A32462"/>
    <w:rsid w:val="00A324E9"/>
    <w:rsid w:val="00A32536"/>
    <w:rsid w:val="00A3264B"/>
    <w:rsid w:val="00A326C0"/>
    <w:rsid w:val="00A326DD"/>
    <w:rsid w:val="00A3272F"/>
    <w:rsid w:val="00A32970"/>
    <w:rsid w:val="00A3299E"/>
    <w:rsid w:val="00A329B6"/>
    <w:rsid w:val="00A32AA6"/>
    <w:rsid w:val="00A32BE4"/>
    <w:rsid w:val="00A32C01"/>
    <w:rsid w:val="00A32D7C"/>
    <w:rsid w:val="00A32D96"/>
    <w:rsid w:val="00A32DA8"/>
    <w:rsid w:val="00A32E40"/>
    <w:rsid w:val="00A32E77"/>
    <w:rsid w:val="00A33024"/>
    <w:rsid w:val="00A3326E"/>
    <w:rsid w:val="00A3336C"/>
    <w:rsid w:val="00A33406"/>
    <w:rsid w:val="00A334C5"/>
    <w:rsid w:val="00A33592"/>
    <w:rsid w:val="00A3359B"/>
    <w:rsid w:val="00A335B3"/>
    <w:rsid w:val="00A335B9"/>
    <w:rsid w:val="00A33646"/>
    <w:rsid w:val="00A33716"/>
    <w:rsid w:val="00A337C1"/>
    <w:rsid w:val="00A33856"/>
    <w:rsid w:val="00A33878"/>
    <w:rsid w:val="00A339BA"/>
    <w:rsid w:val="00A33B68"/>
    <w:rsid w:val="00A33DAD"/>
    <w:rsid w:val="00A33F84"/>
    <w:rsid w:val="00A34263"/>
    <w:rsid w:val="00A34272"/>
    <w:rsid w:val="00A3432C"/>
    <w:rsid w:val="00A34371"/>
    <w:rsid w:val="00A34373"/>
    <w:rsid w:val="00A34397"/>
    <w:rsid w:val="00A34786"/>
    <w:rsid w:val="00A34885"/>
    <w:rsid w:val="00A3498F"/>
    <w:rsid w:val="00A3499E"/>
    <w:rsid w:val="00A349A0"/>
    <w:rsid w:val="00A349C9"/>
    <w:rsid w:val="00A34B95"/>
    <w:rsid w:val="00A34CC8"/>
    <w:rsid w:val="00A34F2A"/>
    <w:rsid w:val="00A34FEC"/>
    <w:rsid w:val="00A3500E"/>
    <w:rsid w:val="00A35097"/>
    <w:rsid w:val="00A350E0"/>
    <w:rsid w:val="00A351CE"/>
    <w:rsid w:val="00A35357"/>
    <w:rsid w:val="00A35371"/>
    <w:rsid w:val="00A3538F"/>
    <w:rsid w:val="00A35418"/>
    <w:rsid w:val="00A35427"/>
    <w:rsid w:val="00A35455"/>
    <w:rsid w:val="00A35498"/>
    <w:rsid w:val="00A3558E"/>
    <w:rsid w:val="00A355C6"/>
    <w:rsid w:val="00A3563F"/>
    <w:rsid w:val="00A35749"/>
    <w:rsid w:val="00A358CF"/>
    <w:rsid w:val="00A3596B"/>
    <w:rsid w:val="00A35A47"/>
    <w:rsid w:val="00A35A5F"/>
    <w:rsid w:val="00A35AB5"/>
    <w:rsid w:val="00A35D3F"/>
    <w:rsid w:val="00A35D74"/>
    <w:rsid w:val="00A35F9F"/>
    <w:rsid w:val="00A36145"/>
    <w:rsid w:val="00A36167"/>
    <w:rsid w:val="00A36265"/>
    <w:rsid w:val="00A3626E"/>
    <w:rsid w:val="00A362E3"/>
    <w:rsid w:val="00A364C4"/>
    <w:rsid w:val="00A36531"/>
    <w:rsid w:val="00A3658D"/>
    <w:rsid w:val="00A365E5"/>
    <w:rsid w:val="00A3669D"/>
    <w:rsid w:val="00A3677C"/>
    <w:rsid w:val="00A368A7"/>
    <w:rsid w:val="00A36947"/>
    <w:rsid w:val="00A36954"/>
    <w:rsid w:val="00A36AA9"/>
    <w:rsid w:val="00A36BBE"/>
    <w:rsid w:val="00A36C4D"/>
    <w:rsid w:val="00A36C6C"/>
    <w:rsid w:val="00A36D4F"/>
    <w:rsid w:val="00A36DC3"/>
    <w:rsid w:val="00A37076"/>
    <w:rsid w:val="00A37436"/>
    <w:rsid w:val="00A3759B"/>
    <w:rsid w:val="00A37620"/>
    <w:rsid w:val="00A376C2"/>
    <w:rsid w:val="00A3778F"/>
    <w:rsid w:val="00A377DE"/>
    <w:rsid w:val="00A37900"/>
    <w:rsid w:val="00A379AD"/>
    <w:rsid w:val="00A37C2D"/>
    <w:rsid w:val="00A37C76"/>
    <w:rsid w:val="00A37CB0"/>
    <w:rsid w:val="00A37D71"/>
    <w:rsid w:val="00A37DA8"/>
    <w:rsid w:val="00A37DD5"/>
    <w:rsid w:val="00A37E59"/>
    <w:rsid w:val="00A37F19"/>
    <w:rsid w:val="00A4010F"/>
    <w:rsid w:val="00A40146"/>
    <w:rsid w:val="00A4014C"/>
    <w:rsid w:val="00A40160"/>
    <w:rsid w:val="00A401AE"/>
    <w:rsid w:val="00A4027D"/>
    <w:rsid w:val="00A402E9"/>
    <w:rsid w:val="00A403ED"/>
    <w:rsid w:val="00A4045D"/>
    <w:rsid w:val="00A404BF"/>
    <w:rsid w:val="00A4063B"/>
    <w:rsid w:val="00A40869"/>
    <w:rsid w:val="00A408A7"/>
    <w:rsid w:val="00A40BC9"/>
    <w:rsid w:val="00A40D49"/>
    <w:rsid w:val="00A40DE7"/>
    <w:rsid w:val="00A40E51"/>
    <w:rsid w:val="00A40E6F"/>
    <w:rsid w:val="00A40FE5"/>
    <w:rsid w:val="00A41043"/>
    <w:rsid w:val="00A41074"/>
    <w:rsid w:val="00A41241"/>
    <w:rsid w:val="00A41389"/>
    <w:rsid w:val="00A414BC"/>
    <w:rsid w:val="00A41506"/>
    <w:rsid w:val="00A416DA"/>
    <w:rsid w:val="00A41774"/>
    <w:rsid w:val="00A417D3"/>
    <w:rsid w:val="00A41812"/>
    <w:rsid w:val="00A41B03"/>
    <w:rsid w:val="00A41BA2"/>
    <w:rsid w:val="00A41BF4"/>
    <w:rsid w:val="00A41D5F"/>
    <w:rsid w:val="00A41D99"/>
    <w:rsid w:val="00A41DA9"/>
    <w:rsid w:val="00A420BE"/>
    <w:rsid w:val="00A42100"/>
    <w:rsid w:val="00A42101"/>
    <w:rsid w:val="00A4216C"/>
    <w:rsid w:val="00A423B5"/>
    <w:rsid w:val="00A423B8"/>
    <w:rsid w:val="00A42456"/>
    <w:rsid w:val="00A42474"/>
    <w:rsid w:val="00A424BF"/>
    <w:rsid w:val="00A426E0"/>
    <w:rsid w:val="00A42753"/>
    <w:rsid w:val="00A42AD7"/>
    <w:rsid w:val="00A42BFE"/>
    <w:rsid w:val="00A42C82"/>
    <w:rsid w:val="00A42D80"/>
    <w:rsid w:val="00A42D98"/>
    <w:rsid w:val="00A42D9E"/>
    <w:rsid w:val="00A42E37"/>
    <w:rsid w:val="00A42FF8"/>
    <w:rsid w:val="00A43093"/>
    <w:rsid w:val="00A43388"/>
    <w:rsid w:val="00A4344A"/>
    <w:rsid w:val="00A43455"/>
    <w:rsid w:val="00A434A4"/>
    <w:rsid w:val="00A434DE"/>
    <w:rsid w:val="00A43500"/>
    <w:rsid w:val="00A4350D"/>
    <w:rsid w:val="00A435EA"/>
    <w:rsid w:val="00A436E2"/>
    <w:rsid w:val="00A43751"/>
    <w:rsid w:val="00A438CE"/>
    <w:rsid w:val="00A43924"/>
    <w:rsid w:val="00A439C3"/>
    <w:rsid w:val="00A439E0"/>
    <w:rsid w:val="00A43B42"/>
    <w:rsid w:val="00A43C7B"/>
    <w:rsid w:val="00A43CAB"/>
    <w:rsid w:val="00A44010"/>
    <w:rsid w:val="00A4402D"/>
    <w:rsid w:val="00A440F4"/>
    <w:rsid w:val="00A440F8"/>
    <w:rsid w:val="00A44196"/>
    <w:rsid w:val="00A443B8"/>
    <w:rsid w:val="00A44552"/>
    <w:rsid w:val="00A4455D"/>
    <w:rsid w:val="00A446B0"/>
    <w:rsid w:val="00A447F7"/>
    <w:rsid w:val="00A44804"/>
    <w:rsid w:val="00A44873"/>
    <w:rsid w:val="00A449F8"/>
    <w:rsid w:val="00A44A22"/>
    <w:rsid w:val="00A44AB5"/>
    <w:rsid w:val="00A44AD7"/>
    <w:rsid w:val="00A44B7E"/>
    <w:rsid w:val="00A44BB4"/>
    <w:rsid w:val="00A44BEF"/>
    <w:rsid w:val="00A44C5F"/>
    <w:rsid w:val="00A44D92"/>
    <w:rsid w:val="00A44EE1"/>
    <w:rsid w:val="00A44F7A"/>
    <w:rsid w:val="00A45054"/>
    <w:rsid w:val="00A45420"/>
    <w:rsid w:val="00A45434"/>
    <w:rsid w:val="00A4547F"/>
    <w:rsid w:val="00A455C5"/>
    <w:rsid w:val="00A45647"/>
    <w:rsid w:val="00A45796"/>
    <w:rsid w:val="00A457B7"/>
    <w:rsid w:val="00A458B1"/>
    <w:rsid w:val="00A4590C"/>
    <w:rsid w:val="00A45969"/>
    <w:rsid w:val="00A45CAD"/>
    <w:rsid w:val="00A45CFE"/>
    <w:rsid w:val="00A45D63"/>
    <w:rsid w:val="00A45E04"/>
    <w:rsid w:val="00A460C4"/>
    <w:rsid w:val="00A460E9"/>
    <w:rsid w:val="00A461D0"/>
    <w:rsid w:val="00A4623F"/>
    <w:rsid w:val="00A46275"/>
    <w:rsid w:val="00A46443"/>
    <w:rsid w:val="00A4653D"/>
    <w:rsid w:val="00A465D6"/>
    <w:rsid w:val="00A4662B"/>
    <w:rsid w:val="00A4663A"/>
    <w:rsid w:val="00A4668B"/>
    <w:rsid w:val="00A46737"/>
    <w:rsid w:val="00A46878"/>
    <w:rsid w:val="00A4696A"/>
    <w:rsid w:val="00A46A45"/>
    <w:rsid w:val="00A46A94"/>
    <w:rsid w:val="00A46ACE"/>
    <w:rsid w:val="00A46C4C"/>
    <w:rsid w:val="00A46CDF"/>
    <w:rsid w:val="00A470C4"/>
    <w:rsid w:val="00A470F8"/>
    <w:rsid w:val="00A4715F"/>
    <w:rsid w:val="00A47216"/>
    <w:rsid w:val="00A47273"/>
    <w:rsid w:val="00A4727F"/>
    <w:rsid w:val="00A47415"/>
    <w:rsid w:val="00A4747E"/>
    <w:rsid w:val="00A474E0"/>
    <w:rsid w:val="00A474FD"/>
    <w:rsid w:val="00A47506"/>
    <w:rsid w:val="00A4754B"/>
    <w:rsid w:val="00A47590"/>
    <w:rsid w:val="00A4760C"/>
    <w:rsid w:val="00A47791"/>
    <w:rsid w:val="00A477AD"/>
    <w:rsid w:val="00A477C2"/>
    <w:rsid w:val="00A478C9"/>
    <w:rsid w:val="00A479D8"/>
    <w:rsid w:val="00A47DAA"/>
    <w:rsid w:val="00A47E89"/>
    <w:rsid w:val="00A50095"/>
    <w:rsid w:val="00A5012E"/>
    <w:rsid w:val="00A501FA"/>
    <w:rsid w:val="00A50253"/>
    <w:rsid w:val="00A502CA"/>
    <w:rsid w:val="00A502F0"/>
    <w:rsid w:val="00A5062F"/>
    <w:rsid w:val="00A50668"/>
    <w:rsid w:val="00A506A3"/>
    <w:rsid w:val="00A506B4"/>
    <w:rsid w:val="00A506F0"/>
    <w:rsid w:val="00A506FD"/>
    <w:rsid w:val="00A50701"/>
    <w:rsid w:val="00A50760"/>
    <w:rsid w:val="00A5085E"/>
    <w:rsid w:val="00A50883"/>
    <w:rsid w:val="00A50A69"/>
    <w:rsid w:val="00A50B11"/>
    <w:rsid w:val="00A50C18"/>
    <w:rsid w:val="00A50E8A"/>
    <w:rsid w:val="00A50E97"/>
    <w:rsid w:val="00A50E99"/>
    <w:rsid w:val="00A50EA3"/>
    <w:rsid w:val="00A50F06"/>
    <w:rsid w:val="00A50F32"/>
    <w:rsid w:val="00A50FEC"/>
    <w:rsid w:val="00A51029"/>
    <w:rsid w:val="00A51143"/>
    <w:rsid w:val="00A5115A"/>
    <w:rsid w:val="00A511EA"/>
    <w:rsid w:val="00A511F3"/>
    <w:rsid w:val="00A5127D"/>
    <w:rsid w:val="00A512C5"/>
    <w:rsid w:val="00A51305"/>
    <w:rsid w:val="00A5131D"/>
    <w:rsid w:val="00A5137D"/>
    <w:rsid w:val="00A513D0"/>
    <w:rsid w:val="00A51454"/>
    <w:rsid w:val="00A5151A"/>
    <w:rsid w:val="00A515F7"/>
    <w:rsid w:val="00A51739"/>
    <w:rsid w:val="00A517FC"/>
    <w:rsid w:val="00A519A6"/>
    <w:rsid w:val="00A51A41"/>
    <w:rsid w:val="00A51A88"/>
    <w:rsid w:val="00A51B21"/>
    <w:rsid w:val="00A51B35"/>
    <w:rsid w:val="00A51D39"/>
    <w:rsid w:val="00A51F96"/>
    <w:rsid w:val="00A52014"/>
    <w:rsid w:val="00A52060"/>
    <w:rsid w:val="00A52067"/>
    <w:rsid w:val="00A520B6"/>
    <w:rsid w:val="00A520D7"/>
    <w:rsid w:val="00A52163"/>
    <w:rsid w:val="00A52266"/>
    <w:rsid w:val="00A52352"/>
    <w:rsid w:val="00A52359"/>
    <w:rsid w:val="00A52568"/>
    <w:rsid w:val="00A52674"/>
    <w:rsid w:val="00A526E2"/>
    <w:rsid w:val="00A5277F"/>
    <w:rsid w:val="00A52873"/>
    <w:rsid w:val="00A529FA"/>
    <w:rsid w:val="00A52B68"/>
    <w:rsid w:val="00A52CEE"/>
    <w:rsid w:val="00A52D4F"/>
    <w:rsid w:val="00A52E0F"/>
    <w:rsid w:val="00A52E97"/>
    <w:rsid w:val="00A5305D"/>
    <w:rsid w:val="00A530CA"/>
    <w:rsid w:val="00A534A7"/>
    <w:rsid w:val="00A534EC"/>
    <w:rsid w:val="00A53685"/>
    <w:rsid w:val="00A53706"/>
    <w:rsid w:val="00A537E2"/>
    <w:rsid w:val="00A53858"/>
    <w:rsid w:val="00A538C9"/>
    <w:rsid w:val="00A53990"/>
    <w:rsid w:val="00A539BD"/>
    <w:rsid w:val="00A53A80"/>
    <w:rsid w:val="00A53B5E"/>
    <w:rsid w:val="00A53D00"/>
    <w:rsid w:val="00A53DAB"/>
    <w:rsid w:val="00A5404D"/>
    <w:rsid w:val="00A5407E"/>
    <w:rsid w:val="00A5408C"/>
    <w:rsid w:val="00A540BF"/>
    <w:rsid w:val="00A54195"/>
    <w:rsid w:val="00A541EF"/>
    <w:rsid w:val="00A5422A"/>
    <w:rsid w:val="00A54251"/>
    <w:rsid w:val="00A54273"/>
    <w:rsid w:val="00A5431E"/>
    <w:rsid w:val="00A543ED"/>
    <w:rsid w:val="00A54401"/>
    <w:rsid w:val="00A54758"/>
    <w:rsid w:val="00A54777"/>
    <w:rsid w:val="00A547BE"/>
    <w:rsid w:val="00A54813"/>
    <w:rsid w:val="00A54965"/>
    <w:rsid w:val="00A549E6"/>
    <w:rsid w:val="00A54AAA"/>
    <w:rsid w:val="00A54B4E"/>
    <w:rsid w:val="00A54BE4"/>
    <w:rsid w:val="00A54D37"/>
    <w:rsid w:val="00A54ECB"/>
    <w:rsid w:val="00A54F86"/>
    <w:rsid w:val="00A55002"/>
    <w:rsid w:val="00A550F4"/>
    <w:rsid w:val="00A5514C"/>
    <w:rsid w:val="00A5527A"/>
    <w:rsid w:val="00A552BA"/>
    <w:rsid w:val="00A55344"/>
    <w:rsid w:val="00A55428"/>
    <w:rsid w:val="00A55446"/>
    <w:rsid w:val="00A554A3"/>
    <w:rsid w:val="00A554A7"/>
    <w:rsid w:val="00A554B3"/>
    <w:rsid w:val="00A55570"/>
    <w:rsid w:val="00A55684"/>
    <w:rsid w:val="00A556BF"/>
    <w:rsid w:val="00A5575B"/>
    <w:rsid w:val="00A557A6"/>
    <w:rsid w:val="00A557B0"/>
    <w:rsid w:val="00A558B4"/>
    <w:rsid w:val="00A558C0"/>
    <w:rsid w:val="00A558CE"/>
    <w:rsid w:val="00A558DD"/>
    <w:rsid w:val="00A55AE0"/>
    <w:rsid w:val="00A55B64"/>
    <w:rsid w:val="00A55E48"/>
    <w:rsid w:val="00A55E7D"/>
    <w:rsid w:val="00A55E97"/>
    <w:rsid w:val="00A56039"/>
    <w:rsid w:val="00A560CB"/>
    <w:rsid w:val="00A561BE"/>
    <w:rsid w:val="00A56287"/>
    <w:rsid w:val="00A56352"/>
    <w:rsid w:val="00A5670E"/>
    <w:rsid w:val="00A568A2"/>
    <w:rsid w:val="00A56927"/>
    <w:rsid w:val="00A5694A"/>
    <w:rsid w:val="00A56BB3"/>
    <w:rsid w:val="00A56F24"/>
    <w:rsid w:val="00A57062"/>
    <w:rsid w:val="00A57139"/>
    <w:rsid w:val="00A57223"/>
    <w:rsid w:val="00A57335"/>
    <w:rsid w:val="00A5739F"/>
    <w:rsid w:val="00A5742D"/>
    <w:rsid w:val="00A574A8"/>
    <w:rsid w:val="00A5758A"/>
    <w:rsid w:val="00A5759E"/>
    <w:rsid w:val="00A57790"/>
    <w:rsid w:val="00A5779F"/>
    <w:rsid w:val="00A57993"/>
    <w:rsid w:val="00A57A68"/>
    <w:rsid w:val="00A57C42"/>
    <w:rsid w:val="00A57E8B"/>
    <w:rsid w:val="00A57F8F"/>
    <w:rsid w:val="00A57F93"/>
    <w:rsid w:val="00A57FF7"/>
    <w:rsid w:val="00A60240"/>
    <w:rsid w:val="00A6030D"/>
    <w:rsid w:val="00A6037B"/>
    <w:rsid w:val="00A60390"/>
    <w:rsid w:val="00A603D2"/>
    <w:rsid w:val="00A60474"/>
    <w:rsid w:val="00A60486"/>
    <w:rsid w:val="00A6059E"/>
    <w:rsid w:val="00A6065A"/>
    <w:rsid w:val="00A60660"/>
    <w:rsid w:val="00A60661"/>
    <w:rsid w:val="00A606AD"/>
    <w:rsid w:val="00A606E2"/>
    <w:rsid w:val="00A6070B"/>
    <w:rsid w:val="00A60738"/>
    <w:rsid w:val="00A60B16"/>
    <w:rsid w:val="00A60C85"/>
    <w:rsid w:val="00A60CB3"/>
    <w:rsid w:val="00A60E7B"/>
    <w:rsid w:val="00A60ED6"/>
    <w:rsid w:val="00A60F60"/>
    <w:rsid w:val="00A60F76"/>
    <w:rsid w:val="00A60FBC"/>
    <w:rsid w:val="00A60FE1"/>
    <w:rsid w:val="00A61204"/>
    <w:rsid w:val="00A612A9"/>
    <w:rsid w:val="00A61385"/>
    <w:rsid w:val="00A614E2"/>
    <w:rsid w:val="00A6151D"/>
    <w:rsid w:val="00A61663"/>
    <w:rsid w:val="00A61667"/>
    <w:rsid w:val="00A61A21"/>
    <w:rsid w:val="00A61AD5"/>
    <w:rsid w:val="00A61BBF"/>
    <w:rsid w:val="00A61C86"/>
    <w:rsid w:val="00A61D11"/>
    <w:rsid w:val="00A61D12"/>
    <w:rsid w:val="00A61DE8"/>
    <w:rsid w:val="00A61DF7"/>
    <w:rsid w:val="00A61E5A"/>
    <w:rsid w:val="00A61FB9"/>
    <w:rsid w:val="00A6207B"/>
    <w:rsid w:val="00A620FD"/>
    <w:rsid w:val="00A62120"/>
    <w:rsid w:val="00A62137"/>
    <w:rsid w:val="00A62182"/>
    <w:rsid w:val="00A62395"/>
    <w:rsid w:val="00A624C9"/>
    <w:rsid w:val="00A62636"/>
    <w:rsid w:val="00A626B8"/>
    <w:rsid w:val="00A626E8"/>
    <w:rsid w:val="00A62792"/>
    <w:rsid w:val="00A62916"/>
    <w:rsid w:val="00A62971"/>
    <w:rsid w:val="00A62ADD"/>
    <w:rsid w:val="00A62C44"/>
    <w:rsid w:val="00A62C60"/>
    <w:rsid w:val="00A62DB1"/>
    <w:rsid w:val="00A62E48"/>
    <w:rsid w:val="00A62ED6"/>
    <w:rsid w:val="00A63007"/>
    <w:rsid w:val="00A63085"/>
    <w:rsid w:val="00A63345"/>
    <w:rsid w:val="00A63356"/>
    <w:rsid w:val="00A633E1"/>
    <w:rsid w:val="00A6350E"/>
    <w:rsid w:val="00A635A8"/>
    <w:rsid w:val="00A6390F"/>
    <w:rsid w:val="00A63A04"/>
    <w:rsid w:val="00A63A2F"/>
    <w:rsid w:val="00A63AF6"/>
    <w:rsid w:val="00A63B64"/>
    <w:rsid w:val="00A63B85"/>
    <w:rsid w:val="00A63BED"/>
    <w:rsid w:val="00A63C28"/>
    <w:rsid w:val="00A63C49"/>
    <w:rsid w:val="00A63C7E"/>
    <w:rsid w:val="00A63DAA"/>
    <w:rsid w:val="00A641C2"/>
    <w:rsid w:val="00A64270"/>
    <w:rsid w:val="00A642EB"/>
    <w:rsid w:val="00A6431C"/>
    <w:rsid w:val="00A64364"/>
    <w:rsid w:val="00A6438A"/>
    <w:rsid w:val="00A643F0"/>
    <w:rsid w:val="00A64407"/>
    <w:rsid w:val="00A64475"/>
    <w:rsid w:val="00A6450E"/>
    <w:rsid w:val="00A647CA"/>
    <w:rsid w:val="00A647DF"/>
    <w:rsid w:val="00A64950"/>
    <w:rsid w:val="00A64994"/>
    <w:rsid w:val="00A64A8B"/>
    <w:rsid w:val="00A64B8E"/>
    <w:rsid w:val="00A64C96"/>
    <w:rsid w:val="00A64E6B"/>
    <w:rsid w:val="00A64F76"/>
    <w:rsid w:val="00A64FDA"/>
    <w:rsid w:val="00A6504D"/>
    <w:rsid w:val="00A65111"/>
    <w:rsid w:val="00A65187"/>
    <w:rsid w:val="00A651BC"/>
    <w:rsid w:val="00A65320"/>
    <w:rsid w:val="00A65584"/>
    <w:rsid w:val="00A655EA"/>
    <w:rsid w:val="00A655F9"/>
    <w:rsid w:val="00A65610"/>
    <w:rsid w:val="00A65621"/>
    <w:rsid w:val="00A65671"/>
    <w:rsid w:val="00A6582A"/>
    <w:rsid w:val="00A65834"/>
    <w:rsid w:val="00A6588F"/>
    <w:rsid w:val="00A658E8"/>
    <w:rsid w:val="00A658FA"/>
    <w:rsid w:val="00A65A37"/>
    <w:rsid w:val="00A65B52"/>
    <w:rsid w:val="00A65BFC"/>
    <w:rsid w:val="00A65C39"/>
    <w:rsid w:val="00A65D52"/>
    <w:rsid w:val="00A65D6C"/>
    <w:rsid w:val="00A65F99"/>
    <w:rsid w:val="00A65FB9"/>
    <w:rsid w:val="00A660EE"/>
    <w:rsid w:val="00A661C1"/>
    <w:rsid w:val="00A661FD"/>
    <w:rsid w:val="00A66222"/>
    <w:rsid w:val="00A6624B"/>
    <w:rsid w:val="00A6629F"/>
    <w:rsid w:val="00A662F9"/>
    <w:rsid w:val="00A663E1"/>
    <w:rsid w:val="00A66600"/>
    <w:rsid w:val="00A66677"/>
    <w:rsid w:val="00A666BB"/>
    <w:rsid w:val="00A66870"/>
    <w:rsid w:val="00A668E4"/>
    <w:rsid w:val="00A66B25"/>
    <w:rsid w:val="00A66B47"/>
    <w:rsid w:val="00A66BE5"/>
    <w:rsid w:val="00A66C16"/>
    <w:rsid w:val="00A66C1E"/>
    <w:rsid w:val="00A66CDB"/>
    <w:rsid w:val="00A66D03"/>
    <w:rsid w:val="00A66D1B"/>
    <w:rsid w:val="00A66FCB"/>
    <w:rsid w:val="00A67211"/>
    <w:rsid w:val="00A67259"/>
    <w:rsid w:val="00A67349"/>
    <w:rsid w:val="00A673BC"/>
    <w:rsid w:val="00A67443"/>
    <w:rsid w:val="00A67482"/>
    <w:rsid w:val="00A6764D"/>
    <w:rsid w:val="00A6768E"/>
    <w:rsid w:val="00A67943"/>
    <w:rsid w:val="00A679DD"/>
    <w:rsid w:val="00A67A09"/>
    <w:rsid w:val="00A67AAE"/>
    <w:rsid w:val="00A67B36"/>
    <w:rsid w:val="00A67BCF"/>
    <w:rsid w:val="00A67C0B"/>
    <w:rsid w:val="00A67C2B"/>
    <w:rsid w:val="00A67C55"/>
    <w:rsid w:val="00A67C7B"/>
    <w:rsid w:val="00A67CB6"/>
    <w:rsid w:val="00A67EEE"/>
    <w:rsid w:val="00A67F12"/>
    <w:rsid w:val="00A67F27"/>
    <w:rsid w:val="00A67FBF"/>
    <w:rsid w:val="00A7016B"/>
    <w:rsid w:val="00A7017B"/>
    <w:rsid w:val="00A70229"/>
    <w:rsid w:val="00A7036F"/>
    <w:rsid w:val="00A70AC2"/>
    <w:rsid w:val="00A70BB2"/>
    <w:rsid w:val="00A70C4C"/>
    <w:rsid w:val="00A70CF0"/>
    <w:rsid w:val="00A70DF1"/>
    <w:rsid w:val="00A70EA4"/>
    <w:rsid w:val="00A70EF6"/>
    <w:rsid w:val="00A710FE"/>
    <w:rsid w:val="00A712FA"/>
    <w:rsid w:val="00A7138C"/>
    <w:rsid w:val="00A71456"/>
    <w:rsid w:val="00A7152D"/>
    <w:rsid w:val="00A715A5"/>
    <w:rsid w:val="00A71728"/>
    <w:rsid w:val="00A71A19"/>
    <w:rsid w:val="00A71BC8"/>
    <w:rsid w:val="00A71BCC"/>
    <w:rsid w:val="00A71C85"/>
    <w:rsid w:val="00A71E87"/>
    <w:rsid w:val="00A71F80"/>
    <w:rsid w:val="00A71FAA"/>
    <w:rsid w:val="00A7229F"/>
    <w:rsid w:val="00A72319"/>
    <w:rsid w:val="00A72425"/>
    <w:rsid w:val="00A72433"/>
    <w:rsid w:val="00A72444"/>
    <w:rsid w:val="00A72515"/>
    <w:rsid w:val="00A72737"/>
    <w:rsid w:val="00A72824"/>
    <w:rsid w:val="00A72839"/>
    <w:rsid w:val="00A728F7"/>
    <w:rsid w:val="00A72A13"/>
    <w:rsid w:val="00A72A33"/>
    <w:rsid w:val="00A72A7A"/>
    <w:rsid w:val="00A72B29"/>
    <w:rsid w:val="00A72D27"/>
    <w:rsid w:val="00A72E17"/>
    <w:rsid w:val="00A72E84"/>
    <w:rsid w:val="00A7306C"/>
    <w:rsid w:val="00A730CC"/>
    <w:rsid w:val="00A73170"/>
    <w:rsid w:val="00A7341D"/>
    <w:rsid w:val="00A73424"/>
    <w:rsid w:val="00A73545"/>
    <w:rsid w:val="00A7360D"/>
    <w:rsid w:val="00A7362D"/>
    <w:rsid w:val="00A73656"/>
    <w:rsid w:val="00A73676"/>
    <w:rsid w:val="00A73711"/>
    <w:rsid w:val="00A737F6"/>
    <w:rsid w:val="00A7383F"/>
    <w:rsid w:val="00A73A4A"/>
    <w:rsid w:val="00A73B02"/>
    <w:rsid w:val="00A73D4C"/>
    <w:rsid w:val="00A73F9E"/>
    <w:rsid w:val="00A7420F"/>
    <w:rsid w:val="00A7426F"/>
    <w:rsid w:val="00A742D4"/>
    <w:rsid w:val="00A74356"/>
    <w:rsid w:val="00A7435D"/>
    <w:rsid w:val="00A743B7"/>
    <w:rsid w:val="00A744FD"/>
    <w:rsid w:val="00A74546"/>
    <w:rsid w:val="00A745CA"/>
    <w:rsid w:val="00A7488F"/>
    <w:rsid w:val="00A748D8"/>
    <w:rsid w:val="00A748F5"/>
    <w:rsid w:val="00A74A50"/>
    <w:rsid w:val="00A74D29"/>
    <w:rsid w:val="00A74D97"/>
    <w:rsid w:val="00A74F6C"/>
    <w:rsid w:val="00A75069"/>
    <w:rsid w:val="00A750E8"/>
    <w:rsid w:val="00A75291"/>
    <w:rsid w:val="00A754F5"/>
    <w:rsid w:val="00A755DD"/>
    <w:rsid w:val="00A7569D"/>
    <w:rsid w:val="00A756E0"/>
    <w:rsid w:val="00A75753"/>
    <w:rsid w:val="00A75774"/>
    <w:rsid w:val="00A75856"/>
    <w:rsid w:val="00A7586F"/>
    <w:rsid w:val="00A75945"/>
    <w:rsid w:val="00A75A2D"/>
    <w:rsid w:val="00A75AD2"/>
    <w:rsid w:val="00A75BC5"/>
    <w:rsid w:val="00A75D21"/>
    <w:rsid w:val="00A75D5C"/>
    <w:rsid w:val="00A75EAF"/>
    <w:rsid w:val="00A75F91"/>
    <w:rsid w:val="00A7606A"/>
    <w:rsid w:val="00A760DC"/>
    <w:rsid w:val="00A76118"/>
    <w:rsid w:val="00A7634E"/>
    <w:rsid w:val="00A763A9"/>
    <w:rsid w:val="00A7640F"/>
    <w:rsid w:val="00A76445"/>
    <w:rsid w:val="00A764DE"/>
    <w:rsid w:val="00A764F9"/>
    <w:rsid w:val="00A7650D"/>
    <w:rsid w:val="00A765B7"/>
    <w:rsid w:val="00A7672B"/>
    <w:rsid w:val="00A768DD"/>
    <w:rsid w:val="00A76A8B"/>
    <w:rsid w:val="00A76B29"/>
    <w:rsid w:val="00A76C1F"/>
    <w:rsid w:val="00A76CAB"/>
    <w:rsid w:val="00A76CCD"/>
    <w:rsid w:val="00A76D2D"/>
    <w:rsid w:val="00A76EDD"/>
    <w:rsid w:val="00A76FB8"/>
    <w:rsid w:val="00A77099"/>
    <w:rsid w:val="00A771B8"/>
    <w:rsid w:val="00A771E2"/>
    <w:rsid w:val="00A77247"/>
    <w:rsid w:val="00A7728A"/>
    <w:rsid w:val="00A772AE"/>
    <w:rsid w:val="00A7735A"/>
    <w:rsid w:val="00A774C1"/>
    <w:rsid w:val="00A7758E"/>
    <w:rsid w:val="00A77680"/>
    <w:rsid w:val="00A7771F"/>
    <w:rsid w:val="00A777C1"/>
    <w:rsid w:val="00A777E1"/>
    <w:rsid w:val="00A778FB"/>
    <w:rsid w:val="00A779FB"/>
    <w:rsid w:val="00A77BCD"/>
    <w:rsid w:val="00A77BFF"/>
    <w:rsid w:val="00A77C04"/>
    <w:rsid w:val="00A77C80"/>
    <w:rsid w:val="00A77E71"/>
    <w:rsid w:val="00A8000C"/>
    <w:rsid w:val="00A8001B"/>
    <w:rsid w:val="00A800A3"/>
    <w:rsid w:val="00A800B9"/>
    <w:rsid w:val="00A8010C"/>
    <w:rsid w:val="00A8012F"/>
    <w:rsid w:val="00A80295"/>
    <w:rsid w:val="00A802B1"/>
    <w:rsid w:val="00A8035D"/>
    <w:rsid w:val="00A804CC"/>
    <w:rsid w:val="00A80506"/>
    <w:rsid w:val="00A805A4"/>
    <w:rsid w:val="00A80681"/>
    <w:rsid w:val="00A80730"/>
    <w:rsid w:val="00A80A4D"/>
    <w:rsid w:val="00A80A6D"/>
    <w:rsid w:val="00A80DD2"/>
    <w:rsid w:val="00A80ED0"/>
    <w:rsid w:val="00A80FED"/>
    <w:rsid w:val="00A811EB"/>
    <w:rsid w:val="00A8128D"/>
    <w:rsid w:val="00A8135E"/>
    <w:rsid w:val="00A81461"/>
    <w:rsid w:val="00A81462"/>
    <w:rsid w:val="00A814A1"/>
    <w:rsid w:val="00A814E0"/>
    <w:rsid w:val="00A8155B"/>
    <w:rsid w:val="00A817E5"/>
    <w:rsid w:val="00A817ED"/>
    <w:rsid w:val="00A81899"/>
    <w:rsid w:val="00A81A97"/>
    <w:rsid w:val="00A81BDE"/>
    <w:rsid w:val="00A81D08"/>
    <w:rsid w:val="00A81D37"/>
    <w:rsid w:val="00A81DC1"/>
    <w:rsid w:val="00A81E90"/>
    <w:rsid w:val="00A82024"/>
    <w:rsid w:val="00A82049"/>
    <w:rsid w:val="00A82069"/>
    <w:rsid w:val="00A8209A"/>
    <w:rsid w:val="00A820A9"/>
    <w:rsid w:val="00A8213B"/>
    <w:rsid w:val="00A821E9"/>
    <w:rsid w:val="00A8235E"/>
    <w:rsid w:val="00A8239B"/>
    <w:rsid w:val="00A823C4"/>
    <w:rsid w:val="00A825C9"/>
    <w:rsid w:val="00A8261A"/>
    <w:rsid w:val="00A82683"/>
    <w:rsid w:val="00A8274D"/>
    <w:rsid w:val="00A82868"/>
    <w:rsid w:val="00A8295A"/>
    <w:rsid w:val="00A8299D"/>
    <w:rsid w:val="00A829A4"/>
    <w:rsid w:val="00A82A6B"/>
    <w:rsid w:val="00A82B46"/>
    <w:rsid w:val="00A82F43"/>
    <w:rsid w:val="00A82F56"/>
    <w:rsid w:val="00A82F98"/>
    <w:rsid w:val="00A82FEB"/>
    <w:rsid w:val="00A83008"/>
    <w:rsid w:val="00A83057"/>
    <w:rsid w:val="00A83246"/>
    <w:rsid w:val="00A83412"/>
    <w:rsid w:val="00A83554"/>
    <w:rsid w:val="00A835B2"/>
    <w:rsid w:val="00A83665"/>
    <w:rsid w:val="00A83681"/>
    <w:rsid w:val="00A83738"/>
    <w:rsid w:val="00A83776"/>
    <w:rsid w:val="00A83842"/>
    <w:rsid w:val="00A83879"/>
    <w:rsid w:val="00A838AA"/>
    <w:rsid w:val="00A839E6"/>
    <w:rsid w:val="00A83A5F"/>
    <w:rsid w:val="00A83ACC"/>
    <w:rsid w:val="00A83B54"/>
    <w:rsid w:val="00A83CA2"/>
    <w:rsid w:val="00A83CC4"/>
    <w:rsid w:val="00A83CC8"/>
    <w:rsid w:val="00A83E47"/>
    <w:rsid w:val="00A83EB5"/>
    <w:rsid w:val="00A83F7D"/>
    <w:rsid w:val="00A83F8A"/>
    <w:rsid w:val="00A83FBB"/>
    <w:rsid w:val="00A84044"/>
    <w:rsid w:val="00A840D4"/>
    <w:rsid w:val="00A8416F"/>
    <w:rsid w:val="00A842E6"/>
    <w:rsid w:val="00A8431D"/>
    <w:rsid w:val="00A843C5"/>
    <w:rsid w:val="00A8440B"/>
    <w:rsid w:val="00A84424"/>
    <w:rsid w:val="00A84456"/>
    <w:rsid w:val="00A84623"/>
    <w:rsid w:val="00A8466A"/>
    <w:rsid w:val="00A848AC"/>
    <w:rsid w:val="00A84A6B"/>
    <w:rsid w:val="00A84A6E"/>
    <w:rsid w:val="00A84B05"/>
    <w:rsid w:val="00A84B09"/>
    <w:rsid w:val="00A84B2E"/>
    <w:rsid w:val="00A84E91"/>
    <w:rsid w:val="00A84ECB"/>
    <w:rsid w:val="00A84F1D"/>
    <w:rsid w:val="00A84F79"/>
    <w:rsid w:val="00A84FE0"/>
    <w:rsid w:val="00A85102"/>
    <w:rsid w:val="00A851EB"/>
    <w:rsid w:val="00A8524B"/>
    <w:rsid w:val="00A852C5"/>
    <w:rsid w:val="00A8533D"/>
    <w:rsid w:val="00A8535F"/>
    <w:rsid w:val="00A854E4"/>
    <w:rsid w:val="00A855AC"/>
    <w:rsid w:val="00A858BE"/>
    <w:rsid w:val="00A85A3A"/>
    <w:rsid w:val="00A85A9C"/>
    <w:rsid w:val="00A85B7B"/>
    <w:rsid w:val="00A85B92"/>
    <w:rsid w:val="00A85C31"/>
    <w:rsid w:val="00A85C3C"/>
    <w:rsid w:val="00A85C61"/>
    <w:rsid w:val="00A85CC8"/>
    <w:rsid w:val="00A85D0E"/>
    <w:rsid w:val="00A85D3B"/>
    <w:rsid w:val="00A85D45"/>
    <w:rsid w:val="00A85E08"/>
    <w:rsid w:val="00A85EE3"/>
    <w:rsid w:val="00A85F14"/>
    <w:rsid w:val="00A85F6E"/>
    <w:rsid w:val="00A85FB8"/>
    <w:rsid w:val="00A86251"/>
    <w:rsid w:val="00A86273"/>
    <w:rsid w:val="00A862C5"/>
    <w:rsid w:val="00A863DE"/>
    <w:rsid w:val="00A864EC"/>
    <w:rsid w:val="00A86508"/>
    <w:rsid w:val="00A865CC"/>
    <w:rsid w:val="00A8664E"/>
    <w:rsid w:val="00A86654"/>
    <w:rsid w:val="00A866BD"/>
    <w:rsid w:val="00A86945"/>
    <w:rsid w:val="00A869CD"/>
    <w:rsid w:val="00A869DC"/>
    <w:rsid w:val="00A86BA1"/>
    <w:rsid w:val="00A86C33"/>
    <w:rsid w:val="00A86DA5"/>
    <w:rsid w:val="00A86F02"/>
    <w:rsid w:val="00A86F0F"/>
    <w:rsid w:val="00A87034"/>
    <w:rsid w:val="00A87398"/>
    <w:rsid w:val="00A87463"/>
    <w:rsid w:val="00A8769B"/>
    <w:rsid w:val="00A8796F"/>
    <w:rsid w:val="00A87A68"/>
    <w:rsid w:val="00A87ABD"/>
    <w:rsid w:val="00A87C48"/>
    <w:rsid w:val="00A87D8A"/>
    <w:rsid w:val="00A87ED1"/>
    <w:rsid w:val="00A87FFC"/>
    <w:rsid w:val="00A900AA"/>
    <w:rsid w:val="00A90118"/>
    <w:rsid w:val="00A9013F"/>
    <w:rsid w:val="00A90274"/>
    <w:rsid w:val="00A903A2"/>
    <w:rsid w:val="00A904D4"/>
    <w:rsid w:val="00A90506"/>
    <w:rsid w:val="00A90537"/>
    <w:rsid w:val="00A9053B"/>
    <w:rsid w:val="00A905A1"/>
    <w:rsid w:val="00A906C9"/>
    <w:rsid w:val="00A90A57"/>
    <w:rsid w:val="00A90A69"/>
    <w:rsid w:val="00A90AFA"/>
    <w:rsid w:val="00A90BEC"/>
    <w:rsid w:val="00A90CD1"/>
    <w:rsid w:val="00A90D01"/>
    <w:rsid w:val="00A90D2B"/>
    <w:rsid w:val="00A90D6B"/>
    <w:rsid w:val="00A90D73"/>
    <w:rsid w:val="00A90E84"/>
    <w:rsid w:val="00A90EDE"/>
    <w:rsid w:val="00A910CC"/>
    <w:rsid w:val="00A91111"/>
    <w:rsid w:val="00A91131"/>
    <w:rsid w:val="00A911B0"/>
    <w:rsid w:val="00A912CC"/>
    <w:rsid w:val="00A914EB"/>
    <w:rsid w:val="00A91583"/>
    <w:rsid w:val="00A916B3"/>
    <w:rsid w:val="00A91799"/>
    <w:rsid w:val="00A917E5"/>
    <w:rsid w:val="00A919A9"/>
    <w:rsid w:val="00A919C8"/>
    <w:rsid w:val="00A91A2C"/>
    <w:rsid w:val="00A91B77"/>
    <w:rsid w:val="00A91B91"/>
    <w:rsid w:val="00A91BD6"/>
    <w:rsid w:val="00A91C0B"/>
    <w:rsid w:val="00A91D40"/>
    <w:rsid w:val="00A91E01"/>
    <w:rsid w:val="00A91E78"/>
    <w:rsid w:val="00A91F47"/>
    <w:rsid w:val="00A91F4E"/>
    <w:rsid w:val="00A91FE2"/>
    <w:rsid w:val="00A9205C"/>
    <w:rsid w:val="00A92235"/>
    <w:rsid w:val="00A926CA"/>
    <w:rsid w:val="00A926D4"/>
    <w:rsid w:val="00A926F9"/>
    <w:rsid w:val="00A927F2"/>
    <w:rsid w:val="00A929D1"/>
    <w:rsid w:val="00A92AF3"/>
    <w:rsid w:val="00A92B6B"/>
    <w:rsid w:val="00A92BB3"/>
    <w:rsid w:val="00A92C12"/>
    <w:rsid w:val="00A92CAB"/>
    <w:rsid w:val="00A92E62"/>
    <w:rsid w:val="00A92E81"/>
    <w:rsid w:val="00A92EF8"/>
    <w:rsid w:val="00A92FA5"/>
    <w:rsid w:val="00A9305E"/>
    <w:rsid w:val="00A930A0"/>
    <w:rsid w:val="00A93169"/>
    <w:rsid w:val="00A93224"/>
    <w:rsid w:val="00A93228"/>
    <w:rsid w:val="00A93242"/>
    <w:rsid w:val="00A93446"/>
    <w:rsid w:val="00A93753"/>
    <w:rsid w:val="00A937F2"/>
    <w:rsid w:val="00A9384D"/>
    <w:rsid w:val="00A9389C"/>
    <w:rsid w:val="00A938BD"/>
    <w:rsid w:val="00A938CB"/>
    <w:rsid w:val="00A938FF"/>
    <w:rsid w:val="00A93971"/>
    <w:rsid w:val="00A939C5"/>
    <w:rsid w:val="00A93A21"/>
    <w:rsid w:val="00A93B61"/>
    <w:rsid w:val="00A93BD6"/>
    <w:rsid w:val="00A93CA1"/>
    <w:rsid w:val="00A93D4A"/>
    <w:rsid w:val="00A93E2D"/>
    <w:rsid w:val="00A93F5D"/>
    <w:rsid w:val="00A94074"/>
    <w:rsid w:val="00A9410A"/>
    <w:rsid w:val="00A94112"/>
    <w:rsid w:val="00A941BC"/>
    <w:rsid w:val="00A94351"/>
    <w:rsid w:val="00A94488"/>
    <w:rsid w:val="00A94499"/>
    <w:rsid w:val="00A94606"/>
    <w:rsid w:val="00A947A6"/>
    <w:rsid w:val="00A947B3"/>
    <w:rsid w:val="00A94942"/>
    <w:rsid w:val="00A94965"/>
    <w:rsid w:val="00A94AB2"/>
    <w:rsid w:val="00A94CFA"/>
    <w:rsid w:val="00A94FCF"/>
    <w:rsid w:val="00A950A1"/>
    <w:rsid w:val="00A950D6"/>
    <w:rsid w:val="00A95457"/>
    <w:rsid w:val="00A954D1"/>
    <w:rsid w:val="00A95694"/>
    <w:rsid w:val="00A957D4"/>
    <w:rsid w:val="00A957E8"/>
    <w:rsid w:val="00A957FE"/>
    <w:rsid w:val="00A958AD"/>
    <w:rsid w:val="00A95A89"/>
    <w:rsid w:val="00A95B9F"/>
    <w:rsid w:val="00A95BDE"/>
    <w:rsid w:val="00A95C12"/>
    <w:rsid w:val="00A95C60"/>
    <w:rsid w:val="00A95CE7"/>
    <w:rsid w:val="00A95DD3"/>
    <w:rsid w:val="00A95ECD"/>
    <w:rsid w:val="00A96210"/>
    <w:rsid w:val="00A96246"/>
    <w:rsid w:val="00A962BE"/>
    <w:rsid w:val="00A96305"/>
    <w:rsid w:val="00A9633A"/>
    <w:rsid w:val="00A96438"/>
    <w:rsid w:val="00A9646F"/>
    <w:rsid w:val="00A9661E"/>
    <w:rsid w:val="00A9662F"/>
    <w:rsid w:val="00A9668B"/>
    <w:rsid w:val="00A96A8A"/>
    <w:rsid w:val="00A96B11"/>
    <w:rsid w:val="00A96B8E"/>
    <w:rsid w:val="00A96C9D"/>
    <w:rsid w:val="00A96CB7"/>
    <w:rsid w:val="00A96D2F"/>
    <w:rsid w:val="00A96D8E"/>
    <w:rsid w:val="00A96ED7"/>
    <w:rsid w:val="00A96F25"/>
    <w:rsid w:val="00A9700F"/>
    <w:rsid w:val="00A9704F"/>
    <w:rsid w:val="00A97058"/>
    <w:rsid w:val="00A9719A"/>
    <w:rsid w:val="00A97395"/>
    <w:rsid w:val="00A97456"/>
    <w:rsid w:val="00A97609"/>
    <w:rsid w:val="00A97704"/>
    <w:rsid w:val="00A9777A"/>
    <w:rsid w:val="00A977F4"/>
    <w:rsid w:val="00A97899"/>
    <w:rsid w:val="00A97A7C"/>
    <w:rsid w:val="00A97AAA"/>
    <w:rsid w:val="00A97AC4"/>
    <w:rsid w:val="00A97ACD"/>
    <w:rsid w:val="00A97AEB"/>
    <w:rsid w:val="00A97CC4"/>
    <w:rsid w:val="00A97E3C"/>
    <w:rsid w:val="00A97EBE"/>
    <w:rsid w:val="00A97FB7"/>
    <w:rsid w:val="00A97FFD"/>
    <w:rsid w:val="00AA001E"/>
    <w:rsid w:val="00AA0022"/>
    <w:rsid w:val="00AA0047"/>
    <w:rsid w:val="00AA00E3"/>
    <w:rsid w:val="00AA01DD"/>
    <w:rsid w:val="00AA0290"/>
    <w:rsid w:val="00AA02E2"/>
    <w:rsid w:val="00AA062D"/>
    <w:rsid w:val="00AA064B"/>
    <w:rsid w:val="00AA0651"/>
    <w:rsid w:val="00AA0781"/>
    <w:rsid w:val="00AA0815"/>
    <w:rsid w:val="00AA0888"/>
    <w:rsid w:val="00AA08F7"/>
    <w:rsid w:val="00AA09EC"/>
    <w:rsid w:val="00AA0A7A"/>
    <w:rsid w:val="00AA0A95"/>
    <w:rsid w:val="00AA0BDC"/>
    <w:rsid w:val="00AA0C3D"/>
    <w:rsid w:val="00AA0DC2"/>
    <w:rsid w:val="00AA0E03"/>
    <w:rsid w:val="00AA0EBC"/>
    <w:rsid w:val="00AA104C"/>
    <w:rsid w:val="00AA109B"/>
    <w:rsid w:val="00AA1102"/>
    <w:rsid w:val="00AA1134"/>
    <w:rsid w:val="00AA1185"/>
    <w:rsid w:val="00AA1488"/>
    <w:rsid w:val="00AA157F"/>
    <w:rsid w:val="00AA15A7"/>
    <w:rsid w:val="00AA15FB"/>
    <w:rsid w:val="00AA17BF"/>
    <w:rsid w:val="00AA188A"/>
    <w:rsid w:val="00AA18D4"/>
    <w:rsid w:val="00AA1B53"/>
    <w:rsid w:val="00AA1BBE"/>
    <w:rsid w:val="00AA1C68"/>
    <w:rsid w:val="00AA1CB2"/>
    <w:rsid w:val="00AA1D7C"/>
    <w:rsid w:val="00AA1D8C"/>
    <w:rsid w:val="00AA1DB7"/>
    <w:rsid w:val="00AA1DE7"/>
    <w:rsid w:val="00AA1DEB"/>
    <w:rsid w:val="00AA1F29"/>
    <w:rsid w:val="00AA1FAA"/>
    <w:rsid w:val="00AA1FCC"/>
    <w:rsid w:val="00AA2076"/>
    <w:rsid w:val="00AA21AC"/>
    <w:rsid w:val="00AA22FA"/>
    <w:rsid w:val="00AA2342"/>
    <w:rsid w:val="00AA2359"/>
    <w:rsid w:val="00AA24CF"/>
    <w:rsid w:val="00AA24F7"/>
    <w:rsid w:val="00AA25A2"/>
    <w:rsid w:val="00AA25CF"/>
    <w:rsid w:val="00AA25FC"/>
    <w:rsid w:val="00AA2658"/>
    <w:rsid w:val="00AA2679"/>
    <w:rsid w:val="00AA27B5"/>
    <w:rsid w:val="00AA286E"/>
    <w:rsid w:val="00AA28DF"/>
    <w:rsid w:val="00AA2C12"/>
    <w:rsid w:val="00AA2CA6"/>
    <w:rsid w:val="00AA2D4F"/>
    <w:rsid w:val="00AA2DE6"/>
    <w:rsid w:val="00AA2FF8"/>
    <w:rsid w:val="00AA304A"/>
    <w:rsid w:val="00AA307A"/>
    <w:rsid w:val="00AA316A"/>
    <w:rsid w:val="00AA31B1"/>
    <w:rsid w:val="00AA3277"/>
    <w:rsid w:val="00AA3397"/>
    <w:rsid w:val="00AA3426"/>
    <w:rsid w:val="00AA3431"/>
    <w:rsid w:val="00AA3455"/>
    <w:rsid w:val="00AA34B6"/>
    <w:rsid w:val="00AA35B7"/>
    <w:rsid w:val="00AA3835"/>
    <w:rsid w:val="00AA3978"/>
    <w:rsid w:val="00AA3A04"/>
    <w:rsid w:val="00AA3A1E"/>
    <w:rsid w:val="00AA3ADA"/>
    <w:rsid w:val="00AA3BD5"/>
    <w:rsid w:val="00AA3D36"/>
    <w:rsid w:val="00AA3E99"/>
    <w:rsid w:val="00AA3EE2"/>
    <w:rsid w:val="00AA3F74"/>
    <w:rsid w:val="00AA3FDF"/>
    <w:rsid w:val="00AA40D9"/>
    <w:rsid w:val="00AA40F6"/>
    <w:rsid w:val="00AA41E2"/>
    <w:rsid w:val="00AA4499"/>
    <w:rsid w:val="00AA45F5"/>
    <w:rsid w:val="00AA4637"/>
    <w:rsid w:val="00AA46A2"/>
    <w:rsid w:val="00AA4714"/>
    <w:rsid w:val="00AA474C"/>
    <w:rsid w:val="00AA4821"/>
    <w:rsid w:val="00AA48A8"/>
    <w:rsid w:val="00AA4921"/>
    <w:rsid w:val="00AA4AF9"/>
    <w:rsid w:val="00AA4B74"/>
    <w:rsid w:val="00AA51B1"/>
    <w:rsid w:val="00AA533E"/>
    <w:rsid w:val="00AA5618"/>
    <w:rsid w:val="00AA5624"/>
    <w:rsid w:val="00AA5684"/>
    <w:rsid w:val="00AA56C0"/>
    <w:rsid w:val="00AA57B6"/>
    <w:rsid w:val="00AA580C"/>
    <w:rsid w:val="00AA597A"/>
    <w:rsid w:val="00AA5A74"/>
    <w:rsid w:val="00AA5AE6"/>
    <w:rsid w:val="00AA5BE6"/>
    <w:rsid w:val="00AA5D02"/>
    <w:rsid w:val="00AA5D39"/>
    <w:rsid w:val="00AA5DCC"/>
    <w:rsid w:val="00AA5E02"/>
    <w:rsid w:val="00AA5E88"/>
    <w:rsid w:val="00AA5EC6"/>
    <w:rsid w:val="00AA5F0D"/>
    <w:rsid w:val="00AA603C"/>
    <w:rsid w:val="00AA616E"/>
    <w:rsid w:val="00AA62E1"/>
    <w:rsid w:val="00AA6686"/>
    <w:rsid w:val="00AA6692"/>
    <w:rsid w:val="00AA6719"/>
    <w:rsid w:val="00AA6997"/>
    <w:rsid w:val="00AA6B1F"/>
    <w:rsid w:val="00AA6B9E"/>
    <w:rsid w:val="00AA6D23"/>
    <w:rsid w:val="00AA6D33"/>
    <w:rsid w:val="00AA6D59"/>
    <w:rsid w:val="00AA6DF6"/>
    <w:rsid w:val="00AA6ECF"/>
    <w:rsid w:val="00AA6F15"/>
    <w:rsid w:val="00AA6F64"/>
    <w:rsid w:val="00AA7030"/>
    <w:rsid w:val="00AA70FD"/>
    <w:rsid w:val="00AA72AF"/>
    <w:rsid w:val="00AA731F"/>
    <w:rsid w:val="00AA7433"/>
    <w:rsid w:val="00AA7499"/>
    <w:rsid w:val="00AA74A6"/>
    <w:rsid w:val="00AA76DC"/>
    <w:rsid w:val="00AA777B"/>
    <w:rsid w:val="00AA7A60"/>
    <w:rsid w:val="00AA7B0B"/>
    <w:rsid w:val="00AA7B48"/>
    <w:rsid w:val="00AA7B54"/>
    <w:rsid w:val="00AA7D82"/>
    <w:rsid w:val="00AA7EC2"/>
    <w:rsid w:val="00AA7EF9"/>
    <w:rsid w:val="00AA7F31"/>
    <w:rsid w:val="00AA7F34"/>
    <w:rsid w:val="00AA7F6B"/>
    <w:rsid w:val="00AB0496"/>
    <w:rsid w:val="00AB07A9"/>
    <w:rsid w:val="00AB07DE"/>
    <w:rsid w:val="00AB0878"/>
    <w:rsid w:val="00AB08CD"/>
    <w:rsid w:val="00AB0957"/>
    <w:rsid w:val="00AB0B60"/>
    <w:rsid w:val="00AB0BC6"/>
    <w:rsid w:val="00AB0C68"/>
    <w:rsid w:val="00AB0D2B"/>
    <w:rsid w:val="00AB0D44"/>
    <w:rsid w:val="00AB0D48"/>
    <w:rsid w:val="00AB0EA1"/>
    <w:rsid w:val="00AB0ECA"/>
    <w:rsid w:val="00AB10E0"/>
    <w:rsid w:val="00AB1152"/>
    <w:rsid w:val="00AB1163"/>
    <w:rsid w:val="00AB127C"/>
    <w:rsid w:val="00AB12A3"/>
    <w:rsid w:val="00AB13F2"/>
    <w:rsid w:val="00AB1400"/>
    <w:rsid w:val="00AB1419"/>
    <w:rsid w:val="00AB1423"/>
    <w:rsid w:val="00AB14A7"/>
    <w:rsid w:val="00AB1578"/>
    <w:rsid w:val="00AB158B"/>
    <w:rsid w:val="00AB1A0B"/>
    <w:rsid w:val="00AB1A0E"/>
    <w:rsid w:val="00AB1A83"/>
    <w:rsid w:val="00AB1AAD"/>
    <w:rsid w:val="00AB1BFC"/>
    <w:rsid w:val="00AB1F1C"/>
    <w:rsid w:val="00AB2017"/>
    <w:rsid w:val="00AB2207"/>
    <w:rsid w:val="00AB244D"/>
    <w:rsid w:val="00AB248F"/>
    <w:rsid w:val="00AB2583"/>
    <w:rsid w:val="00AB263C"/>
    <w:rsid w:val="00AB2697"/>
    <w:rsid w:val="00AB26D5"/>
    <w:rsid w:val="00AB27EC"/>
    <w:rsid w:val="00AB2800"/>
    <w:rsid w:val="00AB287D"/>
    <w:rsid w:val="00AB2B6B"/>
    <w:rsid w:val="00AB2BE1"/>
    <w:rsid w:val="00AB2DA4"/>
    <w:rsid w:val="00AB2E18"/>
    <w:rsid w:val="00AB2F61"/>
    <w:rsid w:val="00AB3011"/>
    <w:rsid w:val="00AB30D0"/>
    <w:rsid w:val="00AB3213"/>
    <w:rsid w:val="00AB32DD"/>
    <w:rsid w:val="00AB33DB"/>
    <w:rsid w:val="00AB351C"/>
    <w:rsid w:val="00AB356D"/>
    <w:rsid w:val="00AB35C0"/>
    <w:rsid w:val="00AB3666"/>
    <w:rsid w:val="00AB3818"/>
    <w:rsid w:val="00AB3906"/>
    <w:rsid w:val="00AB3989"/>
    <w:rsid w:val="00AB3AFC"/>
    <w:rsid w:val="00AB3B61"/>
    <w:rsid w:val="00AB3C1B"/>
    <w:rsid w:val="00AB4010"/>
    <w:rsid w:val="00AB41ED"/>
    <w:rsid w:val="00AB423D"/>
    <w:rsid w:val="00AB4262"/>
    <w:rsid w:val="00AB42A5"/>
    <w:rsid w:val="00AB42EA"/>
    <w:rsid w:val="00AB43A9"/>
    <w:rsid w:val="00AB45B0"/>
    <w:rsid w:val="00AB4732"/>
    <w:rsid w:val="00AB47C5"/>
    <w:rsid w:val="00AB4847"/>
    <w:rsid w:val="00AB490F"/>
    <w:rsid w:val="00AB494A"/>
    <w:rsid w:val="00AB4A13"/>
    <w:rsid w:val="00AB4AB7"/>
    <w:rsid w:val="00AB4B1D"/>
    <w:rsid w:val="00AB4BD3"/>
    <w:rsid w:val="00AB4C3D"/>
    <w:rsid w:val="00AB4C67"/>
    <w:rsid w:val="00AB4CEC"/>
    <w:rsid w:val="00AB4CF9"/>
    <w:rsid w:val="00AB4D01"/>
    <w:rsid w:val="00AB4DB3"/>
    <w:rsid w:val="00AB4DE4"/>
    <w:rsid w:val="00AB4F51"/>
    <w:rsid w:val="00AB527A"/>
    <w:rsid w:val="00AB539E"/>
    <w:rsid w:val="00AB5502"/>
    <w:rsid w:val="00AB5648"/>
    <w:rsid w:val="00AB5776"/>
    <w:rsid w:val="00AB593C"/>
    <w:rsid w:val="00AB5985"/>
    <w:rsid w:val="00AB5A83"/>
    <w:rsid w:val="00AB5A88"/>
    <w:rsid w:val="00AB5B0A"/>
    <w:rsid w:val="00AB5C58"/>
    <w:rsid w:val="00AB5DC8"/>
    <w:rsid w:val="00AB5E4A"/>
    <w:rsid w:val="00AB5E67"/>
    <w:rsid w:val="00AB5F10"/>
    <w:rsid w:val="00AB5FAE"/>
    <w:rsid w:val="00AB5FD4"/>
    <w:rsid w:val="00AB5FF0"/>
    <w:rsid w:val="00AB5FF8"/>
    <w:rsid w:val="00AB604F"/>
    <w:rsid w:val="00AB626F"/>
    <w:rsid w:val="00AB62C8"/>
    <w:rsid w:val="00AB6321"/>
    <w:rsid w:val="00AB6335"/>
    <w:rsid w:val="00AB6376"/>
    <w:rsid w:val="00AB6539"/>
    <w:rsid w:val="00AB654E"/>
    <w:rsid w:val="00AB6702"/>
    <w:rsid w:val="00AB6944"/>
    <w:rsid w:val="00AB6958"/>
    <w:rsid w:val="00AB6BA1"/>
    <w:rsid w:val="00AB6CD9"/>
    <w:rsid w:val="00AB6CF4"/>
    <w:rsid w:val="00AB6D01"/>
    <w:rsid w:val="00AB6EFD"/>
    <w:rsid w:val="00AB6F57"/>
    <w:rsid w:val="00AB70A5"/>
    <w:rsid w:val="00AB7267"/>
    <w:rsid w:val="00AB7459"/>
    <w:rsid w:val="00AB74B4"/>
    <w:rsid w:val="00AB7522"/>
    <w:rsid w:val="00AB796C"/>
    <w:rsid w:val="00AB797B"/>
    <w:rsid w:val="00AB799D"/>
    <w:rsid w:val="00AB7A0E"/>
    <w:rsid w:val="00AB7A89"/>
    <w:rsid w:val="00AB7A8E"/>
    <w:rsid w:val="00AB7BBD"/>
    <w:rsid w:val="00AB7DCB"/>
    <w:rsid w:val="00AC01A9"/>
    <w:rsid w:val="00AC0251"/>
    <w:rsid w:val="00AC02B6"/>
    <w:rsid w:val="00AC041A"/>
    <w:rsid w:val="00AC0462"/>
    <w:rsid w:val="00AC04DD"/>
    <w:rsid w:val="00AC06C8"/>
    <w:rsid w:val="00AC0A44"/>
    <w:rsid w:val="00AC0B59"/>
    <w:rsid w:val="00AC0B79"/>
    <w:rsid w:val="00AC0B7D"/>
    <w:rsid w:val="00AC0C48"/>
    <w:rsid w:val="00AC0DC8"/>
    <w:rsid w:val="00AC0DD0"/>
    <w:rsid w:val="00AC0FA0"/>
    <w:rsid w:val="00AC0FF2"/>
    <w:rsid w:val="00AC1166"/>
    <w:rsid w:val="00AC1265"/>
    <w:rsid w:val="00AC135D"/>
    <w:rsid w:val="00AC1454"/>
    <w:rsid w:val="00AC149A"/>
    <w:rsid w:val="00AC1553"/>
    <w:rsid w:val="00AC15A2"/>
    <w:rsid w:val="00AC16D0"/>
    <w:rsid w:val="00AC16DD"/>
    <w:rsid w:val="00AC1702"/>
    <w:rsid w:val="00AC171B"/>
    <w:rsid w:val="00AC17C3"/>
    <w:rsid w:val="00AC1903"/>
    <w:rsid w:val="00AC19A9"/>
    <w:rsid w:val="00AC19E2"/>
    <w:rsid w:val="00AC1A5D"/>
    <w:rsid w:val="00AC1B5B"/>
    <w:rsid w:val="00AC1C32"/>
    <w:rsid w:val="00AC1E1A"/>
    <w:rsid w:val="00AC1E51"/>
    <w:rsid w:val="00AC1E74"/>
    <w:rsid w:val="00AC1EC5"/>
    <w:rsid w:val="00AC1EEE"/>
    <w:rsid w:val="00AC223B"/>
    <w:rsid w:val="00AC2285"/>
    <w:rsid w:val="00AC24F7"/>
    <w:rsid w:val="00AC2623"/>
    <w:rsid w:val="00AC2708"/>
    <w:rsid w:val="00AC2819"/>
    <w:rsid w:val="00AC29DD"/>
    <w:rsid w:val="00AC29E4"/>
    <w:rsid w:val="00AC2A00"/>
    <w:rsid w:val="00AC2A35"/>
    <w:rsid w:val="00AC2A55"/>
    <w:rsid w:val="00AC2C35"/>
    <w:rsid w:val="00AC2D59"/>
    <w:rsid w:val="00AC2DE8"/>
    <w:rsid w:val="00AC3006"/>
    <w:rsid w:val="00AC312F"/>
    <w:rsid w:val="00AC31A7"/>
    <w:rsid w:val="00AC3322"/>
    <w:rsid w:val="00AC333D"/>
    <w:rsid w:val="00AC33F1"/>
    <w:rsid w:val="00AC3428"/>
    <w:rsid w:val="00AC347F"/>
    <w:rsid w:val="00AC3483"/>
    <w:rsid w:val="00AC355E"/>
    <w:rsid w:val="00AC35FF"/>
    <w:rsid w:val="00AC3621"/>
    <w:rsid w:val="00AC3652"/>
    <w:rsid w:val="00AC3C58"/>
    <w:rsid w:val="00AC3CC6"/>
    <w:rsid w:val="00AC3D2F"/>
    <w:rsid w:val="00AC3DAC"/>
    <w:rsid w:val="00AC3E0C"/>
    <w:rsid w:val="00AC3F7E"/>
    <w:rsid w:val="00AC3FF4"/>
    <w:rsid w:val="00AC40B4"/>
    <w:rsid w:val="00AC40C3"/>
    <w:rsid w:val="00AC42A5"/>
    <w:rsid w:val="00AC43C7"/>
    <w:rsid w:val="00AC43CD"/>
    <w:rsid w:val="00AC444C"/>
    <w:rsid w:val="00AC44FC"/>
    <w:rsid w:val="00AC4675"/>
    <w:rsid w:val="00AC46E0"/>
    <w:rsid w:val="00AC4722"/>
    <w:rsid w:val="00AC479B"/>
    <w:rsid w:val="00AC484D"/>
    <w:rsid w:val="00AC4912"/>
    <w:rsid w:val="00AC4919"/>
    <w:rsid w:val="00AC4B9D"/>
    <w:rsid w:val="00AC4C67"/>
    <w:rsid w:val="00AC4C96"/>
    <w:rsid w:val="00AC4D7E"/>
    <w:rsid w:val="00AC4DC3"/>
    <w:rsid w:val="00AC4E49"/>
    <w:rsid w:val="00AC4E9F"/>
    <w:rsid w:val="00AC4EA1"/>
    <w:rsid w:val="00AC502A"/>
    <w:rsid w:val="00AC5148"/>
    <w:rsid w:val="00AC517E"/>
    <w:rsid w:val="00AC5538"/>
    <w:rsid w:val="00AC5541"/>
    <w:rsid w:val="00AC56B0"/>
    <w:rsid w:val="00AC56BC"/>
    <w:rsid w:val="00AC576E"/>
    <w:rsid w:val="00AC57ED"/>
    <w:rsid w:val="00AC5979"/>
    <w:rsid w:val="00AC5A81"/>
    <w:rsid w:val="00AC5B65"/>
    <w:rsid w:val="00AC5B83"/>
    <w:rsid w:val="00AC5D96"/>
    <w:rsid w:val="00AC5E0A"/>
    <w:rsid w:val="00AC5F2C"/>
    <w:rsid w:val="00AC5F9A"/>
    <w:rsid w:val="00AC6069"/>
    <w:rsid w:val="00AC6109"/>
    <w:rsid w:val="00AC6153"/>
    <w:rsid w:val="00AC61D4"/>
    <w:rsid w:val="00AC6333"/>
    <w:rsid w:val="00AC6411"/>
    <w:rsid w:val="00AC6685"/>
    <w:rsid w:val="00AC6700"/>
    <w:rsid w:val="00AC680A"/>
    <w:rsid w:val="00AC6A23"/>
    <w:rsid w:val="00AC6ADC"/>
    <w:rsid w:val="00AC6CCA"/>
    <w:rsid w:val="00AC6D00"/>
    <w:rsid w:val="00AC6DCC"/>
    <w:rsid w:val="00AC6DD6"/>
    <w:rsid w:val="00AC6EA6"/>
    <w:rsid w:val="00AC6F9F"/>
    <w:rsid w:val="00AC7036"/>
    <w:rsid w:val="00AC70CC"/>
    <w:rsid w:val="00AC71A3"/>
    <w:rsid w:val="00AC730B"/>
    <w:rsid w:val="00AC738F"/>
    <w:rsid w:val="00AC748B"/>
    <w:rsid w:val="00AC749E"/>
    <w:rsid w:val="00AC74E8"/>
    <w:rsid w:val="00AC7537"/>
    <w:rsid w:val="00AC7554"/>
    <w:rsid w:val="00AC7623"/>
    <w:rsid w:val="00AC7780"/>
    <w:rsid w:val="00AC79B3"/>
    <w:rsid w:val="00AC7B8D"/>
    <w:rsid w:val="00AC7B9A"/>
    <w:rsid w:val="00AC7C09"/>
    <w:rsid w:val="00AC7D34"/>
    <w:rsid w:val="00AC7D4B"/>
    <w:rsid w:val="00AC7F83"/>
    <w:rsid w:val="00AC7F91"/>
    <w:rsid w:val="00AD0204"/>
    <w:rsid w:val="00AD03C0"/>
    <w:rsid w:val="00AD0584"/>
    <w:rsid w:val="00AD070E"/>
    <w:rsid w:val="00AD0715"/>
    <w:rsid w:val="00AD077C"/>
    <w:rsid w:val="00AD0824"/>
    <w:rsid w:val="00AD093D"/>
    <w:rsid w:val="00AD0A2F"/>
    <w:rsid w:val="00AD0B0E"/>
    <w:rsid w:val="00AD0D23"/>
    <w:rsid w:val="00AD0DB8"/>
    <w:rsid w:val="00AD0E21"/>
    <w:rsid w:val="00AD0E75"/>
    <w:rsid w:val="00AD0F21"/>
    <w:rsid w:val="00AD0F80"/>
    <w:rsid w:val="00AD1370"/>
    <w:rsid w:val="00AD146F"/>
    <w:rsid w:val="00AD1498"/>
    <w:rsid w:val="00AD1569"/>
    <w:rsid w:val="00AD16FF"/>
    <w:rsid w:val="00AD1740"/>
    <w:rsid w:val="00AD1765"/>
    <w:rsid w:val="00AD17DA"/>
    <w:rsid w:val="00AD182B"/>
    <w:rsid w:val="00AD187B"/>
    <w:rsid w:val="00AD18F9"/>
    <w:rsid w:val="00AD19F2"/>
    <w:rsid w:val="00AD1B7A"/>
    <w:rsid w:val="00AD1B83"/>
    <w:rsid w:val="00AD1C2D"/>
    <w:rsid w:val="00AD1C46"/>
    <w:rsid w:val="00AD1CCD"/>
    <w:rsid w:val="00AD1D18"/>
    <w:rsid w:val="00AD1DF9"/>
    <w:rsid w:val="00AD1EF4"/>
    <w:rsid w:val="00AD1F3F"/>
    <w:rsid w:val="00AD212F"/>
    <w:rsid w:val="00AD22C4"/>
    <w:rsid w:val="00AD232D"/>
    <w:rsid w:val="00AD23E1"/>
    <w:rsid w:val="00AD23FB"/>
    <w:rsid w:val="00AD2431"/>
    <w:rsid w:val="00AD244A"/>
    <w:rsid w:val="00AD2458"/>
    <w:rsid w:val="00AD26F0"/>
    <w:rsid w:val="00AD27D8"/>
    <w:rsid w:val="00AD28D7"/>
    <w:rsid w:val="00AD2B41"/>
    <w:rsid w:val="00AD2DB6"/>
    <w:rsid w:val="00AD2F39"/>
    <w:rsid w:val="00AD3093"/>
    <w:rsid w:val="00AD30F7"/>
    <w:rsid w:val="00AD318A"/>
    <w:rsid w:val="00AD319C"/>
    <w:rsid w:val="00AD3292"/>
    <w:rsid w:val="00AD32E0"/>
    <w:rsid w:val="00AD3316"/>
    <w:rsid w:val="00AD36FA"/>
    <w:rsid w:val="00AD37A7"/>
    <w:rsid w:val="00AD3804"/>
    <w:rsid w:val="00AD3818"/>
    <w:rsid w:val="00AD38D4"/>
    <w:rsid w:val="00AD392F"/>
    <w:rsid w:val="00AD3963"/>
    <w:rsid w:val="00AD3A3C"/>
    <w:rsid w:val="00AD3A42"/>
    <w:rsid w:val="00AD3CB8"/>
    <w:rsid w:val="00AD3F55"/>
    <w:rsid w:val="00AD40B6"/>
    <w:rsid w:val="00AD40DA"/>
    <w:rsid w:val="00AD40F9"/>
    <w:rsid w:val="00AD4239"/>
    <w:rsid w:val="00AD4244"/>
    <w:rsid w:val="00AD4580"/>
    <w:rsid w:val="00AD4669"/>
    <w:rsid w:val="00AD474A"/>
    <w:rsid w:val="00AD476E"/>
    <w:rsid w:val="00AD47A2"/>
    <w:rsid w:val="00AD4802"/>
    <w:rsid w:val="00AD48CA"/>
    <w:rsid w:val="00AD4B00"/>
    <w:rsid w:val="00AD4C4D"/>
    <w:rsid w:val="00AD4DBD"/>
    <w:rsid w:val="00AD4DDB"/>
    <w:rsid w:val="00AD4E01"/>
    <w:rsid w:val="00AD4E94"/>
    <w:rsid w:val="00AD4EF8"/>
    <w:rsid w:val="00AD4FA3"/>
    <w:rsid w:val="00AD50D1"/>
    <w:rsid w:val="00AD5159"/>
    <w:rsid w:val="00AD5216"/>
    <w:rsid w:val="00AD549A"/>
    <w:rsid w:val="00AD5577"/>
    <w:rsid w:val="00AD56AF"/>
    <w:rsid w:val="00AD5900"/>
    <w:rsid w:val="00AD5905"/>
    <w:rsid w:val="00AD59F4"/>
    <w:rsid w:val="00AD5ADB"/>
    <w:rsid w:val="00AD5B56"/>
    <w:rsid w:val="00AD5B95"/>
    <w:rsid w:val="00AD5DD4"/>
    <w:rsid w:val="00AD5E15"/>
    <w:rsid w:val="00AD5ED4"/>
    <w:rsid w:val="00AD5EDB"/>
    <w:rsid w:val="00AD602C"/>
    <w:rsid w:val="00AD6096"/>
    <w:rsid w:val="00AD60E9"/>
    <w:rsid w:val="00AD618F"/>
    <w:rsid w:val="00AD61A0"/>
    <w:rsid w:val="00AD633D"/>
    <w:rsid w:val="00AD64A3"/>
    <w:rsid w:val="00AD64C4"/>
    <w:rsid w:val="00AD66C3"/>
    <w:rsid w:val="00AD67D8"/>
    <w:rsid w:val="00AD67EC"/>
    <w:rsid w:val="00AD6925"/>
    <w:rsid w:val="00AD69E8"/>
    <w:rsid w:val="00AD6A00"/>
    <w:rsid w:val="00AD6E9B"/>
    <w:rsid w:val="00AD6EAC"/>
    <w:rsid w:val="00AD6F49"/>
    <w:rsid w:val="00AD71E7"/>
    <w:rsid w:val="00AD726D"/>
    <w:rsid w:val="00AD7284"/>
    <w:rsid w:val="00AD73CC"/>
    <w:rsid w:val="00AD73FF"/>
    <w:rsid w:val="00AD742A"/>
    <w:rsid w:val="00AD7460"/>
    <w:rsid w:val="00AD74B1"/>
    <w:rsid w:val="00AD753D"/>
    <w:rsid w:val="00AD7607"/>
    <w:rsid w:val="00AD762D"/>
    <w:rsid w:val="00AD766B"/>
    <w:rsid w:val="00AD76CA"/>
    <w:rsid w:val="00AD7742"/>
    <w:rsid w:val="00AD77FB"/>
    <w:rsid w:val="00AD7808"/>
    <w:rsid w:val="00AD7897"/>
    <w:rsid w:val="00AD78A3"/>
    <w:rsid w:val="00AD79B2"/>
    <w:rsid w:val="00AD7A42"/>
    <w:rsid w:val="00AD7AFB"/>
    <w:rsid w:val="00AD7C62"/>
    <w:rsid w:val="00AD7DBD"/>
    <w:rsid w:val="00AD7DE0"/>
    <w:rsid w:val="00AD7E31"/>
    <w:rsid w:val="00AD7EB7"/>
    <w:rsid w:val="00AE0032"/>
    <w:rsid w:val="00AE0071"/>
    <w:rsid w:val="00AE02D5"/>
    <w:rsid w:val="00AE02EE"/>
    <w:rsid w:val="00AE02EF"/>
    <w:rsid w:val="00AE0383"/>
    <w:rsid w:val="00AE04B5"/>
    <w:rsid w:val="00AE05C6"/>
    <w:rsid w:val="00AE066B"/>
    <w:rsid w:val="00AE0675"/>
    <w:rsid w:val="00AE0758"/>
    <w:rsid w:val="00AE0885"/>
    <w:rsid w:val="00AE09C3"/>
    <w:rsid w:val="00AE09CA"/>
    <w:rsid w:val="00AE0B88"/>
    <w:rsid w:val="00AE0C08"/>
    <w:rsid w:val="00AE0D46"/>
    <w:rsid w:val="00AE0E69"/>
    <w:rsid w:val="00AE0E77"/>
    <w:rsid w:val="00AE0E88"/>
    <w:rsid w:val="00AE0EA1"/>
    <w:rsid w:val="00AE0EF2"/>
    <w:rsid w:val="00AE0FDB"/>
    <w:rsid w:val="00AE1158"/>
    <w:rsid w:val="00AE1211"/>
    <w:rsid w:val="00AE1214"/>
    <w:rsid w:val="00AE1280"/>
    <w:rsid w:val="00AE1282"/>
    <w:rsid w:val="00AE138F"/>
    <w:rsid w:val="00AE13F6"/>
    <w:rsid w:val="00AE1463"/>
    <w:rsid w:val="00AE15B6"/>
    <w:rsid w:val="00AE1880"/>
    <w:rsid w:val="00AE18C5"/>
    <w:rsid w:val="00AE19FD"/>
    <w:rsid w:val="00AE1A51"/>
    <w:rsid w:val="00AE1C52"/>
    <w:rsid w:val="00AE1D67"/>
    <w:rsid w:val="00AE1D82"/>
    <w:rsid w:val="00AE1E11"/>
    <w:rsid w:val="00AE1EA8"/>
    <w:rsid w:val="00AE1FEF"/>
    <w:rsid w:val="00AE2109"/>
    <w:rsid w:val="00AE21B2"/>
    <w:rsid w:val="00AE234F"/>
    <w:rsid w:val="00AE23A0"/>
    <w:rsid w:val="00AE259C"/>
    <w:rsid w:val="00AE25E4"/>
    <w:rsid w:val="00AE2854"/>
    <w:rsid w:val="00AE2896"/>
    <w:rsid w:val="00AE293A"/>
    <w:rsid w:val="00AE29B8"/>
    <w:rsid w:val="00AE2B42"/>
    <w:rsid w:val="00AE2B4A"/>
    <w:rsid w:val="00AE2B6E"/>
    <w:rsid w:val="00AE2CC7"/>
    <w:rsid w:val="00AE2EF2"/>
    <w:rsid w:val="00AE2F92"/>
    <w:rsid w:val="00AE2FA8"/>
    <w:rsid w:val="00AE310B"/>
    <w:rsid w:val="00AE313A"/>
    <w:rsid w:val="00AE3217"/>
    <w:rsid w:val="00AE3264"/>
    <w:rsid w:val="00AE327A"/>
    <w:rsid w:val="00AE3324"/>
    <w:rsid w:val="00AE33CB"/>
    <w:rsid w:val="00AE3408"/>
    <w:rsid w:val="00AE345B"/>
    <w:rsid w:val="00AE34CC"/>
    <w:rsid w:val="00AE34F5"/>
    <w:rsid w:val="00AE3668"/>
    <w:rsid w:val="00AE392A"/>
    <w:rsid w:val="00AE39C4"/>
    <w:rsid w:val="00AE3A0B"/>
    <w:rsid w:val="00AE3BBC"/>
    <w:rsid w:val="00AE3BC7"/>
    <w:rsid w:val="00AE3CA7"/>
    <w:rsid w:val="00AE3D1E"/>
    <w:rsid w:val="00AE3D79"/>
    <w:rsid w:val="00AE3DA2"/>
    <w:rsid w:val="00AE3EAB"/>
    <w:rsid w:val="00AE3FD8"/>
    <w:rsid w:val="00AE3FF8"/>
    <w:rsid w:val="00AE4074"/>
    <w:rsid w:val="00AE40B9"/>
    <w:rsid w:val="00AE4435"/>
    <w:rsid w:val="00AE4586"/>
    <w:rsid w:val="00AE45F9"/>
    <w:rsid w:val="00AE4640"/>
    <w:rsid w:val="00AE4671"/>
    <w:rsid w:val="00AE475F"/>
    <w:rsid w:val="00AE4949"/>
    <w:rsid w:val="00AE4A38"/>
    <w:rsid w:val="00AE4B1C"/>
    <w:rsid w:val="00AE4D87"/>
    <w:rsid w:val="00AE4EF6"/>
    <w:rsid w:val="00AE4F25"/>
    <w:rsid w:val="00AE4F4A"/>
    <w:rsid w:val="00AE4F55"/>
    <w:rsid w:val="00AE4FA3"/>
    <w:rsid w:val="00AE5010"/>
    <w:rsid w:val="00AE5012"/>
    <w:rsid w:val="00AE5079"/>
    <w:rsid w:val="00AE50DD"/>
    <w:rsid w:val="00AE5152"/>
    <w:rsid w:val="00AE5206"/>
    <w:rsid w:val="00AE5227"/>
    <w:rsid w:val="00AE5291"/>
    <w:rsid w:val="00AE52A2"/>
    <w:rsid w:val="00AE53E4"/>
    <w:rsid w:val="00AE5469"/>
    <w:rsid w:val="00AE559B"/>
    <w:rsid w:val="00AE5685"/>
    <w:rsid w:val="00AE568A"/>
    <w:rsid w:val="00AE56CE"/>
    <w:rsid w:val="00AE5736"/>
    <w:rsid w:val="00AE577F"/>
    <w:rsid w:val="00AE5782"/>
    <w:rsid w:val="00AE5932"/>
    <w:rsid w:val="00AE5B63"/>
    <w:rsid w:val="00AE5B88"/>
    <w:rsid w:val="00AE5C9C"/>
    <w:rsid w:val="00AE5CD9"/>
    <w:rsid w:val="00AE5E42"/>
    <w:rsid w:val="00AE5E63"/>
    <w:rsid w:val="00AE5EF7"/>
    <w:rsid w:val="00AE5F91"/>
    <w:rsid w:val="00AE6290"/>
    <w:rsid w:val="00AE63D2"/>
    <w:rsid w:val="00AE6457"/>
    <w:rsid w:val="00AE6458"/>
    <w:rsid w:val="00AE6473"/>
    <w:rsid w:val="00AE6482"/>
    <w:rsid w:val="00AE65C4"/>
    <w:rsid w:val="00AE66B1"/>
    <w:rsid w:val="00AE6852"/>
    <w:rsid w:val="00AE68CA"/>
    <w:rsid w:val="00AE69B6"/>
    <w:rsid w:val="00AE69D1"/>
    <w:rsid w:val="00AE6A52"/>
    <w:rsid w:val="00AE6AB4"/>
    <w:rsid w:val="00AE6B2D"/>
    <w:rsid w:val="00AE6C04"/>
    <w:rsid w:val="00AE6C3B"/>
    <w:rsid w:val="00AE6CB7"/>
    <w:rsid w:val="00AE6CF8"/>
    <w:rsid w:val="00AE6F79"/>
    <w:rsid w:val="00AE6F8B"/>
    <w:rsid w:val="00AE70F7"/>
    <w:rsid w:val="00AE7155"/>
    <w:rsid w:val="00AE71EE"/>
    <w:rsid w:val="00AE7246"/>
    <w:rsid w:val="00AE7338"/>
    <w:rsid w:val="00AE7391"/>
    <w:rsid w:val="00AE73C6"/>
    <w:rsid w:val="00AE743F"/>
    <w:rsid w:val="00AE74A4"/>
    <w:rsid w:val="00AE770F"/>
    <w:rsid w:val="00AE7799"/>
    <w:rsid w:val="00AE7854"/>
    <w:rsid w:val="00AE7946"/>
    <w:rsid w:val="00AE7AFE"/>
    <w:rsid w:val="00AE7B84"/>
    <w:rsid w:val="00AE7C49"/>
    <w:rsid w:val="00AE7CA7"/>
    <w:rsid w:val="00AE7D4D"/>
    <w:rsid w:val="00AE7E03"/>
    <w:rsid w:val="00AE7EE3"/>
    <w:rsid w:val="00AE7F20"/>
    <w:rsid w:val="00AE7F6C"/>
    <w:rsid w:val="00AF005C"/>
    <w:rsid w:val="00AF0256"/>
    <w:rsid w:val="00AF0281"/>
    <w:rsid w:val="00AF07AF"/>
    <w:rsid w:val="00AF0930"/>
    <w:rsid w:val="00AF093F"/>
    <w:rsid w:val="00AF0A91"/>
    <w:rsid w:val="00AF0ABB"/>
    <w:rsid w:val="00AF0AC5"/>
    <w:rsid w:val="00AF0BDA"/>
    <w:rsid w:val="00AF0C0A"/>
    <w:rsid w:val="00AF0CFF"/>
    <w:rsid w:val="00AF0DBA"/>
    <w:rsid w:val="00AF0E37"/>
    <w:rsid w:val="00AF0E3E"/>
    <w:rsid w:val="00AF10C1"/>
    <w:rsid w:val="00AF1348"/>
    <w:rsid w:val="00AF145E"/>
    <w:rsid w:val="00AF1602"/>
    <w:rsid w:val="00AF16AD"/>
    <w:rsid w:val="00AF17CA"/>
    <w:rsid w:val="00AF1946"/>
    <w:rsid w:val="00AF19FF"/>
    <w:rsid w:val="00AF1BFF"/>
    <w:rsid w:val="00AF1D30"/>
    <w:rsid w:val="00AF1D5E"/>
    <w:rsid w:val="00AF20DF"/>
    <w:rsid w:val="00AF248D"/>
    <w:rsid w:val="00AF2584"/>
    <w:rsid w:val="00AF25BA"/>
    <w:rsid w:val="00AF266E"/>
    <w:rsid w:val="00AF2691"/>
    <w:rsid w:val="00AF2775"/>
    <w:rsid w:val="00AF278E"/>
    <w:rsid w:val="00AF27C1"/>
    <w:rsid w:val="00AF287D"/>
    <w:rsid w:val="00AF292B"/>
    <w:rsid w:val="00AF29DB"/>
    <w:rsid w:val="00AF29E4"/>
    <w:rsid w:val="00AF2AE3"/>
    <w:rsid w:val="00AF2B06"/>
    <w:rsid w:val="00AF2B74"/>
    <w:rsid w:val="00AF2CC8"/>
    <w:rsid w:val="00AF2D60"/>
    <w:rsid w:val="00AF2EC3"/>
    <w:rsid w:val="00AF2EC9"/>
    <w:rsid w:val="00AF309C"/>
    <w:rsid w:val="00AF31A3"/>
    <w:rsid w:val="00AF321A"/>
    <w:rsid w:val="00AF3251"/>
    <w:rsid w:val="00AF32BD"/>
    <w:rsid w:val="00AF331F"/>
    <w:rsid w:val="00AF3537"/>
    <w:rsid w:val="00AF358C"/>
    <w:rsid w:val="00AF35F9"/>
    <w:rsid w:val="00AF3651"/>
    <w:rsid w:val="00AF36DE"/>
    <w:rsid w:val="00AF37E1"/>
    <w:rsid w:val="00AF37F2"/>
    <w:rsid w:val="00AF37FA"/>
    <w:rsid w:val="00AF3832"/>
    <w:rsid w:val="00AF3837"/>
    <w:rsid w:val="00AF3863"/>
    <w:rsid w:val="00AF3A2F"/>
    <w:rsid w:val="00AF3BEF"/>
    <w:rsid w:val="00AF3C96"/>
    <w:rsid w:val="00AF3EAF"/>
    <w:rsid w:val="00AF4063"/>
    <w:rsid w:val="00AF40D6"/>
    <w:rsid w:val="00AF41AA"/>
    <w:rsid w:val="00AF4207"/>
    <w:rsid w:val="00AF4262"/>
    <w:rsid w:val="00AF49AA"/>
    <w:rsid w:val="00AF4A0E"/>
    <w:rsid w:val="00AF4AF1"/>
    <w:rsid w:val="00AF4B25"/>
    <w:rsid w:val="00AF4B85"/>
    <w:rsid w:val="00AF4B8D"/>
    <w:rsid w:val="00AF4CC3"/>
    <w:rsid w:val="00AF4DFB"/>
    <w:rsid w:val="00AF4E35"/>
    <w:rsid w:val="00AF4F47"/>
    <w:rsid w:val="00AF512C"/>
    <w:rsid w:val="00AF515B"/>
    <w:rsid w:val="00AF5188"/>
    <w:rsid w:val="00AF52D0"/>
    <w:rsid w:val="00AF5306"/>
    <w:rsid w:val="00AF5314"/>
    <w:rsid w:val="00AF542D"/>
    <w:rsid w:val="00AF54E6"/>
    <w:rsid w:val="00AF5507"/>
    <w:rsid w:val="00AF55C9"/>
    <w:rsid w:val="00AF55ED"/>
    <w:rsid w:val="00AF55F2"/>
    <w:rsid w:val="00AF5695"/>
    <w:rsid w:val="00AF56E3"/>
    <w:rsid w:val="00AF56EA"/>
    <w:rsid w:val="00AF577B"/>
    <w:rsid w:val="00AF5793"/>
    <w:rsid w:val="00AF57CE"/>
    <w:rsid w:val="00AF57D8"/>
    <w:rsid w:val="00AF57EA"/>
    <w:rsid w:val="00AF5827"/>
    <w:rsid w:val="00AF58A8"/>
    <w:rsid w:val="00AF5904"/>
    <w:rsid w:val="00AF5959"/>
    <w:rsid w:val="00AF598C"/>
    <w:rsid w:val="00AF59E8"/>
    <w:rsid w:val="00AF5EB8"/>
    <w:rsid w:val="00AF5F60"/>
    <w:rsid w:val="00AF5FAB"/>
    <w:rsid w:val="00AF61DF"/>
    <w:rsid w:val="00AF61E3"/>
    <w:rsid w:val="00AF61F2"/>
    <w:rsid w:val="00AF6291"/>
    <w:rsid w:val="00AF62CA"/>
    <w:rsid w:val="00AF63A2"/>
    <w:rsid w:val="00AF6414"/>
    <w:rsid w:val="00AF6426"/>
    <w:rsid w:val="00AF6514"/>
    <w:rsid w:val="00AF65CC"/>
    <w:rsid w:val="00AF66A0"/>
    <w:rsid w:val="00AF66A4"/>
    <w:rsid w:val="00AF66FD"/>
    <w:rsid w:val="00AF6768"/>
    <w:rsid w:val="00AF67B2"/>
    <w:rsid w:val="00AF67F7"/>
    <w:rsid w:val="00AF6B46"/>
    <w:rsid w:val="00AF6DD3"/>
    <w:rsid w:val="00AF6F2F"/>
    <w:rsid w:val="00AF7256"/>
    <w:rsid w:val="00AF7297"/>
    <w:rsid w:val="00AF745D"/>
    <w:rsid w:val="00AF74A1"/>
    <w:rsid w:val="00AF74E0"/>
    <w:rsid w:val="00AF753A"/>
    <w:rsid w:val="00AF75DB"/>
    <w:rsid w:val="00AF7740"/>
    <w:rsid w:val="00AF7758"/>
    <w:rsid w:val="00AF7876"/>
    <w:rsid w:val="00AF78F1"/>
    <w:rsid w:val="00AF7975"/>
    <w:rsid w:val="00AF7A6A"/>
    <w:rsid w:val="00AF7AC6"/>
    <w:rsid w:val="00AF7BE3"/>
    <w:rsid w:val="00AF7BF6"/>
    <w:rsid w:val="00AF7E39"/>
    <w:rsid w:val="00AF7E3B"/>
    <w:rsid w:val="00AF7FFE"/>
    <w:rsid w:val="00B00076"/>
    <w:rsid w:val="00B00255"/>
    <w:rsid w:val="00B004B7"/>
    <w:rsid w:val="00B004C8"/>
    <w:rsid w:val="00B004DE"/>
    <w:rsid w:val="00B00556"/>
    <w:rsid w:val="00B005A0"/>
    <w:rsid w:val="00B007C6"/>
    <w:rsid w:val="00B0089D"/>
    <w:rsid w:val="00B00907"/>
    <w:rsid w:val="00B0092C"/>
    <w:rsid w:val="00B00952"/>
    <w:rsid w:val="00B00A79"/>
    <w:rsid w:val="00B00B0D"/>
    <w:rsid w:val="00B00B89"/>
    <w:rsid w:val="00B00BF3"/>
    <w:rsid w:val="00B00CCA"/>
    <w:rsid w:val="00B00D50"/>
    <w:rsid w:val="00B00D5A"/>
    <w:rsid w:val="00B00EA3"/>
    <w:rsid w:val="00B00EF1"/>
    <w:rsid w:val="00B00F16"/>
    <w:rsid w:val="00B010DF"/>
    <w:rsid w:val="00B01212"/>
    <w:rsid w:val="00B01549"/>
    <w:rsid w:val="00B01A08"/>
    <w:rsid w:val="00B01BB0"/>
    <w:rsid w:val="00B01CBA"/>
    <w:rsid w:val="00B01E76"/>
    <w:rsid w:val="00B01EBD"/>
    <w:rsid w:val="00B01ECF"/>
    <w:rsid w:val="00B01F45"/>
    <w:rsid w:val="00B02060"/>
    <w:rsid w:val="00B020A7"/>
    <w:rsid w:val="00B02226"/>
    <w:rsid w:val="00B022E4"/>
    <w:rsid w:val="00B02693"/>
    <w:rsid w:val="00B0269A"/>
    <w:rsid w:val="00B02777"/>
    <w:rsid w:val="00B027E1"/>
    <w:rsid w:val="00B027F5"/>
    <w:rsid w:val="00B02849"/>
    <w:rsid w:val="00B0284F"/>
    <w:rsid w:val="00B02930"/>
    <w:rsid w:val="00B02B24"/>
    <w:rsid w:val="00B02DBA"/>
    <w:rsid w:val="00B02EAB"/>
    <w:rsid w:val="00B02EC1"/>
    <w:rsid w:val="00B02F2A"/>
    <w:rsid w:val="00B0330C"/>
    <w:rsid w:val="00B0331C"/>
    <w:rsid w:val="00B033C6"/>
    <w:rsid w:val="00B03424"/>
    <w:rsid w:val="00B0355A"/>
    <w:rsid w:val="00B035AC"/>
    <w:rsid w:val="00B035DB"/>
    <w:rsid w:val="00B0367A"/>
    <w:rsid w:val="00B0371F"/>
    <w:rsid w:val="00B037FB"/>
    <w:rsid w:val="00B03838"/>
    <w:rsid w:val="00B038DB"/>
    <w:rsid w:val="00B03918"/>
    <w:rsid w:val="00B03985"/>
    <w:rsid w:val="00B03C29"/>
    <w:rsid w:val="00B03D9D"/>
    <w:rsid w:val="00B03F27"/>
    <w:rsid w:val="00B03F68"/>
    <w:rsid w:val="00B03FAF"/>
    <w:rsid w:val="00B04083"/>
    <w:rsid w:val="00B04171"/>
    <w:rsid w:val="00B042A4"/>
    <w:rsid w:val="00B0435E"/>
    <w:rsid w:val="00B043A8"/>
    <w:rsid w:val="00B04494"/>
    <w:rsid w:val="00B044B3"/>
    <w:rsid w:val="00B0472A"/>
    <w:rsid w:val="00B04783"/>
    <w:rsid w:val="00B047BF"/>
    <w:rsid w:val="00B04928"/>
    <w:rsid w:val="00B04979"/>
    <w:rsid w:val="00B04A89"/>
    <w:rsid w:val="00B04C47"/>
    <w:rsid w:val="00B04D6C"/>
    <w:rsid w:val="00B04EB3"/>
    <w:rsid w:val="00B04F0B"/>
    <w:rsid w:val="00B04F73"/>
    <w:rsid w:val="00B04FD5"/>
    <w:rsid w:val="00B05085"/>
    <w:rsid w:val="00B0512F"/>
    <w:rsid w:val="00B0516E"/>
    <w:rsid w:val="00B051DB"/>
    <w:rsid w:val="00B052CE"/>
    <w:rsid w:val="00B05429"/>
    <w:rsid w:val="00B054D0"/>
    <w:rsid w:val="00B05732"/>
    <w:rsid w:val="00B0578E"/>
    <w:rsid w:val="00B057C3"/>
    <w:rsid w:val="00B0581C"/>
    <w:rsid w:val="00B0586D"/>
    <w:rsid w:val="00B058BB"/>
    <w:rsid w:val="00B0596C"/>
    <w:rsid w:val="00B05983"/>
    <w:rsid w:val="00B05A87"/>
    <w:rsid w:val="00B05BCE"/>
    <w:rsid w:val="00B05C4C"/>
    <w:rsid w:val="00B05CE5"/>
    <w:rsid w:val="00B05D1B"/>
    <w:rsid w:val="00B05DD6"/>
    <w:rsid w:val="00B05DDA"/>
    <w:rsid w:val="00B05EC8"/>
    <w:rsid w:val="00B05F10"/>
    <w:rsid w:val="00B05F34"/>
    <w:rsid w:val="00B06003"/>
    <w:rsid w:val="00B060C6"/>
    <w:rsid w:val="00B06131"/>
    <w:rsid w:val="00B061B2"/>
    <w:rsid w:val="00B06218"/>
    <w:rsid w:val="00B06320"/>
    <w:rsid w:val="00B06439"/>
    <w:rsid w:val="00B0645F"/>
    <w:rsid w:val="00B06640"/>
    <w:rsid w:val="00B06751"/>
    <w:rsid w:val="00B067C5"/>
    <w:rsid w:val="00B067EB"/>
    <w:rsid w:val="00B0684A"/>
    <w:rsid w:val="00B0689B"/>
    <w:rsid w:val="00B068B8"/>
    <w:rsid w:val="00B069A7"/>
    <w:rsid w:val="00B06BCA"/>
    <w:rsid w:val="00B06CA6"/>
    <w:rsid w:val="00B06FBE"/>
    <w:rsid w:val="00B070E6"/>
    <w:rsid w:val="00B071B1"/>
    <w:rsid w:val="00B0724D"/>
    <w:rsid w:val="00B07279"/>
    <w:rsid w:val="00B0733B"/>
    <w:rsid w:val="00B07379"/>
    <w:rsid w:val="00B07512"/>
    <w:rsid w:val="00B07535"/>
    <w:rsid w:val="00B07721"/>
    <w:rsid w:val="00B077A4"/>
    <w:rsid w:val="00B07827"/>
    <w:rsid w:val="00B0792D"/>
    <w:rsid w:val="00B07BC5"/>
    <w:rsid w:val="00B07D9C"/>
    <w:rsid w:val="00B07DDF"/>
    <w:rsid w:val="00B07F07"/>
    <w:rsid w:val="00B07F38"/>
    <w:rsid w:val="00B07F52"/>
    <w:rsid w:val="00B10031"/>
    <w:rsid w:val="00B10103"/>
    <w:rsid w:val="00B1014F"/>
    <w:rsid w:val="00B102B7"/>
    <w:rsid w:val="00B103C7"/>
    <w:rsid w:val="00B10412"/>
    <w:rsid w:val="00B10430"/>
    <w:rsid w:val="00B104BD"/>
    <w:rsid w:val="00B1052D"/>
    <w:rsid w:val="00B10634"/>
    <w:rsid w:val="00B106E6"/>
    <w:rsid w:val="00B108A5"/>
    <w:rsid w:val="00B10995"/>
    <w:rsid w:val="00B10E48"/>
    <w:rsid w:val="00B10EDA"/>
    <w:rsid w:val="00B10F0F"/>
    <w:rsid w:val="00B10F55"/>
    <w:rsid w:val="00B11266"/>
    <w:rsid w:val="00B115A6"/>
    <w:rsid w:val="00B1161B"/>
    <w:rsid w:val="00B11682"/>
    <w:rsid w:val="00B116AB"/>
    <w:rsid w:val="00B1188D"/>
    <w:rsid w:val="00B118FB"/>
    <w:rsid w:val="00B11A5A"/>
    <w:rsid w:val="00B11A8A"/>
    <w:rsid w:val="00B11B04"/>
    <w:rsid w:val="00B11B5D"/>
    <w:rsid w:val="00B11B6F"/>
    <w:rsid w:val="00B11BBB"/>
    <w:rsid w:val="00B11C28"/>
    <w:rsid w:val="00B11D8F"/>
    <w:rsid w:val="00B11FDD"/>
    <w:rsid w:val="00B1213C"/>
    <w:rsid w:val="00B12176"/>
    <w:rsid w:val="00B12271"/>
    <w:rsid w:val="00B122ED"/>
    <w:rsid w:val="00B1230A"/>
    <w:rsid w:val="00B123BD"/>
    <w:rsid w:val="00B12579"/>
    <w:rsid w:val="00B12644"/>
    <w:rsid w:val="00B1277E"/>
    <w:rsid w:val="00B127B9"/>
    <w:rsid w:val="00B12866"/>
    <w:rsid w:val="00B12AEC"/>
    <w:rsid w:val="00B12AFE"/>
    <w:rsid w:val="00B12C88"/>
    <w:rsid w:val="00B12D1A"/>
    <w:rsid w:val="00B12EE9"/>
    <w:rsid w:val="00B12F86"/>
    <w:rsid w:val="00B13092"/>
    <w:rsid w:val="00B13162"/>
    <w:rsid w:val="00B1325B"/>
    <w:rsid w:val="00B132A3"/>
    <w:rsid w:val="00B132B2"/>
    <w:rsid w:val="00B1335A"/>
    <w:rsid w:val="00B133F1"/>
    <w:rsid w:val="00B133FD"/>
    <w:rsid w:val="00B13434"/>
    <w:rsid w:val="00B1366A"/>
    <w:rsid w:val="00B136CC"/>
    <w:rsid w:val="00B13777"/>
    <w:rsid w:val="00B13797"/>
    <w:rsid w:val="00B137A0"/>
    <w:rsid w:val="00B13852"/>
    <w:rsid w:val="00B1394C"/>
    <w:rsid w:val="00B13A3C"/>
    <w:rsid w:val="00B13AB5"/>
    <w:rsid w:val="00B13E32"/>
    <w:rsid w:val="00B14163"/>
    <w:rsid w:val="00B14229"/>
    <w:rsid w:val="00B14298"/>
    <w:rsid w:val="00B142C4"/>
    <w:rsid w:val="00B142DE"/>
    <w:rsid w:val="00B1438D"/>
    <w:rsid w:val="00B14446"/>
    <w:rsid w:val="00B1466E"/>
    <w:rsid w:val="00B14711"/>
    <w:rsid w:val="00B14725"/>
    <w:rsid w:val="00B14877"/>
    <w:rsid w:val="00B148F8"/>
    <w:rsid w:val="00B14A84"/>
    <w:rsid w:val="00B14B0A"/>
    <w:rsid w:val="00B14B8B"/>
    <w:rsid w:val="00B14C1E"/>
    <w:rsid w:val="00B14CC0"/>
    <w:rsid w:val="00B14D35"/>
    <w:rsid w:val="00B14D98"/>
    <w:rsid w:val="00B14E69"/>
    <w:rsid w:val="00B14E6C"/>
    <w:rsid w:val="00B14E98"/>
    <w:rsid w:val="00B14EDF"/>
    <w:rsid w:val="00B14F30"/>
    <w:rsid w:val="00B14F64"/>
    <w:rsid w:val="00B14F71"/>
    <w:rsid w:val="00B14F85"/>
    <w:rsid w:val="00B1513D"/>
    <w:rsid w:val="00B1519A"/>
    <w:rsid w:val="00B15295"/>
    <w:rsid w:val="00B15361"/>
    <w:rsid w:val="00B15493"/>
    <w:rsid w:val="00B154CE"/>
    <w:rsid w:val="00B154FE"/>
    <w:rsid w:val="00B1565A"/>
    <w:rsid w:val="00B156A2"/>
    <w:rsid w:val="00B156F2"/>
    <w:rsid w:val="00B15700"/>
    <w:rsid w:val="00B1572E"/>
    <w:rsid w:val="00B15B34"/>
    <w:rsid w:val="00B15B77"/>
    <w:rsid w:val="00B15C24"/>
    <w:rsid w:val="00B15CE7"/>
    <w:rsid w:val="00B15CF7"/>
    <w:rsid w:val="00B15D2E"/>
    <w:rsid w:val="00B15D74"/>
    <w:rsid w:val="00B15D88"/>
    <w:rsid w:val="00B15E31"/>
    <w:rsid w:val="00B15F48"/>
    <w:rsid w:val="00B16351"/>
    <w:rsid w:val="00B165A7"/>
    <w:rsid w:val="00B16656"/>
    <w:rsid w:val="00B1667C"/>
    <w:rsid w:val="00B1668D"/>
    <w:rsid w:val="00B167C0"/>
    <w:rsid w:val="00B169D0"/>
    <w:rsid w:val="00B16A7A"/>
    <w:rsid w:val="00B16AE3"/>
    <w:rsid w:val="00B16B69"/>
    <w:rsid w:val="00B16CBC"/>
    <w:rsid w:val="00B16E87"/>
    <w:rsid w:val="00B16E92"/>
    <w:rsid w:val="00B16F3D"/>
    <w:rsid w:val="00B16F6B"/>
    <w:rsid w:val="00B16F90"/>
    <w:rsid w:val="00B1719A"/>
    <w:rsid w:val="00B172E9"/>
    <w:rsid w:val="00B17428"/>
    <w:rsid w:val="00B17432"/>
    <w:rsid w:val="00B17477"/>
    <w:rsid w:val="00B175A0"/>
    <w:rsid w:val="00B176B1"/>
    <w:rsid w:val="00B177AE"/>
    <w:rsid w:val="00B17A59"/>
    <w:rsid w:val="00B17AA5"/>
    <w:rsid w:val="00B17B7D"/>
    <w:rsid w:val="00B17C71"/>
    <w:rsid w:val="00B17DE1"/>
    <w:rsid w:val="00B20027"/>
    <w:rsid w:val="00B2007B"/>
    <w:rsid w:val="00B2016C"/>
    <w:rsid w:val="00B20177"/>
    <w:rsid w:val="00B20199"/>
    <w:rsid w:val="00B201B0"/>
    <w:rsid w:val="00B20230"/>
    <w:rsid w:val="00B203BB"/>
    <w:rsid w:val="00B203FA"/>
    <w:rsid w:val="00B20464"/>
    <w:rsid w:val="00B20528"/>
    <w:rsid w:val="00B2068E"/>
    <w:rsid w:val="00B20A7D"/>
    <w:rsid w:val="00B20B99"/>
    <w:rsid w:val="00B20C34"/>
    <w:rsid w:val="00B20D02"/>
    <w:rsid w:val="00B21112"/>
    <w:rsid w:val="00B2111D"/>
    <w:rsid w:val="00B2125E"/>
    <w:rsid w:val="00B21504"/>
    <w:rsid w:val="00B216A3"/>
    <w:rsid w:val="00B216EB"/>
    <w:rsid w:val="00B217AD"/>
    <w:rsid w:val="00B217F8"/>
    <w:rsid w:val="00B217FF"/>
    <w:rsid w:val="00B21824"/>
    <w:rsid w:val="00B21836"/>
    <w:rsid w:val="00B21A5B"/>
    <w:rsid w:val="00B21AC1"/>
    <w:rsid w:val="00B21B99"/>
    <w:rsid w:val="00B21C68"/>
    <w:rsid w:val="00B21DA3"/>
    <w:rsid w:val="00B21DD4"/>
    <w:rsid w:val="00B21F27"/>
    <w:rsid w:val="00B21F3C"/>
    <w:rsid w:val="00B22020"/>
    <w:rsid w:val="00B220E8"/>
    <w:rsid w:val="00B2211C"/>
    <w:rsid w:val="00B224BC"/>
    <w:rsid w:val="00B224CB"/>
    <w:rsid w:val="00B22515"/>
    <w:rsid w:val="00B22529"/>
    <w:rsid w:val="00B226DF"/>
    <w:rsid w:val="00B22751"/>
    <w:rsid w:val="00B227C2"/>
    <w:rsid w:val="00B227C3"/>
    <w:rsid w:val="00B228D5"/>
    <w:rsid w:val="00B22B75"/>
    <w:rsid w:val="00B22DB5"/>
    <w:rsid w:val="00B22DDC"/>
    <w:rsid w:val="00B22E90"/>
    <w:rsid w:val="00B22EEE"/>
    <w:rsid w:val="00B22F84"/>
    <w:rsid w:val="00B22F89"/>
    <w:rsid w:val="00B231AB"/>
    <w:rsid w:val="00B232A5"/>
    <w:rsid w:val="00B23382"/>
    <w:rsid w:val="00B235E1"/>
    <w:rsid w:val="00B23624"/>
    <w:rsid w:val="00B236E5"/>
    <w:rsid w:val="00B23764"/>
    <w:rsid w:val="00B23857"/>
    <w:rsid w:val="00B23983"/>
    <w:rsid w:val="00B239BE"/>
    <w:rsid w:val="00B23A40"/>
    <w:rsid w:val="00B23A92"/>
    <w:rsid w:val="00B23B04"/>
    <w:rsid w:val="00B23B2C"/>
    <w:rsid w:val="00B23CCD"/>
    <w:rsid w:val="00B23E8D"/>
    <w:rsid w:val="00B23FAC"/>
    <w:rsid w:val="00B23FC2"/>
    <w:rsid w:val="00B2408D"/>
    <w:rsid w:val="00B24105"/>
    <w:rsid w:val="00B241C3"/>
    <w:rsid w:val="00B24300"/>
    <w:rsid w:val="00B24355"/>
    <w:rsid w:val="00B243A6"/>
    <w:rsid w:val="00B243B3"/>
    <w:rsid w:val="00B243C4"/>
    <w:rsid w:val="00B244D3"/>
    <w:rsid w:val="00B244F3"/>
    <w:rsid w:val="00B24550"/>
    <w:rsid w:val="00B245EC"/>
    <w:rsid w:val="00B24631"/>
    <w:rsid w:val="00B2473C"/>
    <w:rsid w:val="00B2491A"/>
    <w:rsid w:val="00B24B1C"/>
    <w:rsid w:val="00B24B41"/>
    <w:rsid w:val="00B24B62"/>
    <w:rsid w:val="00B24BDD"/>
    <w:rsid w:val="00B24DD0"/>
    <w:rsid w:val="00B24EB7"/>
    <w:rsid w:val="00B24F2D"/>
    <w:rsid w:val="00B24FF6"/>
    <w:rsid w:val="00B25040"/>
    <w:rsid w:val="00B2506F"/>
    <w:rsid w:val="00B2539B"/>
    <w:rsid w:val="00B254E4"/>
    <w:rsid w:val="00B25534"/>
    <w:rsid w:val="00B25562"/>
    <w:rsid w:val="00B255A3"/>
    <w:rsid w:val="00B25687"/>
    <w:rsid w:val="00B2584A"/>
    <w:rsid w:val="00B25914"/>
    <w:rsid w:val="00B25923"/>
    <w:rsid w:val="00B259DB"/>
    <w:rsid w:val="00B25A53"/>
    <w:rsid w:val="00B25A5D"/>
    <w:rsid w:val="00B25AC0"/>
    <w:rsid w:val="00B25AC9"/>
    <w:rsid w:val="00B25AED"/>
    <w:rsid w:val="00B25B7D"/>
    <w:rsid w:val="00B25CBB"/>
    <w:rsid w:val="00B25CCB"/>
    <w:rsid w:val="00B25D8A"/>
    <w:rsid w:val="00B25EDB"/>
    <w:rsid w:val="00B25FA6"/>
    <w:rsid w:val="00B26126"/>
    <w:rsid w:val="00B261DA"/>
    <w:rsid w:val="00B26518"/>
    <w:rsid w:val="00B26716"/>
    <w:rsid w:val="00B2675F"/>
    <w:rsid w:val="00B2684A"/>
    <w:rsid w:val="00B26857"/>
    <w:rsid w:val="00B268D1"/>
    <w:rsid w:val="00B269FD"/>
    <w:rsid w:val="00B26AA8"/>
    <w:rsid w:val="00B26B6A"/>
    <w:rsid w:val="00B26E3A"/>
    <w:rsid w:val="00B26ECF"/>
    <w:rsid w:val="00B26EF5"/>
    <w:rsid w:val="00B26F59"/>
    <w:rsid w:val="00B26FF7"/>
    <w:rsid w:val="00B27004"/>
    <w:rsid w:val="00B270FA"/>
    <w:rsid w:val="00B271AC"/>
    <w:rsid w:val="00B272BA"/>
    <w:rsid w:val="00B27335"/>
    <w:rsid w:val="00B273D2"/>
    <w:rsid w:val="00B27469"/>
    <w:rsid w:val="00B2754B"/>
    <w:rsid w:val="00B27554"/>
    <w:rsid w:val="00B275EF"/>
    <w:rsid w:val="00B277AC"/>
    <w:rsid w:val="00B2798E"/>
    <w:rsid w:val="00B27A0C"/>
    <w:rsid w:val="00B27BFE"/>
    <w:rsid w:val="00B27EBA"/>
    <w:rsid w:val="00B27F1F"/>
    <w:rsid w:val="00B27F5F"/>
    <w:rsid w:val="00B3001D"/>
    <w:rsid w:val="00B301D8"/>
    <w:rsid w:val="00B302B7"/>
    <w:rsid w:val="00B303E4"/>
    <w:rsid w:val="00B303F7"/>
    <w:rsid w:val="00B30436"/>
    <w:rsid w:val="00B30500"/>
    <w:rsid w:val="00B305D7"/>
    <w:rsid w:val="00B3070E"/>
    <w:rsid w:val="00B3091D"/>
    <w:rsid w:val="00B30922"/>
    <w:rsid w:val="00B30935"/>
    <w:rsid w:val="00B30A25"/>
    <w:rsid w:val="00B30CFC"/>
    <w:rsid w:val="00B30FD0"/>
    <w:rsid w:val="00B3103F"/>
    <w:rsid w:val="00B310FE"/>
    <w:rsid w:val="00B31259"/>
    <w:rsid w:val="00B31272"/>
    <w:rsid w:val="00B3132B"/>
    <w:rsid w:val="00B3136F"/>
    <w:rsid w:val="00B3144D"/>
    <w:rsid w:val="00B31509"/>
    <w:rsid w:val="00B315BD"/>
    <w:rsid w:val="00B315FE"/>
    <w:rsid w:val="00B31913"/>
    <w:rsid w:val="00B3198C"/>
    <w:rsid w:val="00B319B1"/>
    <w:rsid w:val="00B319BD"/>
    <w:rsid w:val="00B31A54"/>
    <w:rsid w:val="00B31A5F"/>
    <w:rsid w:val="00B31AA4"/>
    <w:rsid w:val="00B31AC6"/>
    <w:rsid w:val="00B31B14"/>
    <w:rsid w:val="00B31B63"/>
    <w:rsid w:val="00B31B8C"/>
    <w:rsid w:val="00B31CE2"/>
    <w:rsid w:val="00B31CF1"/>
    <w:rsid w:val="00B31DEB"/>
    <w:rsid w:val="00B31E1F"/>
    <w:rsid w:val="00B31E56"/>
    <w:rsid w:val="00B31ECF"/>
    <w:rsid w:val="00B31FFB"/>
    <w:rsid w:val="00B322A7"/>
    <w:rsid w:val="00B322E9"/>
    <w:rsid w:val="00B32333"/>
    <w:rsid w:val="00B32440"/>
    <w:rsid w:val="00B3244A"/>
    <w:rsid w:val="00B326EB"/>
    <w:rsid w:val="00B32794"/>
    <w:rsid w:val="00B327CA"/>
    <w:rsid w:val="00B32954"/>
    <w:rsid w:val="00B3299B"/>
    <w:rsid w:val="00B329AD"/>
    <w:rsid w:val="00B329DF"/>
    <w:rsid w:val="00B32A0A"/>
    <w:rsid w:val="00B32BCC"/>
    <w:rsid w:val="00B32BE7"/>
    <w:rsid w:val="00B32C84"/>
    <w:rsid w:val="00B32D22"/>
    <w:rsid w:val="00B32DB3"/>
    <w:rsid w:val="00B32E6E"/>
    <w:rsid w:val="00B32F7B"/>
    <w:rsid w:val="00B32FB3"/>
    <w:rsid w:val="00B32FDF"/>
    <w:rsid w:val="00B33027"/>
    <w:rsid w:val="00B331A6"/>
    <w:rsid w:val="00B3330A"/>
    <w:rsid w:val="00B33433"/>
    <w:rsid w:val="00B334B6"/>
    <w:rsid w:val="00B334C8"/>
    <w:rsid w:val="00B33590"/>
    <w:rsid w:val="00B336B7"/>
    <w:rsid w:val="00B336D3"/>
    <w:rsid w:val="00B3395B"/>
    <w:rsid w:val="00B339DC"/>
    <w:rsid w:val="00B33AF7"/>
    <w:rsid w:val="00B33BA4"/>
    <w:rsid w:val="00B33C6A"/>
    <w:rsid w:val="00B33D6C"/>
    <w:rsid w:val="00B33D9F"/>
    <w:rsid w:val="00B33E2E"/>
    <w:rsid w:val="00B34000"/>
    <w:rsid w:val="00B3428C"/>
    <w:rsid w:val="00B3430C"/>
    <w:rsid w:val="00B34310"/>
    <w:rsid w:val="00B343CA"/>
    <w:rsid w:val="00B34509"/>
    <w:rsid w:val="00B347FB"/>
    <w:rsid w:val="00B34871"/>
    <w:rsid w:val="00B34936"/>
    <w:rsid w:val="00B34D4A"/>
    <w:rsid w:val="00B34E1A"/>
    <w:rsid w:val="00B34EAC"/>
    <w:rsid w:val="00B3505D"/>
    <w:rsid w:val="00B350D1"/>
    <w:rsid w:val="00B3514A"/>
    <w:rsid w:val="00B35309"/>
    <w:rsid w:val="00B3531E"/>
    <w:rsid w:val="00B3555D"/>
    <w:rsid w:val="00B35564"/>
    <w:rsid w:val="00B355D5"/>
    <w:rsid w:val="00B35718"/>
    <w:rsid w:val="00B35727"/>
    <w:rsid w:val="00B35818"/>
    <w:rsid w:val="00B358AE"/>
    <w:rsid w:val="00B35968"/>
    <w:rsid w:val="00B35A56"/>
    <w:rsid w:val="00B35A5F"/>
    <w:rsid w:val="00B35BF8"/>
    <w:rsid w:val="00B35D1E"/>
    <w:rsid w:val="00B35E58"/>
    <w:rsid w:val="00B35FB3"/>
    <w:rsid w:val="00B36051"/>
    <w:rsid w:val="00B36079"/>
    <w:rsid w:val="00B36186"/>
    <w:rsid w:val="00B3621B"/>
    <w:rsid w:val="00B36364"/>
    <w:rsid w:val="00B3643A"/>
    <w:rsid w:val="00B36552"/>
    <w:rsid w:val="00B365D2"/>
    <w:rsid w:val="00B3672C"/>
    <w:rsid w:val="00B36739"/>
    <w:rsid w:val="00B36767"/>
    <w:rsid w:val="00B367CF"/>
    <w:rsid w:val="00B36883"/>
    <w:rsid w:val="00B368F0"/>
    <w:rsid w:val="00B3695B"/>
    <w:rsid w:val="00B3696F"/>
    <w:rsid w:val="00B369CF"/>
    <w:rsid w:val="00B36A31"/>
    <w:rsid w:val="00B36ACB"/>
    <w:rsid w:val="00B36B2C"/>
    <w:rsid w:val="00B36D50"/>
    <w:rsid w:val="00B36D88"/>
    <w:rsid w:val="00B36E54"/>
    <w:rsid w:val="00B36F61"/>
    <w:rsid w:val="00B36FCB"/>
    <w:rsid w:val="00B3702F"/>
    <w:rsid w:val="00B371E4"/>
    <w:rsid w:val="00B3742A"/>
    <w:rsid w:val="00B375C1"/>
    <w:rsid w:val="00B376D5"/>
    <w:rsid w:val="00B376DA"/>
    <w:rsid w:val="00B376F1"/>
    <w:rsid w:val="00B37711"/>
    <w:rsid w:val="00B377D9"/>
    <w:rsid w:val="00B3782E"/>
    <w:rsid w:val="00B3796D"/>
    <w:rsid w:val="00B37987"/>
    <w:rsid w:val="00B37A38"/>
    <w:rsid w:val="00B37C89"/>
    <w:rsid w:val="00B37DE9"/>
    <w:rsid w:val="00B37F65"/>
    <w:rsid w:val="00B402B0"/>
    <w:rsid w:val="00B4037C"/>
    <w:rsid w:val="00B4047C"/>
    <w:rsid w:val="00B4055B"/>
    <w:rsid w:val="00B407C8"/>
    <w:rsid w:val="00B40948"/>
    <w:rsid w:val="00B40963"/>
    <w:rsid w:val="00B40BDF"/>
    <w:rsid w:val="00B40EE7"/>
    <w:rsid w:val="00B41012"/>
    <w:rsid w:val="00B410D3"/>
    <w:rsid w:val="00B4139B"/>
    <w:rsid w:val="00B413CD"/>
    <w:rsid w:val="00B41442"/>
    <w:rsid w:val="00B41455"/>
    <w:rsid w:val="00B414A9"/>
    <w:rsid w:val="00B414C1"/>
    <w:rsid w:val="00B414FA"/>
    <w:rsid w:val="00B4151F"/>
    <w:rsid w:val="00B41621"/>
    <w:rsid w:val="00B41649"/>
    <w:rsid w:val="00B4168E"/>
    <w:rsid w:val="00B41695"/>
    <w:rsid w:val="00B416EE"/>
    <w:rsid w:val="00B41739"/>
    <w:rsid w:val="00B417CA"/>
    <w:rsid w:val="00B41835"/>
    <w:rsid w:val="00B41953"/>
    <w:rsid w:val="00B419D3"/>
    <w:rsid w:val="00B41A07"/>
    <w:rsid w:val="00B41A43"/>
    <w:rsid w:val="00B41BAC"/>
    <w:rsid w:val="00B41CE3"/>
    <w:rsid w:val="00B41D68"/>
    <w:rsid w:val="00B41DA4"/>
    <w:rsid w:val="00B41DAA"/>
    <w:rsid w:val="00B41F18"/>
    <w:rsid w:val="00B41FEF"/>
    <w:rsid w:val="00B41FFA"/>
    <w:rsid w:val="00B4202A"/>
    <w:rsid w:val="00B4207D"/>
    <w:rsid w:val="00B420FB"/>
    <w:rsid w:val="00B42126"/>
    <w:rsid w:val="00B422A4"/>
    <w:rsid w:val="00B4241C"/>
    <w:rsid w:val="00B424BE"/>
    <w:rsid w:val="00B4272C"/>
    <w:rsid w:val="00B42789"/>
    <w:rsid w:val="00B427D6"/>
    <w:rsid w:val="00B429D5"/>
    <w:rsid w:val="00B42B36"/>
    <w:rsid w:val="00B42CCD"/>
    <w:rsid w:val="00B42EAD"/>
    <w:rsid w:val="00B42FEB"/>
    <w:rsid w:val="00B42FF0"/>
    <w:rsid w:val="00B43158"/>
    <w:rsid w:val="00B43178"/>
    <w:rsid w:val="00B431E9"/>
    <w:rsid w:val="00B43389"/>
    <w:rsid w:val="00B4344F"/>
    <w:rsid w:val="00B434E5"/>
    <w:rsid w:val="00B43521"/>
    <w:rsid w:val="00B4362B"/>
    <w:rsid w:val="00B43677"/>
    <w:rsid w:val="00B43884"/>
    <w:rsid w:val="00B438C1"/>
    <w:rsid w:val="00B4390F"/>
    <w:rsid w:val="00B43A5D"/>
    <w:rsid w:val="00B43AEC"/>
    <w:rsid w:val="00B43B18"/>
    <w:rsid w:val="00B43B20"/>
    <w:rsid w:val="00B43E23"/>
    <w:rsid w:val="00B4406B"/>
    <w:rsid w:val="00B440B1"/>
    <w:rsid w:val="00B44187"/>
    <w:rsid w:val="00B44294"/>
    <w:rsid w:val="00B443C4"/>
    <w:rsid w:val="00B443E8"/>
    <w:rsid w:val="00B44419"/>
    <w:rsid w:val="00B444AD"/>
    <w:rsid w:val="00B4454B"/>
    <w:rsid w:val="00B44794"/>
    <w:rsid w:val="00B44887"/>
    <w:rsid w:val="00B448AA"/>
    <w:rsid w:val="00B44962"/>
    <w:rsid w:val="00B449BF"/>
    <w:rsid w:val="00B449EB"/>
    <w:rsid w:val="00B44A18"/>
    <w:rsid w:val="00B44BAA"/>
    <w:rsid w:val="00B44CB1"/>
    <w:rsid w:val="00B44CBC"/>
    <w:rsid w:val="00B44D13"/>
    <w:rsid w:val="00B44D37"/>
    <w:rsid w:val="00B44E44"/>
    <w:rsid w:val="00B45009"/>
    <w:rsid w:val="00B4514F"/>
    <w:rsid w:val="00B45160"/>
    <w:rsid w:val="00B45245"/>
    <w:rsid w:val="00B45264"/>
    <w:rsid w:val="00B4526E"/>
    <w:rsid w:val="00B452CF"/>
    <w:rsid w:val="00B453E2"/>
    <w:rsid w:val="00B45A2F"/>
    <w:rsid w:val="00B45A68"/>
    <w:rsid w:val="00B45BCC"/>
    <w:rsid w:val="00B45CDA"/>
    <w:rsid w:val="00B45D21"/>
    <w:rsid w:val="00B45D9B"/>
    <w:rsid w:val="00B45DD0"/>
    <w:rsid w:val="00B45DD3"/>
    <w:rsid w:val="00B45E5C"/>
    <w:rsid w:val="00B45FAF"/>
    <w:rsid w:val="00B45FB7"/>
    <w:rsid w:val="00B46021"/>
    <w:rsid w:val="00B46076"/>
    <w:rsid w:val="00B460B0"/>
    <w:rsid w:val="00B4610A"/>
    <w:rsid w:val="00B46162"/>
    <w:rsid w:val="00B4618C"/>
    <w:rsid w:val="00B46278"/>
    <w:rsid w:val="00B46503"/>
    <w:rsid w:val="00B4668C"/>
    <w:rsid w:val="00B46714"/>
    <w:rsid w:val="00B467A1"/>
    <w:rsid w:val="00B46805"/>
    <w:rsid w:val="00B4683A"/>
    <w:rsid w:val="00B46919"/>
    <w:rsid w:val="00B46AF2"/>
    <w:rsid w:val="00B46B53"/>
    <w:rsid w:val="00B46B8D"/>
    <w:rsid w:val="00B46B96"/>
    <w:rsid w:val="00B46BA5"/>
    <w:rsid w:val="00B46BC3"/>
    <w:rsid w:val="00B46BE5"/>
    <w:rsid w:val="00B46DB4"/>
    <w:rsid w:val="00B46E8A"/>
    <w:rsid w:val="00B46F8B"/>
    <w:rsid w:val="00B46FE9"/>
    <w:rsid w:val="00B47134"/>
    <w:rsid w:val="00B47289"/>
    <w:rsid w:val="00B472AB"/>
    <w:rsid w:val="00B472DF"/>
    <w:rsid w:val="00B473D8"/>
    <w:rsid w:val="00B4746A"/>
    <w:rsid w:val="00B4754A"/>
    <w:rsid w:val="00B47561"/>
    <w:rsid w:val="00B47629"/>
    <w:rsid w:val="00B47696"/>
    <w:rsid w:val="00B47721"/>
    <w:rsid w:val="00B47821"/>
    <w:rsid w:val="00B47945"/>
    <w:rsid w:val="00B47CC3"/>
    <w:rsid w:val="00B47CC5"/>
    <w:rsid w:val="00B47DA4"/>
    <w:rsid w:val="00B47E70"/>
    <w:rsid w:val="00B47EA3"/>
    <w:rsid w:val="00B50003"/>
    <w:rsid w:val="00B500C1"/>
    <w:rsid w:val="00B5011E"/>
    <w:rsid w:val="00B50137"/>
    <w:rsid w:val="00B50211"/>
    <w:rsid w:val="00B502D3"/>
    <w:rsid w:val="00B505D6"/>
    <w:rsid w:val="00B506E7"/>
    <w:rsid w:val="00B5073C"/>
    <w:rsid w:val="00B50773"/>
    <w:rsid w:val="00B5087C"/>
    <w:rsid w:val="00B50943"/>
    <w:rsid w:val="00B50A8F"/>
    <w:rsid w:val="00B50AD4"/>
    <w:rsid w:val="00B50D65"/>
    <w:rsid w:val="00B50D75"/>
    <w:rsid w:val="00B50DCD"/>
    <w:rsid w:val="00B50E88"/>
    <w:rsid w:val="00B50EA2"/>
    <w:rsid w:val="00B50F87"/>
    <w:rsid w:val="00B511A6"/>
    <w:rsid w:val="00B51223"/>
    <w:rsid w:val="00B5136D"/>
    <w:rsid w:val="00B51581"/>
    <w:rsid w:val="00B51691"/>
    <w:rsid w:val="00B516E5"/>
    <w:rsid w:val="00B51708"/>
    <w:rsid w:val="00B518F0"/>
    <w:rsid w:val="00B51938"/>
    <w:rsid w:val="00B51A05"/>
    <w:rsid w:val="00B51B54"/>
    <w:rsid w:val="00B51EE6"/>
    <w:rsid w:val="00B52113"/>
    <w:rsid w:val="00B52170"/>
    <w:rsid w:val="00B52343"/>
    <w:rsid w:val="00B52719"/>
    <w:rsid w:val="00B52741"/>
    <w:rsid w:val="00B527B9"/>
    <w:rsid w:val="00B5280E"/>
    <w:rsid w:val="00B529C6"/>
    <w:rsid w:val="00B52A7F"/>
    <w:rsid w:val="00B52ACF"/>
    <w:rsid w:val="00B52C87"/>
    <w:rsid w:val="00B52F7D"/>
    <w:rsid w:val="00B530C0"/>
    <w:rsid w:val="00B53252"/>
    <w:rsid w:val="00B532E6"/>
    <w:rsid w:val="00B5338F"/>
    <w:rsid w:val="00B53417"/>
    <w:rsid w:val="00B535A1"/>
    <w:rsid w:val="00B535DD"/>
    <w:rsid w:val="00B536A4"/>
    <w:rsid w:val="00B536AF"/>
    <w:rsid w:val="00B537ED"/>
    <w:rsid w:val="00B539A0"/>
    <w:rsid w:val="00B53A0A"/>
    <w:rsid w:val="00B53AF2"/>
    <w:rsid w:val="00B53BF9"/>
    <w:rsid w:val="00B53CBB"/>
    <w:rsid w:val="00B53CDA"/>
    <w:rsid w:val="00B53D48"/>
    <w:rsid w:val="00B53F46"/>
    <w:rsid w:val="00B5405F"/>
    <w:rsid w:val="00B541A8"/>
    <w:rsid w:val="00B54289"/>
    <w:rsid w:val="00B5463B"/>
    <w:rsid w:val="00B546C3"/>
    <w:rsid w:val="00B54729"/>
    <w:rsid w:val="00B5480E"/>
    <w:rsid w:val="00B54902"/>
    <w:rsid w:val="00B54A21"/>
    <w:rsid w:val="00B54AE1"/>
    <w:rsid w:val="00B54B8C"/>
    <w:rsid w:val="00B54BFE"/>
    <w:rsid w:val="00B54C95"/>
    <w:rsid w:val="00B54D3A"/>
    <w:rsid w:val="00B54E45"/>
    <w:rsid w:val="00B54E6B"/>
    <w:rsid w:val="00B54ED0"/>
    <w:rsid w:val="00B54FAD"/>
    <w:rsid w:val="00B54FF2"/>
    <w:rsid w:val="00B5501E"/>
    <w:rsid w:val="00B55094"/>
    <w:rsid w:val="00B5513A"/>
    <w:rsid w:val="00B55280"/>
    <w:rsid w:val="00B552F1"/>
    <w:rsid w:val="00B55347"/>
    <w:rsid w:val="00B55360"/>
    <w:rsid w:val="00B55374"/>
    <w:rsid w:val="00B553A2"/>
    <w:rsid w:val="00B55723"/>
    <w:rsid w:val="00B55B0A"/>
    <w:rsid w:val="00B55BA7"/>
    <w:rsid w:val="00B55CC0"/>
    <w:rsid w:val="00B55E7E"/>
    <w:rsid w:val="00B55E81"/>
    <w:rsid w:val="00B55F2F"/>
    <w:rsid w:val="00B56011"/>
    <w:rsid w:val="00B56034"/>
    <w:rsid w:val="00B562D2"/>
    <w:rsid w:val="00B562D5"/>
    <w:rsid w:val="00B56304"/>
    <w:rsid w:val="00B563C9"/>
    <w:rsid w:val="00B564D4"/>
    <w:rsid w:val="00B564F1"/>
    <w:rsid w:val="00B56611"/>
    <w:rsid w:val="00B56681"/>
    <w:rsid w:val="00B5689A"/>
    <w:rsid w:val="00B56901"/>
    <w:rsid w:val="00B56DC8"/>
    <w:rsid w:val="00B57056"/>
    <w:rsid w:val="00B571E0"/>
    <w:rsid w:val="00B57275"/>
    <w:rsid w:val="00B57481"/>
    <w:rsid w:val="00B5755E"/>
    <w:rsid w:val="00B57580"/>
    <w:rsid w:val="00B576BA"/>
    <w:rsid w:val="00B577D6"/>
    <w:rsid w:val="00B57C45"/>
    <w:rsid w:val="00B57D3D"/>
    <w:rsid w:val="00B60283"/>
    <w:rsid w:val="00B603AF"/>
    <w:rsid w:val="00B604C3"/>
    <w:rsid w:val="00B605D7"/>
    <w:rsid w:val="00B60931"/>
    <w:rsid w:val="00B60B27"/>
    <w:rsid w:val="00B60B55"/>
    <w:rsid w:val="00B60B86"/>
    <w:rsid w:val="00B60C3D"/>
    <w:rsid w:val="00B60CD0"/>
    <w:rsid w:val="00B60DD1"/>
    <w:rsid w:val="00B60EE9"/>
    <w:rsid w:val="00B60FFF"/>
    <w:rsid w:val="00B61077"/>
    <w:rsid w:val="00B61080"/>
    <w:rsid w:val="00B6109B"/>
    <w:rsid w:val="00B61117"/>
    <w:rsid w:val="00B61401"/>
    <w:rsid w:val="00B6159A"/>
    <w:rsid w:val="00B6180D"/>
    <w:rsid w:val="00B6182A"/>
    <w:rsid w:val="00B618C0"/>
    <w:rsid w:val="00B61A2E"/>
    <w:rsid w:val="00B61A89"/>
    <w:rsid w:val="00B61B08"/>
    <w:rsid w:val="00B61CC9"/>
    <w:rsid w:val="00B61D2D"/>
    <w:rsid w:val="00B61DB7"/>
    <w:rsid w:val="00B61E06"/>
    <w:rsid w:val="00B61F01"/>
    <w:rsid w:val="00B61F6B"/>
    <w:rsid w:val="00B61F82"/>
    <w:rsid w:val="00B6202D"/>
    <w:rsid w:val="00B62059"/>
    <w:rsid w:val="00B620B2"/>
    <w:rsid w:val="00B622C0"/>
    <w:rsid w:val="00B62329"/>
    <w:rsid w:val="00B624C8"/>
    <w:rsid w:val="00B62519"/>
    <w:rsid w:val="00B626F8"/>
    <w:rsid w:val="00B6297C"/>
    <w:rsid w:val="00B629F3"/>
    <w:rsid w:val="00B62B10"/>
    <w:rsid w:val="00B62B5B"/>
    <w:rsid w:val="00B62C5A"/>
    <w:rsid w:val="00B62C5C"/>
    <w:rsid w:val="00B62C67"/>
    <w:rsid w:val="00B62D91"/>
    <w:rsid w:val="00B62DFE"/>
    <w:rsid w:val="00B62E3B"/>
    <w:rsid w:val="00B62EB5"/>
    <w:rsid w:val="00B6305E"/>
    <w:rsid w:val="00B63104"/>
    <w:rsid w:val="00B63192"/>
    <w:rsid w:val="00B631F1"/>
    <w:rsid w:val="00B632AF"/>
    <w:rsid w:val="00B634BB"/>
    <w:rsid w:val="00B634F8"/>
    <w:rsid w:val="00B6351C"/>
    <w:rsid w:val="00B635FF"/>
    <w:rsid w:val="00B63631"/>
    <w:rsid w:val="00B63809"/>
    <w:rsid w:val="00B639B9"/>
    <w:rsid w:val="00B63B5B"/>
    <w:rsid w:val="00B63BD3"/>
    <w:rsid w:val="00B63C4C"/>
    <w:rsid w:val="00B63D2B"/>
    <w:rsid w:val="00B63DC3"/>
    <w:rsid w:val="00B63DF0"/>
    <w:rsid w:val="00B63ED9"/>
    <w:rsid w:val="00B63EE6"/>
    <w:rsid w:val="00B63FCB"/>
    <w:rsid w:val="00B63FE0"/>
    <w:rsid w:val="00B6408E"/>
    <w:rsid w:val="00B64137"/>
    <w:rsid w:val="00B64147"/>
    <w:rsid w:val="00B6439C"/>
    <w:rsid w:val="00B643A3"/>
    <w:rsid w:val="00B643D4"/>
    <w:rsid w:val="00B644CB"/>
    <w:rsid w:val="00B644FB"/>
    <w:rsid w:val="00B64528"/>
    <w:rsid w:val="00B6454A"/>
    <w:rsid w:val="00B6469D"/>
    <w:rsid w:val="00B647C1"/>
    <w:rsid w:val="00B64858"/>
    <w:rsid w:val="00B648B2"/>
    <w:rsid w:val="00B648CD"/>
    <w:rsid w:val="00B64A46"/>
    <w:rsid w:val="00B64A52"/>
    <w:rsid w:val="00B64BE9"/>
    <w:rsid w:val="00B64C2C"/>
    <w:rsid w:val="00B64DCB"/>
    <w:rsid w:val="00B64EC2"/>
    <w:rsid w:val="00B64FC6"/>
    <w:rsid w:val="00B65025"/>
    <w:rsid w:val="00B6517D"/>
    <w:rsid w:val="00B65202"/>
    <w:rsid w:val="00B65285"/>
    <w:rsid w:val="00B6528D"/>
    <w:rsid w:val="00B652A3"/>
    <w:rsid w:val="00B6542E"/>
    <w:rsid w:val="00B65438"/>
    <w:rsid w:val="00B654D4"/>
    <w:rsid w:val="00B655BF"/>
    <w:rsid w:val="00B65610"/>
    <w:rsid w:val="00B6565E"/>
    <w:rsid w:val="00B6566F"/>
    <w:rsid w:val="00B65684"/>
    <w:rsid w:val="00B656BE"/>
    <w:rsid w:val="00B65741"/>
    <w:rsid w:val="00B65855"/>
    <w:rsid w:val="00B6592B"/>
    <w:rsid w:val="00B65963"/>
    <w:rsid w:val="00B659A9"/>
    <w:rsid w:val="00B65B22"/>
    <w:rsid w:val="00B65BB0"/>
    <w:rsid w:val="00B65D94"/>
    <w:rsid w:val="00B65EBB"/>
    <w:rsid w:val="00B66144"/>
    <w:rsid w:val="00B66196"/>
    <w:rsid w:val="00B662AC"/>
    <w:rsid w:val="00B66304"/>
    <w:rsid w:val="00B66402"/>
    <w:rsid w:val="00B665E3"/>
    <w:rsid w:val="00B6663B"/>
    <w:rsid w:val="00B66666"/>
    <w:rsid w:val="00B66933"/>
    <w:rsid w:val="00B66A06"/>
    <w:rsid w:val="00B66C37"/>
    <w:rsid w:val="00B66C45"/>
    <w:rsid w:val="00B66DF8"/>
    <w:rsid w:val="00B66EA6"/>
    <w:rsid w:val="00B66EB3"/>
    <w:rsid w:val="00B66EE8"/>
    <w:rsid w:val="00B67071"/>
    <w:rsid w:val="00B672A4"/>
    <w:rsid w:val="00B67356"/>
    <w:rsid w:val="00B67386"/>
    <w:rsid w:val="00B67440"/>
    <w:rsid w:val="00B6744B"/>
    <w:rsid w:val="00B67566"/>
    <w:rsid w:val="00B6763E"/>
    <w:rsid w:val="00B6766B"/>
    <w:rsid w:val="00B67735"/>
    <w:rsid w:val="00B677CD"/>
    <w:rsid w:val="00B677F9"/>
    <w:rsid w:val="00B6782F"/>
    <w:rsid w:val="00B67893"/>
    <w:rsid w:val="00B67921"/>
    <w:rsid w:val="00B67A61"/>
    <w:rsid w:val="00B67A62"/>
    <w:rsid w:val="00B67BDF"/>
    <w:rsid w:val="00B67BF2"/>
    <w:rsid w:val="00B67C3D"/>
    <w:rsid w:val="00B67CAB"/>
    <w:rsid w:val="00B67EF8"/>
    <w:rsid w:val="00B67F0D"/>
    <w:rsid w:val="00B67F1D"/>
    <w:rsid w:val="00B67FF3"/>
    <w:rsid w:val="00B700E4"/>
    <w:rsid w:val="00B701DB"/>
    <w:rsid w:val="00B7025C"/>
    <w:rsid w:val="00B7031B"/>
    <w:rsid w:val="00B70368"/>
    <w:rsid w:val="00B7064E"/>
    <w:rsid w:val="00B70698"/>
    <w:rsid w:val="00B707C5"/>
    <w:rsid w:val="00B70866"/>
    <w:rsid w:val="00B70A89"/>
    <w:rsid w:val="00B70B24"/>
    <w:rsid w:val="00B70D08"/>
    <w:rsid w:val="00B70D4B"/>
    <w:rsid w:val="00B711C6"/>
    <w:rsid w:val="00B711F0"/>
    <w:rsid w:val="00B713CB"/>
    <w:rsid w:val="00B71482"/>
    <w:rsid w:val="00B71A62"/>
    <w:rsid w:val="00B71AB8"/>
    <w:rsid w:val="00B71B76"/>
    <w:rsid w:val="00B71D41"/>
    <w:rsid w:val="00B71E5E"/>
    <w:rsid w:val="00B71F02"/>
    <w:rsid w:val="00B71F1B"/>
    <w:rsid w:val="00B71F57"/>
    <w:rsid w:val="00B721B4"/>
    <w:rsid w:val="00B72246"/>
    <w:rsid w:val="00B722A4"/>
    <w:rsid w:val="00B722D0"/>
    <w:rsid w:val="00B72305"/>
    <w:rsid w:val="00B72421"/>
    <w:rsid w:val="00B72484"/>
    <w:rsid w:val="00B724D2"/>
    <w:rsid w:val="00B725F6"/>
    <w:rsid w:val="00B727C8"/>
    <w:rsid w:val="00B7281E"/>
    <w:rsid w:val="00B72877"/>
    <w:rsid w:val="00B72886"/>
    <w:rsid w:val="00B728D8"/>
    <w:rsid w:val="00B72A1F"/>
    <w:rsid w:val="00B72BAA"/>
    <w:rsid w:val="00B72C20"/>
    <w:rsid w:val="00B72C82"/>
    <w:rsid w:val="00B72DDE"/>
    <w:rsid w:val="00B72EE6"/>
    <w:rsid w:val="00B72FF9"/>
    <w:rsid w:val="00B73125"/>
    <w:rsid w:val="00B7327F"/>
    <w:rsid w:val="00B73295"/>
    <w:rsid w:val="00B73360"/>
    <w:rsid w:val="00B73365"/>
    <w:rsid w:val="00B73728"/>
    <w:rsid w:val="00B73744"/>
    <w:rsid w:val="00B7377D"/>
    <w:rsid w:val="00B73864"/>
    <w:rsid w:val="00B739B9"/>
    <w:rsid w:val="00B73B59"/>
    <w:rsid w:val="00B73BA3"/>
    <w:rsid w:val="00B73D08"/>
    <w:rsid w:val="00B73D7E"/>
    <w:rsid w:val="00B73F74"/>
    <w:rsid w:val="00B74080"/>
    <w:rsid w:val="00B740C8"/>
    <w:rsid w:val="00B74144"/>
    <w:rsid w:val="00B7415B"/>
    <w:rsid w:val="00B741B4"/>
    <w:rsid w:val="00B74376"/>
    <w:rsid w:val="00B74574"/>
    <w:rsid w:val="00B74713"/>
    <w:rsid w:val="00B74853"/>
    <w:rsid w:val="00B748B0"/>
    <w:rsid w:val="00B748BB"/>
    <w:rsid w:val="00B74A32"/>
    <w:rsid w:val="00B74A3F"/>
    <w:rsid w:val="00B74EC5"/>
    <w:rsid w:val="00B74EF3"/>
    <w:rsid w:val="00B750B2"/>
    <w:rsid w:val="00B75543"/>
    <w:rsid w:val="00B756C0"/>
    <w:rsid w:val="00B758D7"/>
    <w:rsid w:val="00B7594F"/>
    <w:rsid w:val="00B7595F"/>
    <w:rsid w:val="00B75B74"/>
    <w:rsid w:val="00B75BD3"/>
    <w:rsid w:val="00B75F2F"/>
    <w:rsid w:val="00B75F5C"/>
    <w:rsid w:val="00B76291"/>
    <w:rsid w:val="00B762B9"/>
    <w:rsid w:val="00B76311"/>
    <w:rsid w:val="00B7636E"/>
    <w:rsid w:val="00B76394"/>
    <w:rsid w:val="00B765B0"/>
    <w:rsid w:val="00B76655"/>
    <w:rsid w:val="00B766DC"/>
    <w:rsid w:val="00B766FB"/>
    <w:rsid w:val="00B76915"/>
    <w:rsid w:val="00B7696D"/>
    <w:rsid w:val="00B76A08"/>
    <w:rsid w:val="00B76AB4"/>
    <w:rsid w:val="00B76B56"/>
    <w:rsid w:val="00B76BB6"/>
    <w:rsid w:val="00B76BC7"/>
    <w:rsid w:val="00B76C12"/>
    <w:rsid w:val="00B76C4F"/>
    <w:rsid w:val="00B76DE4"/>
    <w:rsid w:val="00B76E1B"/>
    <w:rsid w:val="00B76E63"/>
    <w:rsid w:val="00B76E66"/>
    <w:rsid w:val="00B76EA7"/>
    <w:rsid w:val="00B76F7D"/>
    <w:rsid w:val="00B7730B"/>
    <w:rsid w:val="00B77424"/>
    <w:rsid w:val="00B7752E"/>
    <w:rsid w:val="00B7754B"/>
    <w:rsid w:val="00B775E8"/>
    <w:rsid w:val="00B77646"/>
    <w:rsid w:val="00B7798B"/>
    <w:rsid w:val="00B77A2D"/>
    <w:rsid w:val="00B77B84"/>
    <w:rsid w:val="00B77B96"/>
    <w:rsid w:val="00B77DCA"/>
    <w:rsid w:val="00B77EBF"/>
    <w:rsid w:val="00B77ED2"/>
    <w:rsid w:val="00B77EE7"/>
    <w:rsid w:val="00B8003E"/>
    <w:rsid w:val="00B800B9"/>
    <w:rsid w:val="00B8021F"/>
    <w:rsid w:val="00B803AF"/>
    <w:rsid w:val="00B8040A"/>
    <w:rsid w:val="00B8068B"/>
    <w:rsid w:val="00B80693"/>
    <w:rsid w:val="00B806D6"/>
    <w:rsid w:val="00B8074B"/>
    <w:rsid w:val="00B8076F"/>
    <w:rsid w:val="00B80772"/>
    <w:rsid w:val="00B80808"/>
    <w:rsid w:val="00B80858"/>
    <w:rsid w:val="00B808BF"/>
    <w:rsid w:val="00B8090E"/>
    <w:rsid w:val="00B80930"/>
    <w:rsid w:val="00B80975"/>
    <w:rsid w:val="00B80C3A"/>
    <w:rsid w:val="00B80C5A"/>
    <w:rsid w:val="00B80CA7"/>
    <w:rsid w:val="00B80DC9"/>
    <w:rsid w:val="00B80FA6"/>
    <w:rsid w:val="00B81026"/>
    <w:rsid w:val="00B81347"/>
    <w:rsid w:val="00B8140A"/>
    <w:rsid w:val="00B81468"/>
    <w:rsid w:val="00B8149D"/>
    <w:rsid w:val="00B81657"/>
    <w:rsid w:val="00B8190D"/>
    <w:rsid w:val="00B81A62"/>
    <w:rsid w:val="00B81C61"/>
    <w:rsid w:val="00B81CD5"/>
    <w:rsid w:val="00B81CE3"/>
    <w:rsid w:val="00B81E1A"/>
    <w:rsid w:val="00B81F24"/>
    <w:rsid w:val="00B8200A"/>
    <w:rsid w:val="00B821D4"/>
    <w:rsid w:val="00B82244"/>
    <w:rsid w:val="00B8226D"/>
    <w:rsid w:val="00B822BD"/>
    <w:rsid w:val="00B8241C"/>
    <w:rsid w:val="00B8248F"/>
    <w:rsid w:val="00B8265E"/>
    <w:rsid w:val="00B82731"/>
    <w:rsid w:val="00B8273B"/>
    <w:rsid w:val="00B829A0"/>
    <w:rsid w:val="00B829F3"/>
    <w:rsid w:val="00B82A38"/>
    <w:rsid w:val="00B82B62"/>
    <w:rsid w:val="00B82CC5"/>
    <w:rsid w:val="00B82DCD"/>
    <w:rsid w:val="00B82EED"/>
    <w:rsid w:val="00B8318F"/>
    <w:rsid w:val="00B834C2"/>
    <w:rsid w:val="00B83533"/>
    <w:rsid w:val="00B8357E"/>
    <w:rsid w:val="00B835AB"/>
    <w:rsid w:val="00B83671"/>
    <w:rsid w:val="00B83718"/>
    <w:rsid w:val="00B83782"/>
    <w:rsid w:val="00B838C3"/>
    <w:rsid w:val="00B83A23"/>
    <w:rsid w:val="00B83A5C"/>
    <w:rsid w:val="00B83ABB"/>
    <w:rsid w:val="00B83ACA"/>
    <w:rsid w:val="00B83BBF"/>
    <w:rsid w:val="00B83BE7"/>
    <w:rsid w:val="00B83C9B"/>
    <w:rsid w:val="00B83EBC"/>
    <w:rsid w:val="00B83F1C"/>
    <w:rsid w:val="00B83F45"/>
    <w:rsid w:val="00B83F48"/>
    <w:rsid w:val="00B83F5A"/>
    <w:rsid w:val="00B83F83"/>
    <w:rsid w:val="00B840CB"/>
    <w:rsid w:val="00B8412D"/>
    <w:rsid w:val="00B8417F"/>
    <w:rsid w:val="00B842FE"/>
    <w:rsid w:val="00B846C5"/>
    <w:rsid w:val="00B84853"/>
    <w:rsid w:val="00B8488E"/>
    <w:rsid w:val="00B848AB"/>
    <w:rsid w:val="00B84B40"/>
    <w:rsid w:val="00B84CAD"/>
    <w:rsid w:val="00B84D55"/>
    <w:rsid w:val="00B84DB8"/>
    <w:rsid w:val="00B84F58"/>
    <w:rsid w:val="00B84F63"/>
    <w:rsid w:val="00B85069"/>
    <w:rsid w:val="00B851D1"/>
    <w:rsid w:val="00B85246"/>
    <w:rsid w:val="00B8528D"/>
    <w:rsid w:val="00B8537B"/>
    <w:rsid w:val="00B854C3"/>
    <w:rsid w:val="00B8579B"/>
    <w:rsid w:val="00B857F3"/>
    <w:rsid w:val="00B85892"/>
    <w:rsid w:val="00B858BF"/>
    <w:rsid w:val="00B85904"/>
    <w:rsid w:val="00B859D8"/>
    <w:rsid w:val="00B85A1D"/>
    <w:rsid w:val="00B85A6C"/>
    <w:rsid w:val="00B85ACC"/>
    <w:rsid w:val="00B85B1B"/>
    <w:rsid w:val="00B85C7F"/>
    <w:rsid w:val="00B85C80"/>
    <w:rsid w:val="00B85D3E"/>
    <w:rsid w:val="00B85D7C"/>
    <w:rsid w:val="00B85D99"/>
    <w:rsid w:val="00B86064"/>
    <w:rsid w:val="00B860C4"/>
    <w:rsid w:val="00B860DB"/>
    <w:rsid w:val="00B86215"/>
    <w:rsid w:val="00B8632C"/>
    <w:rsid w:val="00B863D5"/>
    <w:rsid w:val="00B863DC"/>
    <w:rsid w:val="00B86521"/>
    <w:rsid w:val="00B865D5"/>
    <w:rsid w:val="00B86618"/>
    <w:rsid w:val="00B86681"/>
    <w:rsid w:val="00B8675C"/>
    <w:rsid w:val="00B868B9"/>
    <w:rsid w:val="00B86924"/>
    <w:rsid w:val="00B86A62"/>
    <w:rsid w:val="00B86AF6"/>
    <w:rsid w:val="00B86C5B"/>
    <w:rsid w:val="00B86CE7"/>
    <w:rsid w:val="00B86D50"/>
    <w:rsid w:val="00B86DF0"/>
    <w:rsid w:val="00B86E6A"/>
    <w:rsid w:val="00B86FF2"/>
    <w:rsid w:val="00B870D5"/>
    <w:rsid w:val="00B8714E"/>
    <w:rsid w:val="00B871B1"/>
    <w:rsid w:val="00B871DE"/>
    <w:rsid w:val="00B871F7"/>
    <w:rsid w:val="00B872C2"/>
    <w:rsid w:val="00B872C5"/>
    <w:rsid w:val="00B87363"/>
    <w:rsid w:val="00B87474"/>
    <w:rsid w:val="00B874E0"/>
    <w:rsid w:val="00B87650"/>
    <w:rsid w:val="00B87955"/>
    <w:rsid w:val="00B87B8A"/>
    <w:rsid w:val="00B87D49"/>
    <w:rsid w:val="00B87D53"/>
    <w:rsid w:val="00B87D85"/>
    <w:rsid w:val="00B87EA4"/>
    <w:rsid w:val="00B90222"/>
    <w:rsid w:val="00B90241"/>
    <w:rsid w:val="00B9026B"/>
    <w:rsid w:val="00B90472"/>
    <w:rsid w:val="00B904E0"/>
    <w:rsid w:val="00B9053D"/>
    <w:rsid w:val="00B90712"/>
    <w:rsid w:val="00B9085B"/>
    <w:rsid w:val="00B909B9"/>
    <w:rsid w:val="00B90A2B"/>
    <w:rsid w:val="00B90AD7"/>
    <w:rsid w:val="00B90B74"/>
    <w:rsid w:val="00B90C87"/>
    <w:rsid w:val="00B90C9C"/>
    <w:rsid w:val="00B90DF8"/>
    <w:rsid w:val="00B90E84"/>
    <w:rsid w:val="00B90F7A"/>
    <w:rsid w:val="00B910A3"/>
    <w:rsid w:val="00B9119E"/>
    <w:rsid w:val="00B91451"/>
    <w:rsid w:val="00B91458"/>
    <w:rsid w:val="00B91499"/>
    <w:rsid w:val="00B91598"/>
    <w:rsid w:val="00B916D2"/>
    <w:rsid w:val="00B91739"/>
    <w:rsid w:val="00B917B4"/>
    <w:rsid w:val="00B917BA"/>
    <w:rsid w:val="00B91822"/>
    <w:rsid w:val="00B91952"/>
    <w:rsid w:val="00B91A2E"/>
    <w:rsid w:val="00B91B40"/>
    <w:rsid w:val="00B91B80"/>
    <w:rsid w:val="00B91BB2"/>
    <w:rsid w:val="00B91BC2"/>
    <w:rsid w:val="00B91BC3"/>
    <w:rsid w:val="00B91C44"/>
    <w:rsid w:val="00B91C8B"/>
    <w:rsid w:val="00B91D41"/>
    <w:rsid w:val="00B91DA8"/>
    <w:rsid w:val="00B91DAD"/>
    <w:rsid w:val="00B91E21"/>
    <w:rsid w:val="00B91E26"/>
    <w:rsid w:val="00B91F76"/>
    <w:rsid w:val="00B92039"/>
    <w:rsid w:val="00B9205F"/>
    <w:rsid w:val="00B920F3"/>
    <w:rsid w:val="00B92107"/>
    <w:rsid w:val="00B92182"/>
    <w:rsid w:val="00B921E9"/>
    <w:rsid w:val="00B92285"/>
    <w:rsid w:val="00B9229E"/>
    <w:rsid w:val="00B92548"/>
    <w:rsid w:val="00B92633"/>
    <w:rsid w:val="00B926DD"/>
    <w:rsid w:val="00B927C5"/>
    <w:rsid w:val="00B9287F"/>
    <w:rsid w:val="00B92927"/>
    <w:rsid w:val="00B92960"/>
    <w:rsid w:val="00B92997"/>
    <w:rsid w:val="00B92A63"/>
    <w:rsid w:val="00B92BD6"/>
    <w:rsid w:val="00B92CA1"/>
    <w:rsid w:val="00B92D6A"/>
    <w:rsid w:val="00B92DBA"/>
    <w:rsid w:val="00B92F55"/>
    <w:rsid w:val="00B92F79"/>
    <w:rsid w:val="00B930A2"/>
    <w:rsid w:val="00B9315F"/>
    <w:rsid w:val="00B93196"/>
    <w:rsid w:val="00B9341D"/>
    <w:rsid w:val="00B935BD"/>
    <w:rsid w:val="00B9366B"/>
    <w:rsid w:val="00B936AC"/>
    <w:rsid w:val="00B936B4"/>
    <w:rsid w:val="00B93733"/>
    <w:rsid w:val="00B93837"/>
    <w:rsid w:val="00B939CB"/>
    <w:rsid w:val="00B939F5"/>
    <w:rsid w:val="00B93BC2"/>
    <w:rsid w:val="00B93F47"/>
    <w:rsid w:val="00B93FE9"/>
    <w:rsid w:val="00B94139"/>
    <w:rsid w:val="00B9413B"/>
    <w:rsid w:val="00B94171"/>
    <w:rsid w:val="00B941E6"/>
    <w:rsid w:val="00B9429B"/>
    <w:rsid w:val="00B942AD"/>
    <w:rsid w:val="00B942BA"/>
    <w:rsid w:val="00B9437D"/>
    <w:rsid w:val="00B94536"/>
    <w:rsid w:val="00B94636"/>
    <w:rsid w:val="00B94B5C"/>
    <w:rsid w:val="00B94C33"/>
    <w:rsid w:val="00B94D5C"/>
    <w:rsid w:val="00B94D5E"/>
    <w:rsid w:val="00B94DC6"/>
    <w:rsid w:val="00B94E27"/>
    <w:rsid w:val="00B94EFD"/>
    <w:rsid w:val="00B9502C"/>
    <w:rsid w:val="00B9503E"/>
    <w:rsid w:val="00B950CA"/>
    <w:rsid w:val="00B951DB"/>
    <w:rsid w:val="00B953D5"/>
    <w:rsid w:val="00B95401"/>
    <w:rsid w:val="00B957B2"/>
    <w:rsid w:val="00B95A2B"/>
    <w:rsid w:val="00B95ABC"/>
    <w:rsid w:val="00B95AE4"/>
    <w:rsid w:val="00B95CD7"/>
    <w:rsid w:val="00B95DA1"/>
    <w:rsid w:val="00B95EB1"/>
    <w:rsid w:val="00B95F0C"/>
    <w:rsid w:val="00B96156"/>
    <w:rsid w:val="00B961CD"/>
    <w:rsid w:val="00B964CE"/>
    <w:rsid w:val="00B964E0"/>
    <w:rsid w:val="00B964F4"/>
    <w:rsid w:val="00B965E6"/>
    <w:rsid w:val="00B96661"/>
    <w:rsid w:val="00B96715"/>
    <w:rsid w:val="00B96789"/>
    <w:rsid w:val="00B96797"/>
    <w:rsid w:val="00B9679C"/>
    <w:rsid w:val="00B967C1"/>
    <w:rsid w:val="00B967C7"/>
    <w:rsid w:val="00B968F7"/>
    <w:rsid w:val="00B96A13"/>
    <w:rsid w:val="00B96CA7"/>
    <w:rsid w:val="00B96DAD"/>
    <w:rsid w:val="00B96E79"/>
    <w:rsid w:val="00B96EAA"/>
    <w:rsid w:val="00B96ED7"/>
    <w:rsid w:val="00B96F71"/>
    <w:rsid w:val="00B96F9A"/>
    <w:rsid w:val="00B96FBA"/>
    <w:rsid w:val="00B97002"/>
    <w:rsid w:val="00B973F8"/>
    <w:rsid w:val="00B974C6"/>
    <w:rsid w:val="00B9758C"/>
    <w:rsid w:val="00B97619"/>
    <w:rsid w:val="00B97627"/>
    <w:rsid w:val="00B9775E"/>
    <w:rsid w:val="00B977F2"/>
    <w:rsid w:val="00B9793D"/>
    <w:rsid w:val="00B9794C"/>
    <w:rsid w:val="00B979CE"/>
    <w:rsid w:val="00B97A49"/>
    <w:rsid w:val="00B97A5B"/>
    <w:rsid w:val="00B97AD3"/>
    <w:rsid w:val="00B97ADA"/>
    <w:rsid w:val="00B97AF1"/>
    <w:rsid w:val="00B97C07"/>
    <w:rsid w:val="00B97C0E"/>
    <w:rsid w:val="00B97CA0"/>
    <w:rsid w:val="00B97D90"/>
    <w:rsid w:val="00B97DEC"/>
    <w:rsid w:val="00B97E07"/>
    <w:rsid w:val="00B97EE1"/>
    <w:rsid w:val="00B97F02"/>
    <w:rsid w:val="00BA006E"/>
    <w:rsid w:val="00BA01F4"/>
    <w:rsid w:val="00BA024A"/>
    <w:rsid w:val="00BA02B4"/>
    <w:rsid w:val="00BA02DF"/>
    <w:rsid w:val="00BA02FD"/>
    <w:rsid w:val="00BA03BA"/>
    <w:rsid w:val="00BA05F8"/>
    <w:rsid w:val="00BA068C"/>
    <w:rsid w:val="00BA078D"/>
    <w:rsid w:val="00BA07A0"/>
    <w:rsid w:val="00BA08E6"/>
    <w:rsid w:val="00BA09EA"/>
    <w:rsid w:val="00BA0A5E"/>
    <w:rsid w:val="00BA0A9F"/>
    <w:rsid w:val="00BA0C39"/>
    <w:rsid w:val="00BA0DE9"/>
    <w:rsid w:val="00BA0F28"/>
    <w:rsid w:val="00BA1156"/>
    <w:rsid w:val="00BA12A9"/>
    <w:rsid w:val="00BA1543"/>
    <w:rsid w:val="00BA1597"/>
    <w:rsid w:val="00BA16B4"/>
    <w:rsid w:val="00BA1706"/>
    <w:rsid w:val="00BA176E"/>
    <w:rsid w:val="00BA1845"/>
    <w:rsid w:val="00BA1891"/>
    <w:rsid w:val="00BA18A1"/>
    <w:rsid w:val="00BA195E"/>
    <w:rsid w:val="00BA19C7"/>
    <w:rsid w:val="00BA1A42"/>
    <w:rsid w:val="00BA1A44"/>
    <w:rsid w:val="00BA1AEB"/>
    <w:rsid w:val="00BA1CE7"/>
    <w:rsid w:val="00BA1D79"/>
    <w:rsid w:val="00BA1E68"/>
    <w:rsid w:val="00BA1E97"/>
    <w:rsid w:val="00BA1F27"/>
    <w:rsid w:val="00BA2066"/>
    <w:rsid w:val="00BA20B7"/>
    <w:rsid w:val="00BA2191"/>
    <w:rsid w:val="00BA2322"/>
    <w:rsid w:val="00BA2340"/>
    <w:rsid w:val="00BA2349"/>
    <w:rsid w:val="00BA236C"/>
    <w:rsid w:val="00BA2621"/>
    <w:rsid w:val="00BA2838"/>
    <w:rsid w:val="00BA28CC"/>
    <w:rsid w:val="00BA2951"/>
    <w:rsid w:val="00BA29EC"/>
    <w:rsid w:val="00BA2A73"/>
    <w:rsid w:val="00BA2A74"/>
    <w:rsid w:val="00BA2BA7"/>
    <w:rsid w:val="00BA2DC9"/>
    <w:rsid w:val="00BA2E1A"/>
    <w:rsid w:val="00BA2EA3"/>
    <w:rsid w:val="00BA2FD6"/>
    <w:rsid w:val="00BA30E7"/>
    <w:rsid w:val="00BA334A"/>
    <w:rsid w:val="00BA34C9"/>
    <w:rsid w:val="00BA352A"/>
    <w:rsid w:val="00BA36E2"/>
    <w:rsid w:val="00BA3847"/>
    <w:rsid w:val="00BA38A2"/>
    <w:rsid w:val="00BA396F"/>
    <w:rsid w:val="00BA3B1D"/>
    <w:rsid w:val="00BA3B9E"/>
    <w:rsid w:val="00BA3DBE"/>
    <w:rsid w:val="00BA3ECB"/>
    <w:rsid w:val="00BA3FB1"/>
    <w:rsid w:val="00BA41BC"/>
    <w:rsid w:val="00BA4287"/>
    <w:rsid w:val="00BA42AF"/>
    <w:rsid w:val="00BA42E3"/>
    <w:rsid w:val="00BA434A"/>
    <w:rsid w:val="00BA448B"/>
    <w:rsid w:val="00BA44AE"/>
    <w:rsid w:val="00BA44DA"/>
    <w:rsid w:val="00BA453B"/>
    <w:rsid w:val="00BA4596"/>
    <w:rsid w:val="00BA46E7"/>
    <w:rsid w:val="00BA4762"/>
    <w:rsid w:val="00BA48F0"/>
    <w:rsid w:val="00BA4903"/>
    <w:rsid w:val="00BA4A6B"/>
    <w:rsid w:val="00BA4C70"/>
    <w:rsid w:val="00BA4D5B"/>
    <w:rsid w:val="00BA4DA9"/>
    <w:rsid w:val="00BA4E5E"/>
    <w:rsid w:val="00BA4F73"/>
    <w:rsid w:val="00BA4FE9"/>
    <w:rsid w:val="00BA5347"/>
    <w:rsid w:val="00BA53CE"/>
    <w:rsid w:val="00BA5496"/>
    <w:rsid w:val="00BA54BB"/>
    <w:rsid w:val="00BA553C"/>
    <w:rsid w:val="00BA56C4"/>
    <w:rsid w:val="00BA56E2"/>
    <w:rsid w:val="00BA5814"/>
    <w:rsid w:val="00BA58CE"/>
    <w:rsid w:val="00BA591F"/>
    <w:rsid w:val="00BA5933"/>
    <w:rsid w:val="00BA59C8"/>
    <w:rsid w:val="00BA5A08"/>
    <w:rsid w:val="00BA5B74"/>
    <w:rsid w:val="00BA5BC4"/>
    <w:rsid w:val="00BA5C31"/>
    <w:rsid w:val="00BA5CBD"/>
    <w:rsid w:val="00BA5CE0"/>
    <w:rsid w:val="00BA5ECE"/>
    <w:rsid w:val="00BA619A"/>
    <w:rsid w:val="00BA6270"/>
    <w:rsid w:val="00BA636B"/>
    <w:rsid w:val="00BA644B"/>
    <w:rsid w:val="00BA6478"/>
    <w:rsid w:val="00BA6491"/>
    <w:rsid w:val="00BA66D6"/>
    <w:rsid w:val="00BA67CF"/>
    <w:rsid w:val="00BA6BE1"/>
    <w:rsid w:val="00BA6BF0"/>
    <w:rsid w:val="00BA6E70"/>
    <w:rsid w:val="00BA6EEE"/>
    <w:rsid w:val="00BA6F05"/>
    <w:rsid w:val="00BA709B"/>
    <w:rsid w:val="00BA72AF"/>
    <w:rsid w:val="00BA7373"/>
    <w:rsid w:val="00BA74B8"/>
    <w:rsid w:val="00BA74BE"/>
    <w:rsid w:val="00BA7504"/>
    <w:rsid w:val="00BA75A6"/>
    <w:rsid w:val="00BA75ED"/>
    <w:rsid w:val="00BA7675"/>
    <w:rsid w:val="00BA76A8"/>
    <w:rsid w:val="00BA76EE"/>
    <w:rsid w:val="00BA7768"/>
    <w:rsid w:val="00BA777C"/>
    <w:rsid w:val="00BA7856"/>
    <w:rsid w:val="00BA78DC"/>
    <w:rsid w:val="00BA7970"/>
    <w:rsid w:val="00BA798F"/>
    <w:rsid w:val="00BA799B"/>
    <w:rsid w:val="00BA79BA"/>
    <w:rsid w:val="00BA7A83"/>
    <w:rsid w:val="00BA7AC5"/>
    <w:rsid w:val="00BA7B0E"/>
    <w:rsid w:val="00BA7B10"/>
    <w:rsid w:val="00BA7B35"/>
    <w:rsid w:val="00BA7BB1"/>
    <w:rsid w:val="00BA7BD8"/>
    <w:rsid w:val="00BA7BE1"/>
    <w:rsid w:val="00BA7F31"/>
    <w:rsid w:val="00BA7FB8"/>
    <w:rsid w:val="00BA7FC5"/>
    <w:rsid w:val="00BB00B3"/>
    <w:rsid w:val="00BB00D0"/>
    <w:rsid w:val="00BB0103"/>
    <w:rsid w:val="00BB018D"/>
    <w:rsid w:val="00BB0358"/>
    <w:rsid w:val="00BB0375"/>
    <w:rsid w:val="00BB03BB"/>
    <w:rsid w:val="00BB0411"/>
    <w:rsid w:val="00BB044A"/>
    <w:rsid w:val="00BB04B3"/>
    <w:rsid w:val="00BB0515"/>
    <w:rsid w:val="00BB0540"/>
    <w:rsid w:val="00BB0781"/>
    <w:rsid w:val="00BB07D5"/>
    <w:rsid w:val="00BB09D6"/>
    <w:rsid w:val="00BB09E1"/>
    <w:rsid w:val="00BB0A82"/>
    <w:rsid w:val="00BB0AD7"/>
    <w:rsid w:val="00BB0BE2"/>
    <w:rsid w:val="00BB0C13"/>
    <w:rsid w:val="00BB0D3C"/>
    <w:rsid w:val="00BB0D44"/>
    <w:rsid w:val="00BB0DB0"/>
    <w:rsid w:val="00BB0EF7"/>
    <w:rsid w:val="00BB0F25"/>
    <w:rsid w:val="00BB0F87"/>
    <w:rsid w:val="00BB1007"/>
    <w:rsid w:val="00BB1201"/>
    <w:rsid w:val="00BB1290"/>
    <w:rsid w:val="00BB156D"/>
    <w:rsid w:val="00BB15DC"/>
    <w:rsid w:val="00BB1701"/>
    <w:rsid w:val="00BB175F"/>
    <w:rsid w:val="00BB1788"/>
    <w:rsid w:val="00BB17BC"/>
    <w:rsid w:val="00BB1B5B"/>
    <w:rsid w:val="00BB1B60"/>
    <w:rsid w:val="00BB1BC8"/>
    <w:rsid w:val="00BB1D31"/>
    <w:rsid w:val="00BB1E82"/>
    <w:rsid w:val="00BB1F8B"/>
    <w:rsid w:val="00BB1FC6"/>
    <w:rsid w:val="00BB1FE3"/>
    <w:rsid w:val="00BB201B"/>
    <w:rsid w:val="00BB219A"/>
    <w:rsid w:val="00BB21A1"/>
    <w:rsid w:val="00BB21C5"/>
    <w:rsid w:val="00BB21E6"/>
    <w:rsid w:val="00BB2333"/>
    <w:rsid w:val="00BB2577"/>
    <w:rsid w:val="00BB262A"/>
    <w:rsid w:val="00BB26DF"/>
    <w:rsid w:val="00BB28D5"/>
    <w:rsid w:val="00BB295B"/>
    <w:rsid w:val="00BB2968"/>
    <w:rsid w:val="00BB299E"/>
    <w:rsid w:val="00BB2B2B"/>
    <w:rsid w:val="00BB2BA8"/>
    <w:rsid w:val="00BB2CE6"/>
    <w:rsid w:val="00BB2D90"/>
    <w:rsid w:val="00BB2E14"/>
    <w:rsid w:val="00BB2E91"/>
    <w:rsid w:val="00BB2EDF"/>
    <w:rsid w:val="00BB30B1"/>
    <w:rsid w:val="00BB30C3"/>
    <w:rsid w:val="00BB30CC"/>
    <w:rsid w:val="00BB3114"/>
    <w:rsid w:val="00BB3290"/>
    <w:rsid w:val="00BB3360"/>
    <w:rsid w:val="00BB33EC"/>
    <w:rsid w:val="00BB3407"/>
    <w:rsid w:val="00BB3445"/>
    <w:rsid w:val="00BB3609"/>
    <w:rsid w:val="00BB3742"/>
    <w:rsid w:val="00BB3861"/>
    <w:rsid w:val="00BB38C8"/>
    <w:rsid w:val="00BB3A9C"/>
    <w:rsid w:val="00BB3D53"/>
    <w:rsid w:val="00BB3EC7"/>
    <w:rsid w:val="00BB3ECA"/>
    <w:rsid w:val="00BB3F55"/>
    <w:rsid w:val="00BB3FB2"/>
    <w:rsid w:val="00BB4023"/>
    <w:rsid w:val="00BB4059"/>
    <w:rsid w:val="00BB4129"/>
    <w:rsid w:val="00BB4180"/>
    <w:rsid w:val="00BB41B4"/>
    <w:rsid w:val="00BB4335"/>
    <w:rsid w:val="00BB44BD"/>
    <w:rsid w:val="00BB4507"/>
    <w:rsid w:val="00BB45A8"/>
    <w:rsid w:val="00BB45F4"/>
    <w:rsid w:val="00BB4811"/>
    <w:rsid w:val="00BB48B3"/>
    <w:rsid w:val="00BB48CF"/>
    <w:rsid w:val="00BB4903"/>
    <w:rsid w:val="00BB4AA5"/>
    <w:rsid w:val="00BB4BA1"/>
    <w:rsid w:val="00BB4DF2"/>
    <w:rsid w:val="00BB5223"/>
    <w:rsid w:val="00BB5398"/>
    <w:rsid w:val="00BB53CC"/>
    <w:rsid w:val="00BB5444"/>
    <w:rsid w:val="00BB5512"/>
    <w:rsid w:val="00BB5548"/>
    <w:rsid w:val="00BB5598"/>
    <w:rsid w:val="00BB5685"/>
    <w:rsid w:val="00BB5BE4"/>
    <w:rsid w:val="00BB5D9C"/>
    <w:rsid w:val="00BB611C"/>
    <w:rsid w:val="00BB6158"/>
    <w:rsid w:val="00BB6622"/>
    <w:rsid w:val="00BB672B"/>
    <w:rsid w:val="00BB6817"/>
    <w:rsid w:val="00BB68C2"/>
    <w:rsid w:val="00BB69D6"/>
    <w:rsid w:val="00BB6A05"/>
    <w:rsid w:val="00BB6AA8"/>
    <w:rsid w:val="00BB6AD4"/>
    <w:rsid w:val="00BB6CCB"/>
    <w:rsid w:val="00BB6D05"/>
    <w:rsid w:val="00BB6D7F"/>
    <w:rsid w:val="00BB6DCE"/>
    <w:rsid w:val="00BB6DE1"/>
    <w:rsid w:val="00BB6E9C"/>
    <w:rsid w:val="00BB7005"/>
    <w:rsid w:val="00BB707F"/>
    <w:rsid w:val="00BB71DE"/>
    <w:rsid w:val="00BB7297"/>
    <w:rsid w:val="00BB76BD"/>
    <w:rsid w:val="00BB790D"/>
    <w:rsid w:val="00BB7CE5"/>
    <w:rsid w:val="00BB7D07"/>
    <w:rsid w:val="00BB7E36"/>
    <w:rsid w:val="00BC001E"/>
    <w:rsid w:val="00BC006D"/>
    <w:rsid w:val="00BC007D"/>
    <w:rsid w:val="00BC02D1"/>
    <w:rsid w:val="00BC0342"/>
    <w:rsid w:val="00BC0472"/>
    <w:rsid w:val="00BC0507"/>
    <w:rsid w:val="00BC0562"/>
    <w:rsid w:val="00BC062B"/>
    <w:rsid w:val="00BC0640"/>
    <w:rsid w:val="00BC078C"/>
    <w:rsid w:val="00BC08F3"/>
    <w:rsid w:val="00BC0A81"/>
    <w:rsid w:val="00BC0D17"/>
    <w:rsid w:val="00BC0DC8"/>
    <w:rsid w:val="00BC0E16"/>
    <w:rsid w:val="00BC10E7"/>
    <w:rsid w:val="00BC11A3"/>
    <w:rsid w:val="00BC1341"/>
    <w:rsid w:val="00BC13C5"/>
    <w:rsid w:val="00BC13E8"/>
    <w:rsid w:val="00BC1473"/>
    <w:rsid w:val="00BC153D"/>
    <w:rsid w:val="00BC155D"/>
    <w:rsid w:val="00BC15B4"/>
    <w:rsid w:val="00BC15C4"/>
    <w:rsid w:val="00BC1714"/>
    <w:rsid w:val="00BC175C"/>
    <w:rsid w:val="00BC1781"/>
    <w:rsid w:val="00BC1984"/>
    <w:rsid w:val="00BC19EC"/>
    <w:rsid w:val="00BC1A84"/>
    <w:rsid w:val="00BC1C8B"/>
    <w:rsid w:val="00BC1D9C"/>
    <w:rsid w:val="00BC1ED2"/>
    <w:rsid w:val="00BC1F4C"/>
    <w:rsid w:val="00BC20EB"/>
    <w:rsid w:val="00BC20F1"/>
    <w:rsid w:val="00BC20F6"/>
    <w:rsid w:val="00BC21B1"/>
    <w:rsid w:val="00BC2202"/>
    <w:rsid w:val="00BC24C4"/>
    <w:rsid w:val="00BC28B1"/>
    <w:rsid w:val="00BC28D7"/>
    <w:rsid w:val="00BC2996"/>
    <w:rsid w:val="00BC2B8B"/>
    <w:rsid w:val="00BC3321"/>
    <w:rsid w:val="00BC3359"/>
    <w:rsid w:val="00BC3429"/>
    <w:rsid w:val="00BC345F"/>
    <w:rsid w:val="00BC354E"/>
    <w:rsid w:val="00BC3564"/>
    <w:rsid w:val="00BC3626"/>
    <w:rsid w:val="00BC3771"/>
    <w:rsid w:val="00BC39F0"/>
    <w:rsid w:val="00BC3B03"/>
    <w:rsid w:val="00BC3BA8"/>
    <w:rsid w:val="00BC3E8F"/>
    <w:rsid w:val="00BC3E94"/>
    <w:rsid w:val="00BC3F7E"/>
    <w:rsid w:val="00BC3F90"/>
    <w:rsid w:val="00BC40E5"/>
    <w:rsid w:val="00BC410A"/>
    <w:rsid w:val="00BC4205"/>
    <w:rsid w:val="00BC4239"/>
    <w:rsid w:val="00BC4312"/>
    <w:rsid w:val="00BC4367"/>
    <w:rsid w:val="00BC43BD"/>
    <w:rsid w:val="00BC43C5"/>
    <w:rsid w:val="00BC440E"/>
    <w:rsid w:val="00BC443F"/>
    <w:rsid w:val="00BC45A2"/>
    <w:rsid w:val="00BC4793"/>
    <w:rsid w:val="00BC47FB"/>
    <w:rsid w:val="00BC492E"/>
    <w:rsid w:val="00BC49A8"/>
    <w:rsid w:val="00BC49D5"/>
    <w:rsid w:val="00BC4B05"/>
    <w:rsid w:val="00BC4BC8"/>
    <w:rsid w:val="00BC4C02"/>
    <w:rsid w:val="00BC4C7C"/>
    <w:rsid w:val="00BC4CAE"/>
    <w:rsid w:val="00BC4CFB"/>
    <w:rsid w:val="00BC4FF3"/>
    <w:rsid w:val="00BC5064"/>
    <w:rsid w:val="00BC5314"/>
    <w:rsid w:val="00BC5344"/>
    <w:rsid w:val="00BC53C0"/>
    <w:rsid w:val="00BC5479"/>
    <w:rsid w:val="00BC5577"/>
    <w:rsid w:val="00BC56E2"/>
    <w:rsid w:val="00BC578C"/>
    <w:rsid w:val="00BC5799"/>
    <w:rsid w:val="00BC5821"/>
    <w:rsid w:val="00BC58C6"/>
    <w:rsid w:val="00BC58E3"/>
    <w:rsid w:val="00BC58F2"/>
    <w:rsid w:val="00BC5A29"/>
    <w:rsid w:val="00BC5D2F"/>
    <w:rsid w:val="00BC5DA1"/>
    <w:rsid w:val="00BC5E44"/>
    <w:rsid w:val="00BC5E54"/>
    <w:rsid w:val="00BC5E71"/>
    <w:rsid w:val="00BC5EB5"/>
    <w:rsid w:val="00BC5F2C"/>
    <w:rsid w:val="00BC6014"/>
    <w:rsid w:val="00BC60AB"/>
    <w:rsid w:val="00BC6107"/>
    <w:rsid w:val="00BC617F"/>
    <w:rsid w:val="00BC61F8"/>
    <w:rsid w:val="00BC626B"/>
    <w:rsid w:val="00BC6361"/>
    <w:rsid w:val="00BC6496"/>
    <w:rsid w:val="00BC652E"/>
    <w:rsid w:val="00BC65D9"/>
    <w:rsid w:val="00BC6620"/>
    <w:rsid w:val="00BC6943"/>
    <w:rsid w:val="00BC6A1C"/>
    <w:rsid w:val="00BC6A68"/>
    <w:rsid w:val="00BC6B0B"/>
    <w:rsid w:val="00BC6CCE"/>
    <w:rsid w:val="00BC6DE9"/>
    <w:rsid w:val="00BC7216"/>
    <w:rsid w:val="00BC7218"/>
    <w:rsid w:val="00BC7281"/>
    <w:rsid w:val="00BC7414"/>
    <w:rsid w:val="00BC770C"/>
    <w:rsid w:val="00BC77EE"/>
    <w:rsid w:val="00BC7834"/>
    <w:rsid w:val="00BC78E8"/>
    <w:rsid w:val="00BC7A47"/>
    <w:rsid w:val="00BC7B1E"/>
    <w:rsid w:val="00BC7D98"/>
    <w:rsid w:val="00BC7DAE"/>
    <w:rsid w:val="00BC7DEE"/>
    <w:rsid w:val="00BC7F99"/>
    <w:rsid w:val="00BD00C3"/>
    <w:rsid w:val="00BD0111"/>
    <w:rsid w:val="00BD02DC"/>
    <w:rsid w:val="00BD0303"/>
    <w:rsid w:val="00BD0393"/>
    <w:rsid w:val="00BD039F"/>
    <w:rsid w:val="00BD03A0"/>
    <w:rsid w:val="00BD03F1"/>
    <w:rsid w:val="00BD041E"/>
    <w:rsid w:val="00BD0436"/>
    <w:rsid w:val="00BD052F"/>
    <w:rsid w:val="00BD0548"/>
    <w:rsid w:val="00BD055B"/>
    <w:rsid w:val="00BD056A"/>
    <w:rsid w:val="00BD0584"/>
    <w:rsid w:val="00BD06EC"/>
    <w:rsid w:val="00BD06EF"/>
    <w:rsid w:val="00BD073F"/>
    <w:rsid w:val="00BD074E"/>
    <w:rsid w:val="00BD08CF"/>
    <w:rsid w:val="00BD0A47"/>
    <w:rsid w:val="00BD0AF2"/>
    <w:rsid w:val="00BD0B21"/>
    <w:rsid w:val="00BD0B5F"/>
    <w:rsid w:val="00BD0CFA"/>
    <w:rsid w:val="00BD0DD8"/>
    <w:rsid w:val="00BD0DFF"/>
    <w:rsid w:val="00BD0E19"/>
    <w:rsid w:val="00BD0E62"/>
    <w:rsid w:val="00BD0E88"/>
    <w:rsid w:val="00BD0F72"/>
    <w:rsid w:val="00BD1192"/>
    <w:rsid w:val="00BD1198"/>
    <w:rsid w:val="00BD1406"/>
    <w:rsid w:val="00BD1619"/>
    <w:rsid w:val="00BD1765"/>
    <w:rsid w:val="00BD1996"/>
    <w:rsid w:val="00BD19C4"/>
    <w:rsid w:val="00BD19E1"/>
    <w:rsid w:val="00BD1B54"/>
    <w:rsid w:val="00BD1BC2"/>
    <w:rsid w:val="00BD1DD1"/>
    <w:rsid w:val="00BD1EAB"/>
    <w:rsid w:val="00BD1EE3"/>
    <w:rsid w:val="00BD1F0C"/>
    <w:rsid w:val="00BD1FED"/>
    <w:rsid w:val="00BD2013"/>
    <w:rsid w:val="00BD20E1"/>
    <w:rsid w:val="00BD2110"/>
    <w:rsid w:val="00BD224F"/>
    <w:rsid w:val="00BD239F"/>
    <w:rsid w:val="00BD256C"/>
    <w:rsid w:val="00BD25D1"/>
    <w:rsid w:val="00BD26B3"/>
    <w:rsid w:val="00BD2702"/>
    <w:rsid w:val="00BD2785"/>
    <w:rsid w:val="00BD28F0"/>
    <w:rsid w:val="00BD29C8"/>
    <w:rsid w:val="00BD2AF1"/>
    <w:rsid w:val="00BD2B55"/>
    <w:rsid w:val="00BD2D69"/>
    <w:rsid w:val="00BD2F2A"/>
    <w:rsid w:val="00BD2F64"/>
    <w:rsid w:val="00BD3079"/>
    <w:rsid w:val="00BD3084"/>
    <w:rsid w:val="00BD3097"/>
    <w:rsid w:val="00BD3207"/>
    <w:rsid w:val="00BD32DA"/>
    <w:rsid w:val="00BD32E9"/>
    <w:rsid w:val="00BD3316"/>
    <w:rsid w:val="00BD331F"/>
    <w:rsid w:val="00BD33B0"/>
    <w:rsid w:val="00BD33B5"/>
    <w:rsid w:val="00BD3506"/>
    <w:rsid w:val="00BD357A"/>
    <w:rsid w:val="00BD35E9"/>
    <w:rsid w:val="00BD3682"/>
    <w:rsid w:val="00BD3750"/>
    <w:rsid w:val="00BD376C"/>
    <w:rsid w:val="00BD3781"/>
    <w:rsid w:val="00BD395A"/>
    <w:rsid w:val="00BD3974"/>
    <w:rsid w:val="00BD3AA8"/>
    <w:rsid w:val="00BD3AAD"/>
    <w:rsid w:val="00BD3B3D"/>
    <w:rsid w:val="00BD3B94"/>
    <w:rsid w:val="00BD3C42"/>
    <w:rsid w:val="00BD3CAA"/>
    <w:rsid w:val="00BD3CBE"/>
    <w:rsid w:val="00BD3DEC"/>
    <w:rsid w:val="00BD4036"/>
    <w:rsid w:val="00BD4110"/>
    <w:rsid w:val="00BD414B"/>
    <w:rsid w:val="00BD4388"/>
    <w:rsid w:val="00BD4584"/>
    <w:rsid w:val="00BD4638"/>
    <w:rsid w:val="00BD4676"/>
    <w:rsid w:val="00BD4811"/>
    <w:rsid w:val="00BD48AA"/>
    <w:rsid w:val="00BD493E"/>
    <w:rsid w:val="00BD4973"/>
    <w:rsid w:val="00BD49A0"/>
    <w:rsid w:val="00BD49BA"/>
    <w:rsid w:val="00BD4AF4"/>
    <w:rsid w:val="00BD4B5E"/>
    <w:rsid w:val="00BD4B65"/>
    <w:rsid w:val="00BD4B9B"/>
    <w:rsid w:val="00BD4BF4"/>
    <w:rsid w:val="00BD4CE5"/>
    <w:rsid w:val="00BD4D48"/>
    <w:rsid w:val="00BD4DC8"/>
    <w:rsid w:val="00BD4E4E"/>
    <w:rsid w:val="00BD4F3B"/>
    <w:rsid w:val="00BD503C"/>
    <w:rsid w:val="00BD50DF"/>
    <w:rsid w:val="00BD5339"/>
    <w:rsid w:val="00BD5516"/>
    <w:rsid w:val="00BD5559"/>
    <w:rsid w:val="00BD5563"/>
    <w:rsid w:val="00BD56C8"/>
    <w:rsid w:val="00BD5722"/>
    <w:rsid w:val="00BD5811"/>
    <w:rsid w:val="00BD5830"/>
    <w:rsid w:val="00BD5B4D"/>
    <w:rsid w:val="00BD5BAD"/>
    <w:rsid w:val="00BD5C36"/>
    <w:rsid w:val="00BD5C5C"/>
    <w:rsid w:val="00BD5D28"/>
    <w:rsid w:val="00BD5E98"/>
    <w:rsid w:val="00BD601B"/>
    <w:rsid w:val="00BD6273"/>
    <w:rsid w:val="00BD62B3"/>
    <w:rsid w:val="00BD6702"/>
    <w:rsid w:val="00BD6767"/>
    <w:rsid w:val="00BD67A6"/>
    <w:rsid w:val="00BD67BF"/>
    <w:rsid w:val="00BD6825"/>
    <w:rsid w:val="00BD6B2B"/>
    <w:rsid w:val="00BD6B6A"/>
    <w:rsid w:val="00BD6C16"/>
    <w:rsid w:val="00BD6E2F"/>
    <w:rsid w:val="00BD71F5"/>
    <w:rsid w:val="00BD7275"/>
    <w:rsid w:val="00BD72EC"/>
    <w:rsid w:val="00BD7411"/>
    <w:rsid w:val="00BD75B2"/>
    <w:rsid w:val="00BD7855"/>
    <w:rsid w:val="00BD7941"/>
    <w:rsid w:val="00BD79B8"/>
    <w:rsid w:val="00BD79E3"/>
    <w:rsid w:val="00BD7A64"/>
    <w:rsid w:val="00BD7C8B"/>
    <w:rsid w:val="00BD7F46"/>
    <w:rsid w:val="00BD7F8B"/>
    <w:rsid w:val="00BE00D6"/>
    <w:rsid w:val="00BE037F"/>
    <w:rsid w:val="00BE0440"/>
    <w:rsid w:val="00BE0458"/>
    <w:rsid w:val="00BE0A0C"/>
    <w:rsid w:val="00BE0A4A"/>
    <w:rsid w:val="00BE0A7D"/>
    <w:rsid w:val="00BE0AE4"/>
    <w:rsid w:val="00BE0B34"/>
    <w:rsid w:val="00BE0CA6"/>
    <w:rsid w:val="00BE0D20"/>
    <w:rsid w:val="00BE0D6B"/>
    <w:rsid w:val="00BE0D9A"/>
    <w:rsid w:val="00BE0E85"/>
    <w:rsid w:val="00BE0F5D"/>
    <w:rsid w:val="00BE0F9F"/>
    <w:rsid w:val="00BE1043"/>
    <w:rsid w:val="00BE118E"/>
    <w:rsid w:val="00BE1224"/>
    <w:rsid w:val="00BE12C9"/>
    <w:rsid w:val="00BE1395"/>
    <w:rsid w:val="00BE1519"/>
    <w:rsid w:val="00BE15B7"/>
    <w:rsid w:val="00BE15CD"/>
    <w:rsid w:val="00BE16D8"/>
    <w:rsid w:val="00BE1726"/>
    <w:rsid w:val="00BE1A6D"/>
    <w:rsid w:val="00BE1D8E"/>
    <w:rsid w:val="00BE1E0B"/>
    <w:rsid w:val="00BE1E78"/>
    <w:rsid w:val="00BE2299"/>
    <w:rsid w:val="00BE22E5"/>
    <w:rsid w:val="00BE22F6"/>
    <w:rsid w:val="00BE239E"/>
    <w:rsid w:val="00BE23F8"/>
    <w:rsid w:val="00BE2418"/>
    <w:rsid w:val="00BE24B0"/>
    <w:rsid w:val="00BE24CF"/>
    <w:rsid w:val="00BE25B1"/>
    <w:rsid w:val="00BE25F8"/>
    <w:rsid w:val="00BE26C0"/>
    <w:rsid w:val="00BE291E"/>
    <w:rsid w:val="00BE2A4E"/>
    <w:rsid w:val="00BE2AF2"/>
    <w:rsid w:val="00BE2BB0"/>
    <w:rsid w:val="00BE2BF7"/>
    <w:rsid w:val="00BE2CFD"/>
    <w:rsid w:val="00BE2F39"/>
    <w:rsid w:val="00BE2F40"/>
    <w:rsid w:val="00BE3023"/>
    <w:rsid w:val="00BE31FF"/>
    <w:rsid w:val="00BE33E5"/>
    <w:rsid w:val="00BE347F"/>
    <w:rsid w:val="00BE348A"/>
    <w:rsid w:val="00BE356D"/>
    <w:rsid w:val="00BE369F"/>
    <w:rsid w:val="00BE36AB"/>
    <w:rsid w:val="00BE36E6"/>
    <w:rsid w:val="00BE3766"/>
    <w:rsid w:val="00BE3832"/>
    <w:rsid w:val="00BE396E"/>
    <w:rsid w:val="00BE3AD4"/>
    <w:rsid w:val="00BE3AE2"/>
    <w:rsid w:val="00BE3AF2"/>
    <w:rsid w:val="00BE3F80"/>
    <w:rsid w:val="00BE42DC"/>
    <w:rsid w:val="00BE4311"/>
    <w:rsid w:val="00BE43C8"/>
    <w:rsid w:val="00BE454D"/>
    <w:rsid w:val="00BE4776"/>
    <w:rsid w:val="00BE47A1"/>
    <w:rsid w:val="00BE4811"/>
    <w:rsid w:val="00BE48F5"/>
    <w:rsid w:val="00BE4908"/>
    <w:rsid w:val="00BE4910"/>
    <w:rsid w:val="00BE4A55"/>
    <w:rsid w:val="00BE4B84"/>
    <w:rsid w:val="00BE4BA5"/>
    <w:rsid w:val="00BE4DB1"/>
    <w:rsid w:val="00BE4E42"/>
    <w:rsid w:val="00BE4E72"/>
    <w:rsid w:val="00BE4ED8"/>
    <w:rsid w:val="00BE4EE1"/>
    <w:rsid w:val="00BE4F95"/>
    <w:rsid w:val="00BE5092"/>
    <w:rsid w:val="00BE518F"/>
    <w:rsid w:val="00BE519F"/>
    <w:rsid w:val="00BE52D5"/>
    <w:rsid w:val="00BE52F7"/>
    <w:rsid w:val="00BE5389"/>
    <w:rsid w:val="00BE5434"/>
    <w:rsid w:val="00BE54A3"/>
    <w:rsid w:val="00BE54B2"/>
    <w:rsid w:val="00BE5602"/>
    <w:rsid w:val="00BE574B"/>
    <w:rsid w:val="00BE5884"/>
    <w:rsid w:val="00BE58FE"/>
    <w:rsid w:val="00BE5B0E"/>
    <w:rsid w:val="00BE5B74"/>
    <w:rsid w:val="00BE5BD2"/>
    <w:rsid w:val="00BE5CBD"/>
    <w:rsid w:val="00BE5E55"/>
    <w:rsid w:val="00BE5EE5"/>
    <w:rsid w:val="00BE5F46"/>
    <w:rsid w:val="00BE6024"/>
    <w:rsid w:val="00BE6091"/>
    <w:rsid w:val="00BE62F7"/>
    <w:rsid w:val="00BE6384"/>
    <w:rsid w:val="00BE63ED"/>
    <w:rsid w:val="00BE648F"/>
    <w:rsid w:val="00BE6680"/>
    <w:rsid w:val="00BE66DE"/>
    <w:rsid w:val="00BE67C2"/>
    <w:rsid w:val="00BE67D5"/>
    <w:rsid w:val="00BE67F9"/>
    <w:rsid w:val="00BE6875"/>
    <w:rsid w:val="00BE68E9"/>
    <w:rsid w:val="00BE6984"/>
    <w:rsid w:val="00BE69FD"/>
    <w:rsid w:val="00BE6A31"/>
    <w:rsid w:val="00BE6A4B"/>
    <w:rsid w:val="00BE6AC0"/>
    <w:rsid w:val="00BE6AEE"/>
    <w:rsid w:val="00BE6BF6"/>
    <w:rsid w:val="00BE6C29"/>
    <w:rsid w:val="00BE6CAE"/>
    <w:rsid w:val="00BE6CC3"/>
    <w:rsid w:val="00BE6E70"/>
    <w:rsid w:val="00BE6EAB"/>
    <w:rsid w:val="00BE6F06"/>
    <w:rsid w:val="00BE6F56"/>
    <w:rsid w:val="00BE7037"/>
    <w:rsid w:val="00BE7066"/>
    <w:rsid w:val="00BE72DE"/>
    <w:rsid w:val="00BE7302"/>
    <w:rsid w:val="00BE7348"/>
    <w:rsid w:val="00BE740F"/>
    <w:rsid w:val="00BE74DE"/>
    <w:rsid w:val="00BE75B7"/>
    <w:rsid w:val="00BE75BF"/>
    <w:rsid w:val="00BE771B"/>
    <w:rsid w:val="00BE776E"/>
    <w:rsid w:val="00BE78B8"/>
    <w:rsid w:val="00BE796D"/>
    <w:rsid w:val="00BE7A95"/>
    <w:rsid w:val="00BE7B08"/>
    <w:rsid w:val="00BE7BC2"/>
    <w:rsid w:val="00BE7D22"/>
    <w:rsid w:val="00BE7E22"/>
    <w:rsid w:val="00BE7F3F"/>
    <w:rsid w:val="00BF017E"/>
    <w:rsid w:val="00BF0234"/>
    <w:rsid w:val="00BF02DE"/>
    <w:rsid w:val="00BF0386"/>
    <w:rsid w:val="00BF0404"/>
    <w:rsid w:val="00BF0418"/>
    <w:rsid w:val="00BF056C"/>
    <w:rsid w:val="00BF058C"/>
    <w:rsid w:val="00BF059A"/>
    <w:rsid w:val="00BF0685"/>
    <w:rsid w:val="00BF071C"/>
    <w:rsid w:val="00BF08B5"/>
    <w:rsid w:val="00BF09F1"/>
    <w:rsid w:val="00BF0A24"/>
    <w:rsid w:val="00BF0B9E"/>
    <w:rsid w:val="00BF0BAA"/>
    <w:rsid w:val="00BF0C5F"/>
    <w:rsid w:val="00BF0D56"/>
    <w:rsid w:val="00BF0EDC"/>
    <w:rsid w:val="00BF0F3A"/>
    <w:rsid w:val="00BF0F78"/>
    <w:rsid w:val="00BF0FC4"/>
    <w:rsid w:val="00BF10D6"/>
    <w:rsid w:val="00BF13DD"/>
    <w:rsid w:val="00BF142B"/>
    <w:rsid w:val="00BF14A7"/>
    <w:rsid w:val="00BF14EE"/>
    <w:rsid w:val="00BF1617"/>
    <w:rsid w:val="00BF1894"/>
    <w:rsid w:val="00BF1914"/>
    <w:rsid w:val="00BF1B2C"/>
    <w:rsid w:val="00BF1C29"/>
    <w:rsid w:val="00BF1C53"/>
    <w:rsid w:val="00BF1C70"/>
    <w:rsid w:val="00BF1E24"/>
    <w:rsid w:val="00BF1F31"/>
    <w:rsid w:val="00BF1F40"/>
    <w:rsid w:val="00BF20D3"/>
    <w:rsid w:val="00BF218C"/>
    <w:rsid w:val="00BF2212"/>
    <w:rsid w:val="00BF22E6"/>
    <w:rsid w:val="00BF238E"/>
    <w:rsid w:val="00BF240B"/>
    <w:rsid w:val="00BF25C8"/>
    <w:rsid w:val="00BF25CC"/>
    <w:rsid w:val="00BF26AE"/>
    <w:rsid w:val="00BF2775"/>
    <w:rsid w:val="00BF2828"/>
    <w:rsid w:val="00BF2854"/>
    <w:rsid w:val="00BF28BB"/>
    <w:rsid w:val="00BF2A25"/>
    <w:rsid w:val="00BF2ABD"/>
    <w:rsid w:val="00BF2B75"/>
    <w:rsid w:val="00BF2B89"/>
    <w:rsid w:val="00BF2B9F"/>
    <w:rsid w:val="00BF2BFF"/>
    <w:rsid w:val="00BF2D39"/>
    <w:rsid w:val="00BF2DF5"/>
    <w:rsid w:val="00BF2E55"/>
    <w:rsid w:val="00BF2EAD"/>
    <w:rsid w:val="00BF3029"/>
    <w:rsid w:val="00BF3031"/>
    <w:rsid w:val="00BF321B"/>
    <w:rsid w:val="00BF330F"/>
    <w:rsid w:val="00BF3335"/>
    <w:rsid w:val="00BF333A"/>
    <w:rsid w:val="00BF33B7"/>
    <w:rsid w:val="00BF3467"/>
    <w:rsid w:val="00BF350C"/>
    <w:rsid w:val="00BF36F5"/>
    <w:rsid w:val="00BF37B2"/>
    <w:rsid w:val="00BF397F"/>
    <w:rsid w:val="00BF3A6D"/>
    <w:rsid w:val="00BF3A7C"/>
    <w:rsid w:val="00BF3A8F"/>
    <w:rsid w:val="00BF3B53"/>
    <w:rsid w:val="00BF3BF4"/>
    <w:rsid w:val="00BF3BF5"/>
    <w:rsid w:val="00BF3D20"/>
    <w:rsid w:val="00BF3D2F"/>
    <w:rsid w:val="00BF3D8E"/>
    <w:rsid w:val="00BF3E24"/>
    <w:rsid w:val="00BF3F69"/>
    <w:rsid w:val="00BF3FBC"/>
    <w:rsid w:val="00BF405F"/>
    <w:rsid w:val="00BF40DE"/>
    <w:rsid w:val="00BF4176"/>
    <w:rsid w:val="00BF41B7"/>
    <w:rsid w:val="00BF41FA"/>
    <w:rsid w:val="00BF4249"/>
    <w:rsid w:val="00BF426D"/>
    <w:rsid w:val="00BF431C"/>
    <w:rsid w:val="00BF469C"/>
    <w:rsid w:val="00BF46BC"/>
    <w:rsid w:val="00BF4867"/>
    <w:rsid w:val="00BF4980"/>
    <w:rsid w:val="00BF4AC8"/>
    <w:rsid w:val="00BF4B04"/>
    <w:rsid w:val="00BF4C35"/>
    <w:rsid w:val="00BF4C5E"/>
    <w:rsid w:val="00BF4C87"/>
    <w:rsid w:val="00BF4CB5"/>
    <w:rsid w:val="00BF4D18"/>
    <w:rsid w:val="00BF4D67"/>
    <w:rsid w:val="00BF4DD8"/>
    <w:rsid w:val="00BF4E37"/>
    <w:rsid w:val="00BF4E8E"/>
    <w:rsid w:val="00BF4FE6"/>
    <w:rsid w:val="00BF51DC"/>
    <w:rsid w:val="00BF534D"/>
    <w:rsid w:val="00BF534F"/>
    <w:rsid w:val="00BF5679"/>
    <w:rsid w:val="00BF56D1"/>
    <w:rsid w:val="00BF582C"/>
    <w:rsid w:val="00BF58BB"/>
    <w:rsid w:val="00BF58F6"/>
    <w:rsid w:val="00BF5A3F"/>
    <w:rsid w:val="00BF5A53"/>
    <w:rsid w:val="00BF5CD6"/>
    <w:rsid w:val="00BF5DAE"/>
    <w:rsid w:val="00BF5E05"/>
    <w:rsid w:val="00BF5E7F"/>
    <w:rsid w:val="00BF615C"/>
    <w:rsid w:val="00BF6199"/>
    <w:rsid w:val="00BF61A7"/>
    <w:rsid w:val="00BF61EE"/>
    <w:rsid w:val="00BF6269"/>
    <w:rsid w:val="00BF62D7"/>
    <w:rsid w:val="00BF632C"/>
    <w:rsid w:val="00BF6333"/>
    <w:rsid w:val="00BF6521"/>
    <w:rsid w:val="00BF6529"/>
    <w:rsid w:val="00BF6547"/>
    <w:rsid w:val="00BF659D"/>
    <w:rsid w:val="00BF673C"/>
    <w:rsid w:val="00BF67A1"/>
    <w:rsid w:val="00BF6A18"/>
    <w:rsid w:val="00BF6BB3"/>
    <w:rsid w:val="00BF6C95"/>
    <w:rsid w:val="00BF6E0D"/>
    <w:rsid w:val="00BF6ED1"/>
    <w:rsid w:val="00BF6F84"/>
    <w:rsid w:val="00BF7055"/>
    <w:rsid w:val="00BF70BA"/>
    <w:rsid w:val="00BF7213"/>
    <w:rsid w:val="00BF73EE"/>
    <w:rsid w:val="00BF7539"/>
    <w:rsid w:val="00BF758C"/>
    <w:rsid w:val="00BF78A3"/>
    <w:rsid w:val="00BF78B5"/>
    <w:rsid w:val="00BF7959"/>
    <w:rsid w:val="00BF7A23"/>
    <w:rsid w:val="00BF7C28"/>
    <w:rsid w:val="00BF7C35"/>
    <w:rsid w:val="00BF7C69"/>
    <w:rsid w:val="00BF7D84"/>
    <w:rsid w:val="00BF7DF8"/>
    <w:rsid w:val="00BF7E90"/>
    <w:rsid w:val="00C000C7"/>
    <w:rsid w:val="00C00105"/>
    <w:rsid w:val="00C00379"/>
    <w:rsid w:val="00C003E5"/>
    <w:rsid w:val="00C0048C"/>
    <w:rsid w:val="00C0063F"/>
    <w:rsid w:val="00C00820"/>
    <w:rsid w:val="00C00823"/>
    <w:rsid w:val="00C0087C"/>
    <w:rsid w:val="00C008CB"/>
    <w:rsid w:val="00C00A16"/>
    <w:rsid w:val="00C00AE3"/>
    <w:rsid w:val="00C00B56"/>
    <w:rsid w:val="00C00C26"/>
    <w:rsid w:val="00C00CD1"/>
    <w:rsid w:val="00C00DF8"/>
    <w:rsid w:val="00C00E54"/>
    <w:rsid w:val="00C00E6D"/>
    <w:rsid w:val="00C00F11"/>
    <w:rsid w:val="00C0103A"/>
    <w:rsid w:val="00C011C7"/>
    <w:rsid w:val="00C0128D"/>
    <w:rsid w:val="00C01290"/>
    <w:rsid w:val="00C0145C"/>
    <w:rsid w:val="00C0166C"/>
    <w:rsid w:val="00C01789"/>
    <w:rsid w:val="00C018B3"/>
    <w:rsid w:val="00C018C7"/>
    <w:rsid w:val="00C018C8"/>
    <w:rsid w:val="00C01990"/>
    <w:rsid w:val="00C019E2"/>
    <w:rsid w:val="00C01A94"/>
    <w:rsid w:val="00C01AF6"/>
    <w:rsid w:val="00C01B93"/>
    <w:rsid w:val="00C01E44"/>
    <w:rsid w:val="00C01F89"/>
    <w:rsid w:val="00C02072"/>
    <w:rsid w:val="00C020CE"/>
    <w:rsid w:val="00C020D1"/>
    <w:rsid w:val="00C02100"/>
    <w:rsid w:val="00C0228F"/>
    <w:rsid w:val="00C022D3"/>
    <w:rsid w:val="00C02311"/>
    <w:rsid w:val="00C025A6"/>
    <w:rsid w:val="00C02607"/>
    <w:rsid w:val="00C0279B"/>
    <w:rsid w:val="00C027D5"/>
    <w:rsid w:val="00C029D6"/>
    <w:rsid w:val="00C02A99"/>
    <w:rsid w:val="00C02DB8"/>
    <w:rsid w:val="00C02E27"/>
    <w:rsid w:val="00C02ED2"/>
    <w:rsid w:val="00C03050"/>
    <w:rsid w:val="00C03075"/>
    <w:rsid w:val="00C030DF"/>
    <w:rsid w:val="00C03193"/>
    <w:rsid w:val="00C03487"/>
    <w:rsid w:val="00C03596"/>
    <w:rsid w:val="00C036D4"/>
    <w:rsid w:val="00C036E3"/>
    <w:rsid w:val="00C03849"/>
    <w:rsid w:val="00C0393E"/>
    <w:rsid w:val="00C0396F"/>
    <w:rsid w:val="00C03A05"/>
    <w:rsid w:val="00C03A7C"/>
    <w:rsid w:val="00C03BE1"/>
    <w:rsid w:val="00C03C71"/>
    <w:rsid w:val="00C03D7E"/>
    <w:rsid w:val="00C03D8E"/>
    <w:rsid w:val="00C03D9B"/>
    <w:rsid w:val="00C03E45"/>
    <w:rsid w:val="00C03E71"/>
    <w:rsid w:val="00C03F61"/>
    <w:rsid w:val="00C03FA8"/>
    <w:rsid w:val="00C03FDB"/>
    <w:rsid w:val="00C040AC"/>
    <w:rsid w:val="00C04101"/>
    <w:rsid w:val="00C04138"/>
    <w:rsid w:val="00C0418F"/>
    <w:rsid w:val="00C04219"/>
    <w:rsid w:val="00C042DB"/>
    <w:rsid w:val="00C04341"/>
    <w:rsid w:val="00C04361"/>
    <w:rsid w:val="00C04370"/>
    <w:rsid w:val="00C044A7"/>
    <w:rsid w:val="00C044D3"/>
    <w:rsid w:val="00C04571"/>
    <w:rsid w:val="00C047E9"/>
    <w:rsid w:val="00C04859"/>
    <w:rsid w:val="00C04B0D"/>
    <w:rsid w:val="00C04BD4"/>
    <w:rsid w:val="00C04C7A"/>
    <w:rsid w:val="00C04CCC"/>
    <w:rsid w:val="00C04D92"/>
    <w:rsid w:val="00C04DAE"/>
    <w:rsid w:val="00C04ED2"/>
    <w:rsid w:val="00C04F51"/>
    <w:rsid w:val="00C05041"/>
    <w:rsid w:val="00C05177"/>
    <w:rsid w:val="00C05492"/>
    <w:rsid w:val="00C0555A"/>
    <w:rsid w:val="00C05644"/>
    <w:rsid w:val="00C05665"/>
    <w:rsid w:val="00C05677"/>
    <w:rsid w:val="00C05691"/>
    <w:rsid w:val="00C0581D"/>
    <w:rsid w:val="00C05824"/>
    <w:rsid w:val="00C058F4"/>
    <w:rsid w:val="00C0590C"/>
    <w:rsid w:val="00C05A4E"/>
    <w:rsid w:val="00C05C8E"/>
    <w:rsid w:val="00C05D90"/>
    <w:rsid w:val="00C05EAB"/>
    <w:rsid w:val="00C06009"/>
    <w:rsid w:val="00C060DA"/>
    <w:rsid w:val="00C0615F"/>
    <w:rsid w:val="00C06212"/>
    <w:rsid w:val="00C062E2"/>
    <w:rsid w:val="00C06602"/>
    <w:rsid w:val="00C06697"/>
    <w:rsid w:val="00C066C4"/>
    <w:rsid w:val="00C0674C"/>
    <w:rsid w:val="00C0689D"/>
    <w:rsid w:val="00C0696B"/>
    <w:rsid w:val="00C069BC"/>
    <w:rsid w:val="00C069C1"/>
    <w:rsid w:val="00C06A2D"/>
    <w:rsid w:val="00C06AEB"/>
    <w:rsid w:val="00C06B57"/>
    <w:rsid w:val="00C06BB7"/>
    <w:rsid w:val="00C06C3C"/>
    <w:rsid w:val="00C06C65"/>
    <w:rsid w:val="00C06CAC"/>
    <w:rsid w:val="00C06DB7"/>
    <w:rsid w:val="00C06DE4"/>
    <w:rsid w:val="00C06E78"/>
    <w:rsid w:val="00C06E85"/>
    <w:rsid w:val="00C07120"/>
    <w:rsid w:val="00C074D3"/>
    <w:rsid w:val="00C07533"/>
    <w:rsid w:val="00C07551"/>
    <w:rsid w:val="00C0759C"/>
    <w:rsid w:val="00C07639"/>
    <w:rsid w:val="00C07733"/>
    <w:rsid w:val="00C07749"/>
    <w:rsid w:val="00C077F1"/>
    <w:rsid w:val="00C07A4F"/>
    <w:rsid w:val="00C07A88"/>
    <w:rsid w:val="00C07B7C"/>
    <w:rsid w:val="00C07BA6"/>
    <w:rsid w:val="00C07C0A"/>
    <w:rsid w:val="00C07C83"/>
    <w:rsid w:val="00C07D26"/>
    <w:rsid w:val="00C07EBC"/>
    <w:rsid w:val="00C1004E"/>
    <w:rsid w:val="00C1006A"/>
    <w:rsid w:val="00C100FC"/>
    <w:rsid w:val="00C101B5"/>
    <w:rsid w:val="00C10486"/>
    <w:rsid w:val="00C104F8"/>
    <w:rsid w:val="00C10573"/>
    <w:rsid w:val="00C105B2"/>
    <w:rsid w:val="00C10657"/>
    <w:rsid w:val="00C10710"/>
    <w:rsid w:val="00C10731"/>
    <w:rsid w:val="00C107BA"/>
    <w:rsid w:val="00C10916"/>
    <w:rsid w:val="00C10A1D"/>
    <w:rsid w:val="00C10B9F"/>
    <w:rsid w:val="00C10BF3"/>
    <w:rsid w:val="00C10D59"/>
    <w:rsid w:val="00C11034"/>
    <w:rsid w:val="00C110F1"/>
    <w:rsid w:val="00C11222"/>
    <w:rsid w:val="00C1124C"/>
    <w:rsid w:val="00C11271"/>
    <w:rsid w:val="00C1156C"/>
    <w:rsid w:val="00C115C6"/>
    <w:rsid w:val="00C115EF"/>
    <w:rsid w:val="00C116A3"/>
    <w:rsid w:val="00C117F4"/>
    <w:rsid w:val="00C1195D"/>
    <w:rsid w:val="00C11998"/>
    <w:rsid w:val="00C11A47"/>
    <w:rsid w:val="00C11AEE"/>
    <w:rsid w:val="00C11B2D"/>
    <w:rsid w:val="00C11BAA"/>
    <w:rsid w:val="00C11D1E"/>
    <w:rsid w:val="00C11DAE"/>
    <w:rsid w:val="00C11E26"/>
    <w:rsid w:val="00C120D1"/>
    <w:rsid w:val="00C120FB"/>
    <w:rsid w:val="00C121ED"/>
    <w:rsid w:val="00C1252B"/>
    <w:rsid w:val="00C12639"/>
    <w:rsid w:val="00C1271A"/>
    <w:rsid w:val="00C12AF0"/>
    <w:rsid w:val="00C12B0A"/>
    <w:rsid w:val="00C12B92"/>
    <w:rsid w:val="00C12D37"/>
    <w:rsid w:val="00C12D88"/>
    <w:rsid w:val="00C12D8A"/>
    <w:rsid w:val="00C12D8E"/>
    <w:rsid w:val="00C12DAD"/>
    <w:rsid w:val="00C12DB5"/>
    <w:rsid w:val="00C12DC3"/>
    <w:rsid w:val="00C12EC5"/>
    <w:rsid w:val="00C12F33"/>
    <w:rsid w:val="00C12F7C"/>
    <w:rsid w:val="00C130D3"/>
    <w:rsid w:val="00C1316B"/>
    <w:rsid w:val="00C1321C"/>
    <w:rsid w:val="00C1333E"/>
    <w:rsid w:val="00C133AC"/>
    <w:rsid w:val="00C133DE"/>
    <w:rsid w:val="00C13405"/>
    <w:rsid w:val="00C1355F"/>
    <w:rsid w:val="00C135B2"/>
    <w:rsid w:val="00C13775"/>
    <w:rsid w:val="00C13959"/>
    <w:rsid w:val="00C13AA5"/>
    <w:rsid w:val="00C13AAC"/>
    <w:rsid w:val="00C13B63"/>
    <w:rsid w:val="00C13C61"/>
    <w:rsid w:val="00C13C6E"/>
    <w:rsid w:val="00C13C88"/>
    <w:rsid w:val="00C13E16"/>
    <w:rsid w:val="00C14523"/>
    <w:rsid w:val="00C14539"/>
    <w:rsid w:val="00C14613"/>
    <w:rsid w:val="00C146C6"/>
    <w:rsid w:val="00C1471C"/>
    <w:rsid w:val="00C14882"/>
    <w:rsid w:val="00C1491F"/>
    <w:rsid w:val="00C14A5E"/>
    <w:rsid w:val="00C14CEC"/>
    <w:rsid w:val="00C14CEF"/>
    <w:rsid w:val="00C14D38"/>
    <w:rsid w:val="00C14D92"/>
    <w:rsid w:val="00C14E16"/>
    <w:rsid w:val="00C14E38"/>
    <w:rsid w:val="00C15110"/>
    <w:rsid w:val="00C151B6"/>
    <w:rsid w:val="00C15204"/>
    <w:rsid w:val="00C15315"/>
    <w:rsid w:val="00C15321"/>
    <w:rsid w:val="00C153B1"/>
    <w:rsid w:val="00C15465"/>
    <w:rsid w:val="00C154F3"/>
    <w:rsid w:val="00C15520"/>
    <w:rsid w:val="00C15685"/>
    <w:rsid w:val="00C157A0"/>
    <w:rsid w:val="00C157B3"/>
    <w:rsid w:val="00C15867"/>
    <w:rsid w:val="00C15A16"/>
    <w:rsid w:val="00C15A1F"/>
    <w:rsid w:val="00C15AF7"/>
    <w:rsid w:val="00C15C68"/>
    <w:rsid w:val="00C15DF3"/>
    <w:rsid w:val="00C15E83"/>
    <w:rsid w:val="00C15E90"/>
    <w:rsid w:val="00C15EF7"/>
    <w:rsid w:val="00C16153"/>
    <w:rsid w:val="00C162B7"/>
    <w:rsid w:val="00C163A1"/>
    <w:rsid w:val="00C16426"/>
    <w:rsid w:val="00C16528"/>
    <w:rsid w:val="00C16548"/>
    <w:rsid w:val="00C166CE"/>
    <w:rsid w:val="00C16717"/>
    <w:rsid w:val="00C16728"/>
    <w:rsid w:val="00C1676E"/>
    <w:rsid w:val="00C16788"/>
    <w:rsid w:val="00C16860"/>
    <w:rsid w:val="00C16959"/>
    <w:rsid w:val="00C16989"/>
    <w:rsid w:val="00C1698D"/>
    <w:rsid w:val="00C16A07"/>
    <w:rsid w:val="00C16B04"/>
    <w:rsid w:val="00C16B6C"/>
    <w:rsid w:val="00C16BDE"/>
    <w:rsid w:val="00C16D37"/>
    <w:rsid w:val="00C16F42"/>
    <w:rsid w:val="00C170A0"/>
    <w:rsid w:val="00C170C9"/>
    <w:rsid w:val="00C173A7"/>
    <w:rsid w:val="00C1753B"/>
    <w:rsid w:val="00C17556"/>
    <w:rsid w:val="00C17593"/>
    <w:rsid w:val="00C17816"/>
    <w:rsid w:val="00C17919"/>
    <w:rsid w:val="00C17982"/>
    <w:rsid w:val="00C179DA"/>
    <w:rsid w:val="00C17A40"/>
    <w:rsid w:val="00C17A5D"/>
    <w:rsid w:val="00C17C77"/>
    <w:rsid w:val="00C17CB8"/>
    <w:rsid w:val="00C20315"/>
    <w:rsid w:val="00C20498"/>
    <w:rsid w:val="00C20525"/>
    <w:rsid w:val="00C2054F"/>
    <w:rsid w:val="00C208FB"/>
    <w:rsid w:val="00C2098A"/>
    <w:rsid w:val="00C20D18"/>
    <w:rsid w:val="00C20EA1"/>
    <w:rsid w:val="00C21102"/>
    <w:rsid w:val="00C21365"/>
    <w:rsid w:val="00C215D1"/>
    <w:rsid w:val="00C219F0"/>
    <w:rsid w:val="00C21AB0"/>
    <w:rsid w:val="00C21AF6"/>
    <w:rsid w:val="00C21B55"/>
    <w:rsid w:val="00C21CEC"/>
    <w:rsid w:val="00C21DBC"/>
    <w:rsid w:val="00C21F7A"/>
    <w:rsid w:val="00C221A3"/>
    <w:rsid w:val="00C222BF"/>
    <w:rsid w:val="00C22405"/>
    <w:rsid w:val="00C22558"/>
    <w:rsid w:val="00C225D1"/>
    <w:rsid w:val="00C22662"/>
    <w:rsid w:val="00C22686"/>
    <w:rsid w:val="00C22759"/>
    <w:rsid w:val="00C22876"/>
    <w:rsid w:val="00C228ED"/>
    <w:rsid w:val="00C2295C"/>
    <w:rsid w:val="00C22B07"/>
    <w:rsid w:val="00C22C6B"/>
    <w:rsid w:val="00C22C70"/>
    <w:rsid w:val="00C22CAA"/>
    <w:rsid w:val="00C22D3B"/>
    <w:rsid w:val="00C22E37"/>
    <w:rsid w:val="00C231A7"/>
    <w:rsid w:val="00C2323B"/>
    <w:rsid w:val="00C23262"/>
    <w:rsid w:val="00C2340E"/>
    <w:rsid w:val="00C234E7"/>
    <w:rsid w:val="00C235B1"/>
    <w:rsid w:val="00C23653"/>
    <w:rsid w:val="00C236DC"/>
    <w:rsid w:val="00C23707"/>
    <w:rsid w:val="00C23745"/>
    <w:rsid w:val="00C23B9E"/>
    <w:rsid w:val="00C23BA4"/>
    <w:rsid w:val="00C23BFE"/>
    <w:rsid w:val="00C23DA9"/>
    <w:rsid w:val="00C23DE3"/>
    <w:rsid w:val="00C23DE7"/>
    <w:rsid w:val="00C23E4D"/>
    <w:rsid w:val="00C23E7C"/>
    <w:rsid w:val="00C24013"/>
    <w:rsid w:val="00C240C7"/>
    <w:rsid w:val="00C2425A"/>
    <w:rsid w:val="00C242BA"/>
    <w:rsid w:val="00C24309"/>
    <w:rsid w:val="00C243A9"/>
    <w:rsid w:val="00C2443C"/>
    <w:rsid w:val="00C2445C"/>
    <w:rsid w:val="00C244A8"/>
    <w:rsid w:val="00C24544"/>
    <w:rsid w:val="00C2454F"/>
    <w:rsid w:val="00C24633"/>
    <w:rsid w:val="00C2469E"/>
    <w:rsid w:val="00C2478A"/>
    <w:rsid w:val="00C24877"/>
    <w:rsid w:val="00C24978"/>
    <w:rsid w:val="00C24A99"/>
    <w:rsid w:val="00C24B83"/>
    <w:rsid w:val="00C24DF0"/>
    <w:rsid w:val="00C24E25"/>
    <w:rsid w:val="00C24E26"/>
    <w:rsid w:val="00C24E46"/>
    <w:rsid w:val="00C24FE5"/>
    <w:rsid w:val="00C250A3"/>
    <w:rsid w:val="00C2512E"/>
    <w:rsid w:val="00C25176"/>
    <w:rsid w:val="00C2539D"/>
    <w:rsid w:val="00C253ED"/>
    <w:rsid w:val="00C254BE"/>
    <w:rsid w:val="00C25562"/>
    <w:rsid w:val="00C256E0"/>
    <w:rsid w:val="00C256E6"/>
    <w:rsid w:val="00C25733"/>
    <w:rsid w:val="00C2577D"/>
    <w:rsid w:val="00C258FD"/>
    <w:rsid w:val="00C25910"/>
    <w:rsid w:val="00C2597E"/>
    <w:rsid w:val="00C25989"/>
    <w:rsid w:val="00C25A33"/>
    <w:rsid w:val="00C25B55"/>
    <w:rsid w:val="00C25C97"/>
    <w:rsid w:val="00C25CB3"/>
    <w:rsid w:val="00C25D01"/>
    <w:rsid w:val="00C25E90"/>
    <w:rsid w:val="00C25E97"/>
    <w:rsid w:val="00C25F2A"/>
    <w:rsid w:val="00C25F49"/>
    <w:rsid w:val="00C25F8D"/>
    <w:rsid w:val="00C25FD9"/>
    <w:rsid w:val="00C2605B"/>
    <w:rsid w:val="00C26185"/>
    <w:rsid w:val="00C261B8"/>
    <w:rsid w:val="00C262F0"/>
    <w:rsid w:val="00C26309"/>
    <w:rsid w:val="00C263C5"/>
    <w:rsid w:val="00C26622"/>
    <w:rsid w:val="00C2674D"/>
    <w:rsid w:val="00C26777"/>
    <w:rsid w:val="00C2679F"/>
    <w:rsid w:val="00C267CE"/>
    <w:rsid w:val="00C267EF"/>
    <w:rsid w:val="00C26972"/>
    <w:rsid w:val="00C269B5"/>
    <w:rsid w:val="00C26B0C"/>
    <w:rsid w:val="00C26DB3"/>
    <w:rsid w:val="00C26F10"/>
    <w:rsid w:val="00C26FA7"/>
    <w:rsid w:val="00C26FFC"/>
    <w:rsid w:val="00C2723E"/>
    <w:rsid w:val="00C273D6"/>
    <w:rsid w:val="00C27418"/>
    <w:rsid w:val="00C27553"/>
    <w:rsid w:val="00C27676"/>
    <w:rsid w:val="00C2791B"/>
    <w:rsid w:val="00C27935"/>
    <w:rsid w:val="00C27B22"/>
    <w:rsid w:val="00C27D50"/>
    <w:rsid w:val="00C27D79"/>
    <w:rsid w:val="00C300FA"/>
    <w:rsid w:val="00C30233"/>
    <w:rsid w:val="00C303BF"/>
    <w:rsid w:val="00C3046A"/>
    <w:rsid w:val="00C305A4"/>
    <w:rsid w:val="00C305F1"/>
    <w:rsid w:val="00C3065B"/>
    <w:rsid w:val="00C306DF"/>
    <w:rsid w:val="00C30710"/>
    <w:rsid w:val="00C3071B"/>
    <w:rsid w:val="00C30886"/>
    <w:rsid w:val="00C3097B"/>
    <w:rsid w:val="00C30C61"/>
    <w:rsid w:val="00C30F1B"/>
    <w:rsid w:val="00C30FB4"/>
    <w:rsid w:val="00C3106F"/>
    <w:rsid w:val="00C311D0"/>
    <w:rsid w:val="00C31212"/>
    <w:rsid w:val="00C31289"/>
    <w:rsid w:val="00C31352"/>
    <w:rsid w:val="00C31374"/>
    <w:rsid w:val="00C31431"/>
    <w:rsid w:val="00C314DF"/>
    <w:rsid w:val="00C3170A"/>
    <w:rsid w:val="00C31738"/>
    <w:rsid w:val="00C3175B"/>
    <w:rsid w:val="00C3176D"/>
    <w:rsid w:val="00C31793"/>
    <w:rsid w:val="00C3186C"/>
    <w:rsid w:val="00C31955"/>
    <w:rsid w:val="00C31A1C"/>
    <w:rsid w:val="00C31ACF"/>
    <w:rsid w:val="00C31BD7"/>
    <w:rsid w:val="00C31C30"/>
    <w:rsid w:val="00C31ED4"/>
    <w:rsid w:val="00C31F18"/>
    <w:rsid w:val="00C31F5B"/>
    <w:rsid w:val="00C31F74"/>
    <w:rsid w:val="00C32065"/>
    <w:rsid w:val="00C320B3"/>
    <w:rsid w:val="00C32107"/>
    <w:rsid w:val="00C3215A"/>
    <w:rsid w:val="00C32180"/>
    <w:rsid w:val="00C322F0"/>
    <w:rsid w:val="00C324FA"/>
    <w:rsid w:val="00C32523"/>
    <w:rsid w:val="00C32534"/>
    <w:rsid w:val="00C32535"/>
    <w:rsid w:val="00C32698"/>
    <w:rsid w:val="00C327EC"/>
    <w:rsid w:val="00C32852"/>
    <w:rsid w:val="00C328B1"/>
    <w:rsid w:val="00C328D0"/>
    <w:rsid w:val="00C328E4"/>
    <w:rsid w:val="00C32D59"/>
    <w:rsid w:val="00C3313F"/>
    <w:rsid w:val="00C33333"/>
    <w:rsid w:val="00C3334F"/>
    <w:rsid w:val="00C333C4"/>
    <w:rsid w:val="00C336A8"/>
    <w:rsid w:val="00C33919"/>
    <w:rsid w:val="00C3392C"/>
    <w:rsid w:val="00C33A20"/>
    <w:rsid w:val="00C33B64"/>
    <w:rsid w:val="00C33BF6"/>
    <w:rsid w:val="00C33D23"/>
    <w:rsid w:val="00C33F1E"/>
    <w:rsid w:val="00C34072"/>
    <w:rsid w:val="00C3419E"/>
    <w:rsid w:val="00C34298"/>
    <w:rsid w:val="00C34458"/>
    <w:rsid w:val="00C3448B"/>
    <w:rsid w:val="00C34492"/>
    <w:rsid w:val="00C345CE"/>
    <w:rsid w:val="00C34607"/>
    <w:rsid w:val="00C347F8"/>
    <w:rsid w:val="00C3480A"/>
    <w:rsid w:val="00C34AF6"/>
    <w:rsid w:val="00C34E34"/>
    <w:rsid w:val="00C34E54"/>
    <w:rsid w:val="00C34F0C"/>
    <w:rsid w:val="00C34F6C"/>
    <w:rsid w:val="00C34F71"/>
    <w:rsid w:val="00C3507C"/>
    <w:rsid w:val="00C35231"/>
    <w:rsid w:val="00C35364"/>
    <w:rsid w:val="00C355FC"/>
    <w:rsid w:val="00C3561D"/>
    <w:rsid w:val="00C3576F"/>
    <w:rsid w:val="00C357AF"/>
    <w:rsid w:val="00C35865"/>
    <w:rsid w:val="00C35911"/>
    <w:rsid w:val="00C35AE0"/>
    <w:rsid w:val="00C35B9D"/>
    <w:rsid w:val="00C35BCF"/>
    <w:rsid w:val="00C35C48"/>
    <w:rsid w:val="00C35C9C"/>
    <w:rsid w:val="00C361E8"/>
    <w:rsid w:val="00C36365"/>
    <w:rsid w:val="00C36419"/>
    <w:rsid w:val="00C36508"/>
    <w:rsid w:val="00C36713"/>
    <w:rsid w:val="00C3677A"/>
    <w:rsid w:val="00C368BD"/>
    <w:rsid w:val="00C3690B"/>
    <w:rsid w:val="00C36B8D"/>
    <w:rsid w:val="00C36C0A"/>
    <w:rsid w:val="00C36D7C"/>
    <w:rsid w:val="00C36E5E"/>
    <w:rsid w:val="00C36EFE"/>
    <w:rsid w:val="00C37061"/>
    <w:rsid w:val="00C371F8"/>
    <w:rsid w:val="00C37325"/>
    <w:rsid w:val="00C37335"/>
    <w:rsid w:val="00C373F5"/>
    <w:rsid w:val="00C3775C"/>
    <w:rsid w:val="00C37868"/>
    <w:rsid w:val="00C3799C"/>
    <w:rsid w:val="00C37ACC"/>
    <w:rsid w:val="00C37B27"/>
    <w:rsid w:val="00C37B36"/>
    <w:rsid w:val="00C37CA6"/>
    <w:rsid w:val="00C37D3F"/>
    <w:rsid w:val="00C37D43"/>
    <w:rsid w:val="00C37DA8"/>
    <w:rsid w:val="00C37DCF"/>
    <w:rsid w:val="00C37DD4"/>
    <w:rsid w:val="00C40065"/>
    <w:rsid w:val="00C400B0"/>
    <w:rsid w:val="00C40414"/>
    <w:rsid w:val="00C40660"/>
    <w:rsid w:val="00C40774"/>
    <w:rsid w:val="00C408BC"/>
    <w:rsid w:val="00C4091A"/>
    <w:rsid w:val="00C40A7F"/>
    <w:rsid w:val="00C40AED"/>
    <w:rsid w:val="00C40B0B"/>
    <w:rsid w:val="00C40B50"/>
    <w:rsid w:val="00C40BA6"/>
    <w:rsid w:val="00C40BDA"/>
    <w:rsid w:val="00C40C23"/>
    <w:rsid w:val="00C40D3F"/>
    <w:rsid w:val="00C40DF5"/>
    <w:rsid w:val="00C40E26"/>
    <w:rsid w:val="00C40E29"/>
    <w:rsid w:val="00C40E96"/>
    <w:rsid w:val="00C40EF3"/>
    <w:rsid w:val="00C40F0F"/>
    <w:rsid w:val="00C40F5A"/>
    <w:rsid w:val="00C40FAF"/>
    <w:rsid w:val="00C41018"/>
    <w:rsid w:val="00C41322"/>
    <w:rsid w:val="00C413CA"/>
    <w:rsid w:val="00C41424"/>
    <w:rsid w:val="00C41427"/>
    <w:rsid w:val="00C414C3"/>
    <w:rsid w:val="00C414CA"/>
    <w:rsid w:val="00C414E3"/>
    <w:rsid w:val="00C415C6"/>
    <w:rsid w:val="00C4168D"/>
    <w:rsid w:val="00C416C7"/>
    <w:rsid w:val="00C419CE"/>
    <w:rsid w:val="00C41A33"/>
    <w:rsid w:val="00C41A80"/>
    <w:rsid w:val="00C41AD6"/>
    <w:rsid w:val="00C41CCB"/>
    <w:rsid w:val="00C41DA3"/>
    <w:rsid w:val="00C41EBF"/>
    <w:rsid w:val="00C41F50"/>
    <w:rsid w:val="00C41FD7"/>
    <w:rsid w:val="00C420BC"/>
    <w:rsid w:val="00C42104"/>
    <w:rsid w:val="00C42277"/>
    <w:rsid w:val="00C42298"/>
    <w:rsid w:val="00C423C8"/>
    <w:rsid w:val="00C423CA"/>
    <w:rsid w:val="00C425CD"/>
    <w:rsid w:val="00C42687"/>
    <w:rsid w:val="00C42689"/>
    <w:rsid w:val="00C42740"/>
    <w:rsid w:val="00C427AB"/>
    <w:rsid w:val="00C4290B"/>
    <w:rsid w:val="00C42950"/>
    <w:rsid w:val="00C42A13"/>
    <w:rsid w:val="00C42A9A"/>
    <w:rsid w:val="00C42C42"/>
    <w:rsid w:val="00C42ED4"/>
    <w:rsid w:val="00C42EF9"/>
    <w:rsid w:val="00C42F08"/>
    <w:rsid w:val="00C42F1A"/>
    <w:rsid w:val="00C42F8E"/>
    <w:rsid w:val="00C42FEE"/>
    <w:rsid w:val="00C43140"/>
    <w:rsid w:val="00C43145"/>
    <w:rsid w:val="00C43288"/>
    <w:rsid w:val="00C43376"/>
    <w:rsid w:val="00C434C9"/>
    <w:rsid w:val="00C43690"/>
    <w:rsid w:val="00C4369B"/>
    <w:rsid w:val="00C4375F"/>
    <w:rsid w:val="00C43902"/>
    <w:rsid w:val="00C43983"/>
    <w:rsid w:val="00C439A0"/>
    <w:rsid w:val="00C439A3"/>
    <w:rsid w:val="00C43A16"/>
    <w:rsid w:val="00C43A80"/>
    <w:rsid w:val="00C43C79"/>
    <w:rsid w:val="00C43CA7"/>
    <w:rsid w:val="00C43CAA"/>
    <w:rsid w:val="00C43D9A"/>
    <w:rsid w:val="00C43E61"/>
    <w:rsid w:val="00C44193"/>
    <w:rsid w:val="00C4419B"/>
    <w:rsid w:val="00C4425F"/>
    <w:rsid w:val="00C442F7"/>
    <w:rsid w:val="00C44383"/>
    <w:rsid w:val="00C443B5"/>
    <w:rsid w:val="00C44493"/>
    <w:rsid w:val="00C44691"/>
    <w:rsid w:val="00C4471A"/>
    <w:rsid w:val="00C4473C"/>
    <w:rsid w:val="00C44839"/>
    <w:rsid w:val="00C44886"/>
    <w:rsid w:val="00C44953"/>
    <w:rsid w:val="00C4496C"/>
    <w:rsid w:val="00C44A86"/>
    <w:rsid w:val="00C44B31"/>
    <w:rsid w:val="00C44BD4"/>
    <w:rsid w:val="00C44C4A"/>
    <w:rsid w:val="00C44D68"/>
    <w:rsid w:val="00C44DE3"/>
    <w:rsid w:val="00C44E05"/>
    <w:rsid w:val="00C44F2F"/>
    <w:rsid w:val="00C44F3B"/>
    <w:rsid w:val="00C44F80"/>
    <w:rsid w:val="00C44FA3"/>
    <w:rsid w:val="00C44FAE"/>
    <w:rsid w:val="00C44FC1"/>
    <w:rsid w:val="00C455AB"/>
    <w:rsid w:val="00C459BF"/>
    <w:rsid w:val="00C45B2E"/>
    <w:rsid w:val="00C45B9D"/>
    <w:rsid w:val="00C45CE9"/>
    <w:rsid w:val="00C45CF2"/>
    <w:rsid w:val="00C45D74"/>
    <w:rsid w:val="00C45DC3"/>
    <w:rsid w:val="00C45EB5"/>
    <w:rsid w:val="00C4606B"/>
    <w:rsid w:val="00C460F9"/>
    <w:rsid w:val="00C460FE"/>
    <w:rsid w:val="00C46238"/>
    <w:rsid w:val="00C4623D"/>
    <w:rsid w:val="00C462D4"/>
    <w:rsid w:val="00C46344"/>
    <w:rsid w:val="00C463E9"/>
    <w:rsid w:val="00C4641F"/>
    <w:rsid w:val="00C46476"/>
    <w:rsid w:val="00C464B5"/>
    <w:rsid w:val="00C46591"/>
    <w:rsid w:val="00C465FB"/>
    <w:rsid w:val="00C466E4"/>
    <w:rsid w:val="00C46962"/>
    <w:rsid w:val="00C4696C"/>
    <w:rsid w:val="00C46AC9"/>
    <w:rsid w:val="00C46BAA"/>
    <w:rsid w:val="00C46C63"/>
    <w:rsid w:val="00C46CB5"/>
    <w:rsid w:val="00C46F50"/>
    <w:rsid w:val="00C46F5B"/>
    <w:rsid w:val="00C46F89"/>
    <w:rsid w:val="00C46F9D"/>
    <w:rsid w:val="00C4701A"/>
    <w:rsid w:val="00C470BA"/>
    <w:rsid w:val="00C4716D"/>
    <w:rsid w:val="00C471F6"/>
    <w:rsid w:val="00C4721A"/>
    <w:rsid w:val="00C473D2"/>
    <w:rsid w:val="00C47621"/>
    <w:rsid w:val="00C47651"/>
    <w:rsid w:val="00C4766E"/>
    <w:rsid w:val="00C478CC"/>
    <w:rsid w:val="00C478DE"/>
    <w:rsid w:val="00C47E27"/>
    <w:rsid w:val="00C47E7E"/>
    <w:rsid w:val="00C47E9E"/>
    <w:rsid w:val="00C47F0D"/>
    <w:rsid w:val="00C47FFB"/>
    <w:rsid w:val="00C50017"/>
    <w:rsid w:val="00C50067"/>
    <w:rsid w:val="00C5006A"/>
    <w:rsid w:val="00C5006E"/>
    <w:rsid w:val="00C50100"/>
    <w:rsid w:val="00C50353"/>
    <w:rsid w:val="00C5038A"/>
    <w:rsid w:val="00C503AE"/>
    <w:rsid w:val="00C5061A"/>
    <w:rsid w:val="00C50681"/>
    <w:rsid w:val="00C50755"/>
    <w:rsid w:val="00C50767"/>
    <w:rsid w:val="00C5078F"/>
    <w:rsid w:val="00C508F9"/>
    <w:rsid w:val="00C5098C"/>
    <w:rsid w:val="00C509C3"/>
    <w:rsid w:val="00C50B64"/>
    <w:rsid w:val="00C50B74"/>
    <w:rsid w:val="00C50B97"/>
    <w:rsid w:val="00C50CDA"/>
    <w:rsid w:val="00C50E75"/>
    <w:rsid w:val="00C50EC6"/>
    <w:rsid w:val="00C51015"/>
    <w:rsid w:val="00C510F8"/>
    <w:rsid w:val="00C51208"/>
    <w:rsid w:val="00C5120B"/>
    <w:rsid w:val="00C51276"/>
    <w:rsid w:val="00C51283"/>
    <w:rsid w:val="00C512FE"/>
    <w:rsid w:val="00C51511"/>
    <w:rsid w:val="00C5154B"/>
    <w:rsid w:val="00C51552"/>
    <w:rsid w:val="00C51581"/>
    <w:rsid w:val="00C515E1"/>
    <w:rsid w:val="00C516F5"/>
    <w:rsid w:val="00C5176D"/>
    <w:rsid w:val="00C51841"/>
    <w:rsid w:val="00C51847"/>
    <w:rsid w:val="00C5197A"/>
    <w:rsid w:val="00C519D5"/>
    <w:rsid w:val="00C51B1E"/>
    <w:rsid w:val="00C51DE0"/>
    <w:rsid w:val="00C51DF1"/>
    <w:rsid w:val="00C51ED3"/>
    <w:rsid w:val="00C51FD6"/>
    <w:rsid w:val="00C52061"/>
    <w:rsid w:val="00C52112"/>
    <w:rsid w:val="00C52132"/>
    <w:rsid w:val="00C52523"/>
    <w:rsid w:val="00C52626"/>
    <w:rsid w:val="00C52648"/>
    <w:rsid w:val="00C5284D"/>
    <w:rsid w:val="00C528D6"/>
    <w:rsid w:val="00C52A1A"/>
    <w:rsid w:val="00C52ACF"/>
    <w:rsid w:val="00C52AE5"/>
    <w:rsid w:val="00C52D4E"/>
    <w:rsid w:val="00C52EE0"/>
    <w:rsid w:val="00C52FF6"/>
    <w:rsid w:val="00C530F0"/>
    <w:rsid w:val="00C531F7"/>
    <w:rsid w:val="00C53238"/>
    <w:rsid w:val="00C53293"/>
    <w:rsid w:val="00C532AB"/>
    <w:rsid w:val="00C5331F"/>
    <w:rsid w:val="00C53353"/>
    <w:rsid w:val="00C533B2"/>
    <w:rsid w:val="00C53469"/>
    <w:rsid w:val="00C5372F"/>
    <w:rsid w:val="00C53748"/>
    <w:rsid w:val="00C538AF"/>
    <w:rsid w:val="00C5392D"/>
    <w:rsid w:val="00C53940"/>
    <w:rsid w:val="00C53AE4"/>
    <w:rsid w:val="00C53B8C"/>
    <w:rsid w:val="00C53D24"/>
    <w:rsid w:val="00C53D3E"/>
    <w:rsid w:val="00C54024"/>
    <w:rsid w:val="00C540E5"/>
    <w:rsid w:val="00C54119"/>
    <w:rsid w:val="00C54155"/>
    <w:rsid w:val="00C5420D"/>
    <w:rsid w:val="00C5438D"/>
    <w:rsid w:val="00C5438E"/>
    <w:rsid w:val="00C54411"/>
    <w:rsid w:val="00C544F6"/>
    <w:rsid w:val="00C54811"/>
    <w:rsid w:val="00C548E3"/>
    <w:rsid w:val="00C549C1"/>
    <w:rsid w:val="00C54C39"/>
    <w:rsid w:val="00C54E6B"/>
    <w:rsid w:val="00C54F73"/>
    <w:rsid w:val="00C5502C"/>
    <w:rsid w:val="00C5511A"/>
    <w:rsid w:val="00C55170"/>
    <w:rsid w:val="00C55179"/>
    <w:rsid w:val="00C55204"/>
    <w:rsid w:val="00C5524C"/>
    <w:rsid w:val="00C552AC"/>
    <w:rsid w:val="00C554CF"/>
    <w:rsid w:val="00C55668"/>
    <w:rsid w:val="00C558C5"/>
    <w:rsid w:val="00C55900"/>
    <w:rsid w:val="00C5597C"/>
    <w:rsid w:val="00C559FC"/>
    <w:rsid w:val="00C55B1B"/>
    <w:rsid w:val="00C55C16"/>
    <w:rsid w:val="00C55D2C"/>
    <w:rsid w:val="00C55D5B"/>
    <w:rsid w:val="00C55DA8"/>
    <w:rsid w:val="00C55EF4"/>
    <w:rsid w:val="00C561E1"/>
    <w:rsid w:val="00C562A4"/>
    <w:rsid w:val="00C562B8"/>
    <w:rsid w:val="00C5638E"/>
    <w:rsid w:val="00C56425"/>
    <w:rsid w:val="00C56451"/>
    <w:rsid w:val="00C56498"/>
    <w:rsid w:val="00C5653B"/>
    <w:rsid w:val="00C565A0"/>
    <w:rsid w:val="00C565B3"/>
    <w:rsid w:val="00C56611"/>
    <w:rsid w:val="00C5676A"/>
    <w:rsid w:val="00C56792"/>
    <w:rsid w:val="00C567F5"/>
    <w:rsid w:val="00C568B6"/>
    <w:rsid w:val="00C568EB"/>
    <w:rsid w:val="00C56A73"/>
    <w:rsid w:val="00C56B34"/>
    <w:rsid w:val="00C56B69"/>
    <w:rsid w:val="00C56BCD"/>
    <w:rsid w:val="00C56C27"/>
    <w:rsid w:val="00C56C42"/>
    <w:rsid w:val="00C56C9A"/>
    <w:rsid w:val="00C56DBC"/>
    <w:rsid w:val="00C56E2F"/>
    <w:rsid w:val="00C56EB1"/>
    <w:rsid w:val="00C570B5"/>
    <w:rsid w:val="00C570D2"/>
    <w:rsid w:val="00C570F3"/>
    <w:rsid w:val="00C57142"/>
    <w:rsid w:val="00C5716A"/>
    <w:rsid w:val="00C571E6"/>
    <w:rsid w:val="00C571EC"/>
    <w:rsid w:val="00C5721B"/>
    <w:rsid w:val="00C57243"/>
    <w:rsid w:val="00C5732E"/>
    <w:rsid w:val="00C5733C"/>
    <w:rsid w:val="00C57344"/>
    <w:rsid w:val="00C57471"/>
    <w:rsid w:val="00C57480"/>
    <w:rsid w:val="00C57496"/>
    <w:rsid w:val="00C574F0"/>
    <w:rsid w:val="00C575E3"/>
    <w:rsid w:val="00C57797"/>
    <w:rsid w:val="00C57ADC"/>
    <w:rsid w:val="00C57CB4"/>
    <w:rsid w:val="00C57E77"/>
    <w:rsid w:val="00C57EAB"/>
    <w:rsid w:val="00C6007F"/>
    <w:rsid w:val="00C600E6"/>
    <w:rsid w:val="00C60112"/>
    <w:rsid w:val="00C602BB"/>
    <w:rsid w:val="00C60322"/>
    <w:rsid w:val="00C60334"/>
    <w:rsid w:val="00C6048F"/>
    <w:rsid w:val="00C604BC"/>
    <w:rsid w:val="00C60586"/>
    <w:rsid w:val="00C605CF"/>
    <w:rsid w:val="00C605DA"/>
    <w:rsid w:val="00C60747"/>
    <w:rsid w:val="00C60894"/>
    <w:rsid w:val="00C60A14"/>
    <w:rsid w:val="00C60A89"/>
    <w:rsid w:val="00C60AC0"/>
    <w:rsid w:val="00C60B51"/>
    <w:rsid w:val="00C60C80"/>
    <w:rsid w:val="00C60CF6"/>
    <w:rsid w:val="00C60E1D"/>
    <w:rsid w:val="00C60E3F"/>
    <w:rsid w:val="00C60E86"/>
    <w:rsid w:val="00C61033"/>
    <w:rsid w:val="00C6107E"/>
    <w:rsid w:val="00C61143"/>
    <w:rsid w:val="00C61194"/>
    <w:rsid w:val="00C6123D"/>
    <w:rsid w:val="00C6133D"/>
    <w:rsid w:val="00C61389"/>
    <w:rsid w:val="00C6142E"/>
    <w:rsid w:val="00C616A9"/>
    <w:rsid w:val="00C61705"/>
    <w:rsid w:val="00C61745"/>
    <w:rsid w:val="00C6174C"/>
    <w:rsid w:val="00C617B0"/>
    <w:rsid w:val="00C6185D"/>
    <w:rsid w:val="00C6195F"/>
    <w:rsid w:val="00C619CE"/>
    <w:rsid w:val="00C61DBC"/>
    <w:rsid w:val="00C61E74"/>
    <w:rsid w:val="00C61ECF"/>
    <w:rsid w:val="00C620B8"/>
    <w:rsid w:val="00C62125"/>
    <w:rsid w:val="00C6216C"/>
    <w:rsid w:val="00C62211"/>
    <w:rsid w:val="00C6221F"/>
    <w:rsid w:val="00C622DC"/>
    <w:rsid w:val="00C62339"/>
    <w:rsid w:val="00C6235A"/>
    <w:rsid w:val="00C6239B"/>
    <w:rsid w:val="00C628FF"/>
    <w:rsid w:val="00C62D59"/>
    <w:rsid w:val="00C62E57"/>
    <w:rsid w:val="00C62F8D"/>
    <w:rsid w:val="00C62FDB"/>
    <w:rsid w:val="00C631D5"/>
    <w:rsid w:val="00C631D6"/>
    <w:rsid w:val="00C633B2"/>
    <w:rsid w:val="00C6346B"/>
    <w:rsid w:val="00C6362F"/>
    <w:rsid w:val="00C6373D"/>
    <w:rsid w:val="00C6376C"/>
    <w:rsid w:val="00C6378D"/>
    <w:rsid w:val="00C6395B"/>
    <w:rsid w:val="00C63985"/>
    <w:rsid w:val="00C639C8"/>
    <w:rsid w:val="00C639D4"/>
    <w:rsid w:val="00C639F6"/>
    <w:rsid w:val="00C63B25"/>
    <w:rsid w:val="00C63C51"/>
    <w:rsid w:val="00C63E67"/>
    <w:rsid w:val="00C63EF0"/>
    <w:rsid w:val="00C63F61"/>
    <w:rsid w:val="00C63F9F"/>
    <w:rsid w:val="00C63FF1"/>
    <w:rsid w:val="00C640A4"/>
    <w:rsid w:val="00C64154"/>
    <w:rsid w:val="00C6422C"/>
    <w:rsid w:val="00C64496"/>
    <w:rsid w:val="00C644C9"/>
    <w:rsid w:val="00C64571"/>
    <w:rsid w:val="00C645BA"/>
    <w:rsid w:val="00C6498D"/>
    <w:rsid w:val="00C649D0"/>
    <w:rsid w:val="00C64AAD"/>
    <w:rsid w:val="00C64BB3"/>
    <w:rsid w:val="00C64EAF"/>
    <w:rsid w:val="00C64EC5"/>
    <w:rsid w:val="00C64F14"/>
    <w:rsid w:val="00C64F40"/>
    <w:rsid w:val="00C64F60"/>
    <w:rsid w:val="00C64FCA"/>
    <w:rsid w:val="00C65107"/>
    <w:rsid w:val="00C6542C"/>
    <w:rsid w:val="00C6549D"/>
    <w:rsid w:val="00C65688"/>
    <w:rsid w:val="00C656D2"/>
    <w:rsid w:val="00C6572E"/>
    <w:rsid w:val="00C65795"/>
    <w:rsid w:val="00C65900"/>
    <w:rsid w:val="00C65915"/>
    <w:rsid w:val="00C6596A"/>
    <w:rsid w:val="00C65ACF"/>
    <w:rsid w:val="00C65AF6"/>
    <w:rsid w:val="00C65BB7"/>
    <w:rsid w:val="00C65C34"/>
    <w:rsid w:val="00C65C87"/>
    <w:rsid w:val="00C65CB3"/>
    <w:rsid w:val="00C65D14"/>
    <w:rsid w:val="00C65D5C"/>
    <w:rsid w:val="00C65DEC"/>
    <w:rsid w:val="00C65E9E"/>
    <w:rsid w:val="00C65F5A"/>
    <w:rsid w:val="00C65F71"/>
    <w:rsid w:val="00C66067"/>
    <w:rsid w:val="00C66089"/>
    <w:rsid w:val="00C660C4"/>
    <w:rsid w:val="00C661BF"/>
    <w:rsid w:val="00C661D4"/>
    <w:rsid w:val="00C661E9"/>
    <w:rsid w:val="00C663AA"/>
    <w:rsid w:val="00C664A1"/>
    <w:rsid w:val="00C668A8"/>
    <w:rsid w:val="00C669A0"/>
    <w:rsid w:val="00C669D3"/>
    <w:rsid w:val="00C66A2B"/>
    <w:rsid w:val="00C66ACF"/>
    <w:rsid w:val="00C66AFD"/>
    <w:rsid w:val="00C66B07"/>
    <w:rsid w:val="00C66B3A"/>
    <w:rsid w:val="00C66C1C"/>
    <w:rsid w:val="00C66CCF"/>
    <w:rsid w:val="00C66E96"/>
    <w:rsid w:val="00C66EDB"/>
    <w:rsid w:val="00C66EDF"/>
    <w:rsid w:val="00C66F70"/>
    <w:rsid w:val="00C6701D"/>
    <w:rsid w:val="00C67038"/>
    <w:rsid w:val="00C670E1"/>
    <w:rsid w:val="00C6723A"/>
    <w:rsid w:val="00C674B0"/>
    <w:rsid w:val="00C6759A"/>
    <w:rsid w:val="00C67732"/>
    <w:rsid w:val="00C6774F"/>
    <w:rsid w:val="00C67785"/>
    <w:rsid w:val="00C67860"/>
    <w:rsid w:val="00C67A1C"/>
    <w:rsid w:val="00C67AD3"/>
    <w:rsid w:val="00C67B0C"/>
    <w:rsid w:val="00C67B38"/>
    <w:rsid w:val="00C67BBC"/>
    <w:rsid w:val="00C67CE9"/>
    <w:rsid w:val="00C67D3E"/>
    <w:rsid w:val="00C67DDD"/>
    <w:rsid w:val="00C67F5F"/>
    <w:rsid w:val="00C67FA4"/>
    <w:rsid w:val="00C7016F"/>
    <w:rsid w:val="00C7028B"/>
    <w:rsid w:val="00C702ED"/>
    <w:rsid w:val="00C7031E"/>
    <w:rsid w:val="00C703B4"/>
    <w:rsid w:val="00C703BD"/>
    <w:rsid w:val="00C70420"/>
    <w:rsid w:val="00C7045C"/>
    <w:rsid w:val="00C704CD"/>
    <w:rsid w:val="00C704E8"/>
    <w:rsid w:val="00C70791"/>
    <w:rsid w:val="00C708EF"/>
    <w:rsid w:val="00C70CA8"/>
    <w:rsid w:val="00C70D0E"/>
    <w:rsid w:val="00C70D28"/>
    <w:rsid w:val="00C70EC7"/>
    <w:rsid w:val="00C70FE2"/>
    <w:rsid w:val="00C70FF5"/>
    <w:rsid w:val="00C71073"/>
    <w:rsid w:val="00C710D9"/>
    <w:rsid w:val="00C71119"/>
    <w:rsid w:val="00C71139"/>
    <w:rsid w:val="00C71187"/>
    <w:rsid w:val="00C7132F"/>
    <w:rsid w:val="00C713FB"/>
    <w:rsid w:val="00C71699"/>
    <w:rsid w:val="00C716E9"/>
    <w:rsid w:val="00C718EA"/>
    <w:rsid w:val="00C71A09"/>
    <w:rsid w:val="00C71ACB"/>
    <w:rsid w:val="00C71E71"/>
    <w:rsid w:val="00C71EB6"/>
    <w:rsid w:val="00C71EFC"/>
    <w:rsid w:val="00C72039"/>
    <w:rsid w:val="00C72043"/>
    <w:rsid w:val="00C72132"/>
    <w:rsid w:val="00C72266"/>
    <w:rsid w:val="00C722EB"/>
    <w:rsid w:val="00C723ED"/>
    <w:rsid w:val="00C72A88"/>
    <w:rsid w:val="00C72B25"/>
    <w:rsid w:val="00C72B81"/>
    <w:rsid w:val="00C72C15"/>
    <w:rsid w:val="00C72DF5"/>
    <w:rsid w:val="00C72F18"/>
    <w:rsid w:val="00C730BD"/>
    <w:rsid w:val="00C73122"/>
    <w:rsid w:val="00C73275"/>
    <w:rsid w:val="00C732FE"/>
    <w:rsid w:val="00C73338"/>
    <w:rsid w:val="00C733E7"/>
    <w:rsid w:val="00C734F2"/>
    <w:rsid w:val="00C7365D"/>
    <w:rsid w:val="00C73A75"/>
    <w:rsid w:val="00C73B58"/>
    <w:rsid w:val="00C73BEA"/>
    <w:rsid w:val="00C73CD7"/>
    <w:rsid w:val="00C73E27"/>
    <w:rsid w:val="00C73FC2"/>
    <w:rsid w:val="00C74079"/>
    <w:rsid w:val="00C74156"/>
    <w:rsid w:val="00C741BC"/>
    <w:rsid w:val="00C74314"/>
    <w:rsid w:val="00C745E5"/>
    <w:rsid w:val="00C747EB"/>
    <w:rsid w:val="00C74976"/>
    <w:rsid w:val="00C74A4E"/>
    <w:rsid w:val="00C74B3C"/>
    <w:rsid w:val="00C74CCB"/>
    <w:rsid w:val="00C74CCC"/>
    <w:rsid w:val="00C74D55"/>
    <w:rsid w:val="00C74DFF"/>
    <w:rsid w:val="00C74EAD"/>
    <w:rsid w:val="00C74EB2"/>
    <w:rsid w:val="00C74F81"/>
    <w:rsid w:val="00C75065"/>
    <w:rsid w:val="00C750A2"/>
    <w:rsid w:val="00C750E0"/>
    <w:rsid w:val="00C7510D"/>
    <w:rsid w:val="00C75471"/>
    <w:rsid w:val="00C754DA"/>
    <w:rsid w:val="00C754F7"/>
    <w:rsid w:val="00C7551B"/>
    <w:rsid w:val="00C75553"/>
    <w:rsid w:val="00C755DE"/>
    <w:rsid w:val="00C755E8"/>
    <w:rsid w:val="00C756B2"/>
    <w:rsid w:val="00C757CF"/>
    <w:rsid w:val="00C75805"/>
    <w:rsid w:val="00C758EB"/>
    <w:rsid w:val="00C75968"/>
    <w:rsid w:val="00C759F8"/>
    <w:rsid w:val="00C75A43"/>
    <w:rsid w:val="00C75AC1"/>
    <w:rsid w:val="00C75BE0"/>
    <w:rsid w:val="00C75F8A"/>
    <w:rsid w:val="00C75FDE"/>
    <w:rsid w:val="00C76071"/>
    <w:rsid w:val="00C76196"/>
    <w:rsid w:val="00C761C6"/>
    <w:rsid w:val="00C76392"/>
    <w:rsid w:val="00C763FE"/>
    <w:rsid w:val="00C7643C"/>
    <w:rsid w:val="00C764C7"/>
    <w:rsid w:val="00C76572"/>
    <w:rsid w:val="00C765D8"/>
    <w:rsid w:val="00C76665"/>
    <w:rsid w:val="00C766DA"/>
    <w:rsid w:val="00C76892"/>
    <w:rsid w:val="00C769B8"/>
    <w:rsid w:val="00C769CA"/>
    <w:rsid w:val="00C76A0A"/>
    <w:rsid w:val="00C76AEE"/>
    <w:rsid w:val="00C76B07"/>
    <w:rsid w:val="00C76CB9"/>
    <w:rsid w:val="00C76E13"/>
    <w:rsid w:val="00C76EBB"/>
    <w:rsid w:val="00C76EBC"/>
    <w:rsid w:val="00C770C1"/>
    <w:rsid w:val="00C7731D"/>
    <w:rsid w:val="00C773B8"/>
    <w:rsid w:val="00C77530"/>
    <w:rsid w:val="00C775E3"/>
    <w:rsid w:val="00C777F3"/>
    <w:rsid w:val="00C77929"/>
    <w:rsid w:val="00C779BF"/>
    <w:rsid w:val="00C77A16"/>
    <w:rsid w:val="00C77AA4"/>
    <w:rsid w:val="00C77ABA"/>
    <w:rsid w:val="00C77B27"/>
    <w:rsid w:val="00C77B86"/>
    <w:rsid w:val="00C77BA1"/>
    <w:rsid w:val="00C77CAE"/>
    <w:rsid w:val="00C77CE3"/>
    <w:rsid w:val="00C77DCE"/>
    <w:rsid w:val="00C77E22"/>
    <w:rsid w:val="00C77E8A"/>
    <w:rsid w:val="00C77F4A"/>
    <w:rsid w:val="00C80049"/>
    <w:rsid w:val="00C80133"/>
    <w:rsid w:val="00C8020C"/>
    <w:rsid w:val="00C802BC"/>
    <w:rsid w:val="00C80334"/>
    <w:rsid w:val="00C80360"/>
    <w:rsid w:val="00C8044F"/>
    <w:rsid w:val="00C804A1"/>
    <w:rsid w:val="00C804CB"/>
    <w:rsid w:val="00C805C6"/>
    <w:rsid w:val="00C805E1"/>
    <w:rsid w:val="00C805F7"/>
    <w:rsid w:val="00C80703"/>
    <w:rsid w:val="00C80879"/>
    <w:rsid w:val="00C808B0"/>
    <w:rsid w:val="00C808B2"/>
    <w:rsid w:val="00C809C3"/>
    <w:rsid w:val="00C80A21"/>
    <w:rsid w:val="00C80C00"/>
    <w:rsid w:val="00C80DCA"/>
    <w:rsid w:val="00C810C7"/>
    <w:rsid w:val="00C81154"/>
    <w:rsid w:val="00C8120F"/>
    <w:rsid w:val="00C81242"/>
    <w:rsid w:val="00C816BC"/>
    <w:rsid w:val="00C81766"/>
    <w:rsid w:val="00C81823"/>
    <w:rsid w:val="00C81C54"/>
    <w:rsid w:val="00C81CDE"/>
    <w:rsid w:val="00C81CF1"/>
    <w:rsid w:val="00C82036"/>
    <w:rsid w:val="00C822F5"/>
    <w:rsid w:val="00C823C9"/>
    <w:rsid w:val="00C825AF"/>
    <w:rsid w:val="00C825F7"/>
    <w:rsid w:val="00C826B7"/>
    <w:rsid w:val="00C82703"/>
    <w:rsid w:val="00C8273D"/>
    <w:rsid w:val="00C827D9"/>
    <w:rsid w:val="00C82893"/>
    <w:rsid w:val="00C8289B"/>
    <w:rsid w:val="00C82B10"/>
    <w:rsid w:val="00C82C09"/>
    <w:rsid w:val="00C82C0C"/>
    <w:rsid w:val="00C82C2C"/>
    <w:rsid w:val="00C82D1C"/>
    <w:rsid w:val="00C82D23"/>
    <w:rsid w:val="00C82E49"/>
    <w:rsid w:val="00C82E80"/>
    <w:rsid w:val="00C82F1E"/>
    <w:rsid w:val="00C82F45"/>
    <w:rsid w:val="00C83038"/>
    <w:rsid w:val="00C83107"/>
    <w:rsid w:val="00C83194"/>
    <w:rsid w:val="00C831A0"/>
    <w:rsid w:val="00C832F7"/>
    <w:rsid w:val="00C833BB"/>
    <w:rsid w:val="00C833EC"/>
    <w:rsid w:val="00C83500"/>
    <w:rsid w:val="00C835A1"/>
    <w:rsid w:val="00C8362A"/>
    <w:rsid w:val="00C8374E"/>
    <w:rsid w:val="00C839A4"/>
    <w:rsid w:val="00C839F8"/>
    <w:rsid w:val="00C83A1C"/>
    <w:rsid w:val="00C83A32"/>
    <w:rsid w:val="00C83C1F"/>
    <w:rsid w:val="00C83C6F"/>
    <w:rsid w:val="00C83E98"/>
    <w:rsid w:val="00C83F6E"/>
    <w:rsid w:val="00C84074"/>
    <w:rsid w:val="00C84107"/>
    <w:rsid w:val="00C8426B"/>
    <w:rsid w:val="00C846B7"/>
    <w:rsid w:val="00C846F0"/>
    <w:rsid w:val="00C84711"/>
    <w:rsid w:val="00C84747"/>
    <w:rsid w:val="00C8480E"/>
    <w:rsid w:val="00C84A16"/>
    <w:rsid w:val="00C84A6A"/>
    <w:rsid w:val="00C84B78"/>
    <w:rsid w:val="00C84D85"/>
    <w:rsid w:val="00C84E13"/>
    <w:rsid w:val="00C84E65"/>
    <w:rsid w:val="00C84F42"/>
    <w:rsid w:val="00C85051"/>
    <w:rsid w:val="00C85144"/>
    <w:rsid w:val="00C85200"/>
    <w:rsid w:val="00C85209"/>
    <w:rsid w:val="00C8532D"/>
    <w:rsid w:val="00C8535B"/>
    <w:rsid w:val="00C8554F"/>
    <w:rsid w:val="00C8567C"/>
    <w:rsid w:val="00C856C1"/>
    <w:rsid w:val="00C856E6"/>
    <w:rsid w:val="00C856F9"/>
    <w:rsid w:val="00C857E7"/>
    <w:rsid w:val="00C857FC"/>
    <w:rsid w:val="00C8592D"/>
    <w:rsid w:val="00C8593F"/>
    <w:rsid w:val="00C85AF8"/>
    <w:rsid w:val="00C85B23"/>
    <w:rsid w:val="00C85CC0"/>
    <w:rsid w:val="00C85D16"/>
    <w:rsid w:val="00C85D38"/>
    <w:rsid w:val="00C85D96"/>
    <w:rsid w:val="00C85EF2"/>
    <w:rsid w:val="00C85F3E"/>
    <w:rsid w:val="00C8602C"/>
    <w:rsid w:val="00C86113"/>
    <w:rsid w:val="00C86174"/>
    <w:rsid w:val="00C86216"/>
    <w:rsid w:val="00C86279"/>
    <w:rsid w:val="00C86294"/>
    <w:rsid w:val="00C862F8"/>
    <w:rsid w:val="00C863A7"/>
    <w:rsid w:val="00C864A5"/>
    <w:rsid w:val="00C864ED"/>
    <w:rsid w:val="00C866D1"/>
    <w:rsid w:val="00C866E2"/>
    <w:rsid w:val="00C86704"/>
    <w:rsid w:val="00C8673C"/>
    <w:rsid w:val="00C868C0"/>
    <w:rsid w:val="00C869B8"/>
    <w:rsid w:val="00C869D6"/>
    <w:rsid w:val="00C86C1D"/>
    <w:rsid w:val="00C86C89"/>
    <w:rsid w:val="00C86CF6"/>
    <w:rsid w:val="00C86D0B"/>
    <w:rsid w:val="00C86E12"/>
    <w:rsid w:val="00C86E20"/>
    <w:rsid w:val="00C86E68"/>
    <w:rsid w:val="00C86EEF"/>
    <w:rsid w:val="00C86F40"/>
    <w:rsid w:val="00C86FD3"/>
    <w:rsid w:val="00C87015"/>
    <w:rsid w:val="00C8719B"/>
    <w:rsid w:val="00C872CB"/>
    <w:rsid w:val="00C873E8"/>
    <w:rsid w:val="00C87483"/>
    <w:rsid w:val="00C876CB"/>
    <w:rsid w:val="00C87A72"/>
    <w:rsid w:val="00C87A73"/>
    <w:rsid w:val="00C87A87"/>
    <w:rsid w:val="00C87AD0"/>
    <w:rsid w:val="00C87AE5"/>
    <w:rsid w:val="00C87C3A"/>
    <w:rsid w:val="00C87DE7"/>
    <w:rsid w:val="00C87E41"/>
    <w:rsid w:val="00C87E42"/>
    <w:rsid w:val="00C87E80"/>
    <w:rsid w:val="00C87FAC"/>
    <w:rsid w:val="00C87FE3"/>
    <w:rsid w:val="00C901B3"/>
    <w:rsid w:val="00C901C6"/>
    <w:rsid w:val="00C90256"/>
    <w:rsid w:val="00C90369"/>
    <w:rsid w:val="00C90371"/>
    <w:rsid w:val="00C90586"/>
    <w:rsid w:val="00C90829"/>
    <w:rsid w:val="00C90A68"/>
    <w:rsid w:val="00C90C54"/>
    <w:rsid w:val="00C90C7A"/>
    <w:rsid w:val="00C90C91"/>
    <w:rsid w:val="00C90EB7"/>
    <w:rsid w:val="00C90EBE"/>
    <w:rsid w:val="00C90F09"/>
    <w:rsid w:val="00C90F1F"/>
    <w:rsid w:val="00C90F50"/>
    <w:rsid w:val="00C91016"/>
    <w:rsid w:val="00C91050"/>
    <w:rsid w:val="00C9106E"/>
    <w:rsid w:val="00C9114D"/>
    <w:rsid w:val="00C9115C"/>
    <w:rsid w:val="00C91208"/>
    <w:rsid w:val="00C912B6"/>
    <w:rsid w:val="00C913A8"/>
    <w:rsid w:val="00C913C7"/>
    <w:rsid w:val="00C91452"/>
    <w:rsid w:val="00C914C3"/>
    <w:rsid w:val="00C914FD"/>
    <w:rsid w:val="00C9151E"/>
    <w:rsid w:val="00C91525"/>
    <w:rsid w:val="00C915B0"/>
    <w:rsid w:val="00C9160C"/>
    <w:rsid w:val="00C9177D"/>
    <w:rsid w:val="00C917D3"/>
    <w:rsid w:val="00C91825"/>
    <w:rsid w:val="00C91880"/>
    <w:rsid w:val="00C91889"/>
    <w:rsid w:val="00C91953"/>
    <w:rsid w:val="00C91A0F"/>
    <w:rsid w:val="00C91A45"/>
    <w:rsid w:val="00C91A7B"/>
    <w:rsid w:val="00C91B24"/>
    <w:rsid w:val="00C91C0D"/>
    <w:rsid w:val="00C91C59"/>
    <w:rsid w:val="00C91CB0"/>
    <w:rsid w:val="00C91D13"/>
    <w:rsid w:val="00C91DF7"/>
    <w:rsid w:val="00C91E28"/>
    <w:rsid w:val="00C91E6D"/>
    <w:rsid w:val="00C91E89"/>
    <w:rsid w:val="00C91EEB"/>
    <w:rsid w:val="00C91F81"/>
    <w:rsid w:val="00C9213A"/>
    <w:rsid w:val="00C922B8"/>
    <w:rsid w:val="00C92470"/>
    <w:rsid w:val="00C924F3"/>
    <w:rsid w:val="00C92537"/>
    <w:rsid w:val="00C92539"/>
    <w:rsid w:val="00C9254D"/>
    <w:rsid w:val="00C92619"/>
    <w:rsid w:val="00C92723"/>
    <w:rsid w:val="00C92752"/>
    <w:rsid w:val="00C92758"/>
    <w:rsid w:val="00C9287E"/>
    <w:rsid w:val="00C9288F"/>
    <w:rsid w:val="00C92A62"/>
    <w:rsid w:val="00C92A6E"/>
    <w:rsid w:val="00C92B43"/>
    <w:rsid w:val="00C92BC9"/>
    <w:rsid w:val="00C92DA1"/>
    <w:rsid w:val="00C92F1A"/>
    <w:rsid w:val="00C9304A"/>
    <w:rsid w:val="00C9307C"/>
    <w:rsid w:val="00C930E7"/>
    <w:rsid w:val="00C9314D"/>
    <w:rsid w:val="00C933A9"/>
    <w:rsid w:val="00C933DC"/>
    <w:rsid w:val="00C93445"/>
    <w:rsid w:val="00C9346F"/>
    <w:rsid w:val="00C93492"/>
    <w:rsid w:val="00C93500"/>
    <w:rsid w:val="00C93510"/>
    <w:rsid w:val="00C936C0"/>
    <w:rsid w:val="00C93721"/>
    <w:rsid w:val="00C9375C"/>
    <w:rsid w:val="00C93848"/>
    <w:rsid w:val="00C9394C"/>
    <w:rsid w:val="00C93987"/>
    <w:rsid w:val="00C939AE"/>
    <w:rsid w:val="00C93A7F"/>
    <w:rsid w:val="00C93AB7"/>
    <w:rsid w:val="00C93BFA"/>
    <w:rsid w:val="00C93C09"/>
    <w:rsid w:val="00C93C56"/>
    <w:rsid w:val="00C93E6E"/>
    <w:rsid w:val="00C93E95"/>
    <w:rsid w:val="00C94236"/>
    <w:rsid w:val="00C9428B"/>
    <w:rsid w:val="00C94407"/>
    <w:rsid w:val="00C94506"/>
    <w:rsid w:val="00C9455B"/>
    <w:rsid w:val="00C946EF"/>
    <w:rsid w:val="00C94A5D"/>
    <w:rsid w:val="00C94AFB"/>
    <w:rsid w:val="00C94C5D"/>
    <w:rsid w:val="00C94CA8"/>
    <w:rsid w:val="00C94D12"/>
    <w:rsid w:val="00C94D14"/>
    <w:rsid w:val="00C94DC5"/>
    <w:rsid w:val="00C94FE8"/>
    <w:rsid w:val="00C95144"/>
    <w:rsid w:val="00C95156"/>
    <w:rsid w:val="00C95212"/>
    <w:rsid w:val="00C95291"/>
    <w:rsid w:val="00C952CF"/>
    <w:rsid w:val="00C95330"/>
    <w:rsid w:val="00C9548D"/>
    <w:rsid w:val="00C9549A"/>
    <w:rsid w:val="00C9556A"/>
    <w:rsid w:val="00C95655"/>
    <w:rsid w:val="00C95818"/>
    <w:rsid w:val="00C95963"/>
    <w:rsid w:val="00C95DE2"/>
    <w:rsid w:val="00C95FB6"/>
    <w:rsid w:val="00C96106"/>
    <w:rsid w:val="00C961B9"/>
    <w:rsid w:val="00C9628F"/>
    <w:rsid w:val="00C96298"/>
    <w:rsid w:val="00C96345"/>
    <w:rsid w:val="00C9639F"/>
    <w:rsid w:val="00C96498"/>
    <w:rsid w:val="00C964A5"/>
    <w:rsid w:val="00C965D7"/>
    <w:rsid w:val="00C967FD"/>
    <w:rsid w:val="00C969F6"/>
    <w:rsid w:val="00C96ABF"/>
    <w:rsid w:val="00C96B6E"/>
    <w:rsid w:val="00C96C05"/>
    <w:rsid w:val="00C96DA8"/>
    <w:rsid w:val="00C96E40"/>
    <w:rsid w:val="00C96E47"/>
    <w:rsid w:val="00C96EDC"/>
    <w:rsid w:val="00C96F3C"/>
    <w:rsid w:val="00C9711B"/>
    <w:rsid w:val="00C97163"/>
    <w:rsid w:val="00C971D2"/>
    <w:rsid w:val="00C97246"/>
    <w:rsid w:val="00C9732E"/>
    <w:rsid w:val="00C9733D"/>
    <w:rsid w:val="00C973AF"/>
    <w:rsid w:val="00C97589"/>
    <w:rsid w:val="00C97908"/>
    <w:rsid w:val="00C979DA"/>
    <w:rsid w:val="00C97A58"/>
    <w:rsid w:val="00C97C5D"/>
    <w:rsid w:val="00C97C7F"/>
    <w:rsid w:val="00C97ECB"/>
    <w:rsid w:val="00CA008E"/>
    <w:rsid w:val="00CA00C9"/>
    <w:rsid w:val="00CA0195"/>
    <w:rsid w:val="00CA0431"/>
    <w:rsid w:val="00CA05B8"/>
    <w:rsid w:val="00CA06F6"/>
    <w:rsid w:val="00CA0944"/>
    <w:rsid w:val="00CA0ADF"/>
    <w:rsid w:val="00CA0CAC"/>
    <w:rsid w:val="00CA0D63"/>
    <w:rsid w:val="00CA0DE2"/>
    <w:rsid w:val="00CA0DF6"/>
    <w:rsid w:val="00CA1261"/>
    <w:rsid w:val="00CA1298"/>
    <w:rsid w:val="00CA12CA"/>
    <w:rsid w:val="00CA12D4"/>
    <w:rsid w:val="00CA1373"/>
    <w:rsid w:val="00CA149D"/>
    <w:rsid w:val="00CA14C8"/>
    <w:rsid w:val="00CA15B2"/>
    <w:rsid w:val="00CA160B"/>
    <w:rsid w:val="00CA161B"/>
    <w:rsid w:val="00CA161F"/>
    <w:rsid w:val="00CA1865"/>
    <w:rsid w:val="00CA1877"/>
    <w:rsid w:val="00CA18C2"/>
    <w:rsid w:val="00CA18E1"/>
    <w:rsid w:val="00CA194F"/>
    <w:rsid w:val="00CA1A77"/>
    <w:rsid w:val="00CA1B2F"/>
    <w:rsid w:val="00CA1D6F"/>
    <w:rsid w:val="00CA1DC9"/>
    <w:rsid w:val="00CA205C"/>
    <w:rsid w:val="00CA2070"/>
    <w:rsid w:val="00CA2073"/>
    <w:rsid w:val="00CA20AF"/>
    <w:rsid w:val="00CA215C"/>
    <w:rsid w:val="00CA21A0"/>
    <w:rsid w:val="00CA21EE"/>
    <w:rsid w:val="00CA2279"/>
    <w:rsid w:val="00CA231D"/>
    <w:rsid w:val="00CA2434"/>
    <w:rsid w:val="00CA2463"/>
    <w:rsid w:val="00CA25C2"/>
    <w:rsid w:val="00CA264F"/>
    <w:rsid w:val="00CA26DD"/>
    <w:rsid w:val="00CA2767"/>
    <w:rsid w:val="00CA2816"/>
    <w:rsid w:val="00CA285A"/>
    <w:rsid w:val="00CA2880"/>
    <w:rsid w:val="00CA28DB"/>
    <w:rsid w:val="00CA2946"/>
    <w:rsid w:val="00CA2AA8"/>
    <w:rsid w:val="00CA2B12"/>
    <w:rsid w:val="00CA2DA9"/>
    <w:rsid w:val="00CA2E19"/>
    <w:rsid w:val="00CA2FDF"/>
    <w:rsid w:val="00CA3126"/>
    <w:rsid w:val="00CA31D2"/>
    <w:rsid w:val="00CA31EC"/>
    <w:rsid w:val="00CA3278"/>
    <w:rsid w:val="00CA36A1"/>
    <w:rsid w:val="00CA38B9"/>
    <w:rsid w:val="00CA38C8"/>
    <w:rsid w:val="00CA3936"/>
    <w:rsid w:val="00CA39B2"/>
    <w:rsid w:val="00CA39B3"/>
    <w:rsid w:val="00CA3A05"/>
    <w:rsid w:val="00CA3A9F"/>
    <w:rsid w:val="00CA3B22"/>
    <w:rsid w:val="00CA3B3B"/>
    <w:rsid w:val="00CA3B7C"/>
    <w:rsid w:val="00CA3CA9"/>
    <w:rsid w:val="00CA3CC6"/>
    <w:rsid w:val="00CA3D66"/>
    <w:rsid w:val="00CA3D6D"/>
    <w:rsid w:val="00CA3DA8"/>
    <w:rsid w:val="00CA3E07"/>
    <w:rsid w:val="00CA43B8"/>
    <w:rsid w:val="00CA44B4"/>
    <w:rsid w:val="00CA4553"/>
    <w:rsid w:val="00CA462F"/>
    <w:rsid w:val="00CA46C1"/>
    <w:rsid w:val="00CA476D"/>
    <w:rsid w:val="00CA47DD"/>
    <w:rsid w:val="00CA487E"/>
    <w:rsid w:val="00CA493D"/>
    <w:rsid w:val="00CA4957"/>
    <w:rsid w:val="00CA4AD9"/>
    <w:rsid w:val="00CA4B65"/>
    <w:rsid w:val="00CA4B87"/>
    <w:rsid w:val="00CA4BC3"/>
    <w:rsid w:val="00CA4D6C"/>
    <w:rsid w:val="00CA4EA9"/>
    <w:rsid w:val="00CA4F4A"/>
    <w:rsid w:val="00CA4FC1"/>
    <w:rsid w:val="00CA4FF4"/>
    <w:rsid w:val="00CA5050"/>
    <w:rsid w:val="00CA50D2"/>
    <w:rsid w:val="00CA5184"/>
    <w:rsid w:val="00CA5217"/>
    <w:rsid w:val="00CA548C"/>
    <w:rsid w:val="00CA54B4"/>
    <w:rsid w:val="00CA54CE"/>
    <w:rsid w:val="00CA557E"/>
    <w:rsid w:val="00CA5611"/>
    <w:rsid w:val="00CA568A"/>
    <w:rsid w:val="00CA5885"/>
    <w:rsid w:val="00CA5999"/>
    <w:rsid w:val="00CA5A53"/>
    <w:rsid w:val="00CA5AF7"/>
    <w:rsid w:val="00CA5B61"/>
    <w:rsid w:val="00CA5B95"/>
    <w:rsid w:val="00CA5C66"/>
    <w:rsid w:val="00CA5D19"/>
    <w:rsid w:val="00CA5D43"/>
    <w:rsid w:val="00CA5D6B"/>
    <w:rsid w:val="00CA5E0E"/>
    <w:rsid w:val="00CA5EC8"/>
    <w:rsid w:val="00CA604F"/>
    <w:rsid w:val="00CA6145"/>
    <w:rsid w:val="00CA6149"/>
    <w:rsid w:val="00CA61C7"/>
    <w:rsid w:val="00CA640C"/>
    <w:rsid w:val="00CA648D"/>
    <w:rsid w:val="00CA670A"/>
    <w:rsid w:val="00CA6857"/>
    <w:rsid w:val="00CA6887"/>
    <w:rsid w:val="00CA6925"/>
    <w:rsid w:val="00CA6B8A"/>
    <w:rsid w:val="00CA6C20"/>
    <w:rsid w:val="00CA6D7D"/>
    <w:rsid w:val="00CA6DB5"/>
    <w:rsid w:val="00CA6F21"/>
    <w:rsid w:val="00CA7170"/>
    <w:rsid w:val="00CA724F"/>
    <w:rsid w:val="00CA726E"/>
    <w:rsid w:val="00CA72D6"/>
    <w:rsid w:val="00CA7462"/>
    <w:rsid w:val="00CA74F1"/>
    <w:rsid w:val="00CA751A"/>
    <w:rsid w:val="00CA75C8"/>
    <w:rsid w:val="00CA76BA"/>
    <w:rsid w:val="00CA772E"/>
    <w:rsid w:val="00CA77D7"/>
    <w:rsid w:val="00CA77DF"/>
    <w:rsid w:val="00CA78C0"/>
    <w:rsid w:val="00CA78C1"/>
    <w:rsid w:val="00CA78D1"/>
    <w:rsid w:val="00CA79E5"/>
    <w:rsid w:val="00CA7A1A"/>
    <w:rsid w:val="00CA7A92"/>
    <w:rsid w:val="00CA7B2F"/>
    <w:rsid w:val="00CA7C07"/>
    <w:rsid w:val="00CA7C2D"/>
    <w:rsid w:val="00CA7C8D"/>
    <w:rsid w:val="00CA7CFF"/>
    <w:rsid w:val="00CA7D15"/>
    <w:rsid w:val="00CA7D5D"/>
    <w:rsid w:val="00CA7E7D"/>
    <w:rsid w:val="00CA7EC4"/>
    <w:rsid w:val="00CA7ED1"/>
    <w:rsid w:val="00CB00B4"/>
    <w:rsid w:val="00CB013C"/>
    <w:rsid w:val="00CB0184"/>
    <w:rsid w:val="00CB0201"/>
    <w:rsid w:val="00CB0294"/>
    <w:rsid w:val="00CB05DF"/>
    <w:rsid w:val="00CB06BA"/>
    <w:rsid w:val="00CB07E3"/>
    <w:rsid w:val="00CB08C8"/>
    <w:rsid w:val="00CB0952"/>
    <w:rsid w:val="00CB0AAF"/>
    <w:rsid w:val="00CB0AEC"/>
    <w:rsid w:val="00CB0D89"/>
    <w:rsid w:val="00CB0EAA"/>
    <w:rsid w:val="00CB0EDC"/>
    <w:rsid w:val="00CB0FD4"/>
    <w:rsid w:val="00CB1170"/>
    <w:rsid w:val="00CB1228"/>
    <w:rsid w:val="00CB1234"/>
    <w:rsid w:val="00CB1314"/>
    <w:rsid w:val="00CB1366"/>
    <w:rsid w:val="00CB13DF"/>
    <w:rsid w:val="00CB142C"/>
    <w:rsid w:val="00CB1459"/>
    <w:rsid w:val="00CB14BB"/>
    <w:rsid w:val="00CB14CD"/>
    <w:rsid w:val="00CB1766"/>
    <w:rsid w:val="00CB190A"/>
    <w:rsid w:val="00CB1915"/>
    <w:rsid w:val="00CB19BC"/>
    <w:rsid w:val="00CB1A30"/>
    <w:rsid w:val="00CB1AC6"/>
    <w:rsid w:val="00CB1BE6"/>
    <w:rsid w:val="00CB1C0A"/>
    <w:rsid w:val="00CB1CA4"/>
    <w:rsid w:val="00CB1CC2"/>
    <w:rsid w:val="00CB1CDA"/>
    <w:rsid w:val="00CB1E56"/>
    <w:rsid w:val="00CB205F"/>
    <w:rsid w:val="00CB2196"/>
    <w:rsid w:val="00CB2198"/>
    <w:rsid w:val="00CB21F2"/>
    <w:rsid w:val="00CB224A"/>
    <w:rsid w:val="00CB2277"/>
    <w:rsid w:val="00CB2290"/>
    <w:rsid w:val="00CB2378"/>
    <w:rsid w:val="00CB23A7"/>
    <w:rsid w:val="00CB242E"/>
    <w:rsid w:val="00CB2459"/>
    <w:rsid w:val="00CB2537"/>
    <w:rsid w:val="00CB253F"/>
    <w:rsid w:val="00CB2664"/>
    <w:rsid w:val="00CB26BC"/>
    <w:rsid w:val="00CB2776"/>
    <w:rsid w:val="00CB28AA"/>
    <w:rsid w:val="00CB290F"/>
    <w:rsid w:val="00CB2A29"/>
    <w:rsid w:val="00CB2A37"/>
    <w:rsid w:val="00CB2ACA"/>
    <w:rsid w:val="00CB2ACC"/>
    <w:rsid w:val="00CB2B95"/>
    <w:rsid w:val="00CB2DD2"/>
    <w:rsid w:val="00CB2F43"/>
    <w:rsid w:val="00CB31BA"/>
    <w:rsid w:val="00CB3204"/>
    <w:rsid w:val="00CB349C"/>
    <w:rsid w:val="00CB3538"/>
    <w:rsid w:val="00CB3617"/>
    <w:rsid w:val="00CB3827"/>
    <w:rsid w:val="00CB391B"/>
    <w:rsid w:val="00CB39E0"/>
    <w:rsid w:val="00CB3A76"/>
    <w:rsid w:val="00CB3D23"/>
    <w:rsid w:val="00CB3D67"/>
    <w:rsid w:val="00CB3EC0"/>
    <w:rsid w:val="00CB4041"/>
    <w:rsid w:val="00CB40BE"/>
    <w:rsid w:val="00CB40FC"/>
    <w:rsid w:val="00CB41E4"/>
    <w:rsid w:val="00CB43B6"/>
    <w:rsid w:val="00CB4401"/>
    <w:rsid w:val="00CB451C"/>
    <w:rsid w:val="00CB4568"/>
    <w:rsid w:val="00CB4643"/>
    <w:rsid w:val="00CB46D1"/>
    <w:rsid w:val="00CB4720"/>
    <w:rsid w:val="00CB4781"/>
    <w:rsid w:val="00CB4792"/>
    <w:rsid w:val="00CB4795"/>
    <w:rsid w:val="00CB4947"/>
    <w:rsid w:val="00CB4955"/>
    <w:rsid w:val="00CB495E"/>
    <w:rsid w:val="00CB49FA"/>
    <w:rsid w:val="00CB4B1A"/>
    <w:rsid w:val="00CB4BBC"/>
    <w:rsid w:val="00CB4C42"/>
    <w:rsid w:val="00CB4C5C"/>
    <w:rsid w:val="00CB4C64"/>
    <w:rsid w:val="00CB4CD0"/>
    <w:rsid w:val="00CB4FC0"/>
    <w:rsid w:val="00CB50BE"/>
    <w:rsid w:val="00CB51D3"/>
    <w:rsid w:val="00CB51FD"/>
    <w:rsid w:val="00CB54DF"/>
    <w:rsid w:val="00CB5601"/>
    <w:rsid w:val="00CB57F6"/>
    <w:rsid w:val="00CB5800"/>
    <w:rsid w:val="00CB58E3"/>
    <w:rsid w:val="00CB598F"/>
    <w:rsid w:val="00CB5A67"/>
    <w:rsid w:val="00CB5AA5"/>
    <w:rsid w:val="00CB5AB6"/>
    <w:rsid w:val="00CB5AD9"/>
    <w:rsid w:val="00CB5C46"/>
    <w:rsid w:val="00CB5C8B"/>
    <w:rsid w:val="00CB5D4E"/>
    <w:rsid w:val="00CB5E4F"/>
    <w:rsid w:val="00CB5F4B"/>
    <w:rsid w:val="00CB5F4D"/>
    <w:rsid w:val="00CB5FCB"/>
    <w:rsid w:val="00CB6181"/>
    <w:rsid w:val="00CB62E3"/>
    <w:rsid w:val="00CB63A6"/>
    <w:rsid w:val="00CB63A9"/>
    <w:rsid w:val="00CB6414"/>
    <w:rsid w:val="00CB652D"/>
    <w:rsid w:val="00CB6603"/>
    <w:rsid w:val="00CB6623"/>
    <w:rsid w:val="00CB6763"/>
    <w:rsid w:val="00CB694C"/>
    <w:rsid w:val="00CB6CB0"/>
    <w:rsid w:val="00CB6CC1"/>
    <w:rsid w:val="00CB6D0B"/>
    <w:rsid w:val="00CB6F6F"/>
    <w:rsid w:val="00CB6F81"/>
    <w:rsid w:val="00CB6FA4"/>
    <w:rsid w:val="00CB7021"/>
    <w:rsid w:val="00CB7049"/>
    <w:rsid w:val="00CB7120"/>
    <w:rsid w:val="00CB7761"/>
    <w:rsid w:val="00CB7764"/>
    <w:rsid w:val="00CB777D"/>
    <w:rsid w:val="00CB77A2"/>
    <w:rsid w:val="00CB77F2"/>
    <w:rsid w:val="00CB781D"/>
    <w:rsid w:val="00CB7839"/>
    <w:rsid w:val="00CB78E6"/>
    <w:rsid w:val="00CB78E8"/>
    <w:rsid w:val="00CB7BC1"/>
    <w:rsid w:val="00CB7C63"/>
    <w:rsid w:val="00CB7CAF"/>
    <w:rsid w:val="00CB7F4C"/>
    <w:rsid w:val="00CB7F8E"/>
    <w:rsid w:val="00CC0135"/>
    <w:rsid w:val="00CC01CC"/>
    <w:rsid w:val="00CC0288"/>
    <w:rsid w:val="00CC0593"/>
    <w:rsid w:val="00CC070F"/>
    <w:rsid w:val="00CC0945"/>
    <w:rsid w:val="00CC09F1"/>
    <w:rsid w:val="00CC0ACD"/>
    <w:rsid w:val="00CC0AF6"/>
    <w:rsid w:val="00CC0D63"/>
    <w:rsid w:val="00CC0F3D"/>
    <w:rsid w:val="00CC1164"/>
    <w:rsid w:val="00CC124E"/>
    <w:rsid w:val="00CC1258"/>
    <w:rsid w:val="00CC12AF"/>
    <w:rsid w:val="00CC12EB"/>
    <w:rsid w:val="00CC133D"/>
    <w:rsid w:val="00CC137E"/>
    <w:rsid w:val="00CC14A9"/>
    <w:rsid w:val="00CC1505"/>
    <w:rsid w:val="00CC1679"/>
    <w:rsid w:val="00CC1791"/>
    <w:rsid w:val="00CC1AE5"/>
    <w:rsid w:val="00CC1D9B"/>
    <w:rsid w:val="00CC1EC3"/>
    <w:rsid w:val="00CC1F5E"/>
    <w:rsid w:val="00CC1FF9"/>
    <w:rsid w:val="00CC2160"/>
    <w:rsid w:val="00CC231D"/>
    <w:rsid w:val="00CC24C6"/>
    <w:rsid w:val="00CC2503"/>
    <w:rsid w:val="00CC25E6"/>
    <w:rsid w:val="00CC2617"/>
    <w:rsid w:val="00CC2709"/>
    <w:rsid w:val="00CC2881"/>
    <w:rsid w:val="00CC28DB"/>
    <w:rsid w:val="00CC2949"/>
    <w:rsid w:val="00CC2963"/>
    <w:rsid w:val="00CC29AF"/>
    <w:rsid w:val="00CC29D8"/>
    <w:rsid w:val="00CC2AF8"/>
    <w:rsid w:val="00CC2E1B"/>
    <w:rsid w:val="00CC2E50"/>
    <w:rsid w:val="00CC306A"/>
    <w:rsid w:val="00CC3182"/>
    <w:rsid w:val="00CC3310"/>
    <w:rsid w:val="00CC332E"/>
    <w:rsid w:val="00CC34E2"/>
    <w:rsid w:val="00CC3537"/>
    <w:rsid w:val="00CC365F"/>
    <w:rsid w:val="00CC3683"/>
    <w:rsid w:val="00CC37D2"/>
    <w:rsid w:val="00CC38BB"/>
    <w:rsid w:val="00CC39B5"/>
    <w:rsid w:val="00CC39EE"/>
    <w:rsid w:val="00CC3A01"/>
    <w:rsid w:val="00CC3ABE"/>
    <w:rsid w:val="00CC3BFA"/>
    <w:rsid w:val="00CC3E19"/>
    <w:rsid w:val="00CC3EDA"/>
    <w:rsid w:val="00CC3FA3"/>
    <w:rsid w:val="00CC40FF"/>
    <w:rsid w:val="00CC4156"/>
    <w:rsid w:val="00CC4164"/>
    <w:rsid w:val="00CC41FB"/>
    <w:rsid w:val="00CC461D"/>
    <w:rsid w:val="00CC4620"/>
    <w:rsid w:val="00CC4646"/>
    <w:rsid w:val="00CC4A00"/>
    <w:rsid w:val="00CC4AA7"/>
    <w:rsid w:val="00CC4B5C"/>
    <w:rsid w:val="00CC4CC0"/>
    <w:rsid w:val="00CC4D1A"/>
    <w:rsid w:val="00CC4DC5"/>
    <w:rsid w:val="00CC4DDE"/>
    <w:rsid w:val="00CC4DFB"/>
    <w:rsid w:val="00CC4E64"/>
    <w:rsid w:val="00CC4E94"/>
    <w:rsid w:val="00CC4EFE"/>
    <w:rsid w:val="00CC507F"/>
    <w:rsid w:val="00CC5195"/>
    <w:rsid w:val="00CC51FB"/>
    <w:rsid w:val="00CC5245"/>
    <w:rsid w:val="00CC52AB"/>
    <w:rsid w:val="00CC52CA"/>
    <w:rsid w:val="00CC5360"/>
    <w:rsid w:val="00CC5399"/>
    <w:rsid w:val="00CC53EC"/>
    <w:rsid w:val="00CC5643"/>
    <w:rsid w:val="00CC578E"/>
    <w:rsid w:val="00CC58CF"/>
    <w:rsid w:val="00CC59AD"/>
    <w:rsid w:val="00CC5E6E"/>
    <w:rsid w:val="00CC5EDA"/>
    <w:rsid w:val="00CC5F8D"/>
    <w:rsid w:val="00CC5F97"/>
    <w:rsid w:val="00CC606D"/>
    <w:rsid w:val="00CC62A6"/>
    <w:rsid w:val="00CC63AF"/>
    <w:rsid w:val="00CC65F7"/>
    <w:rsid w:val="00CC663F"/>
    <w:rsid w:val="00CC6707"/>
    <w:rsid w:val="00CC678D"/>
    <w:rsid w:val="00CC6A48"/>
    <w:rsid w:val="00CC6B53"/>
    <w:rsid w:val="00CC6BFF"/>
    <w:rsid w:val="00CC6C71"/>
    <w:rsid w:val="00CC6CF0"/>
    <w:rsid w:val="00CC6D1D"/>
    <w:rsid w:val="00CC6F00"/>
    <w:rsid w:val="00CC70A6"/>
    <w:rsid w:val="00CC70B1"/>
    <w:rsid w:val="00CC719B"/>
    <w:rsid w:val="00CC71D5"/>
    <w:rsid w:val="00CC731A"/>
    <w:rsid w:val="00CC739C"/>
    <w:rsid w:val="00CC7574"/>
    <w:rsid w:val="00CC75D4"/>
    <w:rsid w:val="00CC75E3"/>
    <w:rsid w:val="00CC763A"/>
    <w:rsid w:val="00CC76FA"/>
    <w:rsid w:val="00CC7805"/>
    <w:rsid w:val="00CC795B"/>
    <w:rsid w:val="00CC79B3"/>
    <w:rsid w:val="00CC79D3"/>
    <w:rsid w:val="00CC7B1D"/>
    <w:rsid w:val="00CC7CD3"/>
    <w:rsid w:val="00CC7D7E"/>
    <w:rsid w:val="00CC7EC4"/>
    <w:rsid w:val="00CC7F2E"/>
    <w:rsid w:val="00CC7F4E"/>
    <w:rsid w:val="00CD0015"/>
    <w:rsid w:val="00CD0114"/>
    <w:rsid w:val="00CD018F"/>
    <w:rsid w:val="00CD01E5"/>
    <w:rsid w:val="00CD03CC"/>
    <w:rsid w:val="00CD0887"/>
    <w:rsid w:val="00CD0A52"/>
    <w:rsid w:val="00CD0A8B"/>
    <w:rsid w:val="00CD0B47"/>
    <w:rsid w:val="00CD0BAA"/>
    <w:rsid w:val="00CD0CD3"/>
    <w:rsid w:val="00CD0D43"/>
    <w:rsid w:val="00CD0E49"/>
    <w:rsid w:val="00CD0E77"/>
    <w:rsid w:val="00CD0F68"/>
    <w:rsid w:val="00CD1067"/>
    <w:rsid w:val="00CD1478"/>
    <w:rsid w:val="00CD14AE"/>
    <w:rsid w:val="00CD14FA"/>
    <w:rsid w:val="00CD1575"/>
    <w:rsid w:val="00CD163C"/>
    <w:rsid w:val="00CD1692"/>
    <w:rsid w:val="00CD16D1"/>
    <w:rsid w:val="00CD1736"/>
    <w:rsid w:val="00CD1820"/>
    <w:rsid w:val="00CD191E"/>
    <w:rsid w:val="00CD1998"/>
    <w:rsid w:val="00CD199E"/>
    <w:rsid w:val="00CD19B1"/>
    <w:rsid w:val="00CD19D2"/>
    <w:rsid w:val="00CD1B0B"/>
    <w:rsid w:val="00CD1BC4"/>
    <w:rsid w:val="00CD2065"/>
    <w:rsid w:val="00CD2155"/>
    <w:rsid w:val="00CD2221"/>
    <w:rsid w:val="00CD2243"/>
    <w:rsid w:val="00CD2260"/>
    <w:rsid w:val="00CD2367"/>
    <w:rsid w:val="00CD2580"/>
    <w:rsid w:val="00CD25BA"/>
    <w:rsid w:val="00CD26B8"/>
    <w:rsid w:val="00CD27A9"/>
    <w:rsid w:val="00CD2A1B"/>
    <w:rsid w:val="00CD2A61"/>
    <w:rsid w:val="00CD2A65"/>
    <w:rsid w:val="00CD2AF1"/>
    <w:rsid w:val="00CD2B08"/>
    <w:rsid w:val="00CD2B41"/>
    <w:rsid w:val="00CD2BD9"/>
    <w:rsid w:val="00CD2C6E"/>
    <w:rsid w:val="00CD2CAA"/>
    <w:rsid w:val="00CD2D71"/>
    <w:rsid w:val="00CD2D83"/>
    <w:rsid w:val="00CD2DB3"/>
    <w:rsid w:val="00CD2E71"/>
    <w:rsid w:val="00CD2F80"/>
    <w:rsid w:val="00CD2FA7"/>
    <w:rsid w:val="00CD2FDB"/>
    <w:rsid w:val="00CD3064"/>
    <w:rsid w:val="00CD3146"/>
    <w:rsid w:val="00CD3644"/>
    <w:rsid w:val="00CD36B4"/>
    <w:rsid w:val="00CD3829"/>
    <w:rsid w:val="00CD3932"/>
    <w:rsid w:val="00CD3940"/>
    <w:rsid w:val="00CD395A"/>
    <w:rsid w:val="00CD3992"/>
    <w:rsid w:val="00CD3C0D"/>
    <w:rsid w:val="00CD3C29"/>
    <w:rsid w:val="00CD3C9E"/>
    <w:rsid w:val="00CD3CE8"/>
    <w:rsid w:val="00CD3CEF"/>
    <w:rsid w:val="00CD3DAB"/>
    <w:rsid w:val="00CD3F02"/>
    <w:rsid w:val="00CD4171"/>
    <w:rsid w:val="00CD41FD"/>
    <w:rsid w:val="00CD421E"/>
    <w:rsid w:val="00CD4293"/>
    <w:rsid w:val="00CD439E"/>
    <w:rsid w:val="00CD43F8"/>
    <w:rsid w:val="00CD4616"/>
    <w:rsid w:val="00CD4699"/>
    <w:rsid w:val="00CD471B"/>
    <w:rsid w:val="00CD47BE"/>
    <w:rsid w:val="00CD48CE"/>
    <w:rsid w:val="00CD4B46"/>
    <w:rsid w:val="00CD4C1B"/>
    <w:rsid w:val="00CD4D96"/>
    <w:rsid w:val="00CD4EB6"/>
    <w:rsid w:val="00CD4EDB"/>
    <w:rsid w:val="00CD5160"/>
    <w:rsid w:val="00CD51B7"/>
    <w:rsid w:val="00CD51B8"/>
    <w:rsid w:val="00CD5229"/>
    <w:rsid w:val="00CD53B3"/>
    <w:rsid w:val="00CD5401"/>
    <w:rsid w:val="00CD5502"/>
    <w:rsid w:val="00CD5528"/>
    <w:rsid w:val="00CD5548"/>
    <w:rsid w:val="00CD556E"/>
    <w:rsid w:val="00CD5577"/>
    <w:rsid w:val="00CD5602"/>
    <w:rsid w:val="00CD56A2"/>
    <w:rsid w:val="00CD5BE1"/>
    <w:rsid w:val="00CD5C0A"/>
    <w:rsid w:val="00CD5C76"/>
    <w:rsid w:val="00CD5E17"/>
    <w:rsid w:val="00CD5E86"/>
    <w:rsid w:val="00CD5E8D"/>
    <w:rsid w:val="00CD6093"/>
    <w:rsid w:val="00CD6143"/>
    <w:rsid w:val="00CD614E"/>
    <w:rsid w:val="00CD61C4"/>
    <w:rsid w:val="00CD6220"/>
    <w:rsid w:val="00CD633B"/>
    <w:rsid w:val="00CD633E"/>
    <w:rsid w:val="00CD649D"/>
    <w:rsid w:val="00CD64D7"/>
    <w:rsid w:val="00CD6778"/>
    <w:rsid w:val="00CD684D"/>
    <w:rsid w:val="00CD685D"/>
    <w:rsid w:val="00CD69CF"/>
    <w:rsid w:val="00CD6AA8"/>
    <w:rsid w:val="00CD6BFA"/>
    <w:rsid w:val="00CD6C09"/>
    <w:rsid w:val="00CD6D40"/>
    <w:rsid w:val="00CD6E63"/>
    <w:rsid w:val="00CD6EA5"/>
    <w:rsid w:val="00CD6F7B"/>
    <w:rsid w:val="00CD7092"/>
    <w:rsid w:val="00CD71D6"/>
    <w:rsid w:val="00CD721F"/>
    <w:rsid w:val="00CD742B"/>
    <w:rsid w:val="00CD7546"/>
    <w:rsid w:val="00CD7681"/>
    <w:rsid w:val="00CD7812"/>
    <w:rsid w:val="00CD78CC"/>
    <w:rsid w:val="00CD799A"/>
    <w:rsid w:val="00CD7B75"/>
    <w:rsid w:val="00CD7B83"/>
    <w:rsid w:val="00CD7C4A"/>
    <w:rsid w:val="00CD7C70"/>
    <w:rsid w:val="00CD7EA2"/>
    <w:rsid w:val="00CE004D"/>
    <w:rsid w:val="00CE00A4"/>
    <w:rsid w:val="00CE0127"/>
    <w:rsid w:val="00CE01C3"/>
    <w:rsid w:val="00CE01D6"/>
    <w:rsid w:val="00CE0281"/>
    <w:rsid w:val="00CE03DA"/>
    <w:rsid w:val="00CE04FF"/>
    <w:rsid w:val="00CE058B"/>
    <w:rsid w:val="00CE06C2"/>
    <w:rsid w:val="00CE073A"/>
    <w:rsid w:val="00CE0792"/>
    <w:rsid w:val="00CE07ED"/>
    <w:rsid w:val="00CE085F"/>
    <w:rsid w:val="00CE08C4"/>
    <w:rsid w:val="00CE0B0C"/>
    <w:rsid w:val="00CE0B6B"/>
    <w:rsid w:val="00CE0C16"/>
    <w:rsid w:val="00CE0C43"/>
    <w:rsid w:val="00CE0C78"/>
    <w:rsid w:val="00CE0CA6"/>
    <w:rsid w:val="00CE0CC9"/>
    <w:rsid w:val="00CE0D05"/>
    <w:rsid w:val="00CE0D25"/>
    <w:rsid w:val="00CE0E47"/>
    <w:rsid w:val="00CE0EC5"/>
    <w:rsid w:val="00CE0EC9"/>
    <w:rsid w:val="00CE0FEB"/>
    <w:rsid w:val="00CE109C"/>
    <w:rsid w:val="00CE10B5"/>
    <w:rsid w:val="00CE114C"/>
    <w:rsid w:val="00CE117A"/>
    <w:rsid w:val="00CE117C"/>
    <w:rsid w:val="00CE1322"/>
    <w:rsid w:val="00CE15EB"/>
    <w:rsid w:val="00CE16CB"/>
    <w:rsid w:val="00CE16EA"/>
    <w:rsid w:val="00CE16FD"/>
    <w:rsid w:val="00CE170F"/>
    <w:rsid w:val="00CE17CC"/>
    <w:rsid w:val="00CE18B0"/>
    <w:rsid w:val="00CE18E3"/>
    <w:rsid w:val="00CE18FD"/>
    <w:rsid w:val="00CE19AD"/>
    <w:rsid w:val="00CE19C2"/>
    <w:rsid w:val="00CE19ED"/>
    <w:rsid w:val="00CE1A13"/>
    <w:rsid w:val="00CE1A2B"/>
    <w:rsid w:val="00CE1A4A"/>
    <w:rsid w:val="00CE1A82"/>
    <w:rsid w:val="00CE1B97"/>
    <w:rsid w:val="00CE1CC9"/>
    <w:rsid w:val="00CE1E05"/>
    <w:rsid w:val="00CE1F01"/>
    <w:rsid w:val="00CE1F29"/>
    <w:rsid w:val="00CE1F78"/>
    <w:rsid w:val="00CE1FAC"/>
    <w:rsid w:val="00CE20B7"/>
    <w:rsid w:val="00CE20BF"/>
    <w:rsid w:val="00CE2105"/>
    <w:rsid w:val="00CE24B2"/>
    <w:rsid w:val="00CE2598"/>
    <w:rsid w:val="00CE265C"/>
    <w:rsid w:val="00CE267E"/>
    <w:rsid w:val="00CE2731"/>
    <w:rsid w:val="00CE27B8"/>
    <w:rsid w:val="00CE281E"/>
    <w:rsid w:val="00CE2AD6"/>
    <w:rsid w:val="00CE2B63"/>
    <w:rsid w:val="00CE2BA6"/>
    <w:rsid w:val="00CE2C38"/>
    <w:rsid w:val="00CE2C6F"/>
    <w:rsid w:val="00CE2D95"/>
    <w:rsid w:val="00CE2F3F"/>
    <w:rsid w:val="00CE2F66"/>
    <w:rsid w:val="00CE3017"/>
    <w:rsid w:val="00CE308D"/>
    <w:rsid w:val="00CE309E"/>
    <w:rsid w:val="00CE30BA"/>
    <w:rsid w:val="00CE31A1"/>
    <w:rsid w:val="00CE31D6"/>
    <w:rsid w:val="00CE3261"/>
    <w:rsid w:val="00CE32D8"/>
    <w:rsid w:val="00CE32DA"/>
    <w:rsid w:val="00CE331B"/>
    <w:rsid w:val="00CE334E"/>
    <w:rsid w:val="00CE33D1"/>
    <w:rsid w:val="00CE354C"/>
    <w:rsid w:val="00CE3554"/>
    <w:rsid w:val="00CE35A7"/>
    <w:rsid w:val="00CE35FA"/>
    <w:rsid w:val="00CE3640"/>
    <w:rsid w:val="00CE3972"/>
    <w:rsid w:val="00CE397D"/>
    <w:rsid w:val="00CE39E8"/>
    <w:rsid w:val="00CE3AD2"/>
    <w:rsid w:val="00CE3BD8"/>
    <w:rsid w:val="00CE3BE8"/>
    <w:rsid w:val="00CE3CB6"/>
    <w:rsid w:val="00CE3D71"/>
    <w:rsid w:val="00CE3DFF"/>
    <w:rsid w:val="00CE3EF4"/>
    <w:rsid w:val="00CE3FCC"/>
    <w:rsid w:val="00CE404A"/>
    <w:rsid w:val="00CE4213"/>
    <w:rsid w:val="00CE4309"/>
    <w:rsid w:val="00CE4424"/>
    <w:rsid w:val="00CE4538"/>
    <w:rsid w:val="00CE462F"/>
    <w:rsid w:val="00CE470D"/>
    <w:rsid w:val="00CE48DA"/>
    <w:rsid w:val="00CE48E4"/>
    <w:rsid w:val="00CE4A78"/>
    <w:rsid w:val="00CE4ADB"/>
    <w:rsid w:val="00CE4BB1"/>
    <w:rsid w:val="00CE4BCA"/>
    <w:rsid w:val="00CE4FC1"/>
    <w:rsid w:val="00CE4FCE"/>
    <w:rsid w:val="00CE51A6"/>
    <w:rsid w:val="00CE5223"/>
    <w:rsid w:val="00CE535A"/>
    <w:rsid w:val="00CE53ED"/>
    <w:rsid w:val="00CE5407"/>
    <w:rsid w:val="00CE54B8"/>
    <w:rsid w:val="00CE5517"/>
    <w:rsid w:val="00CE57C8"/>
    <w:rsid w:val="00CE590B"/>
    <w:rsid w:val="00CE59D3"/>
    <w:rsid w:val="00CE5A25"/>
    <w:rsid w:val="00CE5A95"/>
    <w:rsid w:val="00CE5CA1"/>
    <w:rsid w:val="00CE5DEB"/>
    <w:rsid w:val="00CE5E34"/>
    <w:rsid w:val="00CE5E4B"/>
    <w:rsid w:val="00CE5E7D"/>
    <w:rsid w:val="00CE5FB3"/>
    <w:rsid w:val="00CE5FE0"/>
    <w:rsid w:val="00CE6041"/>
    <w:rsid w:val="00CE6272"/>
    <w:rsid w:val="00CE657D"/>
    <w:rsid w:val="00CE6796"/>
    <w:rsid w:val="00CE6819"/>
    <w:rsid w:val="00CE6882"/>
    <w:rsid w:val="00CE690D"/>
    <w:rsid w:val="00CE69A0"/>
    <w:rsid w:val="00CE6A45"/>
    <w:rsid w:val="00CE6A9D"/>
    <w:rsid w:val="00CE6BEA"/>
    <w:rsid w:val="00CE6D00"/>
    <w:rsid w:val="00CE6D47"/>
    <w:rsid w:val="00CE6DDC"/>
    <w:rsid w:val="00CE6F7A"/>
    <w:rsid w:val="00CE6FB2"/>
    <w:rsid w:val="00CE7065"/>
    <w:rsid w:val="00CE708F"/>
    <w:rsid w:val="00CE71A4"/>
    <w:rsid w:val="00CE71E3"/>
    <w:rsid w:val="00CE7239"/>
    <w:rsid w:val="00CE7289"/>
    <w:rsid w:val="00CE73BF"/>
    <w:rsid w:val="00CE74DB"/>
    <w:rsid w:val="00CE7569"/>
    <w:rsid w:val="00CE76B1"/>
    <w:rsid w:val="00CE76EC"/>
    <w:rsid w:val="00CE77E8"/>
    <w:rsid w:val="00CE7860"/>
    <w:rsid w:val="00CE7890"/>
    <w:rsid w:val="00CE79EB"/>
    <w:rsid w:val="00CE7A48"/>
    <w:rsid w:val="00CE7AEC"/>
    <w:rsid w:val="00CE7B76"/>
    <w:rsid w:val="00CE7C1F"/>
    <w:rsid w:val="00CE7C64"/>
    <w:rsid w:val="00CE7E55"/>
    <w:rsid w:val="00CF01C5"/>
    <w:rsid w:val="00CF02FC"/>
    <w:rsid w:val="00CF042F"/>
    <w:rsid w:val="00CF04ED"/>
    <w:rsid w:val="00CF05A2"/>
    <w:rsid w:val="00CF0731"/>
    <w:rsid w:val="00CF0767"/>
    <w:rsid w:val="00CF077B"/>
    <w:rsid w:val="00CF07AF"/>
    <w:rsid w:val="00CF0818"/>
    <w:rsid w:val="00CF08D5"/>
    <w:rsid w:val="00CF0B1D"/>
    <w:rsid w:val="00CF0B96"/>
    <w:rsid w:val="00CF0BEB"/>
    <w:rsid w:val="00CF0D5B"/>
    <w:rsid w:val="00CF0E32"/>
    <w:rsid w:val="00CF0E4A"/>
    <w:rsid w:val="00CF0F90"/>
    <w:rsid w:val="00CF0F9A"/>
    <w:rsid w:val="00CF1096"/>
    <w:rsid w:val="00CF10DC"/>
    <w:rsid w:val="00CF10DD"/>
    <w:rsid w:val="00CF1122"/>
    <w:rsid w:val="00CF11E9"/>
    <w:rsid w:val="00CF12D7"/>
    <w:rsid w:val="00CF12DE"/>
    <w:rsid w:val="00CF1327"/>
    <w:rsid w:val="00CF13AB"/>
    <w:rsid w:val="00CF13AD"/>
    <w:rsid w:val="00CF14EE"/>
    <w:rsid w:val="00CF150C"/>
    <w:rsid w:val="00CF153F"/>
    <w:rsid w:val="00CF1596"/>
    <w:rsid w:val="00CF164A"/>
    <w:rsid w:val="00CF1A1E"/>
    <w:rsid w:val="00CF1AF9"/>
    <w:rsid w:val="00CF1BB3"/>
    <w:rsid w:val="00CF1BD7"/>
    <w:rsid w:val="00CF1D63"/>
    <w:rsid w:val="00CF1E62"/>
    <w:rsid w:val="00CF1E95"/>
    <w:rsid w:val="00CF1FC1"/>
    <w:rsid w:val="00CF1FE4"/>
    <w:rsid w:val="00CF2086"/>
    <w:rsid w:val="00CF2167"/>
    <w:rsid w:val="00CF21EE"/>
    <w:rsid w:val="00CF233C"/>
    <w:rsid w:val="00CF237C"/>
    <w:rsid w:val="00CF2387"/>
    <w:rsid w:val="00CF2395"/>
    <w:rsid w:val="00CF2470"/>
    <w:rsid w:val="00CF24C8"/>
    <w:rsid w:val="00CF2656"/>
    <w:rsid w:val="00CF27AF"/>
    <w:rsid w:val="00CF27B4"/>
    <w:rsid w:val="00CF281E"/>
    <w:rsid w:val="00CF2841"/>
    <w:rsid w:val="00CF2849"/>
    <w:rsid w:val="00CF2891"/>
    <w:rsid w:val="00CF2965"/>
    <w:rsid w:val="00CF2A7D"/>
    <w:rsid w:val="00CF2A8A"/>
    <w:rsid w:val="00CF2AE0"/>
    <w:rsid w:val="00CF2BA9"/>
    <w:rsid w:val="00CF2CD2"/>
    <w:rsid w:val="00CF2D31"/>
    <w:rsid w:val="00CF2ED9"/>
    <w:rsid w:val="00CF2F72"/>
    <w:rsid w:val="00CF2FAD"/>
    <w:rsid w:val="00CF2FC7"/>
    <w:rsid w:val="00CF3084"/>
    <w:rsid w:val="00CF3157"/>
    <w:rsid w:val="00CF34F1"/>
    <w:rsid w:val="00CF35C8"/>
    <w:rsid w:val="00CF36F1"/>
    <w:rsid w:val="00CF384A"/>
    <w:rsid w:val="00CF3A15"/>
    <w:rsid w:val="00CF3A3A"/>
    <w:rsid w:val="00CF3CBA"/>
    <w:rsid w:val="00CF3F2B"/>
    <w:rsid w:val="00CF3FE4"/>
    <w:rsid w:val="00CF406B"/>
    <w:rsid w:val="00CF40E6"/>
    <w:rsid w:val="00CF4348"/>
    <w:rsid w:val="00CF44BF"/>
    <w:rsid w:val="00CF47B5"/>
    <w:rsid w:val="00CF4AA0"/>
    <w:rsid w:val="00CF4BC8"/>
    <w:rsid w:val="00CF4C8E"/>
    <w:rsid w:val="00CF4D9A"/>
    <w:rsid w:val="00CF4EA8"/>
    <w:rsid w:val="00CF5030"/>
    <w:rsid w:val="00CF50D1"/>
    <w:rsid w:val="00CF50DA"/>
    <w:rsid w:val="00CF5174"/>
    <w:rsid w:val="00CF51AF"/>
    <w:rsid w:val="00CF5212"/>
    <w:rsid w:val="00CF528D"/>
    <w:rsid w:val="00CF5336"/>
    <w:rsid w:val="00CF5356"/>
    <w:rsid w:val="00CF536D"/>
    <w:rsid w:val="00CF5428"/>
    <w:rsid w:val="00CF5475"/>
    <w:rsid w:val="00CF5516"/>
    <w:rsid w:val="00CF5888"/>
    <w:rsid w:val="00CF59E2"/>
    <w:rsid w:val="00CF5A65"/>
    <w:rsid w:val="00CF5A8E"/>
    <w:rsid w:val="00CF5BCC"/>
    <w:rsid w:val="00CF5BDD"/>
    <w:rsid w:val="00CF5CEE"/>
    <w:rsid w:val="00CF5D64"/>
    <w:rsid w:val="00CF5E27"/>
    <w:rsid w:val="00CF5FEF"/>
    <w:rsid w:val="00CF60E9"/>
    <w:rsid w:val="00CF640F"/>
    <w:rsid w:val="00CF652A"/>
    <w:rsid w:val="00CF66D6"/>
    <w:rsid w:val="00CF674B"/>
    <w:rsid w:val="00CF6838"/>
    <w:rsid w:val="00CF68FA"/>
    <w:rsid w:val="00CF6911"/>
    <w:rsid w:val="00CF693A"/>
    <w:rsid w:val="00CF6AEE"/>
    <w:rsid w:val="00CF6BE3"/>
    <w:rsid w:val="00CF6C14"/>
    <w:rsid w:val="00CF6D8A"/>
    <w:rsid w:val="00CF6F91"/>
    <w:rsid w:val="00CF70DB"/>
    <w:rsid w:val="00CF7103"/>
    <w:rsid w:val="00CF7125"/>
    <w:rsid w:val="00CF71B4"/>
    <w:rsid w:val="00CF71C3"/>
    <w:rsid w:val="00CF71D6"/>
    <w:rsid w:val="00CF730E"/>
    <w:rsid w:val="00CF7423"/>
    <w:rsid w:val="00CF7565"/>
    <w:rsid w:val="00CF75CC"/>
    <w:rsid w:val="00CF76D3"/>
    <w:rsid w:val="00CF775D"/>
    <w:rsid w:val="00CF786C"/>
    <w:rsid w:val="00CF78D3"/>
    <w:rsid w:val="00CF7A0C"/>
    <w:rsid w:val="00CF7AA8"/>
    <w:rsid w:val="00CF7AC2"/>
    <w:rsid w:val="00CF7B43"/>
    <w:rsid w:val="00CF7BB7"/>
    <w:rsid w:val="00CF7BD3"/>
    <w:rsid w:val="00CF7C49"/>
    <w:rsid w:val="00CF7D91"/>
    <w:rsid w:val="00CF7E0A"/>
    <w:rsid w:val="00CF7E1D"/>
    <w:rsid w:val="00CF7ECA"/>
    <w:rsid w:val="00CF7EFE"/>
    <w:rsid w:val="00CF7FE9"/>
    <w:rsid w:val="00D00012"/>
    <w:rsid w:val="00D0002B"/>
    <w:rsid w:val="00D00126"/>
    <w:rsid w:val="00D00137"/>
    <w:rsid w:val="00D001D4"/>
    <w:rsid w:val="00D00231"/>
    <w:rsid w:val="00D0023C"/>
    <w:rsid w:val="00D004E8"/>
    <w:rsid w:val="00D007D9"/>
    <w:rsid w:val="00D007DA"/>
    <w:rsid w:val="00D008E6"/>
    <w:rsid w:val="00D00925"/>
    <w:rsid w:val="00D00A92"/>
    <w:rsid w:val="00D00B54"/>
    <w:rsid w:val="00D00B75"/>
    <w:rsid w:val="00D00D96"/>
    <w:rsid w:val="00D00ECA"/>
    <w:rsid w:val="00D00F75"/>
    <w:rsid w:val="00D010C5"/>
    <w:rsid w:val="00D01232"/>
    <w:rsid w:val="00D01264"/>
    <w:rsid w:val="00D01281"/>
    <w:rsid w:val="00D012B5"/>
    <w:rsid w:val="00D0135E"/>
    <w:rsid w:val="00D014FE"/>
    <w:rsid w:val="00D01626"/>
    <w:rsid w:val="00D017AB"/>
    <w:rsid w:val="00D017DF"/>
    <w:rsid w:val="00D018D4"/>
    <w:rsid w:val="00D018DF"/>
    <w:rsid w:val="00D0190E"/>
    <w:rsid w:val="00D0192A"/>
    <w:rsid w:val="00D0194E"/>
    <w:rsid w:val="00D0195A"/>
    <w:rsid w:val="00D019A8"/>
    <w:rsid w:val="00D019B6"/>
    <w:rsid w:val="00D01A3C"/>
    <w:rsid w:val="00D01AD4"/>
    <w:rsid w:val="00D01B7F"/>
    <w:rsid w:val="00D01BCD"/>
    <w:rsid w:val="00D01D56"/>
    <w:rsid w:val="00D01E07"/>
    <w:rsid w:val="00D01F48"/>
    <w:rsid w:val="00D01F4B"/>
    <w:rsid w:val="00D01F9A"/>
    <w:rsid w:val="00D01FD0"/>
    <w:rsid w:val="00D022DD"/>
    <w:rsid w:val="00D022ED"/>
    <w:rsid w:val="00D02314"/>
    <w:rsid w:val="00D02370"/>
    <w:rsid w:val="00D02425"/>
    <w:rsid w:val="00D0251F"/>
    <w:rsid w:val="00D02667"/>
    <w:rsid w:val="00D0270C"/>
    <w:rsid w:val="00D027E9"/>
    <w:rsid w:val="00D0288C"/>
    <w:rsid w:val="00D02956"/>
    <w:rsid w:val="00D02A22"/>
    <w:rsid w:val="00D02BCF"/>
    <w:rsid w:val="00D02BEA"/>
    <w:rsid w:val="00D02F5F"/>
    <w:rsid w:val="00D0308C"/>
    <w:rsid w:val="00D030CE"/>
    <w:rsid w:val="00D03190"/>
    <w:rsid w:val="00D0323F"/>
    <w:rsid w:val="00D03245"/>
    <w:rsid w:val="00D0328F"/>
    <w:rsid w:val="00D032BF"/>
    <w:rsid w:val="00D03322"/>
    <w:rsid w:val="00D0345F"/>
    <w:rsid w:val="00D03472"/>
    <w:rsid w:val="00D03568"/>
    <w:rsid w:val="00D03583"/>
    <w:rsid w:val="00D0388D"/>
    <w:rsid w:val="00D0392D"/>
    <w:rsid w:val="00D03B51"/>
    <w:rsid w:val="00D03DE5"/>
    <w:rsid w:val="00D03FFA"/>
    <w:rsid w:val="00D0408D"/>
    <w:rsid w:val="00D0409E"/>
    <w:rsid w:val="00D0415B"/>
    <w:rsid w:val="00D04225"/>
    <w:rsid w:val="00D044AC"/>
    <w:rsid w:val="00D044BF"/>
    <w:rsid w:val="00D045F3"/>
    <w:rsid w:val="00D0470C"/>
    <w:rsid w:val="00D0476E"/>
    <w:rsid w:val="00D04A96"/>
    <w:rsid w:val="00D04C47"/>
    <w:rsid w:val="00D04D92"/>
    <w:rsid w:val="00D04E0F"/>
    <w:rsid w:val="00D04E7F"/>
    <w:rsid w:val="00D04FCC"/>
    <w:rsid w:val="00D05057"/>
    <w:rsid w:val="00D0531D"/>
    <w:rsid w:val="00D05460"/>
    <w:rsid w:val="00D054C7"/>
    <w:rsid w:val="00D0562A"/>
    <w:rsid w:val="00D0572D"/>
    <w:rsid w:val="00D05773"/>
    <w:rsid w:val="00D057D3"/>
    <w:rsid w:val="00D0582B"/>
    <w:rsid w:val="00D05B48"/>
    <w:rsid w:val="00D05B94"/>
    <w:rsid w:val="00D05D41"/>
    <w:rsid w:val="00D05DFE"/>
    <w:rsid w:val="00D05E28"/>
    <w:rsid w:val="00D05ECB"/>
    <w:rsid w:val="00D05F77"/>
    <w:rsid w:val="00D0606C"/>
    <w:rsid w:val="00D060A8"/>
    <w:rsid w:val="00D061FE"/>
    <w:rsid w:val="00D0622D"/>
    <w:rsid w:val="00D06277"/>
    <w:rsid w:val="00D062D5"/>
    <w:rsid w:val="00D064FF"/>
    <w:rsid w:val="00D06508"/>
    <w:rsid w:val="00D066C9"/>
    <w:rsid w:val="00D06871"/>
    <w:rsid w:val="00D0689F"/>
    <w:rsid w:val="00D068A1"/>
    <w:rsid w:val="00D069B7"/>
    <w:rsid w:val="00D069CF"/>
    <w:rsid w:val="00D06A2A"/>
    <w:rsid w:val="00D06BA8"/>
    <w:rsid w:val="00D06BB8"/>
    <w:rsid w:val="00D06CEF"/>
    <w:rsid w:val="00D06DF2"/>
    <w:rsid w:val="00D06E2F"/>
    <w:rsid w:val="00D06E94"/>
    <w:rsid w:val="00D06FCB"/>
    <w:rsid w:val="00D07055"/>
    <w:rsid w:val="00D0718C"/>
    <w:rsid w:val="00D071B3"/>
    <w:rsid w:val="00D072F0"/>
    <w:rsid w:val="00D0738E"/>
    <w:rsid w:val="00D074F6"/>
    <w:rsid w:val="00D075AF"/>
    <w:rsid w:val="00D0767B"/>
    <w:rsid w:val="00D077DE"/>
    <w:rsid w:val="00D079B2"/>
    <w:rsid w:val="00D07A09"/>
    <w:rsid w:val="00D07B3F"/>
    <w:rsid w:val="00D07CBD"/>
    <w:rsid w:val="00D07CDF"/>
    <w:rsid w:val="00D07D19"/>
    <w:rsid w:val="00D07D36"/>
    <w:rsid w:val="00D07D60"/>
    <w:rsid w:val="00D07DA5"/>
    <w:rsid w:val="00D100F0"/>
    <w:rsid w:val="00D10269"/>
    <w:rsid w:val="00D1038D"/>
    <w:rsid w:val="00D103F1"/>
    <w:rsid w:val="00D1043E"/>
    <w:rsid w:val="00D1056E"/>
    <w:rsid w:val="00D105FA"/>
    <w:rsid w:val="00D106E3"/>
    <w:rsid w:val="00D10707"/>
    <w:rsid w:val="00D10727"/>
    <w:rsid w:val="00D10C1B"/>
    <w:rsid w:val="00D10C1E"/>
    <w:rsid w:val="00D10C60"/>
    <w:rsid w:val="00D10DA0"/>
    <w:rsid w:val="00D11055"/>
    <w:rsid w:val="00D11494"/>
    <w:rsid w:val="00D116C5"/>
    <w:rsid w:val="00D116F3"/>
    <w:rsid w:val="00D117C7"/>
    <w:rsid w:val="00D117FB"/>
    <w:rsid w:val="00D1181F"/>
    <w:rsid w:val="00D119FE"/>
    <w:rsid w:val="00D11B60"/>
    <w:rsid w:val="00D11CA5"/>
    <w:rsid w:val="00D11E1A"/>
    <w:rsid w:val="00D11EA0"/>
    <w:rsid w:val="00D11EC8"/>
    <w:rsid w:val="00D11FC9"/>
    <w:rsid w:val="00D12024"/>
    <w:rsid w:val="00D1208B"/>
    <w:rsid w:val="00D1209A"/>
    <w:rsid w:val="00D121D9"/>
    <w:rsid w:val="00D121DD"/>
    <w:rsid w:val="00D12318"/>
    <w:rsid w:val="00D123FD"/>
    <w:rsid w:val="00D1245F"/>
    <w:rsid w:val="00D1250A"/>
    <w:rsid w:val="00D12525"/>
    <w:rsid w:val="00D12607"/>
    <w:rsid w:val="00D12655"/>
    <w:rsid w:val="00D126CD"/>
    <w:rsid w:val="00D1283E"/>
    <w:rsid w:val="00D128C3"/>
    <w:rsid w:val="00D1290C"/>
    <w:rsid w:val="00D129ED"/>
    <w:rsid w:val="00D12A00"/>
    <w:rsid w:val="00D12B23"/>
    <w:rsid w:val="00D12E90"/>
    <w:rsid w:val="00D12EF9"/>
    <w:rsid w:val="00D12F87"/>
    <w:rsid w:val="00D12FB0"/>
    <w:rsid w:val="00D13042"/>
    <w:rsid w:val="00D13338"/>
    <w:rsid w:val="00D1335E"/>
    <w:rsid w:val="00D133BC"/>
    <w:rsid w:val="00D13417"/>
    <w:rsid w:val="00D135C1"/>
    <w:rsid w:val="00D13636"/>
    <w:rsid w:val="00D1376C"/>
    <w:rsid w:val="00D138C1"/>
    <w:rsid w:val="00D13A5B"/>
    <w:rsid w:val="00D13AAB"/>
    <w:rsid w:val="00D13ADA"/>
    <w:rsid w:val="00D13C45"/>
    <w:rsid w:val="00D13C7D"/>
    <w:rsid w:val="00D13CFA"/>
    <w:rsid w:val="00D13DDC"/>
    <w:rsid w:val="00D13DDF"/>
    <w:rsid w:val="00D13E77"/>
    <w:rsid w:val="00D13ECD"/>
    <w:rsid w:val="00D14075"/>
    <w:rsid w:val="00D14264"/>
    <w:rsid w:val="00D142F9"/>
    <w:rsid w:val="00D143B2"/>
    <w:rsid w:val="00D143D4"/>
    <w:rsid w:val="00D1444A"/>
    <w:rsid w:val="00D14510"/>
    <w:rsid w:val="00D14555"/>
    <w:rsid w:val="00D145E6"/>
    <w:rsid w:val="00D14947"/>
    <w:rsid w:val="00D14987"/>
    <w:rsid w:val="00D149D1"/>
    <w:rsid w:val="00D149E5"/>
    <w:rsid w:val="00D14B93"/>
    <w:rsid w:val="00D14E42"/>
    <w:rsid w:val="00D150DC"/>
    <w:rsid w:val="00D1512F"/>
    <w:rsid w:val="00D15136"/>
    <w:rsid w:val="00D15357"/>
    <w:rsid w:val="00D15678"/>
    <w:rsid w:val="00D156D1"/>
    <w:rsid w:val="00D157EB"/>
    <w:rsid w:val="00D1584E"/>
    <w:rsid w:val="00D158C1"/>
    <w:rsid w:val="00D15C26"/>
    <w:rsid w:val="00D15CDF"/>
    <w:rsid w:val="00D15D46"/>
    <w:rsid w:val="00D15D79"/>
    <w:rsid w:val="00D15D8E"/>
    <w:rsid w:val="00D15EC2"/>
    <w:rsid w:val="00D15FF8"/>
    <w:rsid w:val="00D16070"/>
    <w:rsid w:val="00D160B7"/>
    <w:rsid w:val="00D16111"/>
    <w:rsid w:val="00D16150"/>
    <w:rsid w:val="00D16272"/>
    <w:rsid w:val="00D163AE"/>
    <w:rsid w:val="00D16565"/>
    <w:rsid w:val="00D165B6"/>
    <w:rsid w:val="00D165D6"/>
    <w:rsid w:val="00D166E5"/>
    <w:rsid w:val="00D16734"/>
    <w:rsid w:val="00D16801"/>
    <w:rsid w:val="00D16856"/>
    <w:rsid w:val="00D169DB"/>
    <w:rsid w:val="00D16A55"/>
    <w:rsid w:val="00D16B25"/>
    <w:rsid w:val="00D16B56"/>
    <w:rsid w:val="00D16D08"/>
    <w:rsid w:val="00D16E62"/>
    <w:rsid w:val="00D17043"/>
    <w:rsid w:val="00D1709B"/>
    <w:rsid w:val="00D170E7"/>
    <w:rsid w:val="00D17135"/>
    <w:rsid w:val="00D171FD"/>
    <w:rsid w:val="00D17224"/>
    <w:rsid w:val="00D17252"/>
    <w:rsid w:val="00D17481"/>
    <w:rsid w:val="00D17674"/>
    <w:rsid w:val="00D176F5"/>
    <w:rsid w:val="00D176FB"/>
    <w:rsid w:val="00D177AD"/>
    <w:rsid w:val="00D17814"/>
    <w:rsid w:val="00D17934"/>
    <w:rsid w:val="00D17979"/>
    <w:rsid w:val="00D17D09"/>
    <w:rsid w:val="00D17E48"/>
    <w:rsid w:val="00D17FE4"/>
    <w:rsid w:val="00D20056"/>
    <w:rsid w:val="00D203E4"/>
    <w:rsid w:val="00D2054B"/>
    <w:rsid w:val="00D2056C"/>
    <w:rsid w:val="00D20612"/>
    <w:rsid w:val="00D20678"/>
    <w:rsid w:val="00D2085A"/>
    <w:rsid w:val="00D20943"/>
    <w:rsid w:val="00D2096A"/>
    <w:rsid w:val="00D20975"/>
    <w:rsid w:val="00D209C6"/>
    <w:rsid w:val="00D20A07"/>
    <w:rsid w:val="00D20B82"/>
    <w:rsid w:val="00D20C20"/>
    <w:rsid w:val="00D20DFB"/>
    <w:rsid w:val="00D20E32"/>
    <w:rsid w:val="00D20E4A"/>
    <w:rsid w:val="00D20F7D"/>
    <w:rsid w:val="00D21110"/>
    <w:rsid w:val="00D21144"/>
    <w:rsid w:val="00D211A5"/>
    <w:rsid w:val="00D21284"/>
    <w:rsid w:val="00D2132A"/>
    <w:rsid w:val="00D213A3"/>
    <w:rsid w:val="00D21451"/>
    <w:rsid w:val="00D2159D"/>
    <w:rsid w:val="00D215D8"/>
    <w:rsid w:val="00D215ED"/>
    <w:rsid w:val="00D216DF"/>
    <w:rsid w:val="00D2176E"/>
    <w:rsid w:val="00D21918"/>
    <w:rsid w:val="00D219B7"/>
    <w:rsid w:val="00D21B6A"/>
    <w:rsid w:val="00D21B8E"/>
    <w:rsid w:val="00D21C3C"/>
    <w:rsid w:val="00D21CBB"/>
    <w:rsid w:val="00D21DF9"/>
    <w:rsid w:val="00D21E11"/>
    <w:rsid w:val="00D21F89"/>
    <w:rsid w:val="00D22067"/>
    <w:rsid w:val="00D22210"/>
    <w:rsid w:val="00D222D9"/>
    <w:rsid w:val="00D2231A"/>
    <w:rsid w:val="00D223BC"/>
    <w:rsid w:val="00D2240B"/>
    <w:rsid w:val="00D225A1"/>
    <w:rsid w:val="00D22646"/>
    <w:rsid w:val="00D226B5"/>
    <w:rsid w:val="00D228A9"/>
    <w:rsid w:val="00D22A04"/>
    <w:rsid w:val="00D22BF9"/>
    <w:rsid w:val="00D22C40"/>
    <w:rsid w:val="00D22C86"/>
    <w:rsid w:val="00D22CFC"/>
    <w:rsid w:val="00D22DD8"/>
    <w:rsid w:val="00D22F90"/>
    <w:rsid w:val="00D23130"/>
    <w:rsid w:val="00D2353A"/>
    <w:rsid w:val="00D236EE"/>
    <w:rsid w:val="00D23767"/>
    <w:rsid w:val="00D2379E"/>
    <w:rsid w:val="00D239FA"/>
    <w:rsid w:val="00D23AB6"/>
    <w:rsid w:val="00D23D71"/>
    <w:rsid w:val="00D23DAA"/>
    <w:rsid w:val="00D23E52"/>
    <w:rsid w:val="00D2402D"/>
    <w:rsid w:val="00D242AF"/>
    <w:rsid w:val="00D24325"/>
    <w:rsid w:val="00D243B5"/>
    <w:rsid w:val="00D243C5"/>
    <w:rsid w:val="00D24587"/>
    <w:rsid w:val="00D2475E"/>
    <w:rsid w:val="00D24884"/>
    <w:rsid w:val="00D248D5"/>
    <w:rsid w:val="00D24974"/>
    <w:rsid w:val="00D249D3"/>
    <w:rsid w:val="00D24A92"/>
    <w:rsid w:val="00D24AA6"/>
    <w:rsid w:val="00D24B23"/>
    <w:rsid w:val="00D24B3B"/>
    <w:rsid w:val="00D24B41"/>
    <w:rsid w:val="00D24CEE"/>
    <w:rsid w:val="00D24DBD"/>
    <w:rsid w:val="00D24DD7"/>
    <w:rsid w:val="00D24E50"/>
    <w:rsid w:val="00D24F07"/>
    <w:rsid w:val="00D24FC1"/>
    <w:rsid w:val="00D25136"/>
    <w:rsid w:val="00D25242"/>
    <w:rsid w:val="00D2527F"/>
    <w:rsid w:val="00D2538B"/>
    <w:rsid w:val="00D25426"/>
    <w:rsid w:val="00D25467"/>
    <w:rsid w:val="00D255FD"/>
    <w:rsid w:val="00D2565C"/>
    <w:rsid w:val="00D25774"/>
    <w:rsid w:val="00D257BA"/>
    <w:rsid w:val="00D257FF"/>
    <w:rsid w:val="00D258A7"/>
    <w:rsid w:val="00D2590F"/>
    <w:rsid w:val="00D25961"/>
    <w:rsid w:val="00D259C9"/>
    <w:rsid w:val="00D25A36"/>
    <w:rsid w:val="00D25B11"/>
    <w:rsid w:val="00D25C21"/>
    <w:rsid w:val="00D25FF9"/>
    <w:rsid w:val="00D26040"/>
    <w:rsid w:val="00D2605A"/>
    <w:rsid w:val="00D26186"/>
    <w:rsid w:val="00D261C0"/>
    <w:rsid w:val="00D26240"/>
    <w:rsid w:val="00D26274"/>
    <w:rsid w:val="00D2632C"/>
    <w:rsid w:val="00D26339"/>
    <w:rsid w:val="00D26666"/>
    <w:rsid w:val="00D2668F"/>
    <w:rsid w:val="00D26718"/>
    <w:rsid w:val="00D26782"/>
    <w:rsid w:val="00D268BF"/>
    <w:rsid w:val="00D268CE"/>
    <w:rsid w:val="00D26908"/>
    <w:rsid w:val="00D26956"/>
    <w:rsid w:val="00D26A8B"/>
    <w:rsid w:val="00D26ACA"/>
    <w:rsid w:val="00D26CB6"/>
    <w:rsid w:val="00D26DCF"/>
    <w:rsid w:val="00D26EE7"/>
    <w:rsid w:val="00D26FBF"/>
    <w:rsid w:val="00D2702D"/>
    <w:rsid w:val="00D270BE"/>
    <w:rsid w:val="00D2723E"/>
    <w:rsid w:val="00D27242"/>
    <w:rsid w:val="00D27269"/>
    <w:rsid w:val="00D272A5"/>
    <w:rsid w:val="00D275DD"/>
    <w:rsid w:val="00D27759"/>
    <w:rsid w:val="00D2775B"/>
    <w:rsid w:val="00D277B4"/>
    <w:rsid w:val="00D277ED"/>
    <w:rsid w:val="00D2786F"/>
    <w:rsid w:val="00D2787A"/>
    <w:rsid w:val="00D279A5"/>
    <w:rsid w:val="00D27B5A"/>
    <w:rsid w:val="00D27C83"/>
    <w:rsid w:val="00D27E52"/>
    <w:rsid w:val="00D30201"/>
    <w:rsid w:val="00D30273"/>
    <w:rsid w:val="00D30521"/>
    <w:rsid w:val="00D30554"/>
    <w:rsid w:val="00D30651"/>
    <w:rsid w:val="00D3067E"/>
    <w:rsid w:val="00D30740"/>
    <w:rsid w:val="00D30B37"/>
    <w:rsid w:val="00D30B3F"/>
    <w:rsid w:val="00D30D28"/>
    <w:rsid w:val="00D30D87"/>
    <w:rsid w:val="00D30DA3"/>
    <w:rsid w:val="00D30DA9"/>
    <w:rsid w:val="00D30DCD"/>
    <w:rsid w:val="00D30E2C"/>
    <w:rsid w:val="00D30FF8"/>
    <w:rsid w:val="00D3100E"/>
    <w:rsid w:val="00D3115D"/>
    <w:rsid w:val="00D312F8"/>
    <w:rsid w:val="00D31465"/>
    <w:rsid w:val="00D31678"/>
    <w:rsid w:val="00D3171E"/>
    <w:rsid w:val="00D3175F"/>
    <w:rsid w:val="00D318DC"/>
    <w:rsid w:val="00D31A4E"/>
    <w:rsid w:val="00D31B01"/>
    <w:rsid w:val="00D31BA3"/>
    <w:rsid w:val="00D31C8B"/>
    <w:rsid w:val="00D31D48"/>
    <w:rsid w:val="00D31DC2"/>
    <w:rsid w:val="00D31EC4"/>
    <w:rsid w:val="00D32086"/>
    <w:rsid w:val="00D32118"/>
    <w:rsid w:val="00D3211E"/>
    <w:rsid w:val="00D3213F"/>
    <w:rsid w:val="00D3224B"/>
    <w:rsid w:val="00D3226A"/>
    <w:rsid w:val="00D32275"/>
    <w:rsid w:val="00D32339"/>
    <w:rsid w:val="00D323E8"/>
    <w:rsid w:val="00D3245B"/>
    <w:rsid w:val="00D3250B"/>
    <w:rsid w:val="00D32589"/>
    <w:rsid w:val="00D32664"/>
    <w:rsid w:val="00D326DF"/>
    <w:rsid w:val="00D3275D"/>
    <w:rsid w:val="00D32AE8"/>
    <w:rsid w:val="00D32B45"/>
    <w:rsid w:val="00D32C4C"/>
    <w:rsid w:val="00D32C74"/>
    <w:rsid w:val="00D32DDF"/>
    <w:rsid w:val="00D32E53"/>
    <w:rsid w:val="00D32E68"/>
    <w:rsid w:val="00D32EDA"/>
    <w:rsid w:val="00D32EE2"/>
    <w:rsid w:val="00D332CA"/>
    <w:rsid w:val="00D333DD"/>
    <w:rsid w:val="00D33425"/>
    <w:rsid w:val="00D334F9"/>
    <w:rsid w:val="00D33629"/>
    <w:rsid w:val="00D3369B"/>
    <w:rsid w:val="00D3371E"/>
    <w:rsid w:val="00D3378D"/>
    <w:rsid w:val="00D33951"/>
    <w:rsid w:val="00D33B3F"/>
    <w:rsid w:val="00D33C59"/>
    <w:rsid w:val="00D33CDC"/>
    <w:rsid w:val="00D33F43"/>
    <w:rsid w:val="00D340C9"/>
    <w:rsid w:val="00D3440B"/>
    <w:rsid w:val="00D3467E"/>
    <w:rsid w:val="00D347CF"/>
    <w:rsid w:val="00D34991"/>
    <w:rsid w:val="00D349EE"/>
    <w:rsid w:val="00D34ADB"/>
    <w:rsid w:val="00D34B24"/>
    <w:rsid w:val="00D34B8A"/>
    <w:rsid w:val="00D34B93"/>
    <w:rsid w:val="00D34D6D"/>
    <w:rsid w:val="00D34D74"/>
    <w:rsid w:val="00D34F06"/>
    <w:rsid w:val="00D35066"/>
    <w:rsid w:val="00D350F7"/>
    <w:rsid w:val="00D35185"/>
    <w:rsid w:val="00D35186"/>
    <w:rsid w:val="00D3538D"/>
    <w:rsid w:val="00D35472"/>
    <w:rsid w:val="00D357A3"/>
    <w:rsid w:val="00D357EC"/>
    <w:rsid w:val="00D3591E"/>
    <w:rsid w:val="00D35AE6"/>
    <w:rsid w:val="00D35B7F"/>
    <w:rsid w:val="00D35CF0"/>
    <w:rsid w:val="00D35D73"/>
    <w:rsid w:val="00D35FCA"/>
    <w:rsid w:val="00D35FE3"/>
    <w:rsid w:val="00D36046"/>
    <w:rsid w:val="00D360A7"/>
    <w:rsid w:val="00D360BC"/>
    <w:rsid w:val="00D36130"/>
    <w:rsid w:val="00D36410"/>
    <w:rsid w:val="00D36489"/>
    <w:rsid w:val="00D364D1"/>
    <w:rsid w:val="00D3653A"/>
    <w:rsid w:val="00D365EF"/>
    <w:rsid w:val="00D368BC"/>
    <w:rsid w:val="00D36B18"/>
    <w:rsid w:val="00D36C1C"/>
    <w:rsid w:val="00D36CAC"/>
    <w:rsid w:val="00D36CFD"/>
    <w:rsid w:val="00D36DA7"/>
    <w:rsid w:val="00D36F68"/>
    <w:rsid w:val="00D36F6E"/>
    <w:rsid w:val="00D36F73"/>
    <w:rsid w:val="00D370E5"/>
    <w:rsid w:val="00D37346"/>
    <w:rsid w:val="00D37384"/>
    <w:rsid w:val="00D3738A"/>
    <w:rsid w:val="00D373E5"/>
    <w:rsid w:val="00D37483"/>
    <w:rsid w:val="00D37501"/>
    <w:rsid w:val="00D37782"/>
    <w:rsid w:val="00D377CF"/>
    <w:rsid w:val="00D37807"/>
    <w:rsid w:val="00D3791F"/>
    <w:rsid w:val="00D37944"/>
    <w:rsid w:val="00D3798B"/>
    <w:rsid w:val="00D37A1C"/>
    <w:rsid w:val="00D37B6F"/>
    <w:rsid w:val="00D37B74"/>
    <w:rsid w:val="00D37B86"/>
    <w:rsid w:val="00D37C4E"/>
    <w:rsid w:val="00D37C72"/>
    <w:rsid w:val="00D37D60"/>
    <w:rsid w:val="00D37DEE"/>
    <w:rsid w:val="00D37DF5"/>
    <w:rsid w:val="00D37E26"/>
    <w:rsid w:val="00D37E9B"/>
    <w:rsid w:val="00D40167"/>
    <w:rsid w:val="00D401A1"/>
    <w:rsid w:val="00D40349"/>
    <w:rsid w:val="00D404A3"/>
    <w:rsid w:val="00D405C2"/>
    <w:rsid w:val="00D405F4"/>
    <w:rsid w:val="00D406ED"/>
    <w:rsid w:val="00D40776"/>
    <w:rsid w:val="00D407FD"/>
    <w:rsid w:val="00D4083E"/>
    <w:rsid w:val="00D40849"/>
    <w:rsid w:val="00D408C1"/>
    <w:rsid w:val="00D40910"/>
    <w:rsid w:val="00D40921"/>
    <w:rsid w:val="00D40A3B"/>
    <w:rsid w:val="00D40C59"/>
    <w:rsid w:val="00D40C5A"/>
    <w:rsid w:val="00D40CFA"/>
    <w:rsid w:val="00D40CFD"/>
    <w:rsid w:val="00D40D75"/>
    <w:rsid w:val="00D40F02"/>
    <w:rsid w:val="00D40FD1"/>
    <w:rsid w:val="00D4100A"/>
    <w:rsid w:val="00D41042"/>
    <w:rsid w:val="00D41058"/>
    <w:rsid w:val="00D413CA"/>
    <w:rsid w:val="00D41418"/>
    <w:rsid w:val="00D41527"/>
    <w:rsid w:val="00D41638"/>
    <w:rsid w:val="00D4167E"/>
    <w:rsid w:val="00D418C4"/>
    <w:rsid w:val="00D4190B"/>
    <w:rsid w:val="00D41992"/>
    <w:rsid w:val="00D419E2"/>
    <w:rsid w:val="00D41BFF"/>
    <w:rsid w:val="00D41C88"/>
    <w:rsid w:val="00D41D0F"/>
    <w:rsid w:val="00D41D59"/>
    <w:rsid w:val="00D41E34"/>
    <w:rsid w:val="00D41EC5"/>
    <w:rsid w:val="00D41F68"/>
    <w:rsid w:val="00D4227E"/>
    <w:rsid w:val="00D422DF"/>
    <w:rsid w:val="00D422EE"/>
    <w:rsid w:val="00D425E2"/>
    <w:rsid w:val="00D425F3"/>
    <w:rsid w:val="00D426B8"/>
    <w:rsid w:val="00D426C7"/>
    <w:rsid w:val="00D427A7"/>
    <w:rsid w:val="00D427CF"/>
    <w:rsid w:val="00D42825"/>
    <w:rsid w:val="00D42A16"/>
    <w:rsid w:val="00D42DDD"/>
    <w:rsid w:val="00D42EAA"/>
    <w:rsid w:val="00D42EE9"/>
    <w:rsid w:val="00D42F77"/>
    <w:rsid w:val="00D430A3"/>
    <w:rsid w:val="00D4314A"/>
    <w:rsid w:val="00D43192"/>
    <w:rsid w:val="00D43204"/>
    <w:rsid w:val="00D4329C"/>
    <w:rsid w:val="00D432AB"/>
    <w:rsid w:val="00D4332C"/>
    <w:rsid w:val="00D433A1"/>
    <w:rsid w:val="00D43548"/>
    <w:rsid w:val="00D4384B"/>
    <w:rsid w:val="00D438A0"/>
    <w:rsid w:val="00D43972"/>
    <w:rsid w:val="00D439FF"/>
    <w:rsid w:val="00D43BE4"/>
    <w:rsid w:val="00D43BF3"/>
    <w:rsid w:val="00D43D85"/>
    <w:rsid w:val="00D43DB7"/>
    <w:rsid w:val="00D43DCD"/>
    <w:rsid w:val="00D43DD0"/>
    <w:rsid w:val="00D43F72"/>
    <w:rsid w:val="00D44016"/>
    <w:rsid w:val="00D440F3"/>
    <w:rsid w:val="00D4413F"/>
    <w:rsid w:val="00D441E6"/>
    <w:rsid w:val="00D44225"/>
    <w:rsid w:val="00D44261"/>
    <w:rsid w:val="00D44274"/>
    <w:rsid w:val="00D442F8"/>
    <w:rsid w:val="00D444A2"/>
    <w:rsid w:val="00D444A8"/>
    <w:rsid w:val="00D44601"/>
    <w:rsid w:val="00D4482D"/>
    <w:rsid w:val="00D44AD8"/>
    <w:rsid w:val="00D44BF1"/>
    <w:rsid w:val="00D44C56"/>
    <w:rsid w:val="00D44E3D"/>
    <w:rsid w:val="00D44F20"/>
    <w:rsid w:val="00D44F42"/>
    <w:rsid w:val="00D44FB3"/>
    <w:rsid w:val="00D450D2"/>
    <w:rsid w:val="00D45104"/>
    <w:rsid w:val="00D45179"/>
    <w:rsid w:val="00D451FC"/>
    <w:rsid w:val="00D45248"/>
    <w:rsid w:val="00D4529D"/>
    <w:rsid w:val="00D4534E"/>
    <w:rsid w:val="00D453AD"/>
    <w:rsid w:val="00D453CC"/>
    <w:rsid w:val="00D453F8"/>
    <w:rsid w:val="00D45400"/>
    <w:rsid w:val="00D45452"/>
    <w:rsid w:val="00D4564B"/>
    <w:rsid w:val="00D4578B"/>
    <w:rsid w:val="00D457BE"/>
    <w:rsid w:val="00D457D7"/>
    <w:rsid w:val="00D458DB"/>
    <w:rsid w:val="00D45942"/>
    <w:rsid w:val="00D45AD4"/>
    <w:rsid w:val="00D45C42"/>
    <w:rsid w:val="00D45CE1"/>
    <w:rsid w:val="00D45E07"/>
    <w:rsid w:val="00D45E48"/>
    <w:rsid w:val="00D45ED0"/>
    <w:rsid w:val="00D45F7D"/>
    <w:rsid w:val="00D460B6"/>
    <w:rsid w:val="00D460BF"/>
    <w:rsid w:val="00D460F4"/>
    <w:rsid w:val="00D461CF"/>
    <w:rsid w:val="00D46223"/>
    <w:rsid w:val="00D464E0"/>
    <w:rsid w:val="00D46539"/>
    <w:rsid w:val="00D46546"/>
    <w:rsid w:val="00D466A1"/>
    <w:rsid w:val="00D466A2"/>
    <w:rsid w:val="00D466BF"/>
    <w:rsid w:val="00D46BE9"/>
    <w:rsid w:val="00D46C43"/>
    <w:rsid w:val="00D46CD5"/>
    <w:rsid w:val="00D46D06"/>
    <w:rsid w:val="00D46D72"/>
    <w:rsid w:val="00D46D80"/>
    <w:rsid w:val="00D46DF4"/>
    <w:rsid w:val="00D46E68"/>
    <w:rsid w:val="00D46EEC"/>
    <w:rsid w:val="00D4722E"/>
    <w:rsid w:val="00D47340"/>
    <w:rsid w:val="00D47418"/>
    <w:rsid w:val="00D47479"/>
    <w:rsid w:val="00D474AD"/>
    <w:rsid w:val="00D47542"/>
    <w:rsid w:val="00D47626"/>
    <w:rsid w:val="00D4768A"/>
    <w:rsid w:val="00D47730"/>
    <w:rsid w:val="00D47807"/>
    <w:rsid w:val="00D478B2"/>
    <w:rsid w:val="00D47A9A"/>
    <w:rsid w:val="00D47B54"/>
    <w:rsid w:val="00D47E49"/>
    <w:rsid w:val="00D50000"/>
    <w:rsid w:val="00D5016B"/>
    <w:rsid w:val="00D501F0"/>
    <w:rsid w:val="00D50384"/>
    <w:rsid w:val="00D50456"/>
    <w:rsid w:val="00D50458"/>
    <w:rsid w:val="00D5067A"/>
    <w:rsid w:val="00D50717"/>
    <w:rsid w:val="00D5092D"/>
    <w:rsid w:val="00D509A1"/>
    <w:rsid w:val="00D509B0"/>
    <w:rsid w:val="00D50A0B"/>
    <w:rsid w:val="00D50A6B"/>
    <w:rsid w:val="00D50D71"/>
    <w:rsid w:val="00D50D84"/>
    <w:rsid w:val="00D50F63"/>
    <w:rsid w:val="00D50F8A"/>
    <w:rsid w:val="00D51105"/>
    <w:rsid w:val="00D512AD"/>
    <w:rsid w:val="00D513D7"/>
    <w:rsid w:val="00D514C9"/>
    <w:rsid w:val="00D51503"/>
    <w:rsid w:val="00D5151C"/>
    <w:rsid w:val="00D515FE"/>
    <w:rsid w:val="00D51618"/>
    <w:rsid w:val="00D51846"/>
    <w:rsid w:val="00D5185B"/>
    <w:rsid w:val="00D51943"/>
    <w:rsid w:val="00D519CB"/>
    <w:rsid w:val="00D51A57"/>
    <w:rsid w:val="00D51AA2"/>
    <w:rsid w:val="00D51CF8"/>
    <w:rsid w:val="00D51D3D"/>
    <w:rsid w:val="00D51DA3"/>
    <w:rsid w:val="00D51E17"/>
    <w:rsid w:val="00D51E89"/>
    <w:rsid w:val="00D51FE5"/>
    <w:rsid w:val="00D52050"/>
    <w:rsid w:val="00D52108"/>
    <w:rsid w:val="00D52207"/>
    <w:rsid w:val="00D52369"/>
    <w:rsid w:val="00D52503"/>
    <w:rsid w:val="00D52560"/>
    <w:rsid w:val="00D52659"/>
    <w:rsid w:val="00D527B5"/>
    <w:rsid w:val="00D529D6"/>
    <w:rsid w:val="00D52A94"/>
    <w:rsid w:val="00D52AC6"/>
    <w:rsid w:val="00D52C41"/>
    <w:rsid w:val="00D52C6F"/>
    <w:rsid w:val="00D52E1C"/>
    <w:rsid w:val="00D52E91"/>
    <w:rsid w:val="00D52EE0"/>
    <w:rsid w:val="00D53082"/>
    <w:rsid w:val="00D530EA"/>
    <w:rsid w:val="00D531CD"/>
    <w:rsid w:val="00D535BD"/>
    <w:rsid w:val="00D53712"/>
    <w:rsid w:val="00D53776"/>
    <w:rsid w:val="00D5381D"/>
    <w:rsid w:val="00D5390C"/>
    <w:rsid w:val="00D539BF"/>
    <w:rsid w:val="00D53A81"/>
    <w:rsid w:val="00D53B7D"/>
    <w:rsid w:val="00D53C04"/>
    <w:rsid w:val="00D53C11"/>
    <w:rsid w:val="00D53DDC"/>
    <w:rsid w:val="00D54044"/>
    <w:rsid w:val="00D5418F"/>
    <w:rsid w:val="00D542F6"/>
    <w:rsid w:val="00D54360"/>
    <w:rsid w:val="00D5441C"/>
    <w:rsid w:val="00D546CF"/>
    <w:rsid w:val="00D5482A"/>
    <w:rsid w:val="00D549E7"/>
    <w:rsid w:val="00D54A4E"/>
    <w:rsid w:val="00D54AAD"/>
    <w:rsid w:val="00D54ADC"/>
    <w:rsid w:val="00D54AF9"/>
    <w:rsid w:val="00D54B53"/>
    <w:rsid w:val="00D54B73"/>
    <w:rsid w:val="00D54CFA"/>
    <w:rsid w:val="00D54DC1"/>
    <w:rsid w:val="00D54E9C"/>
    <w:rsid w:val="00D54EAE"/>
    <w:rsid w:val="00D54FFF"/>
    <w:rsid w:val="00D550E7"/>
    <w:rsid w:val="00D55262"/>
    <w:rsid w:val="00D55275"/>
    <w:rsid w:val="00D55314"/>
    <w:rsid w:val="00D553CF"/>
    <w:rsid w:val="00D55492"/>
    <w:rsid w:val="00D5549E"/>
    <w:rsid w:val="00D55556"/>
    <w:rsid w:val="00D55557"/>
    <w:rsid w:val="00D55635"/>
    <w:rsid w:val="00D55819"/>
    <w:rsid w:val="00D55870"/>
    <w:rsid w:val="00D55927"/>
    <w:rsid w:val="00D559DC"/>
    <w:rsid w:val="00D55A36"/>
    <w:rsid w:val="00D55A37"/>
    <w:rsid w:val="00D55A59"/>
    <w:rsid w:val="00D55A93"/>
    <w:rsid w:val="00D55AE1"/>
    <w:rsid w:val="00D55C16"/>
    <w:rsid w:val="00D55C2A"/>
    <w:rsid w:val="00D55C5F"/>
    <w:rsid w:val="00D55D00"/>
    <w:rsid w:val="00D55D4F"/>
    <w:rsid w:val="00D55F2F"/>
    <w:rsid w:val="00D56185"/>
    <w:rsid w:val="00D56240"/>
    <w:rsid w:val="00D562A8"/>
    <w:rsid w:val="00D564B2"/>
    <w:rsid w:val="00D564F7"/>
    <w:rsid w:val="00D56576"/>
    <w:rsid w:val="00D565B1"/>
    <w:rsid w:val="00D56703"/>
    <w:rsid w:val="00D5676F"/>
    <w:rsid w:val="00D5679C"/>
    <w:rsid w:val="00D56921"/>
    <w:rsid w:val="00D5692C"/>
    <w:rsid w:val="00D56A15"/>
    <w:rsid w:val="00D56A29"/>
    <w:rsid w:val="00D56BA6"/>
    <w:rsid w:val="00D56C4D"/>
    <w:rsid w:val="00D56CA2"/>
    <w:rsid w:val="00D56D23"/>
    <w:rsid w:val="00D56D26"/>
    <w:rsid w:val="00D56D2E"/>
    <w:rsid w:val="00D56FBE"/>
    <w:rsid w:val="00D56FE0"/>
    <w:rsid w:val="00D5707B"/>
    <w:rsid w:val="00D570B4"/>
    <w:rsid w:val="00D571A2"/>
    <w:rsid w:val="00D5724A"/>
    <w:rsid w:val="00D572A9"/>
    <w:rsid w:val="00D57359"/>
    <w:rsid w:val="00D5741B"/>
    <w:rsid w:val="00D575CC"/>
    <w:rsid w:val="00D5764B"/>
    <w:rsid w:val="00D57A66"/>
    <w:rsid w:val="00D57AB0"/>
    <w:rsid w:val="00D57AF1"/>
    <w:rsid w:val="00D57B1E"/>
    <w:rsid w:val="00D57BD5"/>
    <w:rsid w:val="00D57C2B"/>
    <w:rsid w:val="00D57D0F"/>
    <w:rsid w:val="00D57D29"/>
    <w:rsid w:val="00D57DC5"/>
    <w:rsid w:val="00D57F0D"/>
    <w:rsid w:val="00D57F90"/>
    <w:rsid w:val="00D6001F"/>
    <w:rsid w:val="00D60092"/>
    <w:rsid w:val="00D60197"/>
    <w:rsid w:val="00D60293"/>
    <w:rsid w:val="00D6067C"/>
    <w:rsid w:val="00D60747"/>
    <w:rsid w:val="00D60786"/>
    <w:rsid w:val="00D607B7"/>
    <w:rsid w:val="00D607DA"/>
    <w:rsid w:val="00D6086B"/>
    <w:rsid w:val="00D60884"/>
    <w:rsid w:val="00D60974"/>
    <w:rsid w:val="00D60A83"/>
    <w:rsid w:val="00D60B04"/>
    <w:rsid w:val="00D60C87"/>
    <w:rsid w:val="00D60D59"/>
    <w:rsid w:val="00D60DB8"/>
    <w:rsid w:val="00D60DDC"/>
    <w:rsid w:val="00D60DE4"/>
    <w:rsid w:val="00D60EA2"/>
    <w:rsid w:val="00D6137E"/>
    <w:rsid w:val="00D6138A"/>
    <w:rsid w:val="00D613F6"/>
    <w:rsid w:val="00D61415"/>
    <w:rsid w:val="00D61586"/>
    <w:rsid w:val="00D615A0"/>
    <w:rsid w:val="00D616A5"/>
    <w:rsid w:val="00D61761"/>
    <w:rsid w:val="00D61779"/>
    <w:rsid w:val="00D61910"/>
    <w:rsid w:val="00D61996"/>
    <w:rsid w:val="00D61C96"/>
    <w:rsid w:val="00D61CE8"/>
    <w:rsid w:val="00D61D0B"/>
    <w:rsid w:val="00D61DF8"/>
    <w:rsid w:val="00D61F57"/>
    <w:rsid w:val="00D62035"/>
    <w:rsid w:val="00D6210C"/>
    <w:rsid w:val="00D62185"/>
    <w:rsid w:val="00D62285"/>
    <w:rsid w:val="00D62332"/>
    <w:rsid w:val="00D6233E"/>
    <w:rsid w:val="00D62372"/>
    <w:rsid w:val="00D62478"/>
    <w:rsid w:val="00D62635"/>
    <w:rsid w:val="00D628AE"/>
    <w:rsid w:val="00D62C1F"/>
    <w:rsid w:val="00D62CD7"/>
    <w:rsid w:val="00D62D1F"/>
    <w:rsid w:val="00D62D48"/>
    <w:rsid w:val="00D62E13"/>
    <w:rsid w:val="00D62E22"/>
    <w:rsid w:val="00D630E4"/>
    <w:rsid w:val="00D6312D"/>
    <w:rsid w:val="00D6314B"/>
    <w:rsid w:val="00D6314E"/>
    <w:rsid w:val="00D63187"/>
    <w:rsid w:val="00D6320C"/>
    <w:rsid w:val="00D636E2"/>
    <w:rsid w:val="00D639F7"/>
    <w:rsid w:val="00D63A0A"/>
    <w:rsid w:val="00D63B8D"/>
    <w:rsid w:val="00D63C8C"/>
    <w:rsid w:val="00D63E1E"/>
    <w:rsid w:val="00D63FC5"/>
    <w:rsid w:val="00D63FCF"/>
    <w:rsid w:val="00D640AF"/>
    <w:rsid w:val="00D6420B"/>
    <w:rsid w:val="00D642B0"/>
    <w:rsid w:val="00D642D9"/>
    <w:rsid w:val="00D643E7"/>
    <w:rsid w:val="00D64460"/>
    <w:rsid w:val="00D6449A"/>
    <w:rsid w:val="00D6451D"/>
    <w:rsid w:val="00D645AF"/>
    <w:rsid w:val="00D647CE"/>
    <w:rsid w:val="00D647D6"/>
    <w:rsid w:val="00D64862"/>
    <w:rsid w:val="00D6495D"/>
    <w:rsid w:val="00D64A1E"/>
    <w:rsid w:val="00D64B47"/>
    <w:rsid w:val="00D64BA2"/>
    <w:rsid w:val="00D64D00"/>
    <w:rsid w:val="00D64DD3"/>
    <w:rsid w:val="00D64E4A"/>
    <w:rsid w:val="00D65190"/>
    <w:rsid w:val="00D65252"/>
    <w:rsid w:val="00D652C3"/>
    <w:rsid w:val="00D653F0"/>
    <w:rsid w:val="00D655E8"/>
    <w:rsid w:val="00D65776"/>
    <w:rsid w:val="00D65845"/>
    <w:rsid w:val="00D65972"/>
    <w:rsid w:val="00D6597D"/>
    <w:rsid w:val="00D65980"/>
    <w:rsid w:val="00D65A65"/>
    <w:rsid w:val="00D65B48"/>
    <w:rsid w:val="00D65BEB"/>
    <w:rsid w:val="00D65D41"/>
    <w:rsid w:val="00D65D97"/>
    <w:rsid w:val="00D65EC4"/>
    <w:rsid w:val="00D65ECA"/>
    <w:rsid w:val="00D65F3C"/>
    <w:rsid w:val="00D65FA6"/>
    <w:rsid w:val="00D66000"/>
    <w:rsid w:val="00D6608E"/>
    <w:rsid w:val="00D6633E"/>
    <w:rsid w:val="00D66412"/>
    <w:rsid w:val="00D6649E"/>
    <w:rsid w:val="00D664D2"/>
    <w:rsid w:val="00D66686"/>
    <w:rsid w:val="00D666AD"/>
    <w:rsid w:val="00D666CF"/>
    <w:rsid w:val="00D66791"/>
    <w:rsid w:val="00D66884"/>
    <w:rsid w:val="00D66897"/>
    <w:rsid w:val="00D6699D"/>
    <w:rsid w:val="00D66A6C"/>
    <w:rsid w:val="00D66ACC"/>
    <w:rsid w:val="00D66B85"/>
    <w:rsid w:val="00D66BC4"/>
    <w:rsid w:val="00D66DE6"/>
    <w:rsid w:val="00D66E6B"/>
    <w:rsid w:val="00D66F5F"/>
    <w:rsid w:val="00D6703F"/>
    <w:rsid w:val="00D6720C"/>
    <w:rsid w:val="00D672A8"/>
    <w:rsid w:val="00D67301"/>
    <w:rsid w:val="00D674DF"/>
    <w:rsid w:val="00D67506"/>
    <w:rsid w:val="00D67610"/>
    <w:rsid w:val="00D677FD"/>
    <w:rsid w:val="00D67885"/>
    <w:rsid w:val="00D67A51"/>
    <w:rsid w:val="00D67ABD"/>
    <w:rsid w:val="00D67B9E"/>
    <w:rsid w:val="00D67D6B"/>
    <w:rsid w:val="00D67EAC"/>
    <w:rsid w:val="00D67EBF"/>
    <w:rsid w:val="00D67FA3"/>
    <w:rsid w:val="00D67FC9"/>
    <w:rsid w:val="00D67FE1"/>
    <w:rsid w:val="00D70129"/>
    <w:rsid w:val="00D7017D"/>
    <w:rsid w:val="00D70237"/>
    <w:rsid w:val="00D70315"/>
    <w:rsid w:val="00D703BC"/>
    <w:rsid w:val="00D703CE"/>
    <w:rsid w:val="00D7058A"/>
    <w:rsid w:val="00D7058E"/>
    <w:rsid w:val="00D7066F"/>
    <w:rsid w:val="00D706D4"/>
    <w:rsid w:val="00D709B1"/>
    <w:rsid w:val="00D70C1F"/>
    <w:rsid w:val="00D70C4B"/>
    <w:rsid w:val="00D70C5B"/>
    <w:rsid w:val="00D70D7E"/>
    <w:rsid w:val="00D70DA9"/>
    <w:rsid w:val="00D70E17"/>
    <w:rsid w:val="00D70E19"/>
    <w:rsid w:val="00D70E1C"/>
    <w:rsid w:val="00D70FC3"/>
    <w:rsid w:val="00D7101D"/>
    <w:rsid w:val="00D710A5"/>
    <w:rsid w:val="00D710F0"/>
    <w:rsid w:val="00D71164"/>
    <w:rsid w:val="00D713AC"/>
    <w:rsid w:val="00D7150F"/>
    <w:rsid w:val="00D71552"/>
    <w:rsid w:val="00D715F8"/>
    <w:rsid w:val="00D716F8"/>
    <w:rsid w:val="00D71735"/>
    <w:rsid w:val="00D71766"/>
    <w:rsid w:val="00D7177B"/>
    <w:rsid w:val="00D717D5"/>
    <w:rsid w:val="00D717E6"/>
    <w:rsid w:val="00D717EC"/>
    <w:rsid w:val="00D7187A"/>
    <w:rsid w:val="00D71C03"/>
    <w:rsid w:val="00D71C19"/>
    <w:rsid w:val="00D71C45"/>
    <w:rsid w:val="00D71C80"/>
    <w:rsid w:val="00D71CEF"/>
    <w:rsid w:val="00D71D5C"/>
    <w:rsid w:val="00D71D73"/>
    <w:rsid w:val="00D71D90"/>
    <w:rsid w:val="00D71E35"/>
    <w:rsid w:val="00D71F7C"/>
    <w:rsid w:val="00D71F87"/>
    <w:rsid w:val="00D72002"/>
    <w:rsid w:val="00D7221D"/>
    <w:rsid w:val="00D722A2"/>
    <w:rsid w:val="00D722C8"/>
    <w:rsid w:val="00D72358"/>
    <w:rsid w:val="00D723A3"/>
    <w:rsid w:val="00D72435"/>
    <w:rsid w:val="00D724E5"/>
    <w:rsid w:val="00D72712"/>
    <w:rsid w:val="00D727DC"/>
    <w:rsid w:val="00D72902"/>
    <w:rsid w:val="00D72A19"/>
    <w:rsid w:val="00D72B0F"/>
    <w:rsid w:val="00D72CE7"/>
    <w:rsid w:val="00D72D26"/>
    <w:rsid w:val="00D72DB2"/>
    <w:rsid w:val="00D72F59"/>
    <w:rsid w:val="00D7302E"/>
    <w:rsid w:val="00D73088"/>
    <w:rsid w:val="00D730AF"/>
    <w:rsid w:val="00D731FA"/>
    <w:rsid w:val="00D7322C"/>
    <w:rsid w:val="00D73258"/>
    <w:rsid w:val="00D73318"/>
    <w:rsid w:val="00D73335"/>
    <w:rsid w:val="00D73395"/>
    <w:rsid w:val="00D733B3"/>
    <w:rsid w:val="00D73477"/>
    <w:rsid w:val="00D737CB"/>
    <w:rsid w:val="00D73803"/>
    <w:rsid w:val="00D7385A"/>
    <w:rsid w:val="00D73A70"/>
    <w:rsid w:val="00D73A9C"/>
    <w:rsid w:val="00D73B3B"/>
    <w:rsid w:val="00D73B76"/>
    <w:rsid w:val="00D73BFE"/>
    <w:rsid w:val="00D73E31"/>
    <w:rsid w:val="00D73F88"/>
    <w:rsid w:val="00D7415F"/>
    <w:rsid w:val="00D744B5"/>
    <w:rsid w:val="00D744EB"/>
    <w:rsid w:val="00D74515"/>
    <w:rsid w:val="00D745B0"/>
    <w:rsid w:val="00D74646"/>
    <w:rsid w:val="00D74766"/>
    <w:rsid w:val="00D7480B"/>
    <w:rsid w:val="00D74837"/>
    <w:rsid w:val="00D749E4"/>
    <w:rsid w:val="00D74A88"/>
    <w:rsid w:val="00D74AB1"/>
    <w:rsid w:val="00D74C27"/>
    <w:rsid w:val="00D74C8C"/>
    <w:rsid w:val="00D74E2D"/>
    <w:rsid w:val="00D74F2C"/>
    <w:rsid w:val="00D74F40"/>
    <w:rsid w:val="00D750CC"/>
    <w:rsid w:val="00D751CE"/>
    <w:rsid w:val="00D7528E"/>
    <w:rsid w:val="00D75805"/>
    <w:rsid w:val="00D7584F"/>
    <w:rsid w:val="00D7589F"/>
    <w:rsid w:val="00D759B9"/>
    <w:rsid w:val="00D759ED"/>
    <w:rsid w:val="00D75B9C"/>
    <w:rsid w:val="00D75C6A"/>
    <w:rsid w:val="00D75D5D"/>
    <w:rsid w:val="00D75E38"/>
    <w:rsid w:val="00D75E48"/>
    <w:rsid w:val="00D75EB1"/>
    <w:rsid w:val="00D75F4F"/>
    <w:rsid w:val="00D75FA7"/>
    <w:rsid w:val="00D76079"/>
    <w:rsid w:val="00D76093"/>
    <w:rsid w:val="00D762A8"/>
    <w:rsid w:val="00D762BC"/>
    <w:rsid w:val="00D7643E"/>
    <w:rsid w:val="00D76623"/>
    <w:rsid w:val="00D7667D"/>
    <w:rsid w:val="00D769DD"/>
    <w:rsid w:val="00D76A0B"/>
    <w:rsid w:val="00D76A77"/>
    <w:rsid w:val="00D76AC0"/>
    <w:rsid w:val="00D76AED"/>
    <w:rsid w:val="00D76B2B"/>
    <w:rsid w:val="00D76BAC"/>
    <w:rsid w:val="00D76C77"/>
    <w:rsid w:val="00D76DE0"/>
    <w:rsid w:val="00D76E51"/>
    <w:rsid w:val="00D76F7C"/>
    <w:rsid w:val="00D76FD1"/>
    <w:rsid w:val="00D77012"/>
    <w:rsid w:val="00D7702E"/>
    <w:rsid w:val="00D770B6"/>
    <w:rsid w:val="00D772C3"/>
    <w:rsid w:val="00D77414"/>
    <w:rsid w:val="00D775D9"/>
    <w:rsid w:val="00D77632"/>
    <w:rsid w:val="00D77821"/>
    <w:rsid w:val="00D77839"/>
    <w:rsid w:val="00D77909"/>
    <w:rsid w:val="00D77951"/>
    <w:rsid w:val="00D77D53"/>
    <w:rsid w:val="00D77D64"/>
    <w:rsid w:val="00D77ED5"/>
    <w:rsid w:val="00D77F4C"/>
    <w:rsid w:val="00D77FC2"/>
    <w:rsid w:val="00D80017"/>
    <w:rsid w:val="00D80158"/>
    <w:rsid w:val="00D8015F"/>
    <w:rsid w:val="00D8026D"/>
    <w:rsid w:val="00D802F3"/>
    <w:rsid w:val="00D804AB"/>
    <w:rsid w:val="00D804CB"/>
    <w:rsid w:val="00D804D7"/>
    <w:rsid w:val="00D80537"/>
    <w:rsid w:val="00D805C2"/>
    <w:rsid w:val="00D805F1"/>
    <w:rsid w:val="00D8061E"/>
    <w:rsid w:val="00D80635"/>
    <w:rsid w:val="00D80A2E"/>
    <w:rsid w:val="00D80B65"/>
    <w:rsid w:val="00D80BA0"/>
    <w:rsid w:val="00D80BEF"/>
    <w:rsid w:val="00D80C17"/>
    <w:rsid w:val="00D80D4A"/>
    <w:rsid w:val="00D80D62"/>
    <w:rsid w:val="00D80F5D"/>
    <w:rsid w:val="00D811FB"/>
    <w:rsid w:val="00D812DF"/>
    <w:rsid w:val="00D813C9"/>
    <w:rsid w:val="00D813DD"/>
    <w:rsid w:val="00D8146A"/>
    <w:rsid w:val="00D8155F"/>
    <w:rsid w:val="00D8161F"/>
    <w:rsid w:val="00D81693"/>
    <w:rsid w:val="00D8189E"/>
    <w:rsid w:val="00D819AE"/>
    <w:rsid w:val="00D819DB"/>
    <w:rsid w:val="00D81A03"/>
    <w:rsid w:val="00D81B16"/>
    <w:rsid w:val="00D81C9A"/>
    <w:rsid w:val="00D81CB1"/>
    <w:rsid w:val="00D81CD7"/>
    <w:rsid w:val="00D81DCB"/>
    <w:rsid w:val="00D81F0B"/>
    <w:rsid w:val="00D821F5"/>
    <w:rsid w:val="00D822D3"/>
    <w:rsid w:val="00D82475"/>
    <w:rsid w:val="00D824EF"/>
    <w:rsid w:val="00D824F9"/>
    <w:rsid w:val="00D827A0"/>
    <w:rsid w:val="00D828D3"/>
    <w:rsid w:val="00D82926"/>
    <w:rsid w:val="00D82B35"/>
    <w:rsid w:val="00D82D99"/>
    <w:rsid w:val="00D82E7A"/>
    <w:rsid w:val="00D82F44"/>
    <w:rsid w:val="00D8300E"/>
    <w:rsid w:val="00D830D4"/>
    <w:rsid w:val="00D83277"/>
    <w:rsid w:val="00D8338B"/>
    <w:rsid w:val="00D833BF"/>
    <w:rsid w:val="00D8340E"/>
    <w:rsid w:val="00D83434"/>
    <w:rsid w:val="00D835F2"/>
    <w:rsid w:val="00D83638"/>
    <w:rsid w:val="00D8380D"/>
    <w:rsid w:val="00D83844"/>
    <w:rsid w:val="00D83892"/>
    <w:rsid w:val="00D8389F"/>
    <w:rsid w:val="00D838C0"/>
    <w:rsid w:val="00D83B67"/>
    <w:rsid w:val="00D83D2C"/>
    <w:rsid w:val="00D83E2A"/>
    <w:rsid w:val="00D83EBB"/>
    <w:rsid w:val="00D8408F"/>
    <w:rsid w:val="00D84121"/>
    <w:rsid w:val="00D84129"/>
    <w:rsid w:val="00D84161"/>
    <w:rsid w:val="00D84229"/>
    <w:rsid w:val="00D842A0"/>
    <w:rsid w:val="00D842F2"/>
    <w:rsid w:val="00D843BA"/>
    <w:rsid w:val="00D8447B"/>
    <w:rsid w:val="00D84563"/>
    <w:rsid w:val="00D84580"/>
    <w:rsid w:val="00D845F6"/>
    <w:rsid w:val="00D84655"/>
    <w:rsid w:val="00D8475B"/>
    <w:rsid w:val="00D847B9"/>
    <w:rsid w:val="00D84897"/>
    <w:rsid w:val="00D84AAD"/>
    <w:rsid w:val="00D84AF1"/>
    <w:rsid w:val="00D84B71"/>
    <w:rsid w:val="00D84BC9"/>
    <w:rsid w:val="00D84C35"/>
    <w:rsid w:val="00D84D28"/>
    <w:rsid w:val="00D84DAB"/>
    <w:rsid w:val="00D84DF2"/>
    <w:rsid w:val="00D84E39"/>
    <w:rsid w:val="00D84E62"/>
    <w:rsid w:val="00D84EC1"/>
    <w:rsid w:val="00D84F6E"/>
    <w:rsid w:val="00D84F96"/>
    <w:rsid w:val="00D8501D"/>
    <w:rsid w:val="00D8525D"/>
    <w:rsid w:val="00D85475"/>
    <w:rsid w:val="00D85558"/>
    <w:rsid w:val="00D85628"/>
    <w:rsid w:val="00D85882"/>
    <w:rsid w:val="00D858C6"/>
    <w:rsid w:val="00D85A67"/>
    <w:rsid w:val="00D85A99"/>
    <w:rsid w:val="00D85BD2"/>
    <w:rsid w:val="00D85BF2"/>
    <w:rsid w:val="00D85C0F"/>
    <w:rsid w:val="00D85C12"/>
    <w:rsid w:val="00D85D28"/>
    <w:rsid w:val="00D85D89"/>
    <w:rsid w:val="00D85DD1"/>
    <w:rsid w:val="00D85E70"/>
    <w:rsid w:val="00D86080"/>
    <w:rsid w:val="00D861A4"/>
    <w:rsid w:val="00D86231"/>
    <w:rsid w:val="00D86417"/>
    <w:rsid w:val="00D8662C"/>
    <w:rsid w:val="00D8666D"/>
    <w:rsid w:val="00D86677"/>
    <w:rsid w:val="00D86776"/>
    <w:rsid w:val="00D868D5"/>
    <w:rsid w:val="00D868DF"/>
    <w:rsid w:val="00D86AAA"/>
    <w:rsid w:val="00D86AB1"/>
    <w:rsid w:val="00D86BD9"/>
    <w:rsid w:val="00D86C2C"/>
    <w:rsid w:val="00D86C64"/>
    <w:rsid w:val="00D86CBE"/>
    <w:rsid w:val="00D86D32"/>
    <w:rsid w:val="00D86D65"/>
    <w:rsid w:val="00D86E28"/>
    <w:rsid w:val="00D86E4B"/>
    <w:rsid w:val="00D86E93"/>
    <w:rsid w:val="00D86ED2"/>
    <w:rsid w:val="00D86EEB"/>
    <w:rsid w:val="00D86F59"/>
    <w:rsid w:val="00D86F84"/>
    <w:rsid w:val="00D86FEC"/>
    <w:rsid w:val="00D87190"/>
    <w:rsid w:val="00D8726E"/>
    <w:rsid w:val="00D872C2"/>
    <w:rsid w:val="00D87357"/>
    <w:rsid w:val="00D873F8"/>
    <w:rsid w:val="00D874AD"/>
    <w:rsid w:val="00D87658"/>
    <w:rsid w:val="00D8765E"/>
    <w:rsid w:val="00D878E7"/>
    <w:rsid w:val="00D879F8"/>
    <w:rsid w:val="00D87A35"/>
    <w:rsid w:val="00D87A59"/>
    <w:rsid w:val="00D87AF8"/>
    <w:rsid w:val="00D87B2A"/>
    <w:rsid w:val="00D87C8E"/>
    <w:rsid w:val="00D87D43"/>
    <w:rsid w:val="00D87E25"/>
    <w:rsid w:val="00D87E3E"/>
    <w:rsid w:val="00D87F06"/>
    <w:rsid w:val="00D90103"/>
    <w:rsid w:val="00D9024A"/>
    <w:rsid w:val="00D90263"/>
    <w:rsid w:val="00D903E0"/>
    <w:rsid w:val="00D904E9"/>
    <w:rsid w:val="00D9058E"/>
    <w:rsid w:val="00D905A0"/>
    <w:rsid w:val="00D90763"/>
    <w:rsid w:val="00D90781"/>
    <w:rsid w:val="00D907F1"/>
    <w:rsid w:val="00D9084C"/>
    <w:rsid w:val="00D90912"/>
    <w:rsid w:val="00D909B9"/>
    <w:rsid w:val="00D90A14"/>
    <w:rsid w:val="00D90A1A"/>
    <w:rsid w:val="00D90A43"/>
    <w:rsid w:val="00D90A78"/>
    <w:rsid w:val="00D90C87"/>
    <w:rsid w:val="00D90D21"/>
    <w:rsid w:val="00D90ED7"/>
    <w:rsid w:val="00D910B2"/>
    <w:rsid w:val="00D9120E"/>
    <w:rsid w:val="00D91382"/>
    <w:rsid w:val="00D913A4"/>
    <w:rsid w:val="00D9145B"/>
    <w:rsid w:val="00D91498"/>
    <w:rsid w:val="00D917B5"/>
    <w:rsid w:val="00D91B84"/>
    <w:rsid w:val="00D91BCF"/>
    <w:rsid w:val="00D91D6F"/>
    <w:rsid w:val="00D91DF3"/>
    <w:rsid w:val="00D91E96"/>
    <w:rsid w:val="00D91FF0"/>
    <w:rsid w:val="00D9207A"/>
    <w:rsid w:val="00D920BA"/>
    <w:rsid w:val="00D920CD"/>
    <w:rsid w:val="00D92199"/>
    <w:rsid w:val="00D92381"/>
    <w:rsid w:val="00D9246F"/>
    <w:rsid w:val="00D926EF"/>
    <w:rsid w:val="00D92783"/>
    <w:rsid w:val="00D927C1"/>
    <w:rsid w:val="00D9293F"/>
    <w:rsid w:val="00D92948"/>
    <w:rsid w:val="00D92EDE"/>
    <w:rsid w:val="00D930FF"/>
    <w:rsid w:val="00D93277"/>
    <w:rsid w:val="00D932A6"/>
    <w:rsid w:val="00D932AD"/>
    <w:rsid w:val="00D932E8"/>
    <w:rsid w:val="00D933DC"/>
    <w:rsid w:val="00D93551"/>
    <w:rsid w:val="00D9357B"/>
    <w:rsid w:val="00D93695"/>
    <w:rsid w:val="00D936CE"/>
    <w:rsid w:val="00D93772"/>
    <w:rsid w:val="00D937A9"/>
    <w:rsid w:val="00D93959"/>
    <w:rsid w:val="00D93992"/>
    <w:rsid w:val="00D93A68"/>
    <w:rsid w:val="00D93A6D"/>
    <w:rsid w:val="00D93A8E"/>
    <w:rsid w:val="00D93B63"/>
    <w:rsid w:val="00D93CB1"/>
    <w:rsid w:val="00D93D70"/>
    <w:rsid w:val="00D93E4F"/>
    <w:rsid w:val="00D93F29"/>
    <w:rsid w:val="00D941AA"/>
    <w:rsid w:val="00D94221"/>
    <w:rsid w:val="00D94275"/>
    <w:rsid w:val="00D943C7"/>
    <w:rsid w:val="00D945E6"/>
    <w:rsid w:val="00D94713"/>
    <w:rsid w:val="00D947EA"/>
    <w:rsid w:val="00D94823"/>
    <w:rsid w:val="00D94865"/>
    <w:rsid w:val="00D94973"/>
    <w:rsid w:val="00D949BF"/>
    <w:rsid w:val="00D94A01"/>
    <w:rsid w:val="00D94A19"/>
    <w:rsid w:val="00D94B86"/>
    <w:rsid w:val="00D94C1D"/>
    <w:rsid w:val="00D94CDF"/>
    <w:rsid w:val="00D94CF9"/>
    <w:rsid w:val="00D94F28"/>
    <w:rsid w:val="00D9520B"/>
    <w:rsid w:val="00D95210"/>
    <w:rsid w:val="00D95228"/>
    <w:rsid w:val="00D952E4"/>
    <w:rsid w:val="00D952E5"/>
    <w:rsid w:val="00D9548B"/>
    <w:rsid w:val="00D954B4"/>
    <w:rsid w:val="00D95504"/>
    <w:rsid w:val="00D95593"/>
    <w:rsid w:val="00D955B0"/>
    <w:rsid w:val="00D95635"/>
    <w:rsid w:val="00D95690"/>
    <w:rsid w:val="00D957DF"/>
    <w:rsid w:val="00D95859"/>
    <w:rsid w:val="00D95936"/>
    <w:rsid w:val="00D959B0"/>
    <w:rsid w:val="00D95AFD"/>
    <w:rsid w:val="00D95ED9"/>
    <w:rsid w:val="00D95F21"/>
    <w:rsid w:val="00D95F7E"/>
    <w:rsid w:val="00D95FA6"/>
    <w:rsid w:val="00D96015"/>
    <w:rsid w:val="00D96020"/>
    <w:rsid w:val="00D9607E"/>
    <w:rsid w:val="00D960E5"/>
    <w:rsid w:val="00D96331"/>
    <w:rsid w:val="00D96456"/>
    <w:rsid w:val="00D96618"/>
    <w:rsid w:val="00D9663B"/>
    <w:rsid w:val="00D966A3"/>
    <w:rsid w:val="00D96786"/>
    <w:rsid w:val="00D96795"/>
    <w:rsid w:val="00D967B4"/>
    <w:rsid w:val="00D967F9"/>
    <w:rsid w:val="00D96902"/>
    <w:rsid w:val="00D96944"/>
    <w:rsid w:val="00D96A60"/>
    <w:rsid w:val="00D96AC8"/>
    <w:rsid w:val="00D96C69"/>
    <w:rsid w:val="00D96C98"/>
    <w:rsid w:val="00D96DE3"/>
    <w:rsid w:val="00D96F02"/>
    <w:rsid w:val="00D96F4A"/>
    <w:rsid w:val="00D970C0"/>
    <w:rsid w:val="00D9723A"/>
    <w:rsid w:val="00D9725E"/>
    <w:rsid w:val="00D97279"/>
    <w:rsid w:val="00D972C7"/>
    <w:rsid w:val="00D97366"/>
    <w:rsid w:val="00D97481"/>
    <w:rsid w:val="00D97506"/>
    <w:rsid w:val="00D97540"/>
    <w:rsid w:val="00D97639"/>
    <w:rsid w:val="00D976E2"/>
    <w:rsid w:val="00D9771B"/>
    <w:rsid w:val="00D97722"/>
    <w:rsid w:val="00D977AD"/>
    <w:rsid w:val="00D9784E"/>
    <w:rsid w:val="00D97857"/>
    <w:rsid w:val="00D97937"/>
    <w:rsid w:val="00D97A52"/>
    <w:rsid w:val="00D97AFE"/>
    <w:rsid w:val="00D97BC1"/>
    <w:rsid w:val="00D97BDF"/>
    <w:rsid w:val="00D97BE1"/>
    <w:rsid w:val="00D97D68"/>
    <w:rsid w:val="00D97D7C"/>
    <w:rsid w:val="00D97E69"/>
    <w:rsid w:val="00D97F3E"/>
    <w:rsid w:val="00D97FB6"/>
    <w:rsid w:val="00DA00E5"/>
    <w:rsid w:val="00DA01BD"/>
    <w:rsid w:val="00DA01E6"/>
    <w:rsid w:val="00DA0234"/>
    <w:rsid w:val="00DA0278"/>
    <w:rsid w:val="00DA02D9"/>
    <w:rsid w:val="00DA0360"/>
    <w:rsid w:val="00DA0465"/>
    <w:rsid w:val="00DA04D7"/>
    <w:rsid w:val="00DA0507"/>
    <w:rsid w:val="00DA0645"/>
    <w:rsid w:val="00DA06F2"/>
    <w:rsid w:val="00DA0729"/>
    <w:rsid w:val="00DA073D"/>
    <w:rsid w:val="00DA07EC"/>
    <w:rsid w:val="00DA0BE1"/>
    <w:rsid w:val="00DA0C7F"/>
    <w:rsid w:val="00DA0CB9"/>
    <w:rsid w:val="00DA0CF2"/>
    <w:rsid w:val="00DA0D96"/>
    <w:rsid w:val="00DA0D99"/>
    <w:rsid w:val="00DA0DEB"/>
    <w:rsid w:val="00DA0F6E"/>
    <w:rsid w:val="00DA0FD5"/>
    <w:rsid w:val="00DA1017"/>
    <w:rsid w:val="00DA1180"/>
    <w:rsid w:val="00DA1234"/>
    <w:rsid w:val="00DA1265"/>
    <w:rsid w:val="00DA12A5"/>
    <w:rsid w:val="00DA12D5"/>
    <w:rsid w:val="00DA1364"/>
    <w:rsid w:val="00DA1373"/>
    <w:rsid w:val="00DA1430"/>
    <w:rsid w:val="00DA14B0"/>
    <w:rsid w:val="00DA151B"/>
    <w:rsid w:val="00DA1555"/>
    <w:rsid w:val="00DA1604"/>
    <w:rsid w:val="00DA18E5"/>
    <w:rsid w:val="00DA1A23"/>
    <w:rsid w:val="00DA1B0E"/>
    <w:rsid w:val="00DA1B51"/>
    <w:rsid w:val="00DA1F36"/>
    <w:rsid w:val="00DA1FBC"/>
    <w:rsid w:val="00DA20B4"/>
    <w:rsid w:val="00DA2132"/>
    <w:rsid w:val="00DA21AA"/>
    <w:rsid w:val="00DA2311"/>
    <w:rsid w:val="00DA2383"/>
    <w:rsid w:val="00DA2459"/>
    <w:rsid w:val="00DA248B"/>
    <w:rsid w:val="00DA2555"/>
    <w:rsid w:val="00DA266B"/>
    <w:rsid w:val="00DA26CE"/>
    <w:rsid w:val="00DA2827"/>
    <w:rsid w:val="00DA28ED"/>
    <w:rsid w:val="00DA2921"/>
    <w:rsid w:val="00DA29C6"/>
    <w:rsid w:val="00DA2B16"/>
    <w:rsid w:val="00DA2B62"/>
    <w:rsid w:val="00DA2B87"/>
    <w:rsid w:val="00DA2BB9"/>
    <w:rsid w:val="00DA2C68"/>
    <w:rsid w:val="00DA2CB0"/>
    <w:rsid w:val="00DA2D00"/>
    <w:rsid w:val="00DA2D4D"/>
    <w:rsid w:val="00DA2D7E"/>
    <w:rsid w:val="00DA2DBA"/>
    <w:rsid w:val="00DA2DC9"/>
    <w:rsid w:val="00DA2E13"/>
    <w:rsid w:val="00DA2FA4"/>
    <w:rsid w:val="00DA2FC1"/>
    <w:rsid w:val="00DA2FCC"/>
    <w:rsid w:val="00DA2FE2"/>
    <w:rsid w:val="00DA30DA"/>
    <w:rsid w:val="00DA311F"/>
    <w:rsid w:val="00DA3493"/>
    <w:rsid w:val="00DA34A2"/>
    <w:rsid w:val="00DA34CA"/>
    <w:rsid w:val="00DA35F1"/>
    <w:rsid w:val="00DA3B7B"/>
    <w:rsid w:val="00DA3C8E"/>
    <w:rsid w:val="00DA3E0A"/>
    <w:rsid w:val="00DA3E7E"/>
    <w:rsid w:val="00DA3E7F"/>
    <w:rsid w:val="00DA3EE3"/>
    <w:rsid w:val="00DA3FF0"/>
    <w:rsid w:val="00DA4055"/>
    <w:rsid w:val="00DA406E"/>
    <w:rsid w:val="00DA41AD"/>
    <w:rsid w:val="00DA4379"/>
    <w:rsid w:val="00DA438B"/>
    <w:rsid w:val="00DA43C0"/>
    <w:rsid w:val="00DA469F"/>
    <w:rsid w:val="00DA46D1"/>
    <w:rsid w:val="00DA4710"/>
    <w:rsid w:val="00DA47F4"/>
    <w:rsid w:val="00DA482B"/>
    <w:rsid w:val="00DA4853"/>
    <w:rsid w:val="00DA4880"/>
    <w:rsid w:val="00DA48F2"/>
    <w:rsid w:val="00DA4961"/>
    <w:rsid w:val="00DA4A0F"/>
    <w:rsid w:val="00DA4AD1"/>
    <w:rsid w:val="00DA4CFC"/>
    <w:rsid w:val="00DA4D39"/>
    <w:rsid w:val="00DA4D78"/>
    <w:rsid w:val="00DA4DE4"/>
    <w:rsid w:val="00DA4E27"/>
    <w:rsid w:val="00DA4EC1"/>
    <w:rsid w:val="00DA4F0A"/>
    <w:rsid w:val="00DA5277"/>
    <w:rsid w:val="00DA533D"/>
    <w:rsid w:val="00DA5396"/>
    <w:rsid w:val="00DA5474"/>
    <w:rsid w:val="00DA54A0"/>
    <w:rsid w:val="00DA560B"/>
    <w:rsid w:val="00DA5613"/>
    <w:rsid w:val="00DA5666"/>
    <w:rsid w:val="00DA57E0"/>
    <w:rsid w:val="00DA5886"/>
    <w:rsid w:val="00DA590C"/>
    <w:rsid w:val="00DA5949"/>
    <w:rsid w:val="00DA5A0D"/>
    <w:rsid w:val="00DA5AB4"/>
    <w:rsid w:val="00DA5AD7"/>
    <w:rsid w:val="00DA5D53"/>
    <w:rsid w:val="00DA5E71"/>
    <w:rsid w:val="00DA5FBF"/>
    <w:rsid w:val="00DA6050"/>
    <w:rsid w:val="00DA606C"/>
    <w:rsid w:val="00DA6129"/>
    <w:rsid w:val="00DA625F"/>
    <w:rsid w:val="00DA62BC"/>
    <w:rsid w:val="00DA6316"/>
    <w:rsid w:val="00DA631F"/>
    <w:rsid w:val="00DA63E3"/>
    <w:rsid w:val="00DA64C7"/>
    <w:rsid w:val="00DA6669"/>
    <w:rsid w:val="00DA68F7"/>
    <w:rsid w:val="00DA69AB"/>
    <w:rsid w:val="00DA69EA"/>
    <w:rsid w:val="00DA6A01"/>
    <w:rsid w:val="00DA6A9D"/>
    <w:rsid w:val="00DA6AFF"/>
    <w:rsid w:val="00DA6C41"/>
    <w:rsid w:val="00DA6E28"/>
    <w:rsid w:val="00DA6FDF"/>
    <w:rsid w:val="00DA7088"/>
    <w:rsid w:val="00DA7146"/>
    <w:rsid w:val="00DA75F8"/>
    <w:rsid w:val="00DA7608"/>
    <w:rsid w:val="00DA766F"/>
    <w:rsid w:val="00DA7886"/>
    <w:rsid w:val="00DA79E9"/>
    <w:rsid w:val="00DA7AB2"/>
    <w:rsid w:val="00DA7B1D"/>
    <w:rsid w:val="00DA7CEB"/>
    <w:rsid w:val="00DA7CEE"/>
    <w:rsid w:val="00DA7DDF"/>
    <w:rsid w:val="00DA7DF8"/>
    <w:rsid w:val="00DA7E90"/>
    <w:rsid w:val="00DA7F44"/>
    <w:rsid w:val="00DA7F88"/>
    <w:rsid w:val="00DB0010"/>
    <w:rsid w:val="00DB008C"/>
    <w:rsid w:val="00DB0245"/>
    <w:rsid w:val="00DB02A6"/>
    <w:rsid w:val="00DB02AF"/>
    <w:rsid w:val="00DB0307"/>
    <w:rsid w:val="00DB0318"/>
    <w:rsid w:val="00DB0409"/>
    <w:rsid w:val="00DB041F"/>
    <w:rsid w:val="00DB0517"/>
    <w:rsid w:val="00DB053E"/>
    <w:rsid w:val="00DB0692"/>
    <w:rsid w:val="00DB077C"/>
    <w:rsid w:val="00DB07A5"/>
    <w:rsid w:val="00DB08DF"/>
    <w:rsid w:val="00DB08E1"/>
    <w:rsid w:val="00DB0951"/>
    <w:rsid w:val="00DB0ADC"/>
    <w:rsid w:val="00DB0B59"/>
    <w:rsid w:val="00DB0BBA"/>
    <w:rsid w:val="00DB0C74"/>
    <w:rsid w:val="00DB0D50"/>
    <w:rsid w:val="00DB1255"/>
    <w:rsid w:val="00DB12C2"/>
    <w:rsid w:val="00DB1345"/>
    <w:rsid w:val="00DB1377"/>
    <w:rsid w:val="00DB13AB"/>
    <w:rsid w:val="00DB144C"/>
    <w:rsid w:val="00DB149C"/>
    <w:rsid w:val="00DB14F3"/>
    <w:rsid w:val="00DB1690"/>
    <w:rsid w:val="00DB16EC"/>
    <w:rsid w:val="00DB17EB"/>
    <w:rsid w:val="00DB183A"/>
    <w:rsid w:val="00DB1AF4"/>
    <w:rsid w:val="00DB1C48"/>
    <w:rsid w:val="00DB1D35"/>
    <w:rsid w:val="00DB1D37"/>
    <w:rsid w:val="00DB1D42"/>
    <w:rsid w:val="00DB1E59"/>
    <w:rsid w:val="00DB1F42"/>
    <w:rsid w:val="00DB1F7D"/>
    <w:rsid w:val="00DB225B"/>
    <w:rsid w:val="00DB229F"/>
    <w:rsid w:val="00DB22DF"/>
    <w:rsid w:val="00DB23DB"/>
    <w:rsid w:val="00DB23F4"/>
    <w:rsid w:val="00DB251F"/>
    <w:rsid w:val="00DB2563"/>
    <w:rsid w:val="00DB2589"/>
    <w:rsid w:val="00DB26C4"/>
    <w:rsid w:val="00DB27EB"/>
    <w:rsid w:val="00DB2A08"/>
    <w:rsid w:val="00DB2A46"/>
    <w:rsid w:val="00DB2B16"/>
    <w:rsid w:val="00DB2B88"/>
    <w:rsid w:val="00DB2B8C"/>
    <w:rsid w:val="00DB2BF8"/>
    <w:rsid w:val="00DB2C52"/>
    <w:rsid w:val="00DB2C6C"/>
    <w:rsid w:val="00DB2D54"/>
    <w:rsid w:val="00DB2E3B"/>
    <w:rsid w:val="00DB2EEC"/>
    <w:rsid w:val="00DB2F70"/>
    <w:rsid w:val="00DB30BF"/>
    <w:rsid w:val="00DB3199"/>
    <w:rsid w:val="00DB31E6"/>
    <w:rsid w:val="00DB31FA"/>
    <w:rsid w:val="00DB332E"/>
    <w:rsid w:val="00DB3379"/>
    <w:rsid w:val="00DB33FD"/>
    <w:rsid w:val="00DB34AF"/>
    <w:rsid w:val="00DB3515"/>
    <w:rsid w:val="00DB3642"/>
    <w:rsid w:val="00DB39F6"/>
    <w:rsid w:val="00DB3B19"/>
    <w:rsid w:val="00DB3BB9"/>
    <w:rsid w:val="00DB3BF6"/>
    <w:rsid w:val="00DB3DAF"/>
    <w:rsid w:val="00DB3EA1"/>
    <w:rsid w:val="00DB3F00"/>
    <w:rsid w:val="00DB3F67"/>
    <w:rsid w:val="00DB3FD4"/>
    <w:rsid w:val="00DB4006"/>
    <w:rsid w:val="00DB4124"/>
    <w:rsid w:val="00DB4125"/>
    <w:rsid w:val="00DB4135"/>
    <w:rsid w:val="00DB42B8"/>
    <w:rsid w:val="00DB4314"/>
    <w:rsid w:val="00DB431E"/>
    <w:rsid w:val="00DB441F"/>
    <w:rsid w:val="00DB45AA"/>
    <w:rsid w:val="00DB45EE"/>
    <w:rsid w:val="00DB462D"/>
    <w:rsid w:val="00DB4AF2"/>
    <w:rsid w:val="00DB4D45"/>
    <w:rsid w:val="00DB4DD3"/>
    <w:rsid w:val="00DB4DDA"/>
    <w:rsid w:val="00DB4EDF"/>
    <w:rsid w:val="00DB4EE0"/>
    <w:rsid w:val="00DB4EE6"/>
    <w:rsid w:val="00DB5058"/>
    <w:rsid w:val="00DB51DC"/>
    <w:rsid w:val="00DB51F5"/>
    <w:rsid w:val="00DB5313"/>
    <w:rsid w:val="00DB53CA"/>
    <w:rsid w:val="00DB547A"/>
    <w:rsid w:val="00DB54E1"/>
    <w:rsid w:val="00DB558D"/>
    <w:rsid w:val="00DB586F"/>
    <w:rsid w:val="00DB59E2"/>
    <w:rsid w:val="00DB5E8C"/>
    <w:rsid w:val="00DB606F"/>
    <w:rsid w:val="00DB60B6"/>
    <w:rsid w:val="00DB61DE"/>
    <w:rsid w:val="00DB623B"/>
    <w:rsid w:val="00DB6285"/>
    <w:rsid w:val="00DB658A"/>
    <w:rsid w:val="00DB65B2"/>
    <w:rsid w:val="00DB66AC"/>
    <w:rsid w:val="00DB66D1"/>
    <w:rsid w:val="00DB6742"/>
    <w:rsid w:val="00DB6952"/>
    <w:rsid w:val="00DB6A5B"/>
    <w:rsid w:val="00DB6A5C"/>
    <w:rsid w:val="00DB6AD1"/>
    <w:rsid w:val="00DB6CC5"/>
    <w:rsid w:val="00DB6CE3"/>
    <w:rsid w:val="00DB6CE8"/>
    <w:rsid w:val="00DB6DE6"/>
    <w:rsid w:val="00DB6E77"/>
    <w:rsid w:val="00DB6EC4"/>
    <w:rsid w:val="00DB6F60"/>
    <w:rsid w:val="00DB71EA"/>
    <w:rsid w:val="00DB723B"/>
    <w:rsid w:val="00DB73B5"/>
    <w:rsid w:val="00DB7473"/>
    <w:rsid w:val="00DB747F"/>
    <w:rsid w:val="00DB749D"/>
    <w:rsid w:val="00DB7663"/>
    <w:rsid w:val="00DB774B"/>
    <w:rsid w:val="00DB7A68"/>
    <w:rsid w:val="00DB7C27"/>
    <w:rsid w:val="00DB7DA7"/>
    <w:rsid w:val="00DB7E71"/>
    <w:rsid w:val="00DC012E"/>
    <w:rsid w:val="00DC0150"/>
    <w:rsid w:val="00DC01A3"/>
    <w:rsid w:val="00DC01B1"/>
    <w:rsid w:val="00DC01CA"/>
    <w:rsid w:val="00DC01D4"/>
    <w:rsid w:val="00DC01E9"/>
    <w:rsid w:val="00DC0201"/>
    <w:rsid w:val="00DC023B"/>
    <w:rsid w:val="00DC028C"/>
    <w:rsid w:val="00DC03AD"/>
    <w:rsid w:val="00DC04EA"/>
    <w:rsid w:val="00DC06AA"/>
    <w:rsid w:val="00DC06F2"/>
    <w:rsid w:val="00DC077A"/>
    <w:rsid w:val="00DC08AD"/>
    <w:rsid w:val="00DC0A59"/>
    <w:rsid w:val="00DC0BEB"/>
    <w:rsid w:val="00DC0C5C"/>
    <w:rsid w:val="00DC0C7C"/>
    <w:rsid w:val="00DC0D90"/>
    <w:rsid w:val="00DC0F24"/>
    <w:rsid w:val="00DC100C"/>
    <w:rsid w:val="00DC1019"/>
    <w:rsid w:val="00DC1027"/>
    <w:rsid w:val="00DC10DB"/>
    <w:rsid w:val="00DC1149"/>
    <w:rsid w:val="00DC120C"/>
    <w:rsid w:val="00DC1308"/>
    <w:rsid w:val="00DC134D"/>
    <w:rsid w:val="00DC13EE"/>
    <w:rsid w:val="00DC1469"/>
    <w:rsid w:val="00DC1548"/>
    <w:rsid w:val="00DC15F5"/>
    <w:rsid w:val="00DC1727"/>
    <w:rsid w:val="00DC17E8"/>
    <w:rsid w:val="00DC1854"/>
    <w:rsid w:val="00DC18E4"/>
    <w:rsid w:val="00DC1912"/>
    <w:rsid w:val="00DC198B"/>
    <w:rsid w:val="00DC1ABB"/>
    <w:rsid w:val="00DC1B08"/>
    <w:rsid w:val="00DC1BF8"/>
    <w:rsid w:val="00DC1C1A"/>
    <w:rsid w:val="00DC1CB5"/>
    <w:rsid w:val="00DC2149"/>
    <w:rsid w:val="00DC24EB"/>
    <w:rsid w:val="00DC257F"/>
    <w:rsid w:val="00DC25A0"/>
    <w:rsid w:val="00DC2677"/>
    <w:rsid w:val="00DC2680"/>
    <w:rsid w:val="00DC26DA"/>
    <w:rsid w:val="00DC276F"/>
    <w:rsid w:val="00DC294E"/>
    <w:rsid w:val="00DC298B"/>
    <w:rsid w:val="00DC2D97"/>
    <w:rsid w:val="00DC2E97"/>
    <w:rsid w:val="00DC2FC0"/>
    <w:rsid w:val="00DC3108"/>
    <w:rsid w:val="00DC346D"/>
    <w:rsid w:val="00DC347C"/>
    <w:rsid w:val="00DC3516"/>
    <w:rsid w:val="00DC35AA"/>
    <w:rsid w:val="00DC3699"/>
    <w:rsid w:val="00DC3703"/>
    <w:rsid w:val="00DC376E"/>
    <w:rsid w:val="00DC37A5"/>
    <w:rsid w:val="00DC381D"/>
    <w:rsid w:val="00DC3884"/>
    <w:rsid w:val="00DC3993"/>
    <w:rsid w:val="00DC39A6"/>
    <w:rsid w:val="00DC3B37"/>
    <w:rsid w:val="00DC3CE0"/>
    <w:rsid w:val="00DC3D37"/>
    <w:rsid w:val="00DC3E34"/>
    <w:rsid w:val="00DC3EB7"/>
    <w:rsid w:val="00DC3F4B"/>
    <w:rsid w:val="00DC40EA"/>
    <w:rsid w:val="00DC4108"/>
    <w:rsid w:val="00DC41F7"/>
    <w:rsid w:val="00DC425B"/>
    <w:rsid w:val="00DC4352"/>
    <w:rsid w:val="00DC43BD"/>
    <w:rsid w:val="00DC43E9"/>
    <w:rsid w:val="00DC448E"/>
    <w:rsid w:val="00DC458D"/>
    <w:rsid w:val="00DC4730"/>
    <w:rsid w:val="00DC4869"/>
    <w:rsid w:val="00DC4D8F"/>
    <w:rsid w:val="00DC4FAA"/>
    <w:rsid w:val="00DC51B7"/>
    <w:rsid w:val="00DC51D0"/>
    <w:rsid w:val="00DC5236"/>
    <w:rsid w:val="00DC52CF"/>
    <w:rsid w:val="00DC5303"/>
    <w:rsid w:val="00DC5312"/>
    <w:rsid w:val="00DC540F"/>
    <w:rsid w:val="00DC5490"/>
    <w:rsid w:val="00DC562D"/>
    <w:rsid w:val="00DC571A"/>
    <w:rsid w:val="00DC57EE"/>
    <w:rsid w:val="00DC585B"/>
    <w:rsid w:val="00DC5962"/>
    <w:rsid w:val="00DC59F9"/>
    <w:rsid w:val="00DC5BC0"/>
    <w:rsid w:val="00DC5E13"/>
    <w:rsid w:val="00DC5E8D"/>
    <w:rsid w:val="00DC5FB7"/>
    <w:rsid w:val="00DC61A6"/>
    <w:rsid w:val="00DC61B3"/>
    <w:rsid w:val="00DC6251"/>
    <w:rsid w:val="00DC62D9"/>
    <w:rsid w:val="00DC630B"/>
    <w:rsid w:val="00DC635A"/>
    <w:rsid w:val="00DC648B"/>
    <w:rsid w:val="00DC6516"/>
    <w:rsid w:val="00DC6534"/>
    <w:rsid w:val="00DC6605"/>
    <w:rsid w:val="00DC6647"/>
    <w:rsid w:val="00DC679E"/>
    <w:rsid w:val="00DC67AC"/>
    <w:rsid w:val="00DC6884"/>
    <w:rsid w:val="00DC68A6"/>
    <w:rsid w:val="00DC6929"/>
    <w:rsid w:val="00DC6936"/>
    <w:rsid w:val="00DC693B"/>
    <w:rsid w:val="00DC694B"/>
    <w:rsid w:val="00DC69B0"/>
    <w:rsid w:val="00DC6D25"/>
    <w:rsid w:val="00DC6F13"/>
    <w:rsid w:val="00DC6F38"/>
    <w:rsid w:val="00DC7333"/>
    <w:rsid w:val="00DC735A"/>
    <w:rsid w:val="00DC73BA"/>
    <w:rsid w:val="00DC75F7"/>
    <w:rsid w:val="00DC764B"/>
    <w:rsid w:val="00DC77CA"/>
    <w:rsid w:val="00DC7815"/>
    <w:rsid w:val="00DC7847"/>
    <w:rsid w:val="00DC78BE"/>
    <w:rsid w:val="00DC7A94"/>
    <w:rsid w:val="00DC7AB0"/>
    <w:rsid w:val="00DC7B32"/>
    <w:rsid w:val="00DC7B58"/>
    <w:rsid w:val="00DC7CC1"/>
    <w:rsid w:val="00DC7D98"/>
    <w:rsid w:val="00DC7E82"/>
    <w:rsid w:val="00DC7F3B"/>
    <w:rsid w:val="00DC7F92"/>
    <w:rsid w:val="00DC7FCB"/>
    <w:rsid w:val="00DD0139"/>
    <w:rsid w:val="00DD022E"/>
    <w:rsid w:val="00DD034D"/>
    <w:rsid w:val="00DD04E0"/>
    <w:rsid w:val="00DD0575"/>
    <w:rsid w:val="00DD062B"/>
    <w:rsid w:val="00DD0637"/>
    <w:rsid w:val="00DD071E"/>
    <w:rsid w:val="00DD0775"/>
    <w:rsid w:val="00DD07C3"/>
    <w:rsid w:val="00DD08A1"/>
    <w:rsid w:val="00DD0943"/>
    <w:rsid w:val="00DD097A"/>
    <w:rsid w:val="00DD0AAD"/>
    <w:rsid w:val="00DD0B3C"/>
    <w:rsid w:val="00DD0B60"/>
    <w:rsid w:val="00DD0C80"/>
    <w:rsid w:val="00DD0CF0"/>
    <w:rsid w:val="00DD0D2C"/>
    <w:rsid w:val="00DD0E9B"/>
    <w:rsid w:val="00DD0ED0"/>
    <w:rsid w:val="00DD0FDF"/>
    <w:rsid w:val="00DD115B"/>
    <w:rsid w:val="00DD12B9"/>
    <w:rsid w:val="00DD12BC"/>
    <w:rsid w:val="00DD140B"/>
    <w:rsid w:val="00DD165B"/>
    <w:rsid w:val="00DD1846"/>
    <w:rsid w:val="00DD1874"/>
    <w:rsid w:val="00DD18ED"/>
    <w:rsid w:val="00DD1928"/>
    <w:rsid w:val="00DD1977"/>
    <w:rsid w:val="00DD1A34"/>
    <w:rsid w:val="00DD1AC3"/>
    <w:rsid w:val="00DD1C81"/>
    <w:rsid w:val="00DD1CBA"/>
    <w:rsid w:val="00DD1D00"/>
    <w:rsid w:val="00DD1D47"/>
    <w:rsid w:val="00DD1DE4"/>
    <w:rsid w:val="00DD1EF0"/>
    <w:rsid w:val="00DD1F24"/>
    <w:rsid w:val="00DD1FF3"/>
    <w:rsid w:val="00DD24BB"/>
    <w:rsid w:val="00DD25D9"/>
    <w:rsid w:val="00DD2883"/>
    <w:rsid w:val="00DD29A4"/>
    <w:rsid w:val="00DD2B17"/>
    <w:rsid w:val="00DD2CBE"/>
    <w:rsid w:val="00DD2CC8"/>
    <w:rsid w:val="00DD2D65"/>
    <w:rsid w:val="00DD2E5F"/>
    <w:rsid w:val="00DD2FDA"/>
    <w:rsid w:val="00DD2FEA"/>
    <w:rsid w:val="00DD3069"/>
    <w:rsid w:val="00DD3336"/>
    <w:rsid w:val="00DD334F"/>
    <w:rsid w:val="00DD33C5"/>
    <w:rsid w:val="00DD3598"/>
    <w:rsid w:val="00DD36F1"/>
    <w:rsid w:val="00DD378A"/>
    <w:rsid w:val="00DD3826"/>
    <w:rsid w:val="00DD3C49"/>
    <w:rsid w:val="00DD3EA9"/>
    <w:rsid w:val="00DD4136"/>
    <w:rsid w:val="00DD4245"/>
    <w:rsid w:val="00DD4257"/>
    <w:rsid w:val="00DD42C7"/>
    <w:rsid w:val="00DD4325"/>
    <w:rsid w:val="00DD4401"/>
    <w:rsid w:val="00DD4457"/>
    <w:rsid w:val="00DD445C"/>
    <w:rsid w:val="00DD4524"/>
    <w:rsid w:val="00DD4637"/>
    <w:rsid w:val="00DD47B9"/>
    <w:rsid w:val="00DD49F7"/>
    <w:rsid w:val="00DD4B27"/>
    <w:rsid w:val="00DD4BD2"/>
    <w:rsid w:val="00DD4C30"/>
    <w:rsid w:val="00DD4D44"/>
    <w:rsid w:val="00DD4D67"/>
    <w:rsid w:val="00DD4F12"/>
    <w:rsid w:val="00DD4FFC"/>
    <w:rsid w:val="00DD50FD"/>
    <w:rsid w:val="00DD51C4"/>
    <w:rsid w:val="00DD5217"/>
    <w:rsid w:val="00DD5294"/>
    <w:rsid w:val="00DD52B7"/>
    <w:rsid w:val="00DD5349"/>
    <w:rsid w:val="00DD53FD"/>
    <w:rsid w:val="00DD54A8"/>
    <w:rsid w:val="00DD5593"/>
    <w:rsid w:val="00DD5707"/>
    <w:rsid w:val="00DD58A3"/>
    <w:rsid w:val="00DD5941"/>
    <w:rsid w:val="00DD59AB"/>
    <w:rsid w:val="00DD59BA"/>
    <w:rsid w:val="00DD59E2"/>
    <w:rsid w:val="00DD59E8"/>
    <w:rsid w:val="00DD5BDC"/>
    <w:rsid w:val="00DD5C83"/>
    <w:rsid w:val="00DD5DC3"/>
    <w:rsid w:val="00DD5F45"/>
    <w:rsid w:val="00DD5F87"/>
    <w:rsid w:val="00DD6012"/>
    <w:rsid w:val="00DD6037"/>
    <w:rsid w:val="00DD60F2"/>
    <w:rsid w:val="00DD60F5"/>
    <w:rsid w:val="00DD61AC"/>
    <w:rsid w:val="00DD6366"/>
    <w:rsid w:val="00DD63B1"/>
    <w:rsid w:val="00DD63C8"/>
    <w:rsid w:val="00DD63D7"/>
    <w:rsid w:val="00DD63DB"/>
    <w:rsid w:val="00DD6469"/>
    <w:rsid w:val="00DD66D8"/>
    <w:rsid w:val="00DD672D"/>
    <w:rsid w:val="00DD6805"/>
    <w:rsid w:val="00DD681E"/>
    <w:rsid w:val="00DD699A"/>
    <w:rsid w:val="00DD6AB2"/>
    <w:rsid w:val="00DD6C41"/>
    <w:rsid w:val="00DD6C59"/>
    <w:rsid w:val="00DD6CE5"/>
    <w:rsid w:val="00DD6D21"/>
    <w:rsid w:val="00DD6E6C"/>
    <w:rsid w:val="00DD6FB0"/>
    <w:rsid w:val="00DD71DA"/>
    <w:rsid w:val="00DD7217"/>
    <w:rsid w:val="00DD73BD"/>
    <w:rsid w:val="00DD7452"/>
    <w:rsid w:val="00DD7484"/>
    <w:rsid w:val="00DD752B"/>
    <w:rsid w:val="00DD7569"/>
    <w:rsid w:val="00DD75A3"/>
    <w:rsid w:val="00DD75C0"/>
    <w:rsid w:val="00DD77CA"/>
    <w:rsid w:val="00DD7A62"/>
    <w:rsid w:val="00DD7C92"/>
    <w:rsid w:val="00DD7D9B"/>
    <w:rsid w:val="00DD7FFD"/>
    <w:rsid w:val="00DE00A1"/>
    <w:rsid w:val="00DE0252"/>
    <w:rsid w:val="00DE028C"/>
    <w:rsid w:val="00DE02CD"/>
    <w:rsid w:val="00DE060F"/>
    <w:rsid w:val="00DE09DA"/>
    <w:rsid w:val="00DE0AC8"/>
    <w:rsid w:val="00DE0B61"/>
    <w:rsid w:val="00DE0BB3"/>
    <w:rsid w:val="00DE0C73"/>
    <w:rsid w:val="00DE0CD2"/>
    <w:rsid w:val="00DE0CF0"/>
    <w:rsid w:val="00DE0CF4"/>
    <w:rsid w:val="00DE0D56"/>
    <w:rsid w:val="00DE0D85"/>
    <w:rsid w:val="00DE0E3B"/>
    <w:rsid w:val="00DE0E6C"/>
    <w:rsid w:val="00DE0E7B"/>
    <w:rsid w:val="00DE101A"/>
    <w:rsid w:val="00DE1035"/>
    <w:rsid w:val="00DE10DD"/>
    <w:rsid w:val="00DE11B2"/>
    <w:rsid w:val="00DE13E9"/>
    <w:rsid w:val="00DE1431"/>
    <w:rsid w:val="00DE160F"/>
    <w:rsid w:val="00DE16E5"/>
    <w:rsid w:val="00DE17E1"/>
    <w:rsid w:val="00DE1931"/>
    <w:rsid w:val="00DE1A64"/>
    <w:rsid w:val="00DE1B42"/>
    <w:rsid w:val="00DE1B4F"/>
    <w:rsid w:val="00DE1CB5"/>
    <w:rsid w:val="00DE1CF3"/>
    <w:rsid w:val="00DE1D5A"/>
    <w:rsid w:val="00DE1E40"/>
    <w:rsid w:val="00DE1E88"/>
    <w:rsid w:val="00DE1F64"/>
    <w:rsid w:val="00DE2125"/>
    <w:rsid w:val="00DE21A0"/>
    <w:rsid w:val="00DE21C9"/>
    <w:rsid w:val="00DE242A"/>
    <w:rsid w:val="00DE244C"/>
    <w:rsid w:val="00DE25AE"/>
    <w:rsid w:val="00DE25BB"/>
    <w:rsid w:val="00DE27E9"/>
    <w:rsid w:val="00DE27FB"/>
    <w:rsid w:val="00DE2831"/>
    <w:rsid w:val="00DE284D"/>
    <w:rsid w:val="00DE29B5"/>
    <w:rsid w:val="00DE2A7C"/>
    <w:rsid w:val="00DE2B21"/>
    <w:rsid w:val="00DE2B8A"/>
    <w:rsid w:val="00DE2BC9"/>
    <w:rsid w:val="00DE2ED4"/>
    <w:rsid w:val="00DE2F69"/>
    <w:rsid w:val="00DE3054"/>
    <w:rsid w:val="00DE318C"/>
    <w:rsid w:val="00DE322F"/>
    <w:rsid w:val="00DE3230"/>
    <w:rsid w:val="00DE3502"/>
    <w:rsid w:val="00DE3611"/>
    <w:rsid w:val="00DE369A"/>
    <w:rsid w:val="00DE374A"/>
    <w:rsid w:val="00DE3782"/>
    <w:rsid w:val="00DE37A4"/>
    <w:rsid w:val="00DE3805"/>
    <w:rsid w:val="00DE395F"/>
    <w:rsid w:val="00DE3A61"/>
    <w:rsid w:val="00DE3AB0"/>
    <w:rsid w:val="00DE3B75"/>
    <w:rsid w:val="00DE3E70"/>
    <w:rsid w:val="00DE3F63"/>
    <w:rsid w:val="00DE4089"/>
    <w:rsid w:val="00DE4196"/>
    <w:rsid w:val="00DE447B"/>
    <w:rsid w:val="00DE44D7"/>
    <w:rsid w:val="00DE46E0"/>
    <w:rsid w:val="00DE473D"/>
    <w:rsid w:val="00DE478D"/>
    <w:rsid w:val="00DE4A05"/>
    <w:rsid w:val="00DE4A36"/>
    <w:rsid w:val="00DE4C58"/>
    <w:rsid w:val="00DE4C79"/>
    <w:rsid w:val="00DE4C7F"/>
    <w:rsid w:val="00DE4DEB"/>
    <w:rsid w:val="00DE4E01"/>
    <w:rsid w:val="00DE4EC6"/>
    <w:rsid w:val="00DE4EF4"/>
    <w:rsid w:val="00DE5093"/>
    <w:rsid w:val="00DE50B2"/>
    <w:rsid w:val="00DE511A"/>
    <w:rsid w:val="00DE5136"/>
    <w:rsid w:val="00DE5147"/>
    <w:rsid w:val="00DE51DE"/>
    <w:rsid w:val="00DE51F2"/>
    <w:rsid w:val="00DE520E"/>
    <w:rsid w:val="00DE5312"/>
    <w:rsid w:val="00DE5352"/>
    <w:rsid w:val="00DE536E"/>
    <w:rsid w:val="00DE5387"/>
    <w:rsid w:val="00DE5388"/>
    <w:rsid w:val="00DE53C5"/>
    <w:rsid w:val="00DE541A"/>
    <w:rsid w:val="00DE5426"/>
    <w:rsid w:val="00DE5978"/>
    <w:rsid w:val="00DE5A5C"/>
    <w:rsid w:val="00DE5AB6"/>
    <w:rsid w:val="00DE5B23"/>
    <w:rsid w:val="00DE5DCA"/>
    <w:rsid w:val="00DE5DF1"/>
    <w:rsid w:val="00DE61A5"/>
    <w:rsid w:val="00DE6249"/>
    <w:rsid w:val="00DE637C"/>
    <w:rsid w:val="00DE63BD"/>
    <w:rsid w:val="00DE642E"/>
    <w:rsid w:val="00DE6531"/>
    <w:rsid w:val="00DE6536"/>
    <w:rsid w:val="00DE6727"/>
    <w:rsid w:val="00DE6C9C"/>
    <w:rsid w:val="00DE6D12"/>
    <w:rsid w:val="00DE6E12"/>
    <w:rsid w:val="00DE6E4B"/>
    <w:rsid w:val="00DE6F98"/>
    <w:rsid w:val="00DE7013"/>
    <w:rsid w:val="00DE7126"/>
    <w:rsid w:val="00DE728E"/>
    <w:rsid w:val="00DE7417"/>
    <w:rsid w:val="00DE7483"/>
    <w:rsid w:val="00DE76D3"/>
    <w:rsid w:val="00DE7741"/>
    <w:rsid w:val="00DE77BA"/>
    <w:rsid w:val="00DE7820"/>
    <w:rsid w:val="00DE78B7"/>
    <w:rsid w:val="00DE79CB"/>
    <w:rsid w:val="00DE7A01"/>
    <w:rsid w:val="00DE7AC0"/>
    <w:rsid w:val="00DE7AE0"/>
    <w:rsid w:val="00DE7AF2"/>
    <w:rsid w:val="00DE7B3F"/>
    <w:rsid w:val="00DE7D5F"/>
    <w:rsid w:val="00DE7DBC"/>
    <w:rsid w:val="00DE7F54"/>
    <w:rsid w:val="00DE7F90"/>
    <w:rsid w:val="00DF00CA"/>
    <w:rsid w:val="00DF00D8"/>
    <w:rsid w:val="00DF015C"/>
    <w:rsid w:val="00DF01E9"/>
    <w:rsid w:val="00DF029A"/>
    <w:rsid w:val="00DF04CB"/>
    <w:rsid w:val="00DF05DB"/>
    <w:rsid w:val="00DF07F9"/>
    <w:rsid w:val="00DF082D"/>
    <w:rsid w:val="00DF08C4"/>
    <w:rsid w:val="00DF0C6B"/>
    <w:rsid w:val="00DF0D85"/>
    <w:rsid w:val="00DF0E0B"/>
    <w:rsid w:val="00DF0E1D"/>
    <w:rsid w:val="00DF0E1E"/>
    <w:rsid w:val="00DF0FB4"/>
    <w:rsid w:val="00DF11C3"/>
    <w:rsid w:val="00DF1232"/>
    <w:rsid w:val="00DF1317"/>
    <w:rsid w:val="00DF13C9"/>
    <w:rsid w:val="00DF14CE"/>
    <w:rsid w:val="00DF1554"/>
    <w:rsid w:val="00DF1641"/>
    <w:rsid w:val="00DF171E"/>
    <w:rsid w:val="00DF1779"/>
    <w:rsid w:val="00DF180F"/>
    <w:rsid w:val="00DF1817"/>
    <w:rsid w:val="00DF19BD"/>
    <w:rsid w:val="00DF1AAD"/>
    <w:rsid w:val="00DF1DAC"/>
    <w:rsid w:val="00DF1FF3"/>
    <w:rsid w:val="00DF2087"/>
    <w:rsid w:val="00DF2130"/>
    <w:rsid w:val="00DF21B6"/>
    <w:rsid w:val="00DF2228"/>
    <w:rsid w:val="00DF2255"/>
    <w:rsid w:val="00DF2337"/>
    <w:rsid w:val="00DF23DD"/>
    <w:rsid w:val="00DF240B"/>
    <w:rsid w:val="00DF2451"/>
    <w:rsid w:val="00DF2475"/>
    <w:rsid w:val="00DF2582"/>
    <w:rsid w:val="00DF2622"/>
    <w:rsid w:val="00DF27C1"/>
    <w:rsid w:val="00DF2B8B"/>
    <w:rsid w:val="00DF2BF1"/>
    <w:rsid w:val="00DF2C18"/>
    <w:rsid w:val="00DF2D14"/>
    <w:rsid w:val="00DF2DE4"/>
    <w:rsid w:val="00DF2FB6"/>
    <w:rsid w:val="00DF3017"/>
    <w:rsid w:val="00DF3144"/>
    <w:rsid w:val="00DF31A8"/>
    <w:rsid w:val="00DF351C"/>
    <w:rsid w:val="00DF3796"/>
    <w:rsid w:val="00DF37B7"/>
    <w:rsid w:val="00DF37C3"/>
    <w:rsid w:val="00DF38D6"/>
    <w:rsid w:val="00DF3B1A"/>
    <w:rsid w:val="00DF3D7E"/>
    <w:rsid w:val="00DF3E25"/>
    <w:rsid w:val="00DF3F90"/>
    <w:rsid w:val="00DF4031"/>
    <w:rsid w:val="00DF40DF"/>
    <w:rsid w:val="00DF41AB"/>
    <w:rsid w:val="00DF426B"/>
    <w:rsid w:val="00DF441C"/>
    <w:rsid w:val="00DF44C7"/>
    <w:rsid w:val="00DF45C9"/>
    <w:rsid w:val="00DF45E7"/>
    <w:rsid w:val="00DF465D"/>
    <w:rsid w:val="00DF4673"/>
    <w:rsid w:val="00DF46A3"/>
    <w:rsid w:val="00DF47E6"/>
    <w:rsid w:val="00DF4A58"/>
    <w:rsid w:val="00DF4C66"/>
    <w:rsid w:val="00DF4C67"/>
    <w:rsid w:val="00DF4DA0"/>
    <w:rsid w:val="00DF4E3A"/>
    <w:rsid w:val="00DF4E44"/>
    <w:rsid w:val="00DF4E88"/>
    <w:rsid w:val="00DF4F48"/>
    <w:rsid w:val="00DF5052"/>
    <w:rsid w:val="00DF511A"/>
    <w:rsid w:val="00DF513A"/>
    <w:rsid w:val="00DF542C"/>
    <w:rsid w:val="00DF5431"/>
    <w:rsid w:val="00DF5668"/>
    <w:rsid w:val="00DF56A8"/>
    <w:rsid w:val="00DF5743"/>
    <w:rsid w:val="00DF5787"/>
    <w:rsid w:val="00DF58D6"/>
    <w:rsid w:val="00DF5905"/>
    <w:rsid w:val="00DF593D"/>
    <w:rsid w:val="00DF59ED"/>
    <w:rsid w:val="00DF5ABD"/>
    <w:rsid w:val="00DF5AE2"/>
    <w:rsid w:val="00DF5AFC"/>
    <w:rsid w:val="00DF5B79"/>
    <w:rsid w:val="00DF5B9E"/>
    <w:rsid w:val="00DF5BA0"/>
    <w:rsid w:val="00DF5BA3"/>
    <w:rsid w:val="00DF5BDA"/>
    <w:rsid w:val="00DF5C76"/>
    <w:rsid w:val="00DF5CCB"/>
    <w:rsid w:val="00DF6241"/>
    <w:rsid w:val="00DF62EF"/>
    <w:rsid w:val="00DF6314"/>
    <w:rsid w:val="00DF6455"/>
    <w:rsid w:val="00DF646A"/>
    <w:rsid w:val="00DF66BB"/>
    <w:rsid w:val="00DF6883"/>
    <w:rsid w:val="00DF68B1"/>
    <w:rsid w:val="00DF69DA"/>
    <w:rsid w:val="00DF6A05"/>
    <w:rsid w:val="00DF6BA8"/>
    <w:rsid w:val="00DF6BC4"/>
    <w:rsid w:val="00DF6D65"/>
    <w:rsid w:val="00DF6D88"/>
    <w:rsid w:val="00DF6E98"/>
    <w:rsid w:val="00DF6EBC"/>
    <w:rsid w:val="00DF6EC5"/>
    <w:rsid w:val="00DF6F66"/>
    <w:rsid w:val="00DF7176"/>
    <w:rsid w:val="00DF720B"/>
    <w:rsid w:val="00DF725D"/>
    <w:rsid w:val="00DF7279"/>
    <w:rsid w:val="00DF7380"/>
    <w:rsid w:val="00DF7381"/>
    <w:rsid w:val="00DF7519"/>
    <w:rsid w:val="00DF7525"/>
    <w:rsid w:val="00DF7653"/>
    <w:rsid w:val="00DF768C"/>
    <w:rsid w:val="00DF7768"/>
    <w:rsid w:val="00DF7807"/>
    <w:rsid w:val="00DF790B"/>
    <w:rsid w:val="00DF7AD8"/>
    <w:rsid w:val="00DF7B5A"/>
    <w:rsid w:val="00DF7E29"/>
    <w:rsid w:val="00DF7E71"/>
    <w:rsid w:val="00DF7EBF"/>
    <w:rsid w:val="00DF7FBE"/>
    <w:rsid w:val="00E00105"/>
    <w:rsid w:val="00E0013F"/>
    <w:rsid w:val="00E0027E"/>
    <w:rsid w:val="00E003A0"/>
    <w:rsid w:val="00E003ED"/>
    <w:rsid w:val="00E00425"/>
    <w:rsid w:val="00E00429"/>
    <w:rsid w:val="00E0050E"/>
    <w:rsid w:val="00E005F2"/>
    <w:rsid w:val="00E006FB"/>
    <w:rsid w:val="00E0081D"/>
    <w:rsid w:val="00E009BA"/>
    <w:rsid w:val="00E00A0F"/>
    <w:rsid w:val="00E00AD1"/>
    <w:rsid w:val="00E00B07"/>
    <w:rsid w:val="00E00B2B"/>
    <w:rsid w:val="00E00B87"/>
    <w:rsid w:val="00E010C9"/>
    <w:rsid w:val="00E011E6"/>
    <w:rsid w:val="00E01268"/>
    <w:rsid w:val="00E0135C"/>
    <w:rsid w:val="00E0143E"/>
    <w:rsid w:val="00E01631"/>
    <w:rsid w:val="00E01677"/>
    <w:rsid w:val="00E016A0"/>
    <w:rsid w:val="00E016CF"/>
    <w:rsid w:val="00E0174B"/>
    <w:rsid w:val="00E01C5F"/>
    <w:rsid w:val="00E01D23"/>
    <w:rsid w:val="00E01D48"/>
    <w:rsid w:val="00E01DDD"/>
    <w:rsid w:val="00E021E7"/>
    <w:rsid w:val="00E0227D"/>
    <w:rsid w:val="00E0230A"/>
    <w:rsid w:val="00E023F9"/>
    <w:rsid w:val="00E02638"/>
    <w:rsid w:val="00E02729"/>
    <w:rsid w:val="00E027AE"/>
    <w:rsid w:val="00E02835"/>
    <w:rsid w:val="00E02B7F"/>
    <w:rsid w:val="00E02E7A"/>
    <w:rsid w:val="00E02EF1"/>
    <w:rsid w:val="00E02F35"/>
    <w:rsid w:val="00E02FE9"/>
    <w:rsid w:val="00E0315D"/>
    <w:rsid w:val="00E031E9"/>
    <w:rsid w:val="00E033D6"/>
    <w:rsid w:val="00E033E3"/>
    <w:rsid w:val="00E034F3"/>
    <w:rsid w:val="00E035CD"/>
    <w:rsid w:val="00E03623"/>
    <w:rsid w:val="00E03667"/>
    <w:rsid w:val="00E036BC"/>
    <w:rsid w:val="00E037C0"/>
    <w:rsid w:val="00E03965"/>
    <w:rsid w:val="00E0396B"/>
    <w:rsid w:val="00E039CE"/>
    <w:rsid w:val="00E03A99"/>
    <w:rsid w:val="00E03AA2"/>
    <w:rsid w:val="00E03B72"/>
    <w:rsid w:val="00E03C4C"/>
    <w:rsid w:val="00E03C8F"/>
    <w:rsid w:val="00E03D1C"/>
    <w:rsid w:val="00E03DAF"/>
    <w:rsid w:val="00E03E30"/>
    <w:rsid w:val="00E03EA0"/>
    <w:rsid w:val="00E03EFD"/>
    <w:rsid w:val="00E03FB0"/>
    <w:rsid w:val="00E04015"/>
    <w:rsid w:val="00E0403F"/>
    <w:rsid w:val="00E04279"/>
    <w:rsid w:val="00E042ED"/>
    <w:rsid w:val="00E043B4"/>
    <w:rsid w:val="00E04426"/>
    <w:rsid w:val="00E04517"/>
    <w:rsid w:val="00E04686"/>
    <w:rsid w:val="00E046F1"/>
    <w:rsid w:val="00E048D2"/>
    <w:rsid w:val="00E04976"/>
    <w:rsid w:val="00E04A5A"/>
    <w:rsid w:val="00E04B21"/>
    <w:rsid w:val="00E04B23"/>
    <w:rsid w:val="00E04CA2"/>
    <w:rsid w:val="00E04F1A"/>
    <w:rsid w:val="00E04FC5"/>
    <w:rsid w:val="00E04FE6"/>
    <w:rsid w:val="00E04FF7"/>
    <w:rsid w:val="00E050EA"/>
    <w:rsid w:val="00E05124"/>
    <w:rsid w:val="00E051CA"/>
    <w:rsid w:val="00E051E0"/>
    <w:rsid w:val="00E05306"/>
    <w:rsid w:val="00E0535C"/>
    <w:rsid w:val="00E053B3"/>
    <w:rsid w:val="00E0546B"/>
    <w:rsid w:val="00E05864"/>
    <w:rsid w:val="00E05989"/>
    <w:rsid w:val="00E059A3"/>
    <w:rsid w:val="00E05A46"/>
    <w:rsid w:val="00E05AAD"/>
    <w:rsid w:val="00E05BD3"/>
    <w:rsid w:val="00E05ED4"/>
    <w:rsid w:val="00E06065"/>
    <w:rsid w:val="00E06102"/>
    <w:rsid w:val="00E06153"/>
    <w:rsid w:val="00E061C1"/>
    <w:rsid w:val="00E061CB"/>
    <w:rsid w:val="00E06265"/>
    <w:rsid w:val="00E063E1"/>
    <w:rsid w:val="00E064CB"/>
    <w:rsid w:val="00E064F5"/>
    <w:rsid w:val="00E06716"/>
    <w:rsid w:val="00E06851"/>
    <w:rsid w:val="00E06895"/>
    <w:rsid w:val="00E06901"/>
    <w:rsid w:val="00E069C1"/>
    <w:rsid w:val="00E069FC"/>
    <w:rsid w:val="00E06B77"/>
    <w:rsid w:val="00E06D29"/>
    <w:rsid w:val="00E06DF6"/>
    <w:rsid w:val="00E06F3C"/>
    <w:rsid w:val="00E06F67"/>
    <w:rsid w:val="00E06FD8"/>
    <w:rsid w:val="00E06FE1"/>
    <w:rsid w:val="00E07153"/>
    <w:rsid w:val="00E072D4"/>
    <w:rsid w:val="00E0766C"/>
    <w:rsid w:val="00E077B5"/>
    <w:rsid w:val="00E077B7"/>
    <w:rsid w:val="00E07909"/>
    <w:rsid w:val="00E07947"/>
    <w:rsid w:val="00E07A06"/>
    <w:rsid w:val="00E07A5C"/>
    <w:rsid w:val="00E07A86"/>
    <w:rsid w:val="00E07AD6"/>
    <w:rsid w:val="00E07B44"/>
    <w:rsid w:val="00E07BA3"/>
    <w:rsid w:val="00E07BB0"/>
    <w:rsid w:val="00E07BCE"/>
    <w:rsid w:val="00E07C19"/>
    <w:rsid w:val="00E07D17"/>
    <w:rsid w:val="00E07E5D"/>
    <w:rsid w:val="00E07F3B"/>
    <w:rsid w:val="00E101E9"/>
    <w:rsid w:val="00E104E6"/>
    <w:rsid w:val="00E10665"/>
    <w:rsid w:val="00E10672"/>
    <w:rsid w:val="00E10704"/>
    <w:rsid w:val="00E10742"/>
    <w:rsid w:val="00E107CC"/>
    <w:rsid w:val="00E10AF8"/>
    <w:rsid w:val="00E10BA3"/>
    <w:rsid w:val="00E10CC9"/>
    <w:rsid w:val="00E10D3C"/>
    <w:rsid w:val="00E10E37"/>
    <w:rsid w:val="00E10F52"/>
    <w:rsid w:val="00E11067"/>
    <w:rsid w:val="00E1121C"/>
    <w:rsid w:val="00E112B7"/>
    <w:rsid w:val="00E11360"/>
    <w:rsid w:val="00E1156E"/>
    <w:rsid w:val="00E115A6"/>
    <w:rsid w:val="00E11663"/>
    <w:rsid w:val="00E1171C"/>
    <w:rsid w:val="00E1188D"/>
    <w:rsid w:val="00E118D8"/>
    <w:rsid w:val="00E11955"/>
    <w:rsid w:val="00E11A8D"/>
    <w:rsid w:val="00E11BFE"/>
    <w:rsid w:val="00E11CC0"/>
    <w:rsid w:val="00E11E02"/>
    <w:rsid w:val="00E11F97"/>
    <w:rsid w:val="00E11FCC"/>
    <w:rsid w:val="00E120A9"/>
    <w:rsid w:val="00E1214A"/>
    <w:rsid w:val="00E1225B"/>
    <w:rsid w:val="00E1233F"/>
    <w:rsid w:val="00E124FF"/>
    <w:rsid w:val="00E1251F"/>
    <w:rsid w:val="00E12557"/>
    <w:rsid w:val="00E1255C"/>
    <w:rsid w:val="00E125CF"/>
    <w:rsid w:val="00E12600"/>
    <w:rsid w:val="00E12716"/>
    <w:rsid w:val="00E1277D"/>
    <w:rsid w:val="00E12796"/>
    <w:rsid w:val="00E127AF"/>
    <w:rsid w:val="00E1295C"/>
    <w:rsid w:val="00E12B85"/>
    <w:rsid w:val="00E12CE1"/>
    <w:rsid w:val="00E12DCD"/>
    <w:rsid w:val="00E12F3A"/>
    <w:rsid w:val="00E12F3C"/>
    <w:rsid w:val="00E1307B"/>
    <w:rsid w:val="00E130AE"/>
    <w:rsid w:val="00E1318F"/>
    <w:rsid w:val="00E131A4"/>
    <w:rsid w:val="00E1323A"/>
    <w:rsid w:val="00E13276"/>
    <w:rsid w:val="00E13423"/>
    <w:rsid w:val="00E1342F"/>
    <w:rsid w:val="00E13568"/>
    <w:rsid w:val="00E136E0"/>
    <w:rsid w:val="00E13741"/>
    <w:rsid w:val="00E13770"/>
    <w:rsid w:val="00E1377F"/>
    <w:rsid w:val="00E137E2"/>
    <w:rsid w:val="00E137E7"/>
    <w:rsid w:val="00E138D7"/>
    <w:rsid w:val="00E1394E"/>
    <w:rsid w:val="00E13B61"/>
    <w:rsid w:val="00E13D68"/>
    <w:rsid w:val="00E13DA5"/>
    <w:rsid w:val="00E13DFB"/>
    <w:rsid w:val="00E13DFE"/>
    <w:rsid w:val="00E13E7B"/>
    <w:rsid w:val="00E14162"/>
    <w:rsid w:val="00E14232"/>
    <w:rsid w:val="00E142AE"/>
    <w:rsid w:val="00E142D0"/>
    <w:rsid w:val="00E142ED"/>
    <w:rsid w:val="00E145B4"/>
    <w:rsid w:val="00E14718"/>
    <w:rsid w:val="00E148A9"/>
    <w:rsid w:val="00E149B2"/>
    <w:rsid w:val="00E149CB"/>
    <w:rsid w:val="00E14BF3"/>
    <w:rsid w:val="00E14CA7"/>
    <w:rsid w:val="00E14D03"/>
    <w:rsid w:val="00E14E36"/>
    <w:rsid w:val="00E1500C"/>
    <w:rsid w:val="00E1506F"/>
    <w:rsid w:val="00E1538B"/>
    <w:rsid w:val="00E153B1"/>
    <w:rsid w:val="00E153E3"/>
    <w:rsid w:val="00E154C0"/>
    <w:rsid w:val="00E15533"/>
    <w:rsid w:val="00E15591"/>
    <w:rsid w:val="00E157A5"/>
    <w:rsid w:val="00E15931"/>
    <w:rsid w:val="00E15997"/>
    <w:rsid w:val="00E159F1"/>
    <w:rsid w:val="00E159FE"/>
    <w:rsid w:val="00E15C86"/>
    <w:rsid w:val="00E15D40"/>
    <w:rsid w:val="00E16005"/>
    <w:rsid w:val="00E16030"/>
    <w:rsid w:val="00E16107"/>
    <w:rsid w:val="00E1617D"/>
    <w:rsid w:val="00E16194"/>
    <w:rsid w:val="00E16232"/>
    <w:rsid w:val="00E1625F"/>
    <w:rsid w:val="00E1628C"/>
    <w:rsid w:val="00E162B6"/>
    <w:rsid w:val="00E163E5"/>
    <w:rsid w:val="00E16432"/>
    <w:rsid w:val="00E16576"/>
    <w:rsid w:val="00E1661C"/>
    <w:rsid w:val="00E1667E"/>
    <w:rsid w:val="00E166A9"/>
    <w:rsid w:val="00E16831"/>
    <w:rsid w:val="00E16871"/>
    <w:rsid w:val="00E16879"/>
    <w:rsid w:val="00E16ACF"/>
    <w:rsid w:val="00E16BD4"/>
    <w:rsid w:val="00E16CE6"/>
    <w:rsid w:val="00E16E0E"/>
    <w:rsid w:val="00E16EA1"/>
    <w:rsid w:val="00E16EBD"/>
    <w:rsid w:val="00E16FAD"/>
    <w:rsid w:val="00E17009"/>
    <w:rsid w:val="00E17087"/>
    <w:rsid w:val="00E1716C"/>
    <w:rsid w:val="00E1733B"/>
    <w:rsid w:val="00E173CF"/>
    <w:rsid w:val="00E174DB"/>
    <w:rsid w:val="00E174E4"/>
    <w:rsid w:val="00E1762C"/>
    <w:rsid w:val="00E1770E"/>
    <w:rsid w:val="00E1774C"/>
    <w:rsid w:val="00E17926"/>
    <w:rsid w:val="00E17946"/>
    <w:rsid w:val="00E17963"/>
    <w:rsid w:val="00E17982"/>
    <w:rsid w:val="00E17A71"/>
    <w:rsid w:val="00E17B21"/>
    <w:rsid w:val="00E17B9A"/>
    <w:rsid w:val="00E17BE1"/>
    <w:rsid w:val="00E17CFA"/>
    <w:rsid w:val="00E17D30"/>
    <w:rsid w:val="00E17E77"/>
    <w:rsid w:val="00E17FFD"/>
    <w:rsid w:val="00E2009C"/>
    <w:rsid w:val="00E20146"/>
    <w:rsid w:val="00E20218"/>
    <w:rsid w:val="00E20272"/>
    <w:rsid w:val="00E202A4"/>
    <w:rsid w:val="00E20367"/>
    <w:rsid w:val="00E20449"/>
    <w:rsid w:val="00E2049B"/>
    <w:rsid w:val="00E20615"/>
    <w:rsid w:val="00E2068C"/>
    <w:rsid w:val="00E20722"/>
    <w:rsid w:val="00E207C2"/>
    <w:rsid w:val="00E2084D"/>
    <w:rsid w:val="00E20863"/>
    <w:rsid w:val="00E20905"/>
    <w:rsid w:val="00E209DF"/>
    <w:rsid w:val="00E20A0C"/>
    <w:rsid w:val="00E20B1D"/>
    <w:rsid w:val="00E20B3B"/>
    <w:rsid w:val="00E20EA0"/>
    <w:rsid w:val="00E20EDF"/>
    <w:rsid w:val="00E20F31"/>
    <w:rsid w:val="00E20F66"/>
    <w:rsid w:val="00E20FDD"/>
    <w:rsid w:val="00E21011"/>
    <w:rsid w:val="00E2112B"/>
    <w:rsid w:val="00E21182"/>
    <w:rsid w:val="00E2137F"/>
    <w:rsid w:val="00E214B5"/>
    <w:rsid w:val="00E21514"/>
    <w:rsid w:val="00E21652"/>
    <w:rsid w:val="00E2177F"/>
    <w:rsid w:val="00E218B2"/>
    <w:rsid w:val="00E21B3C"/>
    <w:rsid w:val="00E21BC4"/>
    <w:rsid w:val="00E21D05"/>
    <w:rsid w:val="00E21DCF"/>
    <w:rsid w:val="00E21F5A"/>
    <w:rsid w:val="00E21F98"/>
    <w:rsid w:val="00E220D7"/>
    <w:rsid w:val="00E22173"/>
    <w:rsid w:val="00E22282"/>
    <w:rsid w:val="00E222AA"/>
    <w:rsid w:val="00E222BE"/>
    <w:rsid w:val="00E224AE"/>
    <w:rsid w:val="00E224B8"/>
    <w:rsid w:val="00E224B9"/>
    <w:rsid w:val="00E224F7"/>
    <w:rsid w:val="00E22653"/>
    <w:rsid w:val="00E2265A"/>
    <w:rsid w:val="00E22679"/>
    <w:rsid w:val="00E22682"/>
    <w:rsid w:val="00E226C2"/>
    <w:rsid w:val="00E22772"/>
    <w:rsid w:val="00E22781"/>
    <w:rsid w:val="00E227FE"/>
    <w:rsid w:val="00E2284E"/>
    <w:rsid w:val="00E22856"/>
    <w:rsid w:val="00E229BA"/>
    <w:rsid w:val="00E22AC5"/>
    <w:rsid w:val="00E22ACF"/>
    <w:rsid w:val="00E22B84"/>
    <w:rsid w:val="00E22BE9"/>
    <w:rsid w:val="00E22C04"/>
    <w:rsid w:val="00E22C44"/>
    <w:rsid w:val="00E22D1E"/>
    <w:rsid w:val="00E22D5D"/>
    <w:rsid w:val="00E22E85"/>
    <w:rsid w:val="00E22F39"/>
    <w:rsid w:val="00E22FA6"/>
    <w:rsid w:val="00E23038"/>
    <w:rsid w:val="00E23282"/>
    <w:rsid w:val="00E2329B"/>
    <w:rsid w:val="00E232D2"/>
    <w:rsid w:val="00E23502"/>
    <w:rsid w:val="00E2353A"/>
    <w:rsid w:val="00E2371A"/>
    <w:rsid w:val="00E23767"/>
    <w:rsid w:val="00E238FB"/>
    <w:rsid w:val="00E23968"/>
    <w:rsid w:val="00E2398F"/>
    <w:rsid w:val="00E23A64"/>
    <w:rsid w:val="00E23AC5"/>
    <w:rsid w:val="00E23CD5"/>
    <w:rsid w:val="00E23D64"/>
    <w:rsid w:val="00E23D6D"/>
    <w:rsid w:val="00E23E87"/>
    <w:rsid w:val="00E23EB0"/>
    <w:rsid w:val="00E2414C"/>
    <w:rsid w:val="00E24218"/>
    <w:rsid w:val="00E2425A"/>
    <w:rsid w:val="00E243A1"/>
    <w:rsid w:val="00E243E7"/>
    <w:rsid w:val="00E24465"/>
    <w:rsid w:val="00E24521"/>
    <w:rsid w:val="00E2455E"/>
    <w:rsid w:val="00E24586"/>
    <w:rsid w:val="00E2460A"/>
    <w:rsid w:val="00E246CD"/>
    <w:rsid w:val="00E247C8"/>
    <w:rsid w:val="00E24B33"/>
    <w:rsid w:val="00E24B34"/>
    <w:rsid w:val="00E24B55"/>
    <w:rsid w:val="00E24C0F"/>
    <w:rsid w:val="00E24CEF"/>
    <w:rsid w:val="00E24D0E"/>
    <w:rsid w:val="00E24E33"/>
    <w:rsid w:val="00E24E84"/>
    <w:rsid w:val="00E24F9F"/>
    <w:rsid w:val="00E25187"/>
    <w:rsid w:val="00E253B7"/>
    <w:rsid w:val="00E25409"/>
    <w:rsid w:val="00E255A7"/>
    <w:rsid w:val="00E255D7"/>
    <w:rsid w:val="00E258E6"/>
    <w:rsid w:val="00E25991"/>
    <w:rsid w:val="00E25B05"/>
    <w:rsid w:val="00E25B5E"/>
    <w:rsid w:val="00E25B78"/>
    <w:rsid w:val="00E25C7A"/>
    <w:rsid w:val="00E25C99"/>
    <w:rsid w:val="00E25D5C"/>
    <w:rsid w:val="00E25E02"/>
    <w:rsid w:val="00E25E38"/>
    <w:rsid w:val="00E25EFA"/>
    <w:rsid w:val="00E26249"/>
    <w:rsid w:val="00E2647C"/>
    <w:rsid w:val="00E26747"/>
    <w:rsid w:val="00E2685D"/>
    <w:rsid w:val="00E2687B"/>
    <w:rsid w:val="00E26A5D"/>
    <w:rsid w:val="00E26A98"/>
    <w:rsid w:val="00E26AC4"/>
    <w:rsid w:val="00E26B8F"/>
    <w:rsid w:val="00E26BC3"/>
    <w:rsid w:val="00E26D04"/>
    <w:rsid w:val="00E26DAE"/>
    <w:rsid w:val="00E26FD8"/>
    <w:rsid w:val="00E2700E"/>
    <w:rsid w:val="00E27176"/>
    <w:rsid w:val="00E2752D"/>
    <w:rsid w:val="00E27690"/>
    <w:rsid w:val="00E276A7"/>
    <w:rsid w:val="00E277C2"/>
    <w:rsid w:val="00E2798D"/>
    <w:rsid w:val="00E27A80"/>
    <w:rsid w:val="00E27A9D"/>
    <w:rsid w:val="00E27B36"/>
    <w:rsid w:val="00E27B5F"/>
    <w:rsid w:val="00E27CB0"/>
    <w:rsid w:val="00E27E7C"/>
    <w:rsid w:val="00E27F4E"/>
    <w:rsid w:val="00E27FB1"/>
    <w:rsid w:val="00E30102"/>
    <w:rsid w:val="00E30212"/>
    <w:rsid w:val="00E30247"/>
    <w:rsid w:val="00E3026D"/>
    <w:rsid w:val="00E302B8"/>
    <w:rsid w:val="00E3078E"/>
    <w:rsid w:val="00E30A3C"/>
    <w:rsid w:val="00E30B19"/>
    <w:rsid w:val="00E30BBE"/>
    <w:rsid w:val="00E30C10"/>
    <w:rsid w:val="00E30C4A"/>
    <w:rsid w:val="00E30D2C"/>
    <w:rsid w:val="00E30DFB"/>
    <w:rsid w:val="00E30ECF"/>
    <w:rsid w:val="00E30EE5"/>
    <w:rsid w:val="00E310CD"/>
    <w:rsid w:val="00E310FE"/>
    <w:rsid w:val="00E31142"/>
    <w:rsid w:val="00E31150"/>
    <w:rsid w:val="00E31226"/>
    <w:rsid w:val="00E31244"/>
    <w:rsid w:val="00E31283"/>
    <w:rsid w:val="00E312E6"/>
    <w:rsid w:val="00E315DC"/>
    <w:rsid w:val="00E316C7"/>
    <w:rsid w:val="00E316D8"/>
    <w:rsid w:val="00E317A3"/>
    <w:rsid w:val="00E31835"/>
    <w:rsid w:val="00E31939"/>
    <w:rsid w:val="00E31960"/>
    <w:rsid w:val="00E31A3A"/>
    <w:rsid w:val="00E31ADD"/>
    <w:rsid w:val="00E31BA4"/>
    <w:rsid w:val="00E31C03"/>
    <w:rsid w:val="00E31CED"/>
    <w:rsid w:val="00E31D4E"/>
    <w:rsid w:val="00E31EAC"/>
    <w:rsid w:val="00E31F5E"/>
    <w:rsid w:val="00E32347"/>
    <w:rsid w:val="00E323A6"/>
    <w:rsid w:val="00E32411"/>
    <w:rsid w:val="00E3247C"/>
    <w:rsid w:val="00E32579"/>
    <w:rsid w:val="00E325B9"/>
    <w:rsid w:val="00E32717"/>
    <w:rsid w:val="00E3284E"/>
    <w:rsid w:val="00E3288A"/>
    <w:rsid w:val="00E32A45"/>
    <w:rsid w:val="00E32CA1"/>
    <w:rsid w:val="00E32CBF"/>
    <w:rsid w:val="00E32F37"/>
    <w:rsid w:val="00E32FA6"/>
    <w:rsid w:val="00E3301A"/>
    <w:rsid w:val="00E33142"/>
    <w:rsid w:val="00E33228"/>
    <w:rsid w:val="00E332BC"/>
    <w:rsid w:val="00E3344B"/>
    <w:rsid w:val="00E33558"/>
    <w:rsid w:val="00E33689"/>
    <w:rsid w:val="00E337BB"/>
    <w:rsid w:val="00E337F3"/>
    <w:rsid w:val="00E33821"/>
    <w:rsid w:val="00E3382A"/>
    <w:rsid w:val="00E33956"/>
    <w:rsid w:val="00E3399C"/>
    <w:rsid w:val="00E33C76"/>
    <w:rsid w:val="00E33C8A"/>
    <w:rsid w:val="00E33E23"/>
    <w:rsid w:val="00E33E62"/>
    <w:rsid w:val="00E33E80"/>
    <w:rsid w:val="00E33F0A"/>
    <w:rsid w:val="00E33F0B"/>
    <w:rsid w:val="00E33F7C"/>
    <w:rsid w:val="00E33F8F"/>
    <w:rsid w:val="00E34000"/>
    <w:rsid w:val="00E34099"/>
    <w:rsid w:val="00E340F8"/>
    <w:rsid w:val="00E34238"/>
    <w:rsid w:val="00E3423B"/>
    <w:rsid w:val="00E342D9"/>
    <w:rsid w:val="00E342E7"/>
    <w:rsid w:val="00E343A5"/>
    <w:rsid w:val="00E34527"/>
    <w:rsid w:val="00E34533"/>
    <w:rsid w:val="00E34785"/>
    <w:rsid w:val="00E347EF"/>
    <w:rsid w:val="00E347F4"/>
    <w:rsid w:val="00E348B6"/>
    <w:rsid w:val="00E348D3"/>
    <w:rsid w:val="00E34953"/>
    <w:rsid w:val="00E3497C"/>
    <w:rsid w:val="00E34AED"/>
    <w:rsid w:val="00E34B3E"/>
    <w:rsid w:val="00E34CB0"/>
    <w:rsid w:val="00E34D20"/>
    <w:rsid w:val="00E34D35"/>
    <w:rsid w:val="00E34EA7"/>
    <w:rsid w:val="00E35270"/>
    <w:rsid w:val="00E352C0"/>
    <w:rsid w:val="00E3540D"/>
    <w:rsid w:val="00E35442"/>
    <w:rsid w:val="00E3548C"/>
    <w:rsid w:val="00E354BF"/>
    <w:rsid w:val="00E3554B"/>
    <w:rsid w:val="00E3555E"/>
    <w:rsid w:val="00E3570B"/>
    <w:rsid w:val="00E35748"/>
    <w:rsid w:val="00E35950"/>
    <w:rsid w:val="00E35999"/>
    <w:rsid w:val="00E3599C"/>
    <w:rsid w:val="00E35AAF"/>
    <w:rsid w:val="00E35AF2"/>
    <w:rsid w:val="00E35AF6"/>
    <w:rsid w:val="00E35C57"/>
    <w:rsid w:val="00E35CD1"/>
    <w:rsid w:val="00E35D0A"/>
    <w:rsid w:val="00E35DBF"/>
    <w:rsid w:val="00E35E53"/>
    <w:rsid w:val="00E3612B"/>
    <w:rsid w:val="00E36528"/>
    <w:rsid w:val="00E367B0"/>
    <w:rsid w:val="00E367DF"/>
    <w:rsid w:val="00E367F8"/>
    <w:rsid w:val="00E367FD"/>
    <w:rsid w:val="00E36889"/>
    <w:rsid w:val="00E36895"/>
    <w:rsid w:val="00E36A2A"/>
    <w:rsid w:val="00E36C4B"/>
    <w:rsid w:val="00E3711A"/>
    <w:rsid w:val="00E37128"/>
    <w:rsid w:val="00E37179"/>
    <w:rsid w:val="00E371C8"/>
    <w:rsid w:val="00E371ED"/>
    <w:rsid w:val="00E37208"/>
    <w:rsid w:val="00E37281"/>
    <w:rsid w:val="00E3739A"/>
    <w:rsid w:val="00E373E6"/>
    <w:rsid w:val="00E374D1"/>
    <w:rsid w:val="00E3756D"/>
    <w:rsid w:val="00E376F9"/>
    <w:rsid w:val="00E3771F"/>
    <w:rsid w:val="00E37808"/>
    <w:rsid w:val="00E37A48"/>
    <w:rsid w:val="00E37A50"/>
    <w:rsid w:val="00E37C28"/>
    <w:rsid w:val="00E37D1B"/>
    <w:rsid w:val="00E37E34"/>
    <w:rsid w:val="00E37E42"/>
    <w:rsid w:val="00E37F38"/>
    <w:rsid w:val="00E37FA4"/>
    <w:rsid w:val="00E40111"/>
    <w:rsid w:val="00E40192"/>
    <w:rsid w:val="00E4053C"/>
    <w:rsid w:val="00E4058C"/>
    <w:rsid w:val="00E406C2"/>
    <w:rsid w:val="00E4071D"/>
    <w:rsid w:val="00E4073B"/>
    <w:rsid w:val="00E40781"/>
    <w:rsid w:val="00E40876"/>
    <w:rsid w:val="00E4094F"/>
    <w:rsid w:val="00E409F6"/>
    <w:rsid w:val="00E40BAA"/>
    <w:rsid w:val="00E40D55"/>
    <w:rsid w:val="00E40DBC"/>
    <w:rsid w:val="00E40F31"/>
    <w:rsid w:val="00E40FDD"/>
    <w:rsid w:val="00E40FF2"/>
    <w:rsid w:val="00E4105A"/>
    <w:rsid w:val="00E410EC"/>
    <w:rsid w:val="00E412F5"/>
    <w:rsid w:val="00E413C4"/>
    <w:rsid w:val="00E4151D"/>
    <w:rsid w:val="00E41607"/>
    <w:rsid w:val="00E41649"/>
    <w:rsid w:val="00E41673"/>
    <w:rsid w:val="00E41695"/>
    <w:rsid w:val="00E416D1"/>
    <w:rsid w:val="00E41714"/>
    <w:rsid w:val="00E41756"/>
    <w:rsid w:val="00E417AE"/>
    <w:rsid w:val="00E417F4"/>
    <w:rsid w:val="00E41837"/>
    <w:rsid w:val="00E41880"/>
    <w:rsid w:val="00E4191E"/>
    <w:rsid w:val="00E4193D"/>
    <w:rsid w:val="00E419FE"/>
    <w:rsid w:val="00E41BBB"/>
    <w:rsid w:val="00E41BD4"/>
    <w:rsid w:val="00E41C2B"/>
    <w:rsid w:val="00E41C8A"/>
    <w:rsid w:val="00E41D04"/>
    <w:rsid w:val="00E41D6E"/>
    <w:rsid w:val="00E42030"/>
    <w:rsid w:val="00E420A4"/>
    <w:rsid w:val="00E42108"/>
    <w:rsid w:val="00E4221E"/>
    <w:rsid w:val="00E42286"/>
    <w:rsid w:val="00E422A0"/>
    <w:rsid w:val="00E424D9"/>
    <w:rsid w:val="00E425D1"/>
    <w:rsid w:val="00E427CC"/>
    <w:rsid w:val="00E4283D"/>
    <w:rsid w:val="00E4290F"/>
    <w:rsid w:val="00E42A5E"/>
    <w:rsid w:val="00E42A95"/>
    <w:rsid w:val="00E42C31"/>
    <w:rsid w:val="00E42C79"/>
    <w:rsid w:val="00E42CDE"/>
    <w:rsid w:val="00E42E35"/>
    <w:rsid w:val="00E42E5F"/>
    <w:rsid w:val="00E43054"/>
    <w:rsid w:val="00E430A2"/>
    <w:rsid w:val="00E43236"/>
    <w:rsid w:val="00E43246"/>
    <w:rsid w:val="00E4328E"/>
    <w:rsid w:val="00E4334F"/>
    <w:rsid w:val="00E4345B"/>
    <w:rsid w:val="00E434BF"/>
    <w:rsid w:val="00E436A4"/>
    <w:rsid w:val="00E43925"/>
    <w:rsid w:val="00E439BA"/>
    <w:rsid w:val="00E43B41"/>
    <w:rsid w:val="00E43BB4"/>
    <w:rsid w:val="00E43BBD"/>
    <w:rsid w:val="00E43C11"/>
    <w:rsid w:val="00E43D8B"/>
    <w:rsid w:val="00E43DDA"/>
    <w:rsid w:val="00E43E31"/>
    <w:rsid w:val="00E43E37"/>
    <w:rsid w:val="00E43FED"/>
    <w:rsid w:val="00E440F0"/>
    <w:rsid w:val="00E44177"/>
    <w:rsid w:val="00E44239"/>
    <w:rsid w:val="00E442E7"/>
    <w:rsid w:val="00E44368"/>
    <w:rsid w:val="00E4446E"/>
    <w:rsid w:val="00E445B7"/>
    <w:rsid w:val="00E445DF"/>
    <w:rsid w:val="00E44616"/>
    <w:rsid w:val="00E4470D"/>
    <w:rsid w:val="00E44782"/>
    <w:rsid w:val="00E44912"/>
    <w:rsid w:val="00E44937"/>
    <w:rsid w:val="00E449FA"/>
    <w:rsid w:val="00E44B2F"/>
    <w:rsid w:val="00E44CB5"/>
    <w:rsid w:val="00E44D03"/>
    <w:rsid w:val="00E44D04"/>
    <w:rsid w:val="00E44DEB"/>
    <w:rsid w:val="00E44E8B"/>
    <w:rsid w:val="00E44F30"/>
    <w:rsid w:val="00E44F45"/>
    <w:rsid w:val="00E44F69"/>
    <w:rsid w:val="00E45048"/>
    <w:rsid w:val="00E45149"/>
    <w:rsid w:val="00E451A6"/>
    <w:rsid w:val="00E45442"/>
    <w:rsid w:val="00E454FD"/>
    <w:rsid w:val="00E45580"/>
    <w:rsid w:val="00E45719"/>
    <w:rsid w:val="00E45874"/>
    <w:rsid w:val="00E459D4"/>
    <w:rsid w:val="00E45A65"/>
    <w:rsid w:val="00E45AA9"/>
    <w:rsid w:val="00E45ACE"/>
    <w:rsid w:val="00E45AF6"/>
    <w:rsid w:val="00E45B19"/>
    <w:rsid w:val="00E45B80"/>
    <w:rsid w:val="00E45CB5"/>
    <w:rsid w:val="00E45DBD"/>
    <w:rsid w:val="00E45DF8"/>
    <w:rsid w:val="00E45EE7"/>
    <w:rsid w:val="00E46017"/>
    <w:rsid w:val="00E4602B"/>
    <w:rsid w:val="00E46117"/>
    <w:rsid w:val="00E4627F"/>
    <w:rsid w:val="00E4634A"/>
    <w:rsid w:val="00E463F4"/>
    <w:rsid w:val="00E464AD"/>
    <w:rsid w:val="00E46554"/>
    <w:rsid w:val="00E465CD"/>
    <w:rsid w:val="00E4669F"/>
    <w:rsid w:val="00E467A5"/>
    <w:rsid w:val="00E46C15"/>
    <w:rsid w:val="00E46C81"/>
    <w:rsid w:val="00E46CB5"/>
    <w:rsid w:val="00E46D5B"/>
    <w:rsid w:val="00E46E2A"/>
    <w:rsid w:val="00E46E99"/>
    <w:rsid w:val="00E47082"/>
    <w:rsid w:val="00E47148"/>
    <w:rsid w:val="00E47219"/>
    <w:rsid w:val="00E47321"/>
    <w:rsid w:val="00E473EC"/>
    <w:rsid w:val="00E47401"/>
    <w:rsid w:val="00E47535"/>
    <w:rsid w:val="00E47602"/>
    <w:rsid w:val="00E476BF"/>
    <w:rsid w:val="00E477F8"/>
    <w:rsid w:val="00E47809"/>
    <w:rsid w:val="00E4789E"/>
    <w:rsid w:val="00E478CD"/>
    <w:rsid w:val="00E4793F"/>
    <w:rsid w:val="00E4797C"/>
    <w:rsid w:val="00E47B97"/>
    <w:rsid w:val="00E47BCE"/>
    <w:rsid w:val="00E47BDA"/>
    <w:rsid w:val="00E47CCA"/>
    <w:rsid w:val="00E47DE7"/>
    <w:rsid w:val="00E47F12"/>
    <w:rsid w:val="00E47FB0"/>
    <w:rsid w:val="00E500A0"/>
    <w:rsid w:val="00E500FB"/>
    <w:rsid w:val="00E5011C"/>
    <w:rsid w:val="00E50157"/>
    <w:rsid w:val="00E501AB"/>
    <w:rsid w:val="00E503C1"/>
    <w:rsid w:val="00E50421"/>
    <w:rsid w:val="00E504F3"/>
    <w:rsid w:val="00E506D9"/>
    <w:rsid w:val="00E507B8"/>
    <w:rsid w:val="00E5088A"/>
    <w:rsid w:val="00E50992"/>
    <w:rsid w:val="00E509D1"/>
    <w:rsid w:val="00E50E93"/>
    <w:rsid w:val="00E50F31"/>
    <w:rsid w:val="00E50F6C"/>
    <w:rsid w:val="00E50F8F"/>
    <w:rsid w:val="00E50FE5"/>
    <w:rsid w:val="00E51088"/>
    <w:rsid w:val="00E5110E"/>
    <w:rsid w:val="00E5120E"/>
    <w:rsid w:val="00E51309"/>
    <w:rsid w:val="00E514A2"/>
    <w:rsid w:val="00E514D8"/>
    <w:rsid w:val="00E516D8"/>
    <w:rsid w:val="00E517E0"/>
    <w:rsid w:val="00E51961"/>
    <w:rsid w:val="00E51997"/>
    <w:rsid w:val="00E519E2"/>
    <w:rsid w:val="00E51D6E"/>
    <w:rsid w:val="00E51E6F"/>
    <w:rsid w:val="00E51F06"/>
    <w:rsid w:val="00E51F60"/>
    <w:rsid w:val="00E51FBC"/>
    <w:rsid w:val="00E5216E"/>
    <w:rsid w:val="00E522B2"/>
    <w:rsid w:val="00E522B7"/>
    <w:rsid w:val="00E52580"/>
    <w:rsid w:val="00E526CB"/>
    <w:rsid w:val="00E52729"/>
    <w:rsid w:val="00E5280F"/>
    <w:rsid w:val="00E52853"/>
    <w:rsid w:val="00E52D38"/>
    <w:rsid w:val="00E52FBB"/>
    <w:rsid w:val="00E53154"/>
    <w:rsid w:val="00E5323D"/>
    <w:rsid w:val="00E53259"/>
    <w:rsid w:val="00E53634"/>
    <w:rsid w:val="00E536CA"/>
    <w:rsid w:val="00E537B7"/>
    <w:rsid w:val="00E53877"/>
    <w:rsid w:val="00E53983"/>
    <w:rsid w:val="00E53A99"/>
    <w:rsid w:val="00E53B22"/>
    <w:rsid w:val="00E53BCB"/>
    <w:rsid w:val="00E53C5D"/>
    <w:rsid w:val="00E53CF2"/>
    <w:rsid w:val="00E53E93"/>
    <w:rsid w:val="00E53F06"/>
    <w:rsid w:val="00E53F52"/>
    <w:rsid w:val="00E53FE5"/>
    <w:rsid w:val="00E54026"/>
    <w:rsid w:val="00E54148"/>
    <w:rsid w:val="00E54184"/>
    <w:rsid w:val="00E54219"/>
    <w:rsid w:val="00E5421C"/>
    <w:rsid w:val="00E542FC"/>
    <w:rsid w:val="00E54460"/>
    <w:rsid w:val="00E545D4"/>
    <w:rsid w:val="00E5478B"/>
    <w:rsid w:val="00E547CF"/>
    <w:rsid w:val="00E547DA"/>
    <w:rsid w:val="00E54830"/>
    <w:rsid w:val="00E549B3"/>
    <w:rsid w:val="00E549F1"/>
    <w:rsid w:val="00E54A29"/>
    <w:rsid w:val="00E54BE0"/>
    <w:rsid w:val="00E54D58"/>
    <w:rsid w:val="00E54D6D"/>
    <w:rsid w:val="00E54F99"/>
    <w:rsid w:val="00E5508A"/>
    <w:rsid w:val="00E55144"/>
    <w:rsid w:val="00E551B0"/>
    <w:rsid w:val="00E5523B"/>
    <w:rsid w:val="00E55362"/>
    <w:rsid w:val="00E55454"/>
    <w:rsid w:val="00E5553A"/>
    <w:rsid w:val="00E5554D"/>
    <w:rsid w:val="00E555D9"/>
    <w:rsid w:val="00E5568F"/>
    <w:rsid w:val="00E55B66"/>
    <w:rsid w:val="00E55D0E"/>
    <w:rsid w:val="00E55E03"/>
    <w:rsid w:val="00E55E8E"/>
    <w:rsid w:val="00E55EA5"/>
    <w:rsid w:val="00E56031"/>
    <w:rsid w:val="00E56034"/>
    <w:rsid w:val="00E56071"/>
    <w:rsid w:val="00E560C5"/>
    <w:rsid w:val="00E5612A"/>
    <w:rsid w:val="00E56142"/>
    <w:rsid w:val="00E561C1"/>
    <w:rsid w:val="00E562AD"/>
    <w:rsid w:val="00E56349"/>
    <w:rsid w:val="00E56486"/>
    <w:rsid w:val="00E5649A"/>
    <w:rsid w:val="00E5653D"/>
    <w:rsid w:val="00E56703"/>
    <w:rsid w:val="00E5678D"/>
    <w:rsid w:val="00E5679C"/>
    <w:rsid w:val="00E5682A"/>
    <w:rsid w:val="00E568C1"/>
    <w:rsid w:val="00E56999"/>
    <w:rsid w:val="00E56A14"/>
    <w:rsid w:val="00E56A53"/>
    <w:rsid w:val="00E56BC5"/>
    <w:rsid w:val="00E56BE8"/>
    <w:rsid w:val="00E56FB5"/>
    <w:rsid w:val="00E56FC3"/>
    <w:rsid w:val="00E5702D"/>
    <w:rsid w:val="00E57168"/>
    <w:rsid w:val="00E571C9"/>
    <w:rsid w:val="00E57228"/>
    <w:rsid w:val="00E572DD"/>
    <w:rsid w:val="00E57460"/>
    <w:rsid w:val="00E576C8"/>
    <w:rsid w:val="00E576F1"/>
    <w:rsid w:val="00E57863"/>
    <w:rsid w:val="00E57B43"/>
    <w:rsid w:val="00E57BBF"/>
    <w:rsid w:val="00E57CA4"/>
    <w:rsid w:val="00E57CF9"/>
    <w:rsid w:val="00E57F63"/>
    <w:rsid w:val="00E57FB1"/>
    <w:rsid w:val="00E57FBF"/>
    <w:rsid w:val="00E60097"/>
    <w:rsid w:val="00E60165"/>
    <w:rsid w:val="00E60271"/>
    <w:rsid w:val="00E60293"/>
    <w:rsid w:val="00E6033D"/>
    <w:rsid w:val="00E60373"/>
    <w:rsid w:val="00E60502"/>
    <w:rsid w:val="00E605FD"/>
    <w:rsid w:val="00E60AE4"/>
    <w:rsid w:val="00E60C89"/>
    <w:rsid w:val="00E60D6B"/>
    <w:rsid w:val="00E60D72"/>
    <w:rsid w:val="00E60D81"/>
    <w:rsid w:val="00E60DEC"/>
    <w:rsid w:val="00E60F1D"/>
    <w:rsid w:val="00E60FDA"/>
    <w:rsid w:val="00E6101F"/>
    <w:rsid w:val="00E6115B"/>
    <w:rsid w:val="00E6121C"/>
    <w:rsid w:val="00E6122B"/>
    <w:rsid w:val="00E6128A"/>
    <w:rsid w:val="00E61323"/>
    <w:rsid w:val="00E613D3"/>
    <w:rsid w:val="00E614D6"/>
    <w:rsid w:val="00E614F5"/>
    <w:rsid w:val="00E6153C"/>
    <w:rsid w:val="00E6175E"/>
    <w:rsid w:val="00E617B6"/>
    <w:rsid w:val="00E617EF"/>
    <w:rsid w:val="00E6184C"/>
    <w:rsid w:val="00E6192B"/>
    <w:rsid w:val="00E619AE"/>
    <w:rsid w:val="00E61B70"/>
    <w:rsid w:val="00E61B8D"/>
    <w:rsid w:val="00E61BD7"/>
    <w:rsid w:val="00E61C07"/>
    <w:rsid w:val="00E61D8E"/>
    <w:rsid w:val="00E61DE7"/>
    <w:rsid w:val="00E61E43"/>
    <w:rsid w:val="00E61E67"/>
    <w:rsid w:val="00E61F85"/>
    <w:rsid w:val="00E620E0"/>
    <w:rsid w:val="00E621A0"/>
    <w:rsid w:val="00E62222"/>
    <w:rsid w:val="00E6237A"/>
    <w:rsid w:val="00E6244E"/>
    <w:rsid w:val="00E625E5"/>
    <w:rsid w:val="00E62637"/>
    <w:rsid w:val="00E6269A"/>
    <w:rsid w:val="00E62755"/>
    <w:rsid w:val="00E62833"/>
    <w:rsid w:val="00E62936"/>
    <w:rsid w:val="00E62A3B"/>
    <w:rsid w:val="00E62BCC"/>
    <w:rsid w:val="00E62D56"/>
    <w:rsid w:val="00E62DC5"/>
    <w:rsid w:val="00E62E30"/>
    <w:rsid w:val="00E63133"/>
    <w:rsid w:val="00E631CB"/>
    <w:rsid w:val="00E631CF"/>
    <w:rsid w:val="00E632DE"/>
    <w:rsid w:val="00E63498"/>
    <w:rsid w:val="00E635F4"/>
    <w:rsid w:val="00E63779"/>
    <w:rsid w:val="00E637F4"/>
    <w:rsid w:val="00E638D0"/>
    <w:rsid w:val="00E639AD"/>
    <w:rsid w:val="00E63A2D"/>
    <w:rsid w:val="00E63A8B"/>
    <w:rsid w:val="00E63AB1"/>
    <w:rsid w:val="00E63C8B"/>
    <w:rsid w:val="00E63C8D"/>
    <w:rsid w:val="00E63D13"/>
    <w:rsid w:val="00E63FA7"/>
    <w:rsid w:val="00E64066"/>
    <w:rsid w:val="00E6431F"/>
    <w:rsid w:val="00E64436"/>
    <w:rsid w:val="00E6456F"/>
    <w:rsid w:val="00E646D5"/>
    <w:rsid w:val="00E647C5"/>
    <w:rsid w:val="00E6484C"/>
    <w:rsid w:val="00E64B2A"/>
    <w:rsid w:val="00E64B87"/>
    <w:rsid w:val="00E64DDF"/>
    <w:rsid w:val="00E64EB1"/>
    <w:rsid w:val="00E64EED"/>
    <w:rsid w:val="00E64F05"/>
    <w:rsid w:val="00E64F41"/>
    <w:rsid w:val="00E6501B"/>
    <w:rsid w:val="00E6513C"/>
    <w:rsid w:val="00E65222"/>
    <w:rsid w:val="00E6539C"/>
    <w:rsid w:val="00E653AF"/>
    <w:rsid w:val="00E65448"/>
    <w:rsid w:val="00E656E9"/>
    <w:rsid w:val="00E65749"/>
    <w:rsid w:val="00E65795"/>
    <w:rsid w:val="00E65822"/>
    <w:rsid w:val="00E658C4"/>
    <w:rsid w:val="00E65A4D"/>
    <w:rsid w:val="00E65BCD"/>
    <w:rsid w:val="00E65BE7"/>
    <w:rsid w:val="00E65E5A"/>
    <w:rsid w:val="00E66103"/>
    <w:rsid w:val="00E66142"/>
    <w:rsid w:val="00E661B6"/>
    <w:rsid w:val="00E662EE"/>
    <w:rsid w:val="00E6631D"/>
    <w:rsid w:val="00E663ED"/>
    <w:rsid w:val="00E66580"/>
    <w:rsid w:val="00E665E5"/>
    <w:rsid w:val="00E665FE"/>
    <w:rsid w:val="00E6670D"/>
    <w:rsid w:val="00E66764"/>
    <w:rsid w:val="00E667CD"/>
    <w:rsid w:val="00E668F2"/>
    <w:rsid w:val="00E668FA"/>
    <w:rsid w:val="00E6691F"/>
    <w:rsid w:val="00E66961"/>
    <w:rsid w:val="00E66A8F"/>
    <w:rsid w:val="00E66AFD"/>
    <w:rsid w:val="00E66CF7"/>
    <w:rsid w:val="00E67222"/>
    <w:rsid w:val="00E67247"/>
    <w:rsid w:val="00E672D5"/>
    <w:rsid w:val="00E6735B"/>
    <w:rsid w:val="00E67379"/>
    <w:rsid w:val="00E67491"/>
    <w:rsid w:val="00E674E1"/>
    <w:rsid w:val="00E67774"/>
    <w:rsid w:val="00E67884"/>
    <w:rsid w:val="00E67B50"/>
    <w:rsid w:val="00E67B84"/>
    <w:rsid w:val="00E67C4B"/>
    <w:rsid w:val="00E67C78"/>
    <w:rsid w:val="00E67DE2"/>
    <w:rsid w:val="00E67ECB"/>
    <w:rsid w:val="00E67F3D"/>
    <w:rsid w:val="00E67F42"/>
    <w:rsid w:val="00E67F9B"/>
    <w:rsid w:val="00E67FA3"/>
    <w:rsid w:val="00E67FF3"/>
    <w:rsid w:val="00E70014"/>
    <w:rsid w:val="00E7005F"/>
    <w:rsid w:val="00E70061"/>
    <w:rsid w:val="00E7009D"/>
    <w:rsid w:val="00E700D6"/>
    <w:rsid w:val="00E70204"/>
    <w:rsid w:val="00E7029B"/>
    <w:rsid w:val="00E7037E"/>
    <w:rsid w:val="00E703E5"/>
    <w:rsid w:val="00E7041E"/>
    <w:rsid w:val="00E704AD"/>
    <w:rsid w:val="00E70564"/>
    <w:rsid w:val="00E705DF"/>
    <w:rsid w:val="00E70810"/>
    <w:rsid w:val="00E70897"/>
    <w:rsid w:val="00E708AA"/>
    <w:rsid w:val="00E708EA"/>
    <w:rsid w:val="00E709F4"/>
    <w:rsid w:val="00E70AD3"/>
    <w:rsid w:val="00E70B7E"/>
    <w:rsid w:val="00E70C61"/>
    <w:rsid w:val="00E70EEF"/>
    <w:rsid w:val="00E71131"/>
    <w:rsid w:val="00E71189"/>
    <w:rsid w:val="00E71260"/>
    <w:rsid w:val="00E712D4"/>
    <w:rsid w:val="00E71377"/>
    <w:rsid w:val="00E713A7"/>
    <w:rsid w:val="00E714EC"/>
    <w:rsid w:val="00E71513"/>
    <w:rsid w:val="00E715A9"/>
    <w:rsid w:val="00E71618"/>
    <w:rsid w:val="00E716A8"/>
    <w:rsid w:val="00E71898"/>
    <w:rsid w:val="00E719FD"/>
    <w:rsid w:val="00E71C5A"/>
    <w:rsid w:val="00E71C64"/>
    <w:rsid w:val="00E71C84"/>
    <w:rsid w:val="00E71CBE"/>
    <w:rsid w:val="00E71D8F"/>
    <w:rsid w:val="00E71DD7"/>
    <w:rsid w:val="00E71E08"/>
    <w:rsid w:val="00E71E1A"/>
    <w:rsid w:val="00E71E1E"/>
    <w:rsid w:val="00E71F70"/>
    <w:rsid w:val="00E71FBF"/>
    <w:rsid w:val="00E71FE8"/>
    <w:rsid w:val="00E722B9"/>
    <w:rsid w:val="00E72325"/>
    <w:rsid w:val="00E72362"/>
    <w:rsid w:val="00E72367"/>
    <w:rsid w:val="00E72409"/>
    <w:rsid w:val="00E7240C"/>
    <w:rsid w:val="00E724F8"/>
    <w:rsid w:val="00E725D8"/>
    <w:rsid w:val="00E725F4"/>
    <w:rsid w:val="00E7268D"/>
    <w:rsid w:val="00E72693"/>
    <w:rsid w:val="00E72753"/>
    <w:rsid w:val="00E72854"/>
    <w:rsid w:val="00E728CD"/>
    <w:rsid w:val="00E728F1"/>
    <w:rsid w:val="00E7290E"/>
    <w:rsid w:val="00E72A8B"/>
    <w:rsid w:val="00E72ABE"/>
    <w:rsid w:val="00E72B73"/>
    <w:rsid w:val="00E72BD5"/>
    <w:rsid w:val="00E72C1B"/>
    <w:rsid w:val="00E72C48"/>
    <w:rsid w:val="00E72CCF"/>
    <w:rsid w:val="00E72D08"/>
    <w:rsid w:val="00E72FC0"/>
    <w:rsid w:val="00E72FF1"/>
    <w:rsid w:val="00E730DE"/>
    <w:rsid w:val="00E73194"/>
    <w:rsid w:val="00E73200"/>
    <w:rsid w:val="00E733C0"/>
    <w:rsid w:val="00E734D6"/>
    <w:rsid w:val="00E7357A"/>
    <w:rsid w:val="00E735F9"/>
    <w:rsid w:val="00E7361D"/>
    <w:rsid w:val="00E7381B"/>
    <w:rsid w:val="00E739A1"/>
    <w:rsid w:val="00E73A27"/>
    <w:rsid w:val="00E73A2B"/>
    <w:rsid w:val="00E73B2A"/>
    <w:rsid w:val="00E73C02"/>
    <w:rsid w:val="00E73D71"/>
    <w:rsid w:val="00E73D86"/>
    <w:rsid w:val="00E73D9C"/>
    <w:rsid w:val="00E73E81"/>
    <w:rsid w:val="00E73EB0"/>
    <w:rsid w:val="00E73F68"/>
    <w:rsid w:val="00E7400E"/>
    <w:rsid w:val="00E74143"/>
    <w:rsid w:val="00E743D1"/>
    <w:rsid w:val="00E7441A"/>
    <w:rsid w:val="00E74453"/>
    <w:rsid w:val="00E74499"/>
    <w:rsid w:val="00E744B7"/>
    <w:rsid w:val="00E744F6"/>
    <w:rsid w:val="00E74502"/>
    <w:rsid w:val="00E74507"/>
    <w:rsid w:val="00E7452B"/>
    <w:rsid w:val="00E74593"/>
    <w:rsid w:val="00E745BA"/>
    <w:rsid w:val="00E7464C"/>
    <w:rsid w:val="00E748F8"/>
    <w:rsid w:val="00E74B48"/>
    <w:rsid w:val="00E74B80"/>
    <w:rsid w:val="00E74C13"/>
    <w:rsid w:val="00E74CA4"/>
    <w:rsid w:val="00E74DD2"/>
    <w:rsid w:val="00E74FAE"/>
    <w:rsid w:val="00E7501C"/>
    <w:rsid w:val="00E75086"/>
    <w:rsid w:val="00E754DF"/>
    <w:rsid w:val="00E75549"/>
    <w:rsid w:val="00E75614"/>
    <w:rsid w:val="00E75777"/>
    <w:rsid w:val="00E757C4"/>
    <w:rsid w:val="00E757C9"/>
    <w:rsid w:val="00E757E7"/>
    <w:rsid w:val="00E7585D"/>
    <w:rsid w:val="00E75988"/>
    <w:rsid w:val="00E759FC"/>
    <w:rsid w:val="00E75AC4"/>
    <w:rsid w:val="00E75BAB"/>
    <w:rsid w:val="00E75CA5"/>
    <w:rsid w:val="00E75D82"/>
    <w:rsid w:val="00E75D84"/>
    <w:rsid w:val="00E75D8E"/>
    <w:rsid w:val="00E75FB3"/>
    <w:rsid w:val="00E75FCB"/>
    <w:rsid w:val="00E760D8"/>
    <w:rsid w:val="00E760E6"/>
    <w:rsid w:val="00E7627A"/>
    <w:rsid w:val="00E763C8"/>
    <w:rsid w:val="00E7642B"/>
    <w:rsid w:val="00E76493"/>
    <w:rsid w:val="00E765FB"/>
    <w:rsid w:val="00E767B9"/>
    <w:rsid w:val="00E767DF"/>
    <w:rsid w:val="00E76A17"/>
    <w:rsid w:val="00E76ADB"/>
    <w:rsid w:val="00E76AE9"/>
    <w:rsid w:val="00E76B53"/>
    <w:rsid w:val="00E76C0A"/>
    <w:rsid w:val="00E76CC8"/>
    <w:rsid w:val="00E76DCD"/>
    <w:rsid w:val="00E76E87"/>
    <w:rsid w:val="00E76F82"/>
    <w:rsid w:val="00E76FBA"/>
    <w:rsid w:val="00E76FCF"/>
    <w:rsid w:val="00E7723B"/>
    <w:rsid w:val="00E772C3"/>
    <w:rsid w:val="00E77521"/>
    <w:rsid w:val="00E77572"/>
    <w:rsid w:val="00E776A5"/>
    <w:rsid w:val="00E777B1"/>
    <w:rsid w:val="00E777DB"/>
    <w:rsid w:val="00E77975"/>
    <w:rsid w:val="00E77B24"/>
    <w:rsid w:val="00E77C11"/>
    <w:rsid w:val="00E77CFB"/>
    <w:rsid w:val="00E80072"/>
    <w:rsid w:val="00E80224"/>
    <w:rsid w:val="00E8029C"/>
    <w:rsid w:val="00E804FC"/>
    <w:rsid w:val="00E80667"/>
    <w:rsid w:val="00E806BB"/>
    <w:rsid w:val="00E806BF"/>
    <w:rsid w:val="00E80753"/>
    <w:rsid w:val="00E807EA"/>
    <w:rsid w:val="00E808CC"/>
    <w:rsid w:val="00E80A3E"/>
    <w:rsid w:val="00E80C53"/>
    <w:rsid w:val="00E80CF0"/>
    <w:rsid w:val="00E80EB8"/>
    <w:rsid w:val="00E80FA1"/>
    <w:rsid w:val="00E81048"/>
    <w:rsid w:val="00E8115B"/>
    <w:rsid w:val="00E811AC"/>
    <w:rsid w:val="00E811E1"/>
    <w:rsid w:val="00E81256"/>
    <w:rsid w:val="00E813F7"/>
    <w:rsid w:val="00E816BE"/>
    <w:rsid w:val="00E816E8"/>
    <w:rsid w:val="00E818EA"/>
    <w:rsid w:val="00E81C94"/>
    <w:rsid w:val="00E81CE0"/>
    <w:rsid w:val="00E81CF3"/>
    <w:rsid w:val="00E81D18"/>
    <w:rsid w:val="00E82032"/>
    <w:rsid w:val="00E8212A"/>
    <w:rsid w:val="00E82147"/>
    <w:rsid w:val="00E8214E"/>
    <w:rsid w:val="00E82179"/>
    <w:rsid w:val="00E82263"/>
    <w:rsid w:val="00E823F2"/>
    <w:rsid w:val="00E8242C"/>
    <w:rsid w:val="00E82465"/>
    <w:rsid w:val="00E8265E"/>
    <w:rsid w:val="00E8277B"/>
    <w:rsid w:val="00E8280E"/>
    <w:rsid w:val="00E82984"/>
    <w:rsid w:val="00E82A56"/>
    <w:rsid w:val="00E82A86"/>
    <w:rsid w:val="00E82C1C"/>
    <w:rsid w:val="00E82C41"/>
    <w:rsid w:val="00E82D2C"/>
    <w:rsid w:val="00E82D94"/>
    <w:rsid w:val="00E82FB4"/>
    <w:rsid w:val="00E830F0"/>
    <w:rsid w:val="00E83280"/>
    <w:rsid w:val="00E832F8"/>
    <w:rsid w:val="00E83399"/>
    <w:rsid w:val="00E8348E"/>
    <w:rsid w:val="00E834D5"/>
    <w:rsid w:val="00E83533"/>
    <w:rsid w:val="00E83591"/>
    <w:rsid w:val="00E835FE"/>
    <w:rsid w:val="00E8363B"/>
    <w:rsid w:val="00E83670"/>
    <w:rsid w:val="00E83689"/>
    <w:rsid w:val="00E83732"/>
    <w:rsid w:val="00E8373C"/>
    <w:rsid w:val="00E83899"/>
    <w:rsid w:val="00E839D1"/>
    <w:rsid w:val="00E83C1C"/>
    <w:rsid w:val="00E83D66"/>
    <w:rsid w:val="00E83D97"/>
    <w:rsid w:val="00E83DBC"/>
    <w:rsid w:val="00E83EE5"/>
    <w:rsid w:val="00E83F29"/>
    <w:rsid w:val="00E83FE2"/>
    <w:rsid w:val="00E84029"/>
    <w:rsid w:val="00E840D3"/>
    <w:rsid w:val="00E84252"/>
    <w:rsid w:val="00E84262"/>
    <w:rsid w:val="00E8449D"/>
    <w:rsid w:val="00E84637"/>
    <w:rsid w:val="00E846C7"/>
    <w:rsid w:val="00E846E5"/>
    <w:rsid w:val="00E8480C"/>
    <w:rsid w:val="00E8495F"/>
    <w:rsid w:val="00E84AE6"/>
    <w:rsid w:val="00E84CB2"/>
    <w:rsid w:val="00E84D69"/>
    <w:rsid w:val="00E84D97"/>
    <w:rsid w:val="00E84DF9"/>
    <w:rsid w:val="00E84E74"/>
    <w:rsid w:val="00E84EB8"/>
    <w:rsid w:val="00E84F02"/>
    <w:rsid w:val="00E84FC6"/>
    <w:rsid w:val="00E8535A"/>
    <w:rsid w:val="00E85376"/>
    <w:rsid w:val="00E8552A"/>
    <w:rsid w:val="00E8575A"/>
    <w:rsid w:val="00E8577F"/>
    <w:rsid w:val="00E85A5C"/>
    <w:rsid w:val="00E85C88"/>
    <w:rsid w:val="00E85C8E"/>
    <w:rsid w:val="00E85DEA"/>
    <w:rsid w:val="00E86059"/>
    <w:rsid w:val="00E86363"/>
    <w:rsid w:val="00E86437"/>
    <w:rsid w:val="00E8645C"/>
    <w:rsid w:val="00E8649A"/>
    <w:rsid w:val="00E864DA"/>
    <w:rsid w:val="00E8659C"/>
    <w:rsid w:val="00E865DE"/>
    <w:rsid w:val="00E865E5"/>
    <w:rsid w:val="00E86630"/>
    <w:rsid w:val="00E86657"/>
    <w:rsid w:val="00E86696"/>
    <w:rsid w:val="00E866DD"/>
    <w:rsid w:val="00E86763"/>
    <w:rsid w:val="00E867A3"/>
    <w:rsid w:val="00E8691D"/>
    <w:rsid w:val="00E8693B"/>
    <w:rsid w:val="00E86949"/>
    <w:rsid w:val="00E86A3A"/>
    <w:rsid w:val="00E86DE4"/>
    <w:rsid w:val="00E86EB9"/>
    <w:rsid w:val="00E86F2D"/>
    <w:rsid w:val="00E86F60"/>
    <w:rsid w:val="00E87054"/>
    <w:rsid w:val="00E870D0"/>
    <w:rsid w:val="00E87129"/>
    <w:rsid w:val="00E87317"/>
    <w:rsid w:val="00E874E1"/>
    <w:rsid w:val="00E875DA"/>
    <w:rsid w:val="00E8765E"/>
    <w:rsid w:val="00E876E3"/>
    <w:rsid w:val="00E87774"/>
    <w:rsid w:val="00E8785C"/>
    <w:rsid w:val="00E87A97"/>
    <w:rsid w:val="00E87ADC"/>
    <w:rsid w:val="00E87B02"/>
    <w:rsid w:val="00E87B8C"/>
    <w:rsid w:val="00E87C50"/>
    <w:rsid w:val="00E87CBB"/>
    <w:rsid w:val="00E87D33"/>
    <w:rsid w:val="00E87EB5"/>
    <w:rsid w:val="00E87EE0"/>
    <w:rsid w:val="00E87EE7"/>
    <w:rsid w:val="00E90092"/>
    <w:rsid w:val="00E9013A"/>
    <w:rsid w:val="00E90264"/>
    <w:rsid w:val="00E902BA"/>
    <w:rsid w:val="00E902F5"/>
    <w:rsid w:val="00E9031C"/>
    <w:rsid w:val="00E90667"/>
    <w:rsid w:val="00E906C6"/>
    <w:rsid w:val="00E9074C"/>
    <w:rsid w:val="00E9074F"/>
    <w:rsid w:val="00E907ED"/>
    <w:rsid w:val="00E90977"/>
    <w:rsid w:val="00E909ED"/>
    <w:rsid w:val="00E90A62"/>
    <w:rsid w:val="00E90B0B"/>
    <w:rsid w:val="00E90BCE"/>
    <w:rsid w:val="00E90CFE"/>
    <w:rsid w:val="00E90D2B"/>
    <w:rsid w:val="00E90DAB"/>
    <w:rsid w:val="00E90DB3"/>
    <w:rsid w:val="00E90EDA"/>
    <w:rsid w:val="00E90FF5"/>
    <w:rsid w:val="00E910ED"/>
    <w:rsid w:val="00E91107"/>
    <w:rsid w:val="00E9118B"/>
    <w:rsid w:val="00E91333"/>
    <w:rsid w:val="00E9142D"/>
    <w:rsid w:val="00E91448"/>
    <w:rsid w:val="00E91577"/>
    <w:rsid w:val="00E915DA"/>
    <w:rsid w:val="00E915E0"/>
    <w:rsid w:val="00E916AA"/>
    <w:rsid w:val="00E9186A"/>
    <w:rsid w:val="00E91B8F"/>
    <w:rsid w:val="00E91BB7"/>
    <w:rsid w:val="00E91C16"/>
    <w:rsid w:val="00E91C28"/>
    <w:rsid w:val="00E91C6D"/>
    <w:rsid w:val="00E91C79"/>
    <w:rsid w:val="00E91CD1"/>
    <w:rsid w:val="00E91CFA"/>
    <w:rsid w:val="00E91E3D"/>
    <w:rsid w:val="00E91FAB"/>
    <w:rsid w:val="00E91FB6"/>
    <w:rsid w:val="00E9207F"/>
    <w:rsid w:val="00E9208E"/>
    <w:rsid w:val="00E922B8"/>
    <w:rsid w:val="00E92319"/>
    <w:rsid w:val="00E923FC"/>
    <w:rsid w:val="00E92648"/>
    <w:rsid w:val="00E92719"/>
    <w:rsid w:val="00E9287A"/>
    <w:rsid w:val="00E929A4"/>
    <w:rsid w:val="00E92B50"/>
    <w:rsid w:val="00E92C9F"/>
    <w:rsid w:val="00E92D94"/>
    <w:rsid w:val="00E92DE0"/>
    <w:rsid w:val="00E92F3B"/>
    <w:rsid w:val="00E92F52"/>
    <w:rsid w:val="00E93258"/>
    <w:rsid w:val="00E932F1"/>
    <w:rsid w:val="00E93468"/>
    <w:rsid w:val="00E934AD"/>
    <w:rsid w:val="00E934F0"/>
    <w:rsid w:val="00E936C4"/>
    <w:rsid w:val="00E93828"/>
    <w:rsid w:val="00E939B6"/>
    <w:rsid w:val="00E939DB"/>
    <w:rsid w:val="00E93AB1"/>
    <w:rsid w:val="00E93F29"/>
    <w:rsid w:val="00E94138"/>
    <w:rsid w:val="00E942CF"/>
    <w:rsid w:val="00E9437E"/>
    <w:rsid w:val="00E943D8"/>
    <w:rsid w:val="00E94608"/>
    <w:rsid w:val="00E94660"/>
    <w:rsid w:val="00E946F6"/>
    <w:rsid w:val="00E947F1"/>
    <w:rsid w:val="00E94822"/>
    <w:rsid w:val="00E9487D"/>
    <w:rsid w:val="00E94BF6"/>
    <w:rsid w:val="00E94C6F"/>
    <w:rsid w:val="00E94CB3"/>
    <w:rsid w:val="00E94D89"/>
    <w:rsid w:val="00E94E0B"/>
    <w:rsid w:val="00E94FF7"/>
    <w:rsid w:val="00E950E2"/>
    <w:rsid w:val="00E951DB"/>
    <w:rsid w:val="00E952B4"/>
    <w:rsid w:val="00E952E9"/>
    <w:rsid w:val="00E95402"/>
    <w:rsid w:val="00E95458"/>
    <w:rsid w:val="00E95771"/>
    <w:rsid w:val="00E9579D"/>
    <w:rsid w:val="00E957D4"/>
    <w:rsid w:val="00E95905"/>
    <w:rsid w:val="00E95976"/>
    <w:rsid w:val="00E95B9E"/>
    <w:rsid w:val="00E95C5C"/>
    <w:rsid w:val="00E95D89"/>
    <w:rsid w:val="00E95EE4"/>
    <w:rsid w:val="00E960B3"/>
    <w:rsid w:val="00E961B0"/>
    <w:rsid w:val="00E961B4"/>
    <w:rsid w:val="00E96283"/>
    <w:rsid w:val="00E9648A"/>
    <w:rsid w:val="00E9657F"/>
    <w:rsid w:val="00E96722"/>
    <w:rsid w:val="00E96787"/>
    <w:rsid w:val="00E967CA"/>
    <w:rsid w:val="00E96897"/>
    <w:rsid w:val="00E96AEE"/>
    <w:rsid w:val="00E96AEF"/>
    <w:rsid w:val="00E96B87"/>
    <w:rsid w:val="00E96BC8"/>
    <w:rsid w:val="00E96BCE"/>
    <w:rsid w:val="00E96D46"/>
    <w:rsid w:val="00E96DC7"/>
    <w:rsid w:val="00E96DE6"/>
    <w:rsid w:val="00E96DF4"/>
    <w:rsid w:val="00E96F7F"/>
    <w:rsid w:val="00E97057"/>
    <w:rsid w:val="00E97080"/>
    <w:rsid w:val="00E970F3"/>
    <w:rsid w:val="00E97168"/>
    <w:rsid w:val="00E971AC"/>
    <w:rsid w:val="00E97404"/>
    <w:rsid w:val="00E9749C"/>
    <w:rsid w:val="00E974A9"/>
    <w:rsid w:val="00E975B4"/>
    <w:rsid w:val="00E97601"/>
    <w:rsid w:val="00E97677"/>
    <w:rsid w:val="00E97780"/>
    <w:rsid w:val="00E9783A"/>
    <w:rsid w:val="00E9784A"/>
    <w:rsid w:val="00E9789C"/>
    <w:rsid w:val="00E978B4"/>
    <w:rsid w:val="00E979BD"/>
    <w:rsid w:val="00E97B23"/>
    <w:rsid w:val="00E97C04"/>
    <w:rsid w:val="00E97C55"/>
    <w:rsid w:val="00E97C6E"/>
    <w:rsid w:val="00E97CB7"/>
    <w:rsid w:val="00E97CBC"/>
    <w:rsid w:val="00E97CD3"/>
    <w:rsid w:val="00E97DD1"/>
    <w:rsid w:val="00E97E20"/>
    <w:rsid w:val="00E97E3F"/>
    <w:rsid w:val="00E97F14"/>
    <w:rsid w:val="00EA00D1"/>
    <w:rsid w:val="00EA0111"/>
    <w:rsid w:val="00EA0194"/>
    <w:rsid w:val="00EA019F"/>
    <w:rsid w:val="00EA01F4"/>
    <w:rsid w:val="00EA02F3"/>
    <w:rsid w:val="00EA033D"/>
    <w:rsid w:val="00EA03B8"/>
    <w:rsid w:val="00EA04AE"/>
    <w:rsid w:val="00EA07FB"/>
    <w:rsid w:val="00EA087D"/>
    <w:rsid w:val="00EA094A"/>
    <w:rsid w:val="00EA0A8E"/>
    <w:rsid w:val="00EA0B76"/>
    <w:rsid w:val="00EA0C72"/>
    <w:rsid w:val="00EA0D8B"/>
    <w:rsid w:val="00EA0DED"/>
    <w:rsid w:val="00EA0F04"/>
    <w:rsid w:val="00EA0F2B"/>
    <w:rsid w:val="00EA0F30"/>
    <w:rsid w:val="00EA10B1"/>
    <w:rsid w:val="00EA129D"/>
    <w:rsid w:val="00EA142F"/>
    <w:rsid w:val="00EA1445"/>
    <w:rsid w:val="00EA17A3"/>
    <w:rsid w:val="00EA182C"/>
    <w:rsid w:val="00EA1942"/>
    <w:rsid w:val="00EA19F3"/>
    <w:rsid w:val="00EA1A07"/>
    <w:rsid w:val="00EA1AD0"/>
    <w:rsid w:val="00EA1AD9"/>
    <w:rsid w:val="00EA1C97"/>
    <w:rsid w:val="00EA1D14"/>
    <w:rsid w:val="00EA1F41"/>
    <w:rsid w:val="00EA22CB"/>
    <w:rsid w:val="00EA23A1"/>
    <w:rsid w:val="00EA23E2"/>
    <w:rsid w:val="00EA25C6"/>
    <w:rsid w:val="00EA25D3"/>
    <w:rsid w:val="00EA2653"/>
    <w:rsid w:val="00EA26C1"/>
    <w:rsid w:val="00EA27BF"/>
    <w:rsid w:val="00EA2806"/>
    <w:rsid w:val="00EA2951"/>
    <w:rsid w:val="00EA2A55"/>
    <w:rsid w:val="00EA2B93"/>
    <w:rsid w:val="00EA2D66"/>
    <w:rsid w:val="00EA2D73"/>
    <w:rsid w:val="00EA2F86"/>
    <w:rsid w:val="00EA2FF3"/>
    <w:rsid w:val="00EA3064"/>
    <w:rsid w:val="00EA31C9"/>
    <w:rsid w:val="00EA324B"/>
    <w:rsid w:val="00EA32D9"/>
    <w:rsid w:val="00EA3318"/>
    <w:rsid w:val="00EA35C2"/>
    <w:rsid w:val="00EA38D5"/>
    <w:rsid w:val="00EA3A03"/>
    <w:rsid w:val="00EA3A98"/>
    <w:rsid w:val="00EA3B31"/>
    <w:rsid w:val="00EA3B61"/>
    <w:rsid w:val="00EA3B92"/>
    <w:rsid w:val="00EA3C82"/>
    <w:rsid w:val="00EA3CE7"/>
    <w:rsid w:val="00EA3CED"/>
    <w:rsid w:val="00EA3CF3"/>
    <w:rsid w:val="00EA3E53"/>
    <w:rsid w:val="00EA3FDB"/>
    <w:rsid w:val="00EA4036"/>
    <w:rsid w:val="00EA403B"/>
    <w:rsid w:val="00EA40E0"/>
    <w:rsid w:val="00EA4117"/>
    <w:rsid w:val="00EA424D"/>
    <w:rsid w:val="00EA448A"/>
    <w:rsid w:val="00EA469C"/>
    <w:rsid w:val="00EA472F"/>
    <w:rsid w:val="00EA4734"/>
    <w:rsid w:val="00EA4736"/>
    <w:rsid w:val="00EA48A7"/>
    <w:rsid w:val="00EA4A5A"/>
    <w:rsid w:val="00EA4B1B"/>
    <w:rsid w:val="00EA4B42"/>
    <w:rsid w:val="00EA4DFC"/>
    <w:rsid w:val="00EA4E61"/>
    <w:rsid w:val="00EA4F78"/>
    <w:rsid w:val="00EA4F81"/>
    <w:rsid w:val="00EA5099"/>
    <w:rsid w:val="00EA50BB"/>
    <w:rsid w:val="00EA512E"/>
    <w:rsid w:val="00EA51E0"/>
    <w:rsid w:val="00EA51FA"/>
    <w:rsid w:val="00EA523D"/>
    <w:rsid w:val="00EA526E"/>
    <w:rsid w:val="00EA527C"/>
    <w:rsid w:val="00EA5371"/>
    <w:rsid w:val="00EA540C"/>
    <w:rsid w:val="00EA54B8"/>
    <w:rsid w:val="00EA54F8"/>
    <w:rsid w:val="00EA55E3"/>
    <w:rsid w:val="00EA56EB"/>
    <w:rsid w:val="00EA5759"/>
    <w:rsid w:val="00EA5865"/>
    <w:rsid w:val="00EA599A"/>
    <w:rsid w:val="00EA59A5"/>
    <w:rsid w:val="00EA5A36"/>
    <w:rsid w:val="00EA5A44"/>
    <w:rsid w:val="00EA5A9E"/>
    <w:rsid w:val="00EA5B38"/>
    <w:rsid w:val="00EA5D45"/>
    <w:rsid w:val="00EA5F36"/>
    <w:rsid w:val="00EA6109"/>
    <w:rsid w:val="00EA62B6"/>
    <w:rsid w:val="00EA6408"/>
    <w:rsid w:val="00EA659F"/>
    <w:rsid w:val="00EA6646"/>
    <w:rsid w:val="00EA66C7"/>
    <w:rsid w:val="00EA67E6"/>
    <w:rsid w:val="00EA6969"/>
    <w:rsid w:val="00EA69B2"/>
    <w:rsid w:val="00EA6A4B"/>
    <w:rsid w:val="00EA6AD6"/>
    <w:rsid w:val="00EA6B58"/>
    <w:rsid w:val="00EA6BB5"/>
    <w:rsid w:val="00EA6C7F"/>
    <w:rsid w:val="00EA6CA1"/>
    <w:rsid w:val="00EA6D2F"/>
    <w:rsid w:val="00EA6D9D"/>
    <w:rsid w:val="00EA6DA2"/>
    <w:rsid w:val="00EA6EF0"/>
    <w:rsid w:val="00EA6F21"/>
    <w:rsid w:val="00EA6F48"/>
    <w:rsid w:val="00EA7155"/>
    <w:rsid w:val="00EA721C"/>
    <w:rsid w:val="00EA723D"/>
    <w:rsid w:val="00EA7281"/>
    <w:rsid w:val="00EA72AA"/>
    <w:rsid w:val="00EA7316"/>
    <w:rsid w:val="00EA735B"/>
    <w:rsid w:val="00EA7459"/>
    <w:rsid w:val="00EA77E6"/>
    <w:rsid w:val="00EA7A47"/>
    <w:rsid w:val="00EA7B59"/>
    <w:rsid w:val="00EA7BE1"/>
    <w:rsid w:val="00EA7CCB"/>
    <w:rsid w:val="00EA7EAD"/>
    <w:rsid w:val="00EB00A4"/>
    <w:rsid w:val="00EB00D8"/>
    <w:rsid w:val="00EB00DD"/>
    <w:rsid w:val="00EB0353"/>
    <w:rsid w:val="00EB0667"/>
    <w:rsid w:val="00EB06F2"/>
    <w:rsid w:val="00EB0923"/>
    <w:rsid w:val="00EB0B65"/>
    <w:rsid w:val="00EB0B71"/>
    <w:rsid w:val="00EB0D59"/>
    <w:rsid w:val="00EB0DCB"/>
    <w:rsid w:val="00EB0F2C"/>
    <w:rsid w:val="00EB1022"/>
    <w:rsid w:val="00EB108A"/>
    <w:rsid w:val="00EB115F"/>
    <w:rsid w:val="00EB11EE"/>
    <w:rsid w:val="00EB1216"/>
    <w:rsid w:val="00EB12FB"/>
    <w:rsid w:val="00EB1398"/>
    <w:rsid w:val="00EB139D"/>
    <w:rsid w:val="00EB1460"/>
    <w:rsid w:val="00EB16F4"/>
    <w:rsid w:val="00EB1717"/>
    <w:rsid w:val="00EB18C4"/>
    <w:rsid w:val="00EB19D4"/>
    <w:rsid w:val="00EB1CAD"/>
    <w:rsid w:val="00EB22C9"/>
    <w:rsid w:val="00EB2329"/>
    <w:rsid w:val="00EB2648"/>
    <w:rsid w:val="00EB2812"/>
    <w:rsid w:val="00EB2904"/>
    <w:rsid w:val="00EB2A48"/>
    <w:rsid w:val="00EB2B27"/>
    <w:rsid w:val="00EB2D07"/>
    <w:rsid w:val="00EB2E5F"/>
    <w:rsid w:val="00EB2F22"/>
    <w:rsid w:val="00EB2FBC"/>
    <w:rsid w:val="00EB30E0"/>
    <w:rsid w:val="00EB30F8"/>
    <w:rsid w:val="00EB3172"/>
    <w:rsid w:val="00EB3204"/>
    <w:rsid w:val="00EB3241"/>
    <w:rsid w:val="00EB32A1"/>
    <w:rsid w:val="00EB32D0"/>
    <w:rsid w:val="00EB336E"/>
    <w:rsid w:val="00EB34CE"/>
    <w:rsid w:val="00EB357C"/>
    <w:rsid w:val="00EB3661"/>
    <w:rsid w:val="00EB3665"/>
    <w:rsid w:val="00EB3740"/>
    <w:rsid w:val="00EB39CC"/>
    <w:rsid w:val="00EB3A23"/>
    <w:rsid w:val="00EB3B10"/>
    <w:rsid w:val="00EB3B69"/>
    <w:rsid w:val="00EB3B79"/>
    <w:rsid w:val="00EB3D6F"/>
    <w:rsid w:val="00EB3DFB"/>
    <w:rsid w:val="00EB3EC0"/>
    <w:rsid w:val="00EB403B"/>
    <w:rsid w:val="00EB41D6"/>
    <w:rsid w:val="00EB42A5"/>
    <w:rsid w:val="00EB4323"/>
    <w:rsid w:val="00EB4339"/>
    <w:rsid w:val="00EB47FC"/>
    <w:rsid w:val="00EB47FF"/>
    <w:rsid w:val="00EB4A59"/>
    <w:rsid w:val="00EB4A8F"/>
    <w:rsid w:val="00EB4AD6"/>
    <w:rsid w:val="00EB4C7E"/>
    <w:rsid w:val="00EB4D98"/>
    <w:rsid w:val="00EB4DBC"/>
    <w:rsid w:val="00EB4F11"/>
    <w:rsid w:val="00EB4FBA"/>
    <w:rsid w:val="00EB50FA"/>
    <w:rsid w:val="00EB510C"/>
    <w:rsid w:val="00EB513E"/>
    <w:rsid w:val="00EB51C9"/>
    <w:rsid w:val="00EB530C"/>
    <w:rsid w:val="00EB5326"/>
    <w:rsid w:val="00EB5383"/>
    <w:rsid w:val="00EB539A"/>
    <w:rsid w:val="00EB541A"/>
    <w:rsid w:val="00EB545B"/>
    <w:rsid w:val="00EB54C5"/>
    <w:rsid w:val="00EB5522"/>
    <w:rsid w:val="00EB5563"/>
    <w:rsid w:val="00EB5655"/>
    <w:rsid w:val="00EB5698"/>
    <w:rsid w:val="00EB573A"/>
    <w:rsid w:val="00EB5777"/>
    <w:rsid w:val="00EB585E"/>
    <w:rsid w:val="00EB58FF"/>
    <w:rsid w:val="00EB5903"/>
    <w:rsid w:val="00EB5936"/>
    <w:rsid w:val="00EB59AD"/>
    <w:rsid w:val="00EB59EA"/>
    <w:rsid w:val="00EB5AD2"/>
    <w:rsid w:val="00EB5B1E"/>
    <w:rsid w:val="00EB5B94"/>
    <w:rsid w:val="00EB5CEC"/>
    <w:rsid w:val="00EB5CFB"/>
    <w:rsid w:val="00EB604A"/>
    <w:rsid w:val="00EB607C"/>
    <w:rsid w:val="00EB60A2"/>
    <w:rsid w:val="00EB60B9"/>
    <w:rsid w:val="00EB61EC"/>
    <w:rsid w:val="00EB6252"/>
    <w:rsid w:val="00EB633E"/>
    <w:rsid w:val="00EB63DB"/>
    <w:rsid w:val="00EB6574"/>
    <w:rsid w:val="00EB68C1"/>
    <w:rsid w:val="00EB6931"/>
    <w:rsid w:val="00EB69FE"/>
    <w:rsid w:val="00EB6A88"/>
    <w:rsid w:val="00EB6A9D"/>
    <w:rsid w:val="00EB6B51"/>
    <w:rsid w:val="00EB6CC1"/>
    <w:rsid w:val="00EB6D23"/>
    <w:rsid w:val="00EB7068"/>
    <w:rsid w:val="00EB706C"/>
    <w:rsid w:val="00EB706D"/>
    <w:rsid w:val="00EB71A0"/>
    <w:rsid w:val="00EB7325"/>
    <w:rsid w:val="00EB73A2"/>
    <w:rsid w:val="00EB75DD"/>
    <w:rsid w:val="00EB763D"/>
    <w:rsid w:val="00EB76E6"/>
    <w:rsid w:val="00EB77FE"/>
    <w:rsid w:val="00EB7800"/>
    <w:rsid w:val="00EB78F9"/>
    <w:rsid w:val="00EB7A1F"/>
    <w:rsid w:val="00EB7ABB"/>
    <w:rsid w:val="00EB7AD0"/>
    <w:rsid w:val="00EB7D79"/>
    <w:rsid w:val="00EB7F63"/>
    <w:rsid w:val="00EC0106"/>
    <w:rsid w:val="00EC03D6"/>
    <w:rsid w:val="00EC053B"/>
    <w:rsid w:val="00EC0581"/>
    <w:rsid w:val="00EC066E"/>
    <w:rsid w:val="00EC0850"/>
    <w:rsid w:val="00EC08D1"/>
    <w:rsid w:val="00EC0A03"/>
    <w:rsid w:val="00EC0A67"/>
    <w:rsid w:val="00EC0BF1"/>
    <w:rsid w:val="00EC0C1D"/>
    <w:rsid w:val="00EC0D44"/>
    <w:rsid w:val="00EC0D47"/>
    <w:rsid w:val="00EC0EDC"/>
    <w:rsid w:val="00EC0F3F"/>
    <w:rsid w:val="00EC0F71"/>
    <w:rsid w:val="00EC0F80"/>
    <w:rsid w:val="00EC108B"/>
    <w:rsid w:val="00EC10BB"/>
    <w:rsid w:val="00EC1155"/>
    <w:rsid w:val="00EC11AA"/>
    <w:rsid w:val="00EC122A"/>
    <w:rsid w:val="00EC1273"/>
    <w:rsid w:val="00EC134C"/>
    <w:rsid w:val="00EC13C4"/>
    <w:rsid w:val="00EC13FE"/>
    <w:rsid w:val="00EC1473"/>
    <w:rsid w:val="00EC14F5"/>
    <w:rsid w:val="00EC16DF"/>
    <w:rsid w:val="00EC17BE"/>
    <w:rsid w:val="00EC19D5"/>
    <w:rsid w:val="00EC1A26"/>
    <w:rsid w:val="00EC1B8F"/>
    <w:rsid w:val="00EC1C29"/>
    <w:rsid w:val="00EC1D4F"/>
    <w:rsid w:val="00EC1DC5"/>
    <w:rsid w:val="00EC1DEC"/>
    <w:rsid w:val="00EC2104"/>
    <w:rsid w:val="00EC222B"/>
    <w:rsid w:val="00EC22E2"/>
    <w:rsid w:val="00EC2432"/>
    <w:rsid w:val="00EC246D"/>
    <w:rsid w:val="00EC248D"/>
    <w:rsid w:val="00EC24A9"/>
    <w:rsid w:val="00EC251C"/>
    <w:rsid w:val="00EC2599"/>
    <w:rsid w:val="00EC25E8"/>
    <w:rsid w:val="00EC26C5"/>
    <w:rsid w:val="00EC271E"/>
    <w:rsid w:val="00EC285A"/>
    <w:rsid w:val="00EC2A4B"/>
    <w:rsid w:val="00EC2C42"/>
    <w:rsid w:val="00EC2C53"/>
    <w:rsid w:val="00EC2E0B"/>
    <w:rsid w:val="00EC2E1B"/>
    <w:rsid w:val="00EC2E1F"/>
    <w:rsid w:val="00EC2EBC"/>
    <w:rsid w:val="00EC2F00"/>
    <w:rsid w:val="00EC2F57"/>
    <w:rsid w:val="00EC300A"/>
    <w:rsid w:val="00EC3282"/>
    <w:rsid w:val="00EC32D7"/>
    <w:rsid w:val="00EC351F"/>
    <w:rsid w:val="00EC35F7"/>
    <w:rsid w:val="00EC362C"/>
    <w:rsid w:val="00EC369C"/>
    <w:rsid w:val="00EC36C4"/>
    <w:rsid w:val="00EC3BF2"/>
    <w:rsid w:val="00EC3C04"/>
    <w:rsid w:val="00EC3D62"/>
    <w:rsid w:val="00EC3DEC"/>
    <w:rsid w:val="00EC3E0E"/>
    <w:rsid w:val="00EC3E2A"/>
    <w:rsid w:val="00EC414E"/>
    <w:rsid w:val="00EC421D"/>
    <w:rsid w:val="00EC4249"/>
    <w:rsid w:val="00EC45C2"/>
    <w:rsid w:val="00EC466D"/>
    <w:rsid w:val="00EC46BD"/>
    <w:rsid w:val="00EC46E2"/>
    <w:rsid w:val="00EC4728"/>
    <w:rsid w:val="00EC4847"/>
    <w:rsid w:val="00EC485A"/>
    <w:rsid w:val="00EC496F"/>
    <w:rsid w:val="00EC4975"/>
    <w:rsid w:val="00EC4A32"/>
    <w:rsid w:val="00EC4A8F"/>
    <w:rsid w:val="00EC4BAB"/>
    <w:rsid w:val="00EC4D1C"/>
    <w:rsid w:val="00EC4D5F"/>
    <w:rsid w:val="00EC4DB1"/>
    <w:rsid w:val="00EC4E05"/>
    <w:rsid w:val="00EC4E24"/>
    <w:rsid w:val="00EC4E72"/>
    <w:rsid w:val="00EC4ED7"/>
    <w:rsid w:val="00EC4F06"/>
    <w:rsid w:val="00EC4F64"/>
    <w:rsid w:val="00EC4FD8"/>
    <w:rsid w:val="00EC50A5"/>
    <w:rsid w:val="00EC52B3"/>
    <w:rsid w:val="00EC52DA"/>
    <w:rsid w:val="00EC532C"/>
    <w:rsid w:val="00EC5692"/>
    <w:rsid w:val="00EC578B"/>
    <w:rsid w:val="00EC57E4"/>
    <w:rsid w:val="00EC585D"/>
    <w:rsid w:val="00EC58C6"/>
    <w:rsid w:val="00EC58ED"/>
    <w:rsid w:val="00EC5966"/>
    <w:rsid w:val="00EC5C52"/>
    <w:rsid w:val="00EC5C7C"/>
    <w:rsid w:val="00EC5F93"/>
    <w:rsid w:val="00EC60E4"/>
    <w:rsid w:val="00EC61BB"/>
    <w:rsid w:val="00EC624D"/>
    <w:rsid w:val="00EC63B0"/>
    <w:rsid w:val="00EC6561"/>
    <w:rsid w:val="00EC665E"/>
    <w:rsid w:val="00EC66AB"/>
    <w:rsid w:val="00EC6757"/>
    <w:rsid w:val="00EC67E5"/>
    <w:rsid w:val="00EC6801"/>
    <w:rsid w:val="00EC682D"/>
    <w:rsid w:val="00EC68EF"/>
    <w:rsid w:val="00EC68F5"/>
    <w:rsid w:val="00EC6954"/>
    <w:rsid w:val="00EC6966"/>
    <w:rsid w:val="00EC6C37"/>
    <w:rsid w:val="00EC6C9A"/>
    <w:rsid w:val="00EC6DDF"/>
    <w:rsid w:val="00EC6ECD"/>
    <w:rsid w:val="00EC7029"/>
    <w:rsid w:val="00EC704D"/>
    <w:rsid w:val="00EC70F3"/>
    <w:rsid w:val="00EC715C"/>
    <w:rsid w:val="00EC7183"/>
    <w:rsid w:val="00EC7282"/>
    <w:rsid w:val="00EC7425"/>
    <w:rsid w:val="00EC748C"/>
    <w:rsid w:val="00EC7593"/>
    <w:rsid w:val="00EC7618"/>
    <w:rsid w:val="00EC7633"/>
    <w:rsid w:val="00EC7775"/>
    <w:rsid w:val="00EC780F"/>
    <w:rsid w:val="00EC78C5"/>
    <w:rsid w:val="00EC78D3"/>
    <w:rsid w:val="00EC796B"/>
    <w:rsid w:val="00EC79E4"/>
    <w:rsid w:val="00EC7B79"/>
    <w:rsid w:val="00EC7D26"/>
    <w:rsid w:val="00EC7EBB"/>
    <w:rsid w:val="00ED003C"/>
    <w:rsid w:val="00ED005C"/>
    <w:rsid w:val="00ED0339"/>
    <w:rsid w:val="00ED03E2"/>
    <w:rsid w:val="00ED0464"/>
    <w:rsid w:val="00ED04BA"/>
    <w:rsid w:val="00ED059E"/>
    <w:rsid w:val="00ED05F6"/>
    <w:rsid w:val="00ED0725"/>
    <w:rsid w:val="00ED072C"/>
    <w:rsid w:val="00ED080E"/>
    <w:rsid w:val="00ED090E"/>
    <w:rsid w:val="00ED097B"/>
    <w:rsid w:val="00ED09EE"/>
    <w:rsid w:val="00ED0A75"/>
    <w:rsid w:val="00ED0B72"/>
    <w:rsid w:val="00ED0BC9"/>
    <w:rsid w:val="00ED0C1F"/>
    <w:rsid w:val="00ED0C6F"/>
    <w:rsid w:val="00ED0C93"/>
    <w:rsid w:val="00ED0C9E"/>
    <w:rsid w:val="00ED0CE1"/>
    <w:rsid w:val="00ED118C"/>
    <w:rsid w:val="00ED1202"/>
    <w:rsid w:val="00ED13D1"/>
    <w:rsid w:val="00ED1402"/>
    <w:rsid w:val="00ED155E"/>
    <w:rsid w:val="00ED15B7"/>
    <w:rsid w:val="00ED1669"/>
    <w:rsid w:val="00ED1704"/>
    <w:rsid w:val="00ED17E7"/>
    <w:rsid w:val="00ED182B"/>
    <w:rsid w:val="00ED189A"/>
    <w:rsid w:val="00ED18D1"/>
    <w:rsid w:val="00ED1A85"/>
    <w:rsid w:val="00ED1A97"/>
    <w:rsid w:val="00ED1AB3"/>
    <w:rsid w:val="00ED1B0B"/>
    <w:rsid w:val="00ED1D38"/>
    <w:rsid w:val="00ED1D82"/>
    <w:rsid w:val="00ED1F3B"/>
    <w:rsid w:val="00ED1F6F"/>
    <w:rsid w:val="00ED2170"/>
    <w:rsid w:val="00ED224D"/>
    <w:rsid w:val="00ED239A"/>
    <w:rsid w:val="00ED23AE"/>
    <w:rsid w:val="00ED23C1"/>
    <w:rsid w:val="00ED2481"/>
    <w:rsid w:val="00ED248B"/>
    <w:rsid w:val="00ED2553"/>
    <w:rsid w:val="00ED2568"/>
    <w:rsid w:val="00ED25CB"/>
    <w:rsid w:val="00ED263C"/>
    <w:rsid w:val="00ED2642"/>
    <w:rsid w:val="00ED26C2"/>
    <w:rsid w:val="00ED26E3"/>
    <w:rsid w:val="00ED27C7"/>
    <w:rsid w:val="00ED287B"/>
    <w:rsid w:val="00ED2A36"/>
    <w:rsid w:val="00ED2B1A"/>
    <w:rsid w:val="00ED2CB8"/>
    <w:rsid w:val="00ED2D0B"/>
    <w:rsid w:val="00ED2D46"/>
    <w:rsid w:val="00ED2F0B"/>
    <w:rsid w:val="00ED2FA4"/>
    <w:rsid w:val="00ED306A"/>
    <w:rsid w:val="00ED30A8"/>
    <w:rsid w:val="00ED3177"/>
    <w:rsid w:val="00ED322E"/>
    <w:rsid w:val="00ED34B8"/>
    <w:rsid w:val="00ED34D8"/>
    <w:rsid w:val="00ED366E"/>
    <w:rsid w:val="00ED36B5"/>
    <w:rsid w:val="00ED387B"/>
    <w:rsid w:val="00ED3891"/>
    <w:rsid w:val="00ED3A11"/>
    <w:rsid w:val="00ED3ADB"/>
    <w:rsid w:val="00ED3B8A"/>
    <w:rsid w:val="00ED3D22"/>
    <w:rsid w:val="00ED3E0A"/>
    <w:rsid w:val="00ED3E1D"/>
    <w:rsid w:val="00ED41D9"/>
    <w:rsid w:val="00ED44AF"/>
    <w:rsid w:val="00ED44CF"/>
    <w:rsid w:val="00ED457A"/>
    <w:rsid w:val="00ED45A3"/>
    <w:rsid w:val="00ED4864"/>
    <w:rsid w:val="00ED495C"/>
    <w:rsid w:val="00ED4A15"/>
    <w:rsid w:val="00ED4BF1"/>
    <w:rsid w:val="00ED4C32"/>
    <w:rsid w:val="00ED4C78"/>
    <w:rsid w:val="00ED4CB2"/>
    <w:rsid w:val="00ED4D1C"/>
    <w:rsid w:val="00ED4EBE"/>
    <w:rsid w:val="00ED4ED4"/>
    <w:rsid w:val="00ED4FF7"/>
    <w:rsid w:val="00ED500D"/>
    <w:rsid w:val="00ED506E"/>
    <w:rsid w:val="00ED508D"/>
    <w:rsid w:val="00ED515E"/>
    <w:rsid w:val="00ED51C7"/>
    <w:rsid w:val="00ED5559"/>
    <w:rsid w:val="00ED55E7"/>
    <w:rsid w:val="00ED5687"/>
    <w:rsid w:val="00ED56B6"/>
    <w:rsid w:val="00ED56E6"/>
    <w:rsid w:val="00ED5785"/>
    <w:rsid w:val="00ED5833"/>
    <w:rsid w:val="00ED58C7"/>
    <w:rsid w:val="00ED59F1"/>
    <w:rsid w:val="00ED5A2E"/>
    <w:rsid w:val="00ED5AD5"/>
    <w:rsid w:val="00ED5C2E"/>
    <w:rsid w:val="00ED5D91"/>
    <w:rsid w:val="00ED5E0C"/>
    <w:rsid w:val="00ED5EB9"/>
    <w:rsid w:val="00ED5EFD"/>
    <w:rsid w:val="00ED609A"/>
    <w:rsid w:val="00ED60A3"/>
    <w:rsid w:val="00ED6248"/>
    <w:rsid w:val="00ED630B"/>
    <w:rsid w:val="00ED6403"/>
    <w:rsid w:val="00ED6578"/>
    <w:rsid w:val="00ED66A8"/>
    <w:rsid w:val="00ED682D"/>
    <w:rsid w:val="00ED6892"/>
    <w:rsid w:val="00ED69CE"/>
    <w:rsid w:val="00ED69ED"/>
    <w:rsid w:val="00ED6A29"/>
    <w:rsid w:val="00ED6A58"/>
    <w:rsid w:val="00ED6AF3"/>
    <w:rsid w:val="00ED6B1C"/>
    <w:rsid w:val="00ED6C3B"/>
    <w:rsid w:val="00ED6E7C"/>
    <w:rsid w:val="00ED6F07"/>
    <w:rsid w:val="00ED6FEE"/>
    <w:rsid w:val="00ED7166"/>
    <w:rsid w:val="00ED71EE"/>
    <w:rsid w:val="00ED7253"/>
    <w:rsid w:val="00ED7275"/>
    <w:rsid w:val="00ED7280"/>
    <w:rsid w:val="00ED73D5"/>
    <w:rsid w:val="00ED7551"/>
    <w:rsid w:val="00ED7563"/>
    <w:rsid w:val="00ED7596"/>
    <w:rsid w:val="00ED77A8"/>
    <w:rsid w:val="00ED78C0"/>
    <w:rsid w:val="00ED78C1"/>
    <w:rsid w:val="00ED78CD"/>
    <w:rsid w:val="00ED78F1"/>
    <w:rsid w:val="00ED7B13"/>
    <w:rsid w:val="00ED7C68"/>
    <w:rsid w:val="00ED7DDA"/>
    <w:rsid w:val="00ED7E2C"/>
    <w:rsid w:val="00ED7E7B"/>
    <w:rsid w:val="00ED7E91"/>
    <w:rsid w:val="00ED7F6D"/>
    <w:rsid w:val="00EE019B"/>
    <w:rsid w:val="00EE0293"/>
    <w:rsid w:val="00EE0393"/>
    <w:rsid w:val="00EE03E6"/>
    <w:rsid w:val="00EE0B54"/>
    <w:rsid w:val="00EE0C4C"/>
    <w:rsid w:val="00EE0CA0"/>
    <w:rsid w:val="00EE0CC0"/>
    <w:rsid w:val="00EE0E9D"/>
    <w:rsid w:val="00EE0F28"/>
    <w:rsid w:val="00EE10A3"/>
    <w:rsid w:val="00EE1185"/>
    <w:rsid w:val="00EE128E"/>
    <w:rsid w:val="00EE1311"/>
    <w:rsid w:val="00EE132E"/>
    <w:rsid w:val="00EE136F"/>
    <w:rsid w:val="00EE1391"/>
    <w:rsid w:val="00EE13EA"/>
    <w:rsid w:val="00EE147A"/>
    <w:rsid w:val="00EE1599"/>
    <w:rsid w:val="00EE15D5"/>
    <w:rsid w:val="00EE16DB"/>
    <w:rsid w:val="00EE179F"/>
    <w:rsid w:val="00EE19FA"/>
    <w:rsid w:val="00EE1B57"/>
    <w:rsid w:val="00EE1B92"/>
    <w:rsid w:val="00EE1BAE"/>
    <w:rsid w:val="00EE1D11"/>
    <w:rsid w:val="00EE1D76"/>
    <w:rsid w:val="00EE1D90"/>
    <w:rsid w:val="00EE1E3E"/>
    <w:rsid w:val="00EE1EB1"/>
    <w:rsid w:val="00EE1F48"/>
    <w:rsid w:val="00EE1F80"/>
    <w:rsid w:val="00EE1F8C"/>
    <w:rsid w:val="00EE209B"/>
    <w:rsid w:val="00EE22DB"/>
    <w:rsid w:val="00EE2351"/>
    <w:rsid w:val="00EE242F"/>
    <w:rsid w:val="00EE248D"/>
    <w:rsid w:val="00EE263A"/>
    <w:rsid w:val="00EE273E"/>
    <w:rsid w:val="00EE2881"/>
    <w:rsid w:val="00EE291B"/>
    <w:rsid w:val="00EE292A"/>
    <w:rsid w:val="00EE2AFE"/>
    <w:rsid w:val="00EE2BF6"/>
    <w:rsid w:val="00EE2F60"/>
    <w:rsid w:val="00EE3015"/>
    <w:rsid w:val="00EE30EC"/>
    <w:rsid w:val="00EE3188"/>
    <w:rsid w:val="00EE320F"/>
    <w:rsid w:val="00EE32A1"/>
    <w:rsid w:val="00EE331B"/>
    <w:rsid w:val="00EE3352"/>
    <w:rsid w:val="00EE3443"/>
    <w:rsid w:val="00EE35B6"/>
    <w:rsid w:val="00EE39D2"/>
    <w:rsid w:val="00EE39FC"/>
    <w:rsid w:val="00EE3A94"/>
    <w:rsid w:val="00EE3B42"/>
    <w:rsid w:val="00EE3C5E"/>
    <w:rsid w:val="00EE3C9F"/>
    <w:rsid w:val="00EE3CBD"/>
    <w:rsid w:val="00EE3F3C"/>
    <w:rsid w:val="00EE3F8B"/>
    <w:rsid w:val="00EE3FB7"/>
    <w:rsid w:val="00EE400B"/>
    <w:rsid w:val="00EE40EA"/>
    <w:rsid w:val="00EE41CF"/>
    <w:rsid w:val="00EE41DB"/>
    <w:rsid w:val="00EE421F"/>
    <w:rsid w:val="00EE4524"/>
    <w:rsid w:val="00EE4530"/>
    <w:rsid w:val="00EE461D"/>
    <w:rsid w:val="00EE47C4"/>
    <w:rsid w:val="00EE4834"/>
    <w:rsid w:val="00EE48F9"/>
    <w:rsid w:val="00EE4A8E"/>
    <w:rsid w:val="00EE4B57"/>
    <w:rsid w:val="00EE4BA6"/>
    <w:rsid w:val="00EE4D29"/>
    <w:rsid w:val="00EE4D31"/>
    <w:rsid w:val="00EE4F6A"/>
    <w:rsid w:val="00EE5330"/>
    <w:rsid w:val="00EE5369"/>
    <w:rsid w:val="00EE53BD"/>
    <w:rsid w:val="00EE5549"/>
    <w:rsid w:val="00EE556D"/>
    <w:rsid w:val="00EE5713"/>
    <w:rsid w:val="00EE5AC9"/>
    <w:rsid w:val="00EE5C0F"/>
    <w:rsid w:val="00EE5C37"/>
    <w:rsid w:val="00EE6072"/>
    <w:rsid w:val="00EE60FB"/>
    <w:rsid w:val="00EE6378"/>
    <w:rsid w:val="00EE63C4"/>
    <w:rsid w:val="00EE64AE"/>
    <w:rsid w:val="00EE6526"/>
    <w:rsid w:val="00EE65EE"/>
    <w:rsid w:val="00EE65F3"/>
    <w:rsid w:val="00EE675A"/>
    <w:rsid w:val="00EE6792"/>
    <w:rsid w:val="00EE67C3"/>
    <w:rsid w:val="00EE68C3"/>
    <w:rsid w:val="00EE6A49"/>
    <w:rsid w:val="00EE6A97"/>
    <w:rsid w:val="00EE6AAE"/>
    <w:rsid w:val="00EE6B09"/>
    <w:rsid w:val="00EE6B25"/>
    <w:rsid w:val="00EE6B71"/>
    <w:rsid w:val="00EE6C29"/>
    <w:rsid w:val="00EE6DEF"/>
    <w:rsid w:val="00EE7043"/>
    <w:rsid w:val="00EE7099"/>
    <w:rsid w:val="00EE721A"/>
    <w:rsid w:val="00EE728D"/>
    <w:rsid w:val="00EE72CE"/>
    <w:rsid w:val="00EE7317"/>
    <w:rsid w:val="00EE7427"/>
    <w:rsid w:val="00EE7434"/>
    <w:rsid w:val="00EE750A"/>
    <w:rsid w:val="00EE7533"/>
    <w:rsid w:val="00EE75AC"/>
    <w:rsid w:val="00EE771B"/>
    <w:rsid w:val="00EE7791"/>
    <w:rsid w:val="00EE787F"/>
    <w:rsid w:val="00EE7A8C"/>
    <w:rsid w:val="00EE7C35"/>
    <w:rsid w:val="00EE7D71"/>
    <w:rsid w:val="00EF02D2"/>
    <w:rsid w:val="00EF031D"/>
    <w:rsid w:val="00EF037E"/>
    <w:rsid w:val="00EF0427"/>
    <w:rsid w:val="00EF04E7"/>
    <w:rsid w:val="00EF062E"/>
    <w:rsid w:val="00EF0702"/>
    <w:rsid w:val="00EF07C5"/>
    <w:rsid w:val="00EF08AC"/>
    <w:rsid w:val="00EF092A"/>
    <w:rsid w:val="00EF0983"/>
    <w:rsid w:val="00EF0AFB"/>
    <w:rsid w:val="00EF0B0B"/>
    <w:rsid w:val="00EF0BF3"/>
    <w:rsid w:val="00EF0C0A"/>
    <w:rsid w:val="00EF0C81"/>
    <w:rsid w:val="00EF0CD7"/>
    <w:rsid w:val="00EF0CFB"/>
    <w:rsid w:val="00EF0EB8"/>
    <w:rsid w:val="00EF0EBF"/>
    <w:rsid w:val="00EF0FB7"/>
    <w:rsid w:val="00EF111C"/>
    <w:rsid w:val="00EF1159"/>
    <w:rsid w:val="00EF1197"/>
    <w:rsid w:val="00EF119A"/>
    <w:rsid w:val="00EF13EB"/>
    <w:rsid w:val="00EF14A9"/>
    <w:rsid w:val="00EF1546"/>
    <w:rsid w:val="00EF1652"/>
    <w:rsid w:val="00EF1794"/>
    <w:rsid w:val="00EF1B4B"/>
    <w:rsid w:val="00EF1B58"/>
    <w:rsid w:val="00EF1CCF"/>
    <w:rsid w:val="00EF1E70"/>
    <w:rsid w:val="00EF1F26"/>
    <w:rsid w:val="00EF1FB6"/>
    <w:rsid w:val="00EF21BF"/>
    <w:rsid w:val="00EF21F5"/>
    <w:rsid w:val="00EF2217"/>
    <w:rsid w:val="00EF2372"/>
    <w:rsid w:val="00EF24D8"/>
    <w:rsid w:val="00EF2529"/>
    <w:rsid w:val="00EF261D"/>
    <w:rsid w:val="00EF26DD"/>
    <w:rsid w:val="00EF2736"/>
    <w:rsid w:val="00EF2791"/>
    <w:rsid w:val="00EF2D10"/>
    <w:rsid w:val="00EF2EF2"/>
    <w:rsid w:val="00EF2F4C"/>
    <w:rsid w:val="00EF317E"/>
    <w:rsid w:val="00EF3192"/>
    <w:rsid w:val="00EF331B"/>
    <w:rsid w:val="00EF3372"/>
    <w:rsid w:val="00EF3480"/>
    <w:rsid w:val="00EF360E"/>
    <w:rsid w:val="00EF36BB"/>
    <w:rsid w:val="00EF36EE"/>
    <w:rsid w:val="00EF381A"/>
    <w:rsid w:val="00EF3859"/>
    <w:rsid w:val="00EF38C4"/>
    <w:rsid w:val="00EF39AD"/>
    <w:rsid w:val="00EF39B6"/>
    <w:rsid w:val="00EF3A28"/>
    <w:rsid w:val="00EF3BA2"/>
    <w:rsid w:val="00EF3BCF"/>
    <w:rsid w:val="00EF3C33"/>
    <w:rsid w:val="00EF3D9F"/>
    <w:rsid w:val="00EF3DD3"/>
    <w:rsid w:val="00EF3F50"/>
    <w:rsid w:val="00EF40D5"/>
    <w:rsid w:val="00EF4273"/>
    <w:rsid w:val="00EF42B4"/>
    <w:rsid w:val="00EF4415"/>
    <w:rsid w:val="00EF44DD"/>
    <w:rsid w:val="00EF4570"/>
    <w:rsid w:val="00EF4647"/>
    <w:rsid w:val="00EF46A6"/>
    <w:rsid w:val="00EF46BC"/>
    <w:rsid w:val="00EF46F0"/>
    <w:rsid w:val="00EF4B28"/>
    <w:rsid w:val="00EF4D3B"/>
    <w:rsid w:val="00EF4D93"/>
    <w:rsid w:val="00EF4D9E"/>
    <w:rsid w:val="00EF4DC6"/>
    <w:rsid w:val="00EF4E0D"/>
    <w:rsid w:val="00EF4F46"/>
    <w:rsid w:val="00EF4FC6"/>
    <w:rsid w:val="00EF50D5"/>
    <w:rsid w:val="00EF51E2"/>
    <w:rsid w:val="00EF5450"/>
    <w:rsid w:val="00EF5497"/>
    <w:rsid w:val="00EF5510"/>
    <w:rsid w:val="00EF5668"/>
    <w:rsid w:val="00EF56D2"/>
    <w:rsid w:val="00EF5787"/>
    <w:rsid w:val="00EF57BB"/>
    <w:rsid w:val="00EF57FC"/>
    <w:rsid w:val="00EF5826"/>
    <w:rsid w:val="00EF58AE"/>
    <w:rsid w:val="00EF5A1A"/>
    <w:rsid w:val="00EF5B88"/>
    <w:rsid w:val="00EF5B94"/>
    <w:rsid w:val="00EF5BFB"/>
    <w:rsid w:val="00EF5C97"/>
    <w:rsid w:val="00EF5CC8"/>
    <w:rsid w:val="00EF5D77"/>
    <w:rsid w:val="00EF60F1"/>
    <w:rsid w:val="00EF618D"/>
    <w:rsid w:val="00EF621D"/>
    <w:rsid w:val="00EF62EB"/>
    <w:rsid w:val="00EF6309"/>
    <w:rsid w:val="00EF6325"/>
    <w:rsid w:val="00EF6387"/>
    <w:rsid w:val="00EF6479"/>
    <w:rsid w:val="00EF658D"/>
    <w:rsid w:val="00EF67E4"/>
    <w:rsid w:val="00EF6947"/>
    <w:rsid w:val="00EF699B"/>
    <w:rsid w:val="00EF69A4"/>
    <w:rsid w:val="00EF69E6"/>
    <w:rsid w:val="00EF6A57"/>
    <w:rsid w:val="00EF6C13"/>
    <w:rsid w:val="00EF6CDA"/>
    <w:rsid w:val="00EF6FA8"/>
    <w:rsid w:val="00EF7019"/>
    <w:rsid w:val="00EF7097"/>
    <w:rsid w:val="00EF709F"/>
    <w:rsid w:val="00EF7151"/>
    <w:rsid w:val="00EF71EC"/>
    <w:rsid w:val="00EF7335"/>
    <w:rsid w:val="00EF751C"/>
    <w:rsid w:val="00EF75CF"/>
    <w:rsid w:val="00EF7640"/>
    <w:rsid w:val="00EF764B"/>
    <w:rsid w:val="00EF7755"/>
    <w:rsid w:val="00EF777D"/>
    <w:rsid w:val="00EF77A5"/>
    <w:rsid w:val="00EF79BA"/>
    <w:rsid w:val="00EF7AC1"/>
    <w:rsid w:val="00EF7AC2"/>
    <w:rsid w:val="00EF7C38"/>
    <w:rsid w:val="00EF7C50"/>
    <w:rsid w:val="00EF7CC2"/>
    <w:rsid w:val="00EF7D73"/>
    <w:rsid w:val="00EF7D8A"/>
    <w:rsid w:val="00EF7E1B"/>
    <w:rsid w:val="00EF7E5B"/>
    <w:rsid w:val="00EF7E67"/>
    <w:rsid w:val="00F00007"/>
    <w:rsid w:val="00F0007B"/>
    <w:rsid w:val="00F00098"/>
    <w:rsid w:val="00F00135"/>
    <w:rsid w:val="00F00434"/>
    <w:rsid w:val="00F005DA"/>
    <w:rsid w:val="00F0062D"/>
    <w:rsid w:val="00F00756"/>
    <w:rsid w:val="00F00761"/>
    <w:rsid w:val="00F007A3"/>
    <w:rsid w:val="00F007C8"/>
    <w:rsid w:val="00F00878"/>
    <w:rsid w:val="00F00925"/>
    <w:rsid w:val="00F00950"/>
    <w:rsid w:val="00F00990"/>
    <w:rsid w:val="00F009FD"/>
    <w:rsid w:val="00F00B55"/>
    <w:rsid w:val="00F00BD4"/>
    <w:rsid w:val="00F00C8F"/>
    <w:rsid w:val="00F00D86"/>
    <w:rsid w:val="00F00DA9"/>
    <w:rsid w:val="00F00DAA"/>
    <w:rsid w:val="00F00F67"/>
    <w:rsid w:val="00F011CD"/>
    <w:rsid w:val="00F011FA"/>
    <w:rsid w:val="00F0131F"/>
    <w:rsid w:val="00F01510"/>
    <w:rsid w:val="00F01578"/>
    <w:rsid w:val="00F01615"/>
    <w:rsid w:val="00F01699"/>
    <w:rsid w:val="00F018AA"/>
    <w:rsid w:val="00F01938"/>
    <w:rsid w:val="00F01A7E"/>
    <w:rsid w:val="00F01AFF"/>
    <w:rsid w:val="00F01B0C"/>
    <w:rsid w:val="00F01B43"/>
    <w:rsid w:val="00F01B8F"/>
    <w:rsid w:val="00F01D2E"/>
    <w:rsid w:val="00F01E2C"/>
    <w:rsid w:val="00F01FA2"/>
    <w:rsid w:val="00F02209"/>
    <w:rsid w:val="00F0220C"/>
    <w:rsid w:val="00F0238A"/>
    <w:rsid w:val="00F024FB"/>
    <w:rsid w:val="00F024FD"/>
    <w:rsid w:val="00F025B4"/>
    <w:rsid w:val="00F027BC"/>
    <w:rsid w:val="00F0281D"/>
    <w:rsid w:val="00F0288D"/>
    <w:rsid w:val="00F029E4"/>
    <w:rsid w:val="00F029F4"/>
    <w:rsid w:val="00F02A5F"/>
    <w:rsid w:val="00F02A74"/>
    <w:rsid w:val="00F02B21"/>
    <w:rsid w:val="00F02BC2"/>
    <w:rsid w:val="00F02D62"/>
    <w:rsid w:val="00F02FFD"/>
    <w:rsid w:val="00F03097"/>
    <w:rsid w:val="00F0318B"/>
    <w:rsid w:val="00F0349A"/>
    <w:rsid w:val="00F036BD"/>
    <w:rsid w:val="00F038B6"/>
    <w:rsid w:val="00F03906"/>
    <w:rsid w:val="00F039EF"/>
    <w:rsid w:val="00F03A2B"/>
    <w:rsid w:val="00F03A95"/>
    <w:rsid w:val="00F03B66"/>
    <w:rsid w:val="00F03C93"/>
    <w:rsid w:val="00F03DA4"/>
    <w:rsid w:val="00F04092"/>
    <w:rsid w:val="00F0414D"/>
    <w:rsid w:val="00F0424E"/>
    <w:rsid w:val="00F04288"/>
    <w:rsid w:val="00F0428D"/>
    <w:rsid w:val="00F04361"/>
    <w:rsid w:val="00F044EB"/>
    <w:rsid w:val="00F0463A"/>
    <w:rsid w:val="00F046AF"/>
    <w:rsid w:val="00F0474F"/>
    <w:rsid w:val="00F04766"/>
    <w:rsid w:val="00F04940"/>
    <w:rsid w:val="00F04964"/>
    <w:rsid w:val="00F04983"/>
    <w:rsid w:val="00F049FC"/>
    <w:rsid w:val="00F04AE7"/>
    <w:rsid w:val="00F04B53"/>
    <w:rsid w:val="00F04E24"/>
    <w:rsid w:val="00F0510C"/>
    <w:rsid w:val="00F05316"/>
    <w:rsid w:val="00F05396"/>
    <w:rsid w:val="00F0547F"/>
    <w:rsid w:val="00F054E8"/>
    <w:rsid w:val="00F0565C"/>
    <w:rsid w:val="00F05672"/>
    <w:rsid w:val="00F056C0"/>
    <w:rsid w:val="00F05808"/>
    <w:rsid w:val="00F058DB"/>
    <w:rsid w:val="00F05AE0"/>
    <w:rsid w:val="00F05BEF"/>
    <w:rsid w:val="00F05D3F"/>
    <w:rsid w:val="00F05E1E"/>
    <w:rsid w:val="00F05EB3"/>
    <w:rsid w:val="00F060A5"/>
    <w:rsid w:val="00F0610B"/>
    <w:rsid w:val="00F06128"/>
    <w:rsid w:val="00F06280"/>
    <w:rsid w:val="00F06393"/>
    <w:rsid w:val="00F065FF"/>
    <w:rsid w:val="00F06B1F"/>
    <w:rsid w:val="00F06CC4"/>
    <w:rsid w:val="00F06CF5"/>
    <w:rsid w:val="00F06D84"/>
    <w:rsid w:val="00F06DFE"/>
    <w:rsid w:val="00F06E8A"/>
    <w:rsid w:val="00F06FA1"/>
    <w:rsid w:val="00F0715C"/>
    <w:rsid w:val="00F0720A"/>
    <w:rsid w:val="00F074E4"/>
    <w:rsid w:val="00F077D2"/>
    <w:rsid w:val="00F077E3"/>
    <w:rsid w:val="00F077EC"/>
    <w:rsid w:val="00F07800"/>
    <w:rsid w:val="00F078B9"/>
    <w:rsid w:val="00F07A04"/>
    <w:rsid w:val="00F07A8D"/>
    <w:rsid w:val="00F07AC5"/>
    <w:rsid w:val="00F07AF6"/>
    <w:rsid w:val="00F07BB3"/>
    <w:rsid w:val="00F07BF5"/>
    <w:rsid w:val="00F07C44"/>
    <w:rsid w:val="00F07C7E"/>
    <w:rsid w:val="00F07C83"/>
    <w:rsid w:val="00F07D8B"/>
    <w:rsid w:val="00F07D94"/>
    <w:rsid w:val="00F07EDA"/>
    <w:rsid w:val="00F07F66"/>
    <w:rsid w:val="00F100B9"/>
    <w:rsid w:val="00F100E6"/>
    <w:rsid w:val="00F101DD"/>
    <w:rsid w:val="00F1023D"/>
    <w:rsid w:val="00F10287"/>
    <w:rsid w:val="00F10505"/>
    <w:rsid w:val="00F10604"/>
    <w:rsid w:val="00F1066A"/>
    <w:rsid w:val="00F1079B"/>
    <w:rsid w:val="00F10869"/>
    <w:rsid w:val="00F108BA"/>
    <w:rsid w:val="00F10A77"/>
    <w:rsid w:val="00F10AD6"/>
    <w:rsid w:val="00F10ADC"/>
    <w:rsid w:val="00F10B16"/>
    <w:rsid w:val="00F10B2C"/>
    <w:rsid w:val="00F10B46"/>
    <w:rsid w:val="00F10B57"/>
    <w:rsid w:val="00F10D1E"/>
    <w:rsid w:val="00F10D43"/>
    <w:rsid w:val="00F10E10"/>
    <w:rsid w:val="00F10E8F"/>
    <w:rsid w:val="00F11011"/>
    <w:rsid w:val="00F11111"/>
    <w:rsid w:val="00F111FB"/>
    <w:rsid w:val="00F11393"/>
    <w:rsid w:val="00F1146A"/>
    <w:rsid w:val="00F1182E"/>
    <w:rsid w:val="00F11896"/>
    <w:rsid w:val="00F1189B"/>
    <w:rsid w:val="00F118D7"/>
    <w:rsid w:val="00F11A64"/>
    <w:rsid w:val="00F11C7A"/>
    <w:rsid w:val="00F11C7C"/>
    <w:rsid w:val="00F11CA1"/>
    <w:rsid w:val="00F11CE2"/>
    <w:rsid w:val="00F11D03"/>
    <w:rsid w:val="00F11D14"/>
    <w:rsid w:val="00F11E7F"/>
    <w:rsid w:val="00F11EE7"/>
    <w:rsid w:val="00F11FD3"/>
    <w:rsid w:val="00F12162"/>
    <w:rsid w:val="00F122B2"/>
    <w:rsid w:val="00F12375"/>
    <w:rsid w:val="00F12386"/>
    <w:rsid w:val="00F12405"/>
    <w:rsid w:val="00F124B2"/>
    <w:rsid w:val="00F1255B"/>
    <w:rsid w:val="00F12576"/>
    <w:rsid w:val="00F125B2"/>
    <w:rsid w:val="00F12603"/>
    <w:rsid w:val="00F1264C"/>
    <w:rsid w:val="00F12689"/>
    <w:rsid w:val="00F126B1"/>
    <w:rsid w:val="00F1270F"/>
    <w:rsid w:val="00F12721"/>
    <w:rsid w:val="00F1275A"/>
    <w:rsid w:val="00F128C9"/>
    <w:rsid w:val="00F128D7"/>
    <w:rsid w:val="00F12933"/>
    <w:rsid w:val="00F1299C"/>
    <w:rsid w:val="00F12A5A"/>
    <w:rsid w:val="00F12AF1"/>
    <w:rsid w:val="00F12B9F"/>
    <w:rsid w:val="00F12BF6"/>
    <w:rsid w:val="00F12C2C"/>
    <w:rsid w:val="00F12C51"/>
    <w:rsid w:val="00F12C52"/>
    <w:rsid w:val="00F12CC0"/>
    <w:rsid w:val="00F12DC3"/>
    <w:rsid w:val="00F12E21"/>
    <w:rsid w:val="00F12F0C"/>
    <w:rsid w:val="00F13314"/>
    <w:rsid w:val="00F134C0"/>
    <w:rsid w:val="00F13651"/>
    <w:rsid w:val="00F13698"/>
    <w:rsid w:val="00F13828"/>
    <w:rsid w:val="00F13861"/>
    <w:rsid w:val="00F138C7"/>
    <w:rsid w:val="00F1390A"/>
    <w:rsid w:val="00F13971"/>
    <w:rsid w:val="00F139CF"/>
    <w:rsid w:val="00F13A64"/>
    <w:rsid w:val="00F13CDD"/>
    <w:rsid w:val="00F13D90"/>
    <w:rsid w:val="00F13DF7"/>
    <w:rsid w:val="00F13EAE"/>
    <w:rsid w:val="00F13EFB"/>
    <w:rsid w:val="00F13FBE"/>
    <w:rsid w:val="00F13FE5"/>
    <w:rsid w:val="00F140A6"/>
    <w:rsid w:val="00F141E8"/>
    <w:rsid w:val="00F1423A"/>
    <w:rsid w:val="00F142F1"/>
    <w:rsid w:val="00F14488"/>
    <w:rsid w:val="00F1459B"/>
    <w:rsid w:val="00F1459C"/>
    <w:rsid w:val="00F14726"/>
    <w:rsid w:val="00F147F0"/>
    <w:rsid w:val="00F14873"/>
    <w:rsid w:val="00F14904"/>
    <w:rsid w:val="00F14919"/>
    <w:rsid w:val="00F14AC7"/>
    <w:rsid w:val="00F14B02"/>
    <w:rsid w:val="00F14CEC"/>
    <w:rsid w:val="00F14E85"/>
    <w:rsid w:val="00F14F53"/>
    <w:rsid w:val="00F14FB1"/>
    <w:rsid w:val="00F150C2"/>
    <w:rsid w:val="00F151AF"/>
    <w:rsid w:val="00F15244"/>
    <w:rsid w:val="00F152A6"/>
    <w:rsid w:val="00F155A9"/>
    <w:rsid w:val="00F157C4"/>
    <w:rsid w:val="00F15ACA"/>
    <w:rsid w:val="00F15D76"/>
    <w:rsid w:val="00F15ED4"/>
    <w:rsid w:val="00F15F0E"/>
    <w:rsid w:val="00F15FE0"/>
    <w:rsid w:val="00F16047"/>
    <w:rsid w:val="00F16152"/>
    <w:rsid w:val="00F1622F"/>
    <w:rsid w:val="00F16257"/>
    <w:rsid w:val="00F162CC"/>
    <w:rsid w:val="00F165FC"/>
    <w:rsid w:val="00F167FE"/>
    <w:rsid w:val="00F16915"/>
    <w:rsid w:val="00F16935"/>
    <w:rsid w:val="00F16B82"/>
    <w:rsid w:val="00F16C2E"/>
    <w:rsid w:val="00F16CA7"/>
    <w:rsid w:val="00F16D9A"/>
    <w:rsid w:val="00F16E02"/>
    <w:rsid w:val="00F16E3D"/>
    <w:rsid w:val="00F16E4E"/>
    <w:rsid w:val="00F16F1A"/>
    <w:rsid w:val="00F16F8D"/>
    <w:rsid w:val="00F17085"/>
    <w:rsid w:val="00F170CA"/>
    <w:rsid w:val="00F1715B"/>
    <w:rsid w:val="00F17296"/>
    <w:rsid w:val="00F172A5"/>
    <w:rsid w:val="00F1738C"/>
    <w:rsid w:val="00F17470"/>
    <w:rsid w:val="00F1755F"/>
    <w:rsid w:val="00F1756F"/>
    <w:rsid w:val="00F1759D"/>
    <w:rsid w:val="00F17762"/>
    <w:rsid w:val="00F17A49"/>
    <w:rsid w:val="00F17BF7"/>
    <w:rsid w:val="00F17C4B"/>
    <w:rsid w:val="00F17D3E"/>
    <w:rsid w:val="00F17DA5"/>
    <w:rsid w:val="00F17E14"/>
    <w:rsid w:val="00F17E60"/>
    <w:rsid w:val="00F2003E"/>
    <w:rsid w:val="00F201B8"/>
    <w:rsid w:val="00F2020C"/>
    <w:rsid w:val="00F20223"/>
    <w:rsid w:val="00F202C5"/>
    <w:rsid w:val="00F203C6"/>
    <w:rsid w:val="00F203E0"/>
    <w:rsid w:val="00F20637"/>
    <w:rsid w:val="00F20654"/>
    <w:rsid w:val="00F206F3"/>
    <w:rsid w:val="00F2070B"/>
    <w:rsid w:val="00F2081C"/>
    <w:rsid w:val="00F2089F"/>
    <w:rsid w:val="00F20B99"/>
    <w:rsid w:val="00F20C20"/>
    <w:rsid w:val="00F20D92"/>
    <w:rsid w:val="00F20DCD"/>
    <w:rsid w:val="00F20E05"/>
    <w:rsid w:val="00F20EE9"/>
    <w:rsid w:val="00F20F5F"/>
    <w:rsid w:val="00F21081"/>
    <w:rsid w:val="00F210AA"/>
    <w:rsid w:val="00F2110D"/>
    <w:rsid w:val="00F2119A"/>
    <w:rsid w:val="00F213BB"/>
    <w:rsid w:val="00F21433"/>
    <w:rsid w:val="00F21626"/>
    <w:rsid w:val="00F2167C"/>
    <w:rsid w:val="00F21703"/>
    <w:rsid w:val="00F21859"/>
    <w:rsid w:val="00F2189D"/>
    <w:rsid w:val="00F21956"/>
    <w:rsid w:val="00F219F4"/>
    <w:rsid w:val="00F21A2A"/>
    <w:rsid w:val="00F21AC5"/>
    <w:rsid w:val="00F21B25"/>
    <w:rsid w:val="00F21B49"/>
    <w:rsid w:val="00F21F43"/>
    <w:rsid w:val="00F21FAA"/>
    <w:rsid w:val="00F21FD1"/>
    <w:rsid w:val="00F220BF"/>
    <w:rsid w:val="00F221F4"/>
    <w:rsid w:val="00F222E0"/>
    <w:rsid w:val="00F2245F"/>
    <w:rsid w:val="00F225A0"/>
    <w:rsid w:val="00F22650"/>
    <w:rsid w:val="00F227B8"/>
    <w:rsid w:val="00F2286C"/>
    <w:rsid w:val="00F2290D"/>
    <w:rsid w:val="00F229B9"/>
    <w:rsid w:val="00F22A52"/>
    <w:rsid w:val="00F22A64"/>
    <w:rsid w:val="00F22B73"/>
    <w:rsid w:val="00F22BCE"/>
    <w:rsid w:val="00F22BEB"/>
    <w:rsid w:val="00F22BFF"/>
    <w:rsid w:val="00F22CE2"/>
    <w:rsid w:val="00F22D69"/>
    <w:rsid w:val="00F22E3E"/>
    <w:rsid w:val="00F22EF2"/>
    <w:rsid w:val="00F23099"/>
    <w:rsid w:val="00F230D7"/>
    <w:rsid w:val="00F232D5"/>
    <w:rsid w:val="00F235B1"/>
    <w:rsid w:val="00F235B3"/>
    <w:rsid w:val="00F23716"/>
    <w:rsid w:val="00F2384A"/>
    <w:rsid w:val="00F23902"/>
    <w:rsid w:val="00F23999"/>
    <w:rsid w:val="00F23CA8"/>
    <w:rsid w:val="00F23D1B"/>
    <w:rsid w:val="00F23D63"/>
    <w:rsid w:val="00F23EA0"/>
    <w:rsid w:val="00F23F6A"/>
    <w:rsid w:val="00F23FC3"/>
    <w:rsid w:val="00F2415D"/>
    <w:rsid w:val="00F24186"/>
    <w:rsid w:val="00F2428C"/>
    <w:rsid w:val="00F24309"/>
    <w:rsid w:val="00F2436C"/>
    <w:rsid w:val="00F2459A"/>
    <w:rsid w:val="00F2484F"/>
    <w:rsid w:val="00F24963"/>
    <w:rsid w:val="00F24A6F"/>
    <w:rsid w:val="00F24A99"/>
    <w:rsid w:val="00F24ABE"/>
    <w:rsid w:val="00F24B17"/>
    <w:rsid w:val="00F24B3E"/>
    <w:rsid w:val="00F24B61"/>
    <w:rsid w:val="00F24B7B"/>
    <w:rsid w:val="00F24BB6"/>
    <w:rsid w:val="00F24BBE"/>
    <w:rsid w:val="00F24DB0"/>
    <w:rsid w:val="00F24F95"/>
    <w:rsid w:val="00F2504C"/>
    <w:rsid w:val="00F2506B"/>
    <w:rsid w:val="00F25167"/>
    <w:rsid w:val="00F2537E"/>
    <w:rsid w:val="00F25485"/>
    <w:rsid w:val="00F254D4"/>
    <w:rsid w:val="00F25562"/>
    <w:rsid w:val="00F2562E"/>
    <w:rsid w:val="00F25692"/>
    <w:rsid w:val="00F256FB"/>
    <w:rsid w:val="00F257E7"/>
    <w:rsid w:val="00F2583C"/>
    <w:rsid w:val="00F2584F"/>
    <w:rsid w:val="00F25906"/>
    <w:rsid w:val="00F25986"/>
    <w:rsid w:val="00F25B09"/>
    <w:rsid w:val="00F25B13"/>
    <w:rsid w:val="00F25B6B"/>
    <w:rsid w:val="00F25B75"/>
    <w:rsid w:val="00F25C35"/>
    <w:rsid w:val="00F25CF4"/>
    <w:rsid w:val="00F25D8B"/>
    <w:rsid w:val="00F25E0C"/>
    <w:rsid w:val="00F25E9F"/>
    <w:rsid w:val="00F25EDC"/>
    <w:rsid w:val="00F25F52"/>
    <w:rsid w:val="00F25F68"/>
    <w:rsid w:val="00F25FA2"/>
    <w:rsid w:val="00F26037"/>
    <w:rsid w:val="00F2610F"/>
    <w:rsid w:val="00F26127"/>
    <w:rsid w:val="00F26183"/>
    <w:rsid w:val="00F26539"/>
    <w:rsid w:val="00F265B5"/>
    <w:rsid w:val="00F265D2"/>
    <w:rsid w:val="00F265D8"/>
    <w:rsid w:val="00F265F4"/>
    <w:rsid w:val="00F26683"/>
    <w:rsid w:val="00F26B29"/>
    <w:rsid w:val="00F26C06"/>
    <w:rsid w:val="00F26C16"/>
    <w:rsid w:val="00F26DCD"/>
    <w:rsid w:val="00F26DE1"/>
    <w:rsid w:val="00F26F90"/>
    <w:rsid w:val="00F2718D"/>
    <w:rsid w:val="00F27560"/>
    <w:rsid w:val="00F2770A"/>
    <w:rsid w:val="00F2771C"/>
    <w:rsid w:val="00F27765"/>
    <w:rsid w:val="00F278A3"/>
    <w:rsid w:val="00F279CE"/>
    <w:rsid w:val="00F279F6"/>
    <w:rsid w:val="00F27BC7"/>
    <w:rsid w:val="00F27CC8"/>
    <w:rsid w:val="00F27D16"/>
    <w:rsid w:val="00F27FA6"/>
    <w:rsid w:val="00F30046"/>
    <w:rsid w:val="00F30071"/>
    <w:rsid w:val="00F30104"/>
    <w:rsid w:val="00F301CE"/>
    <w:rsid w:val="00F3022E"/>
    <w:rsid w:val="00F30392"/>
    <w:rsid w:val="00F303FE"/>
    <w:rsid w:val="00F30408"/>
    <w:rsid w:val="00F30454"/>
    <w:rsid w:val="00F30514"/>
    <w:rsid w:val="00F3051E"/>
    <w:rsid w:val="00F30719"/>
    <w:rsid w:val="00F307C0"/>
    <w:rsid w:val="00F30941"/>
    <w:rsid w:val="00F309A3"/>
    <w:rsid w:val="00F309D8"/>
    <w:rsid w:val="00F30A34"/>
    <w:rsid w:val="00F30A5E"/>
    <w:rsid w:val="00F30A91"/>
    <w:rsid w:val="00F30AD8"/>
    <w:rsid w:val="00F30B4B"/>
    <w:rsid w:val="00F30D0A"/>
    <w:rsid w:val="00F31028"/>
    <w:rsid w:val="00F3104E"/>
    <w:rsid w:val="00F31090"/>
    <w:rsid w:val="00F31179"/>
    <w:rsid w:val="00F3122B"/>
    <w:rsid w:val="00F31265"/>
    <w:rsid w:val="00F312DD"/>
    <w:rsid w:val="00F3140E"/>
    <w:rsid w:val="00F314CF"/>
    <w:rsid w:val="00F315BD"/>
    <w:rsid w:val="00F315DD"/>
    <w:rsid w:val="00F31717"/>
    <w:rsid w:val="00F317AE"/>
    <w:rsid w:val="00F31846"/>
    <w:rsid w:val="00F319FF"/>
    <w:rsid w:val="00F31A24"/>
    <w:rsid w:val="00F31AE1"/>
    <w:rsid w:val="00F31C1A"/>
    <w:rsid w:val="00F31CC8"/>
    <w:rsid w:val="00F31CF1"/>
    <w:rsid w:val="00F31D49"/>
    <w:rsid w:val="00F31D7C"/>
    <w:rsid w:val="00F31DE3"/>
    <w:rsid w:val="00F31EF8"/>
    <w:rsid w:val="00F31F2E"/>
    <w:rsid w:val="00F32028"/>
    <w:rsid w:val="00F321D3"/>
    <w:rsid w:val="00F3230B"/>
    <w:rsid w:val="00F32381"/>
    <w:rsid w:val="00F32503"/>
    <w:rsid w:val="00F32587"/>
    <w:rsid w:val="00F32605"/>
    <w:rsid w:val="00F32688"/>
    <w:rsid w:val="00F327E8"/>
    <w:rsid w:val="00F328AF"/>
    <w:rsid w:val="00F329E2"/>
    <w:rsid w:val="00F32B64"/>
    <w:rsid w:val="00F32BB9"/>
    <w:rsid w:val="00F32C1A"/>
    <w:rsid w:val="00F32D0C"/>
    <w:rsid w:val="00F32D0D"/>
    <w:rsid w:val="00F32D10"/>
    <w:rsid w:val="00F33074"/>
    <w:rsid w:val="00F3315F"/>
    <w:rsid w:val="00F33171"/>
    <w:rsid w:val="00F331C2"/>
    <w:rsid w:val="00F332CD"/>
    <w:rsid w:val="00F3351D"/>
    <w:rsid w:val="00F3353F"/>
    <w:rsid w:val="00F33580"/>
    <w:rsid w:val="00F33686"/>
    <w:rsid w:val="00F3368A"/>
    <w:rsid w:val="00F336E0"/>
    <w:rsid w:val="00F33735"/>
    <w:rsid w:val="00F337E2"/>
    <w:rsid w:val="00F33880"/>
    <w:rsid w:val="00F338B1"/>
    <w:rsid w:val="00F3392E"/>
    <w:rsid w:val="00F33981"/>
    <w:rsid w:val="00F3399E"/>
    <w:rsid w:val="00F33A6E"/>
    <w:rsid w:val="00F33BD5"/>
    <w:rsid w:val="00F33C17"/>
    <w:rsid w:val="00F33C7C"/>
    <w:rsid w:val="00F33E02"/>
    <w:rsid w:val="00F3403E"/>
    <w:rsid w:val="00F3410A"/>
    <w:rsid w:val="00F3417B"/>
    <w:rsid w:val="00F341F4"/>
    <w:rsid w:val="00F3424A"/>
    <w:rsid w:val="00F342B4"/>
    <w:rsid w:val="00F342DC"/>
    <w:rsid w:val="00F34507"/>
    <w:rsid w:val="00F34509"/>
    <w:rsid w:val="00F346B0"/>
    <w:rsid w:val="00F346DB"/>
    <w:rsid w:val="00F3470E"/>
    <w:rsid w:val="00F3475E"/>
    <w:rsid w:val="00F3479E"/>
    <w:rsid w:val="00F34982"/>
    <w:rsid w:val="00F34BDC"/>
    <w:rsid w:val="00F34F76"/>
    <w:rsid w:val="00F3504E"/>
    <w:rsid w:val="00F351D5"/>
    <w:rsid w:val="00F3539E"/>
    <w:rsid w:val="00F35412"/>
    <w:rsid w:val="00F35580"/>
    <w:rsid w:val="00F35621"/>
    <w:rsid w:val="00F3563B"/>
    <w:rsid w:val="00F3570F"/>
    <w:rsid w:val="00F35857"/>
    <w:rsid w:val="00F358B5"/>
    <w:rsid w:val="00F35C69"/>
    <w:rsid w:val="00F35F0C"/>
    <w:rsid w:val="00F35FA5"/>
    <w:rsid w:val="00F36025"/>
    <w:rsid w:val="00F361B5"/>
    <w:rsid w:val="00F3632A"/>
    <w:rsid w:val="00F3633C"/>
    <w:rsid w:val="00F36363"/>
    <w:rsid w:val="00F36460"/>
    <w:rsid w:val="00F3653D"/>
    <w:rsid w:val="00F366DB"/>
    <w:rsid w:val="00F36865"/>
    <w:rsid w:val="00F369C9"/>
    <w:rsid w:val="00F36AB7"/>
    <w:rsid w:val="00F36C15"/>
    <w:rsid w:val="00F36D1F"/>
    <w:rsid w:val="00F36D2B"/>
    <w:rsid w:val="00F36E67"/>
    <w:rsid w:val="00F36F19"/>
    <w:rsid w:val="00F371D6"/>
    <w:rsid w:val="00F371E0"/>
    <w:rsid w:val="00F37218"/>
    <w:rsid w:val="00F3723B"/>
    <w:rsid w:val="00F37256"/>
    <w:rsid w:val="00F372F2"/>
    <w:rsid w:val="00F37317"/>
    <w:rsid w:val="00F373C8"/>
    <w:rsid w:val="00F374C4"/>
    <w:rsid w:val="00F3752B"/>
    <w:rsid w:val="00F37607"/>
    <w:rsid w:val="00F3774A"/>
    <w:rsid w:val="00F37801"/>
    <w:rsid w:val="00F37A84"/>
    <w:rsid w:val="00F37BC1"/>
    <w:rsid w:val="00F37BD7"/>
    <w:rsid w:val="00F37D9E"/>
    <w:rsid w:val="00F37DF0"/>
    <w:rsid w:val="00F37E05"/>
    <w:rsid w:val="00F37FFE"/>
    <w:rsid w:val="00F4003C"/>
    <w:rsid w:val="00F40069"/>
    <w:rsid w:val="00F400E4"/>
    <w:rsid w:val="00F400FE"/>
    <w:rsid w:val="00F4010F"/>
    <w:rsid w:val="00F40136"/>
    <w:rsid w:val="00F40166"/>
    <w:rsid w:val="00F4019B"/>
    <w:rsid w:val="00F403C2"/>
    <w:rsid w:val="00F4044D"/>
    <w:rsid w:val="00F404A0"/>
    <w:rsid w:val="00F40560"/>
    <w:rsid w:val="00F407BA"/>
    <w:rsid w:val="00F40809"/>
    <w:rsid w:val="00F409DA"/>
    <w:rsid w:val="00F40A1F"/>
    <w:rsid w:val="00F40B78"/>
    <w:rsid w:val="00F40C01"/>
    <w:rsid w:val="00F40DCC"/>
    <w:rsid w:val="00F40DF7"/>
    <w:rsid w:val="00F40EDC"/>
    <w:rsid w:val="00F40EF2"/>
    <w:rsid w:val="00F40FAB"/>
    <w:rsid w:val="00F40FE4"/>
    <w:rsid w:val="00F41115"/>
    <w:rsid w:val="00F4121C"/>
    <w:rsid w:val="00F4126D"/>
    <w:rsid w:val="00F4127C"/>
    <w:rsid w:val="00F412C1"/>
    <w:rsid w:val="00F41473"/>
    <w:rsid w:val="00F41501"/>
    <w:rsid w:val="00F41632"/>
    <w:rsid w:val="00F41681"/>
    <w:rsid w:val="00F4177C"/>
    <w:rsid w:val="00F4180A"/>
    <w:rsid w:val="00F41869"/>
    <w:rsid w:val="00F418C3"/>
    <w:rsid w:val="00F41994"/>
    <w:rsid w:val="00F41A3E"/>
    <w:rsid w:val="00F41D29"/>
    <w:rsid w:val="00F41E31"/>
    <w:rsid w:val="00F41E63"/>
    <w:rsid w:val="00F41E65"/>
    <w:rsid w:val="00F41F8A"/>
    <w:rsid w:val="00F4234A"/>
    <w:rsid w:val="00F4234D"/>
    <w:rsid w:val="00F42376"/>
    <w:rsid w:val="00F42452"/>
    <w:rsid w:val="00F42819"/>
    <w:rsid w:val="00F42881"/>
    <w:rsid w:val="00F42883"/>
    <w:rsid w:val="00F429A3"/>
    <w:rsid w:val="00F42DBB"/>
    <w:rsid w:val="00F42E23"/>
    <w:rsid w:val="00F42EA4"/>
    <w:rsid w:val="00F42FC7"/>
    <w:rsid w:val="00F43181"/>
    <w:rsid w:val="00F43298"/>
    <w:rsid w:val="00F4329C"/>
    <w:rsid w:val="00F432CF"/>
    <w:rsid w:val="00F43467"/>
    <w:rsid w:val="00F43502"/>
    <w:rsid w:val="00F43590"/>
    <w:rsid w:val="00F435CD"/>
    <w:rsid w:val="00F43706"/>
    <w:rsid w:val="00F43798"/>
    <w:rsid w:val="00F4395D"/>
    <w:rsid w:val="00F439BF"/>
    <w:rsid w:val="00F43A45"/>
    <w:rsid w:val="00F43AC4"/>
    <w:rsid w:val="00F43B49"/>
    <w:rsid w:val="00F43CB2"/>
    <w:rsid w:val="00F43CDA"/>
    <w:rsid w:val="00F43D18"/>
    <w:rsid w:val="00F43D7C"/>
    <w:rsid w:val="00F43EA7"/>
    <w:rsid w:val="00F43F06"/>
    <w:rsid w:val="00F43F62"/>
    <w:rsid w:val="00F44163"/>
    <w:rsid w:val="00F441C2"/>
    <w:rsid w:val="00F441CA"/>
    <w:rsid w:val="00F44211"/>
    <w:rsid w:val="00F442A0"/>
    <w:rsid w:val="00F445CD"/>
    <w:rsid w:val="00F44614"/>
    <w:rsid w:val="00F44668"/>
    <w:rsid w:val="00F44763"/>
    <w:rsid w:val="00F447D2"/>
    <w:rsid w:val="00F449C4"/>
    <w:rsid w:val="00F44A1F"/>
    <w:rsid w:val="00F44B68"/>
    <w:rsid w:val="00F44BB3"/>
    <w:rsid w:val="00F44D90"/>
    <w:rsid w:val="00F44E14"/>
    <w:rsid w:val="00F44E1F"/>
    <w:rsid w:val="00F44E85"/>
    <w:rsid w:val="00F44EA9"/>
    <w:rsid w:val="00F45090"/>
    <w:rsid w:val="00F4518C"/>
    <w:rsid w:val="00F451BC"/>
    <w:rsid w:val="00F4543D"/>
    <w:rsid w:val="00F454C6"/>
    <w:rsid w:val="00F454D2"/>
    <w:rsid w:val="00F454E9"/>
    <w:rsid w:val="00F45513"/>
    <w:rsid w:val="00F45628"/>
    <w:rsid w:val="00F456CF"/>
    <w:rsid w:val="00F45755"/>
    <w:rsid w:val="00F45790"/>
    <w:rsid w:val="00F457E7"/>
    <w:rsid w:val="00F4588B"/>
    <w:rsid w:val="00F45AA2"/>
    <w:rsid w:val="00F45B00"/>
    <w:rsid w:val="00F45B9A"/>
    <w:rsid w:val="00F45C35"/>
    <w:rsid w:val="00F45CF2"/>
    <w:rsid w:val="00F45F11"/>
    <w:rsid w:val="00F45F5C"/>
    <w:rsid w:val="00F46007"/>
    <w:rsid w:val="00F4609B"/>
    <w:rsid w:val="00F462D8"/>
    <w:rsid w:val="00F4635D"/>
    <w:rsid w:val="00F4645C"/>
    <w:rsid w:val="00F4645D"/>
    <w:rsid w:val="00F46703"/>
    <w:rsid w:val="00F46783"/>
    <w:rsid w:val="00F467C0"/>
    <w:rsid w:val="00F46993"/>
    <w:rsid w:val="00F46C20"/>
    <w:rsid w:val="00F46DF2"/>
    <w:rsid w:val="00F46ED3"/>
    <w:rsid w:val="00F46F12"/>
    <w:rsid w:val="00F46FE8"/>
    <w:rsid w:val="00F47094"/>
    <w:rsid w:val="00F470E7"/>
    <w:rsid w:val="00F4713C"/>
    <w:rsid w:val="00F471C7"/>
    <w:rsid w:val="00F4735C"/>
    <w:rsid w:val="00F47504"/>
    <w:rsid w:val="00F47741"/>
    <w:rsid w:val="00F47972"/>
    <w:rsid w:val="00F47AE0"/>
    <w:rsid w:val="00F47AF6"/>
    <w:rsid w:val="00F47B2E"/>
    <w:rsid w:val="00F47C34"/>
    <w:rsid w:val="00F47DAB"/>
    <w:rsid w:val="00F47FF0"/>
    <w:rsid w:val="00F5005E"/>
    <w:rsid w:val="00F500F4"/>
    <w:rsid w:val="00F50263"/>
    <w:rsid w:val="00F50379"/>
    <w:rsid w:val="00F50442"/>
    <w:rsid w:val="00F5066E"/>
    <w:rsid w:val="00F5067F"/>
    <w:rsid w:val="00F50705"/>
    <w:rsid w:val="00F50882"/>
    <w:rsid w:val="00F50B55"/>
    <w:rsid w:val="00F50D69"/>
    <w:rsid w:val="00F50DE6"/>
    <w:rsid w:val="00F50E03"/>
    <w:rsid w:val="00F50F7F"/>
    <w:rsid w:val="00F50FC9"/>
    <w:rsid w:val="00F50FE9"/>
    <w:rsid w:val="00F51017"/>
    <w:rsid w:val="00F510BC"/>
    <w:rsid w:val="00F511A0"/>
    <w:rsid w:val="00F512F2"/>
    <w:rsid w:val="00F512F6"/>
    <w:rsid w:val="00F5138A"/>
    <w:rsid w:val="00F514AA"/>
    <w:rsid w:val="00F51604"/>
    <w:rsid w:val="00F516B5"/>
    <w:rsid w:val="00F517A1"/>
    <w:rsid w:val="00F517F1"/>
    <w:rsid w:val="00F5180F"/>
    <w:rsid w:val="00F5183C"/>
    <w:rsid w:val="00F5190D"/>
    <w:rsid w:val="00F51973"/>
    <w:rsid w:val="00F51A6C"/>
    <w:rsid w:val="00F51ADC"/>
    <w:rsid w:val="00F51B6B"/>
    <w:rsid w:val="00F52136"/>
    <w:rsid w:val="00F52240"/>
    <w:rsid w:val="00F522E3"/>
    <w:rsid w:val="00F523BA"/>
    <w:rsid w:val="00F52698"/>
    <w:rsid w:val="00F5270A"/>
    <w:rsid w:val="00F527BE"/>
    <w:rsid w:val="00F527C0"/>
    <w:rsid w:val="00F5296B"/>
    <w:rsid w:val="00F52DAB"/>
    <w:rsid w:val="00F52DE0"/>
    <w:rsid w:val="00F52EC6"/>
    <w:rsid w:val="00F52F67"/>
    <w:rsid w:val="00F530B0"/>
    <w:rsid w:val="00F5312B"/>
    <w:rsid w:val="00F53155"/>
    <w:rsid w:val="00F5322C"/>
    <w:rsid w:val="00F53314"/>
    <w:rsid w:val="00F53453"/>
    <w:rsid w:val="00F534CF"/>
    <w:rsid w:val="00F53522"/>
    <w:rsid w:val="00F535F8"/>
    <w:rsid w:val="00F537B8"/>
    <w:rsid w:val="00F53902"/>
    <w:rsid w:val="00F539E0"/>
    <w:rsid w:val="00F53ACD"/>
    <w:rsid w:val="00F53B3D"/>
    <w:rsid w:val="00F53BE9"/>
    <w:rsid w:val="00F53C6F"/>
    <w:rsid w:val="00F53C73"/>
    <w:rsid w:val="00F53E3C"/>
    <w:rsid w:val="00F5412D"/>
    <w:rsid w:val="00F54151"/>
    <w:rsid w:val="00F541C0"/>
    <w:rsid w:val="00F54288"/>
    <w:rsid w:val="00F543B3"/>
    <w:rsid w:val="00F544DC"/>
    <w:rsid w:val="00F54630"/>
    <w:rsid w:val="00F5463B"/>
    <w:rsid w:val="00F5466F"/>
    <w:rsid w:val="00F5487F"/>
    <w:rsid w:val="00F548E1"/>
    <w:rsid w:val="00F54976"/>
    <w:rsid w:val="00F549EA"/>
    <w:rsid w:val="00F54AB7"/>
    <w:rsid w:val="00F54DD9"/>
    <w:rsid w:val="00F54E59"/>
    <w:rsid w:val="00F5500B"/>
    <w:rsid w:val="00F55036"/>
    <w:rsid w:val="00F55186"/>
    <w:rsid w:val="00F551B5"/>
    <w:rsid w:val="00F5533A"/>
    <w:rsid w:val="00F5537E"/>
    <w:rsid w:val="00F55413"/>
    <w:rsid w:val="00F556DC"/>
    <w:rsid w:val="00F557B4"/>
    <w:rsid w:val="00F557B5"/>
    <w:rsid w:val="00F5586B"/>
    <w:rsid w:val="00F55946"/>
    <w:rsid w:val="00F55A59"/>
    <w:rsid w:val="00F55B72"/>
    <w:rsid w:val="00F55D65"/>
    <w:rsid w:val="00F55DC7"/>
    <w:rsid w:val="00F55F2F"/>
    <w:rsid w:val="00F56152"/>
    <w:rsid w:val="00F56364"/>
    <w:rsid w:val="00F5637F"/>
    <w:rsid w:val="00F56387"/>
    <w:rsid w:val="00F563AD"/>
    <w:rsid w:val="00F5643E"/>
    <w:rsid w:val="00F5647E"/>
    <w:rsid w:val="00F565E1"/>
    <w:rsid w:val="00F5678A"/>
    <w:rsid w:val="00F567FF"/>
    <w:rsid w:val="00F56861"/>
    <w:rsid w:val="00F5690F"/>
    <w:rsid w:val="00F569D0"/>
    <w:rsid w:val="00F56B26"/>
    <w:rsid w:val="00F56B33"/>
    <w:rsid w:val="00F56C8A"/>
    <w:rsid w:val="00F56F64"/>
    <w:rsid w:val="00F57007"/>
    <w:rsid w:val="00F570E4"/>
    <w:rsid w:val="00F57292"/>
    <w:rsid w:val="00F575AB"/>
    <w:rsid w:val="00F57820"/>
    <w:rsid w:val="00F5790A"/>
    <w:rsid w:val="00F579DC"/>
    <w:rsid w:val="00F57AA7"/>
    <w:rsid w:val="00F57B82"/>
    <w:rsid w:val="00F57B87"/>
    <w:rsid w:val="00F57C87"/>
    <w:rsid w:val="00F57D18"/>
    <w:rsid w:val="00F57D5B"/>
    <w:rsid w:val="00F57D72"/>
    <w:rsid w:val="00F57E8C"/>
    <w:rsid w:val="00F57F3F"/>
    <w:rsid w:val="00F6008D"/>
    <w:rsid w:val="00F60151"/>
    <w:rsid w:val="00F6020D"/>
    <w:rsid w:val="00F6028D"/>
    <w:rsid w:val="00F6028E"/>
    <w:rsid w:val="00F602F8"/>
    <w:rsid w:val="00F603A7"/>
    <w:rsid w:val="00F60499"/>
    <w:rsid w:val="00F604E0"/>
    <w:rsid w:val="00F6066A"/>
    <w:rsid w:val="00F6067D"/>
    <w:rsid w:val="00F606BB"/>
    <w:rsid w:val="00F60793"/>
    <w:rsid w:val="00F6090E"/>
    <w:rsid w:val="00F60922"/>
    <w:rsid w:val="00F609A7"/>
    <w:rsid w:val="00F60A8E"/>
    <w:rsid w:val="00F60D99"/>
    <w:rsid w:val="00F60EBF"/>
    <w:rsid w:val="00F60F40"/>
    <w:rsid w:val="00F60F95"/>
    <w:rsid w:val="00F60FC5"/>
    <w:rsid w:val="00F6102B"/>
    <w:rsid w:val="00F6102D"/>
    <w:rsid w:val="00F610BE"/>
    <w:rsid w:val="00F611F7"/>
    <w:rsid w:val="00F614A0"/>
    <w:rsid w:val="00F61679"/>
    <w:rsid w:val="00F6187D"/>
    <w:rsid w:val="00F61916"/>
    <w:rsid w:val="00F61930"/>
    <w:rsid w:val="00F61A6A"/>
    <w:rsid w:val="00F61C8A"/>
    <w:rsid w:val="00F61CEE"/>
    <w:rsid w:val="00F61E4F"/>
    <w:rsid w:val="00F61F0B"/>
    <w:rsid w:val="00F61F6F"/>
    <w:rsid w:val="00F61FF5"/>
    <w:rsid w:val="00F62068"/>
    <w:rsid w:val="00F6207B"/>
    <w:rsid w:val="00F62250"/>
    <w:rsid w:val="00F62285"/>
    <w:rsid w:val="00F62340"/>
    <w:rsid w:val="00F6241F"/>
    <w:rsid w:val="00F62438"/>
    <w:rsid w:val="00F62566"/>
    <w:rsid w:val="00F6261A"/>
    <w:rsid w:val="00F628EA"/>
    <w:rsid w:val="00F6290B"/>
    <w:rsid w:val="00F62924"/>
    <w:rsid w:val="00F62937"/>
    <w:rsid w:val="00F62A39"/>
    <w:rsid w:val="00F62AC0"/>
    <w:rsid w:val="00F62B53"/>
    <w:rsid w:val="00F62E35"/>
    <w:rsid w:val="00F62E49"/>
    <w:rsid w:val="00F62EAF"/>
    <w:rsid w:val="00F62FC5"/>
    <w:rsid w:val="00F631F3"/>
    <w:rsid w:val="00F6331F"/>
    <w:rsid w:val="00F63523"/>
    <w:rsid w:val="00F637F0"/>
    <w:rsid w:val="00F63804"/>
    <w:rsid w:val="00F63A5B"/>
    <w:rsid w:val="00F63B42"/>
    <w:rsid w:val="00F63CF9"/>
    <w:rsid w:val="00F63D99"/>
    <w:rsid w:val="00F63DDE"/>
    <w:rsid w:val="00F63DEA"/>
    <w:rsid w:val="00F6429C"/>
    <w:rsid w:val="00F643CD"/>
    <w:rsid w:val="00F643D5"/>
    <w:rsid w:val="00F644B4"/>
    <w:rsid w:val="00F645A4"/>
    <w:rsid w:val="00F6484A"/>
    <w:rsid w:val="00F649B8"/>
    <w:rsid w:val="00F64B42"/>
    <w:rsid w:val="00F64B5C"/>
    <w:rsid w:val="00F64B62"/>
    <w:rsid w:val="00F64BEC"/>
    <w:rsid w:val="00F64C66"/>
    <w:rsid w:val="00F64D13"/>
    <w:rsid w:val="00F64E6F"/>
    <w:rsid w:val="00F64E9F"/>
    <w:rsid w:val="00F64ED6"/>
    <w:rsid w:val="00F64F0E"/>
    <w:rsid w:val="00F6501A"/>
    <w:rsid w:val="00F65053"/>
    <w:rsid w:val="00F650D3"/>
    <w:rsid w:val="00F6536C"/>
    <w:rsid w:val="00F6543F"/>
    <w:rsid w:val="00F6546D"/>
    <w:rsid w:val="00F65493"/>
    <w:rsid w:val="00F65653"/>
    <w:rsid w:val="00F656B9"/>
    <w:rsid w:val="00F656E6"/>
    <w:rsid w:val="00F65922"/>
    <w:rsid w:val="00F65D65"/>
    <w:rsid w:val="00F65FEE"/>
    <w:rsid w:val="00F66090"/>
    <w:rsid w:val="00F66101"/>
    <w:rsid w:val="00F66424"/>
    <w:rsid w:val="00F6648B"/>
    <w:rsid w:val="00F66541"/>
    <w:rsid w:val="00F66748"/>
    <w:rsid w:val="00F66758"/>
    <w:rsid w:val="00F6677A"/>
    <w:rsid w:val="00F66935"/>
    <w:rsid w:val="00F66A35"/>
    <w:rsid w:val="00F66A8D"/>
    <w:rsid w:val="00F66AC8"/>
    <w:rsid w:val="00F66B24"/>
    <w:rsid w:val="00F66BA4"/>
    <w:rsid w:val="00F66C9A"/>
    <w:rsid w:val="00F66E0A"/>
    <w:rsid w:val="00F66E28"/>
    <w:rsid w:val="00F66E67"/>
    <w:rsid w:val="00F66E68"/>
    <w:rsid w:val="00F66F93"/>
    <w:rsid w:val="00F67136"/>
    <w:rsid w:val="00F67416"/>
    <w:rsid w:val="00F67421"/>
    <w:rsid w:val="00F67473"/>
    <w:rsid w:val="00F674FF"/>
    <w:rsid w:val="00F675BC"/>
    <w:rsid w:val="00F67751"/>
    <w:rsid w:val="00F67758"/>
    <w:rsid w:val="00F67761"/>
    <w:rsid w:val="00F678D6"/>
    <w:rsid w:val="00F67944"/>
    <w:rsid w:val="00F679A6"/>
    <w:rsid w:val="00F67D04"/>
    <w:rsid w:val="00F67F51"/>
    <w:rsid w:val="00F70171"/>
    <w:rsid w:val="00F70196"/>
    <w:rsid w:val="00F70276"/>
    <w:rsid w:val="00F7045A"/>
    <w:rsid w:val="00F70556"/>
    <w:rsid w:val="00F70608"/>
    <w:rsid w:val="00F706D7"/>
    <w:rsid w:val="00F70794"/>
    <w:rsid w:val="00F707E5"/>
    <w:rsid w:val="00F708A6"/>
    <w:rsid w:val="00F708FC"/>
    <w:rsid w:val="00F7091A"/>
    <w:rsid w:val="00F70AAA"/>
    <w:rsid w:val="00F70BB8"/>
    <w:rsid w:val="00F70BDF"/>
    <w:rsid w:val="00F70C0D"/>
    <w:rsid w:val="00F70CD0"/>
    <w:rsid w:val="00F71098"/>
    <w:rsid w:val="00F711FC"/>
    <w:rsid w:val="00F71272"/>
    <w:rsid w:val="00F71320"/>
    <w:rsid w:val="00F7138F"/>
    <w:rsid w:val="00F71413"/>
    <w:rsid w:val="00F7142B"/>
    <w:rsid w:val="00F71484"/>
    <w:rsid w:val="00F714C0"/>
    <w:rsid w:val="00F71541"/>
    <w:rsid w:val="00F716D5"/>
    <w:rsid w:val="00F71866"/>
    <w:rsid w:val="00F71991"/>
    <w:rsid w:val="00F71A2C"/>
    <w:rsid w:val="00F71A2E"/>
    <w:rsid w:val="00F71CD4"/>
    <w:rsid w:val="00F71D97"/>
    <w:rsid w:val="00F71E22"/>
    <w:rsid w:val="00F71EC9"/>
    <w:rsid w:val="00F72036"/>
    <w:rsid w:val="00F7206E"/>
    <w:rsid w:val="00F720BF"/>
    <w:rsid w:val="00F7212E"/>
    <w:rsid w:val="00F7213F"/>
    <w:rsid w:val="00F721D9"/>
    <w:rsid w:val="00F722EE"/>
    <w:rsid w:val="00F7230F"/>
    <w:rsid w:val="00F7247F"/>
    <w:rsid w:val="00F725D0"/>
    <w:rsid w:val="00F726C7"/>
    <w:rsid w:val="00F7275E"/>
    <w:rsid w:val="00F727C4"/>
    <w:rsid w:val="00F72966"/>
    <w:rsid w:val="00F72A2D"/>
    <w:rsid w:val="00F72B3E"/>
    <w:rsid w:val="00F72BE7"/>
    <w:rsid w:val="00F72D82"/>
    <w:rsid w:val="00F72EBB"/>
    <w:rsid w:val="00F72EBE"/>
    <w:rsid w:val="00F73093"/>
    <w:rsid w:val="00F730EB"/>
    <w:rsid w:val="00F73219"/>
    <w:rsid w:val="00F732C6"/>
    <w:rsid w:val="00F73384"/>
    <w:rsid w:val="00F733FE"/>
    <w:rsid w:val="00F73493"/>
    <w:rsid w:val="00F73553"/>
    <w:rsid w:val="00F7357A"/>
    <w:rsid w:val="00F735A4"/>
    <w:rsid w:val="00F735A8"/>
    <w:rsid w:val="00F735D8"/>
    <w:rsid w:val="00F7365A"/>
    <w:rsid w:val="00F736B3"/>
    <w:rsid w:val="00F73773"/>
    <w:rsid w:val="00F7385F"/>
    <w:rsid w:val="00F73881"/>
    <w:rsid w:val="00F73937"/>
    <w:rsid w:val="00F73999"/>
    <w:rsid w:val="00F739A6"/>
    <w:rsid w:val="00F739F3"/>
    <w:rsid w:val="00F73B25"/>
    <w:rsid w:val="00F73B3E"/>
    <w:rsid w:val="00F73C34"/>
    <w:rsid w:val="00F73CC4"/>
    <w:rsid w:val="00F73DC7"/>
    <w:rsid w:val="00F73E41"/>
    <w:rsid w:val="00F73E79"/>
    <w:rsid w:val="00F74040"/>
    <w:rsid w:val="00F74113"/>
    <w:rsid w:val="00F74131"/>
    <w:rsid w:val="00F742B8"/>
    <w:rsid w:val="00F742C5"/>
    <w:rsid w:val="00F7430E"/>
    <w:rsid w:val="00F743A2"/>
    <w:rsid w:val="00F74417"/>
    <w:rsid w:val="00F74486"/>
    <w:rsid w:val="00F744A4"/>
    <w:rsid w:val="00F744EF"/>
    <w:rsid w:val="00F74534"/>
    <w:rsid w:val="00F7454C"/>
    <w:rsid w:val="00F745AF"/>
    <w:rsid w:val="00F7465B"/>
    <w:rsid w:val="00F746B3"/>
    <w:rsid w:val="00F748E5"/>
    <w:rsid w:val="00F74B93"/>
    <w:rsid w:val="00F74D8B"/>
    <w:rsid w:val="00F74DCE"/>
    <w:rsid w:val="00F74DDE"/>
    <w:rsid w:val="00F74EF4"/>
    <w:rsid w:val="00F75116"/>
    <w:rsid w:val="00F75281"/>
    <w:rsid w:val="00F7533B"/>
    <w:rsid w:val="00F75343"/>
    <w:rsid w:val="00F7547A"/>
    <w:rsid w:val="00F754CE"/>
    <w:rsid w:val="00F756B1"/>
    <w:rsid w:val="00F757A9"/>
    <w:rsid w:val="00F757B7"/>
    <w:rsid w:val="00F7580F"/>
    <w:rsid w:val="00F75836"/>
    <w:rsid w:val="00F75B78"/>
    <w:rsid w:val="00F75BA8"/>
    <w:rsid w:val="00F75BFF"/>
    <w:rsid w:val="00F75C1C"/>
    <w:rsid w:val="00F75EAF"/>
    <w:rsid w:val="00F75ED3"/>
    <w:rsid w:val="00F75F34"/>
    <w:rsid w:val="00F75F4D"/>
    <w:rsid w:val="00F76077"/>
    <w:rsid w:val="00F76147"/>
    <w:rsid w:val="00F762B8"/>
    <w:rsid w:val="00F763A9"/>
    <w:rsid w:val="00F7640A"/>
    <w:rsid w:val="00F764D0"/>
    <w:rsid w:val="00F7652C"/>
    <w:rsid w:val="00F76839"/>
    <w:rsid w:val="00F76983"/>
    <w:rsid w:val="00F7699B"/>
    <w:rsid w:val="00F769DF"/>
    <w:rsid w:val="00F769EF"/>
    <w:rsid w:val="00F76BAB"/>
    <w:rsid w:val="00F76BF4"/>
    <w:rsid w:val="00F76C33"/>
    <w:rsid w:val="00F76D8D"/>
    <w:rsid w:val="00F76DD5"/>
    <w:rsid w:val="00F76E5C"/>
    <w:rsid w:val="00F76E8B"/>
    <w:rsid w:val="00F76ED8"/>
    <w:rsid w:val="00F76F1B"/>
    <w:rsid w:val="00F76F45"/>
    <w:rsid w:val="00F76FBB"/>
    <w:rsid w:val="00F77227"/>
    <w:rsid w:val="00F7737B"/>
    <w:rsid w:val="00F77589"/>
    <w:rsid w:val="00F77657"/>
    <w:rsid w:val="00F777B4"/>
    <w:rsid w:val="00F7784A"/>
    <w:rsid w:val="00F7791B"/>
    <w:rsid w:val="00F779E5"/>
    <w:rsid w:val="00F77ADC"/>
    <w:rsid w:val="00F77AF8"/>
    <w:rsid w:val="00F77B50"/>
    <w:rsid w:val="00F77BDA"/>
    <w:rsid w:val="00F77D16"/>
    <w:rsid w:val="00F77D68"/>
    <w:rsid w:val="00F77E99"/>
    <w:rsid w:val="00F77EFF"/>
    <w:rsid w:val="00F80152"/>
    <w:rsid w:val="00F80391"/>
    <w:rsid w:val="00F80468"/>
    <w:rsid w:val="00F80473"/>
    <w:rsid w:val="00F80525"/>
    <w:rsid w:val="00F80668"/>
    <w:rsid w:val="00F808E4"/>
    <w:rsid w:val="00F80940"/>
    <w:rsid w:val="00F809EC"/>
    <w:rsid w:val="00F809FC"/>
    <w:rsid w:val="00F80A29"/>
    <w:rsid w:val="00F80AB9"/>
    <w:rsid w:val="00F80B59"/>
    <w:rsid w:val="00F80B7B"/>
    <w:rsid w:val="00F80CF6"/>
    <w:rsid w:val="00F80DAC"/>
    <w:rsid w:val="00F80DCA"/>
    <w:rsid w:val="00F80DE9"/>
    <w:rsid w:val="00F80E46"/>
    <w:rsid w:val="00F80E51"/>
    <w:rsid w:val="00F80FFB"/>
    <w:rsid w:val="00F8106A"/>
    <w:rsid w:val="00F810DD"/>
    <w:rsid w:val="00F811C9"/>
    <w:rsid w:val="00F811E3"/>
    <w:rsid w:val="00F814CF"/>
    <w:rsid w:val="00F81654"/>
    <w:rsid w:val="00F8167F"/>
    <w:rsid w:val="00F81712"/>
    <w:rsid w:val="00F818C7"/>
    <w:rsid w:val="00F81A22"/>
    <w:rsid w:val="00F81A63"/>
    <w:rsid w:val="00F81CCD"/>
    <w:rsid w:val="00F81D79"/>
    <w:rsid w:val="00F81E96"/>
    <w:rsid w:val="00F81EE6"/>
    <w:rsid w:val="00F81F57"/>
    <w:rsid w:val="00F820D7"/>
    <w:rsid w:val="00F8217E"/>
    <w:rsid w:val="00F821C2"/>
    <w:rsid w:val="00F823E1"/>
    <w:rsid w:val="00F82482"/>
    <w:rsid w:val="00F8250A"/>
    <w:rsid w:val="00F826BE"/>
    <w:rsid w:val="00F826DA"/>
    <w:rsid w:val="00F82779"/>
    <w:rsid w:val="00F827A1"/>
    <w:rsid w:val="00F827CC"/>
    <w:rsid w:val="00F82A28"/>
    <w:rsid w:val="00F82B75"/>
    <w:rsid w:val="00F82B9E"/>
    <w:rsid w:val="00F82C82"/>
    <w:rsid w:val="00F82C96"/>
    <w:rsid w:val="00F82D4E"/>
    <w:rsid w:val="00F82DE3"/>
    <w:rsid w:val="00F82F28"/>
    <w:rsid w:val="00F830A8"/>
    <w:rsid w:val="00F832AA"/>
    <w:rsid w:val="00F83394"/>
    <w:rsid w:val="00F833C5"/>
    <w:rsid w:val="00F83489"/>
    <w:rsid w:val="00F8348B"/>
    <w:rsid w:val="00F8379D"/>
    <w:rsid w:val="00F837BB"/>
    <w:rsid w:val="00F837DC"/>
    <w:rsid w:val="00F839C2"/>
    <w:rsid w:val="00F839EB"/>
    <w:rsid w:val="00F83B6B"/>
    <w:rsid w:val="00F83B86"/>
    <w:rsid w:val="00F83BB0"/>
    <w:rsid w:val="00F83E59"/>
    <w:rsid w:val="00F83E84"/>
    <w:rsid w:val="00F83F42"/>
    <w:rsid w:val="00F83F4C"/>
    <w:rsid w:val="00F8400D"/>
    <w:rsid w:val="00F8408A"/>
    <w:rsid w:val="00F840C3"/>
    <w:rsid w:val="00F840ED"/>
    <w:rsid w:val="00F84102"/>
    <w:rsid w:val="00F8412F"/>
    <w:rsid w:val="00F84141"/>
    <w:rsid w:val="00F8419B"/>
    <w:rsid w:val="00F84219"/>
    <w:rsid w:val="00F8439B"/>
    <w:rsid w:val="00F844F6"/>
    <w:rsid w:val="00F84548"/>
    <w:rsid w:val="00F84654"/>
    <w:rsid w:val="00F84878"/>
    <w:rsid w:val="00F849DA"/>
    <w:rsid w:val="00F84CE1"/>
    <w:rsid w:val="00F84D1E"/>
    <w:rsid w:val="00F84DF1"/>
    <w:rsid w:val="00F84EA3"/>
    <w:rsid w:val="00F84F58"/>
    <w:rsid w:val="00F84FE7"/>
    <w:rsid w:val="00F85075"/>
    <w:rsid w:val="00F851BE"/>
    <w:rsid w:val="00F851D0"/>
    <w:rsid w:val="00F8522B"/>
    <w:rsid w:val="00F852BE"/>
    <w:rsid w:val="00F852C1"/>
    <w:rsid w:val="00F8535B"/>
    <w:rsid w:val="00F853E5"/>
    <w:rsid w:val="00F85401"/>
    <w:rsid w:val="00F85468"/>
    <w:rsid w:val="00F85488"/>
    <w:rsid w:val="00F85490"/>
    <w:rsid w:val="00F8557B"/>
    <w:rsid w:val="00F85745"/>
    <w:rsid w:val="00F85779"/>
    <w:rsid w:val="00F8577C"/>
    <w:rsid w:val="00F85825"/>
    <w:rsid w:val="00F85895"/>
    <w:rsid w:val="00F858E5"/>
    <w:rsid w:val="00F85901"/>
    <w:rsid w:val="00F85913"/>
    <w:rsid w:val="00F85918"/>
    <w:rsid w:val="00F85A2B"/>
    <w:rsid w:val="00F85A56"/>
    <w:rsid w:val="00F85AA2"/>
    <w:rsid w:val="00F85AF2"/>
    <w:rsid w:val="00F85B9B"/>
    <w:rsid w:val="00F85C31"/>
    <w:rsid w:val="00F85CA3"/>
    <w:rsid w:val="00F85D82"/>
    <w:rsid w:val="00F85DC3"/>
    <w:rsid w:val="00F85E38"/>
    <w:rsid w:val="00F85F04"/>
    <w:rsid w:val="00F85FFD"/>
    <w:rsid w:val="00F8601B"/>
    <w:rsid w:val="00F86037"/>
    <w:rsid w:val="00F8610E"/>
    <w:rsid w:val="00F8632E"/>
    <w:rsid w:val="00F86425"/>
    <w:rsid w:val="00F86515"/>
    <w:rsid w:val="00F86541"/>
    <w:rsid w:val="00F865C3"/>
    <w:rsid w:val="00F86624"/>
    <w:rsid w:val="00F868AC"/>
    <w:rsid w:val="00F86A5C"/>
    <w:rsid w:val="00F86C72"/>
    <w:rsid w:val="00F86EA9"/>
    <w:rsid w:val="00F870E2"/>
    <w:rsid w:val="00F870FB"/>
    <w:rsid w:val="00F87192"/>
    <w:rsid w:val="00F87230"/>
    <w:rsid w:val="00F87491"/>
    <w:rsid w:val="00F874EE"/>
    <w:rsid w:val="00F8755B"/>
    <w:rsid w:val="00F877C1"/>
    <w:rsid w:val="00F87863"/>
    <w:rsid w:val="00F8792A"/>
    <w:rsid w:val="00F87AC9"/>
    <w:rsid w:val="00F87B2A"/>
    <w:rsid w:val="00F87B7F"/>
    <w:rsid w:val="00F87C37"/>
    <w:rsid w:val="00F87CAF"/>
    <w:rsid w:val="00F87D16"/>
    <w:rsid w:val="00F87DBF"/>
    <w:rsid w:val="00F87DD1"/>
    <w:rsid w:val="00F901DC"/>
    <w:rsid w:val="00F902A2"/>
    <w:rsid w:val="00F90358"/>
    <w:rsid w:val="00F9040F"/>
    <w:rsid w:val="00F904D8"/>
    <w:rsid w:val="00F90545"/>
    <w:rsid w:val="00F90549"/>
    <w:rsid w:val="00F90668"/>
    <w:rsid w:val="00F90883"/>
    <w:rsid w:val="00F90BD2"/>
    <w:rsid w:val="00F90BFE"/>
    <w:rsid w:val="00F90D02"/>
    <w:rsid w:val="00F90DCA"/>
    <w:rsid w:val="00F90E13"/>
    <w:rsid w:val="00F90E48"/>
    <w:rsid w:val="00F91063"/>
    <w:rsid w:val="00F910BC"/>
    <w:rsid w:val="00F91256"/>
    <w:rsid w:val="00F914D7"/>
    <w:rsid w:val="00F915C8"/>
    <w:rsid w:val="00F9162C"/>
    <w:rsid w:val="00F91687"/>
    <w:rsid w:val="00F917B6"/>
    <w:rsid w:val="00F91883"/>
    <w:rsid w:val="00F919C9"/>
    <w:rsid w:val="00F919F3"/>
    <w:rsid w:val="00F91BBB"/>
    <w:rsid w:val="00F91CFE"/>
    <w:rsid w:val="00F91DE4"/>
    <w:rsid w:val="00F91E8C"/>
    <w:rsid w:val="00F91EF0"/>
    <w:rsid w:val="00F92124"/>
    <w:rsid w:val="00F92127"/>
    <w:rsid w:val="00F921D5"/>
    <w:rsid w:val="00F921EC"/>
    <w:rsid w:val="00F925CB"/>
    <w:rsid w:val="00F9269E"/>
    <w:rsid w:val="00F92759"/>
    <w:rsid w:val="00F927BD"/>
    <w:rsid w:val="00F928EB"/>
    <w:rsid w:val="00F92A9E"/>
    <w:rsid w:val="00F92AAA"/>
    <w:rsid w:val="00F92B77"/>
    <w:rsid w:val="00F92C66"/>
    <w:rsid w:val="00F92DD6"/>
    <w:rsid w:val="00F92E03"/>
    <w:rsid w:val="00F9302A"/>
    <w:rsid w:val="00F93148"/>
    <w:rsid w:val="00F931D1"/>
    <w:rsid w:val="00F93322"/>
    <w:rsid w:val="00F93375"/>
    <w:rsid w:val="00F934BB"/>
    <w:rsid w:val="00F934F8"/>
    <w:rsid w:val="00F935A8"/>
    <w:rsid w:val="00F93652"/>
    <w:rsid w:val="00F9380D"/>
    <w:rsid w:val="00F9387A"/>
    <w:rsid w:val="00F938C2"/>
    <w:rsid w:val="00F93995"/>
    <w:rsid w:val="00F93A14"/>
    <w:rsid w:val="00F93AA8"/>
    <w:rsid w:val="00F93B32"/>
    <w:rsid w:val="00F93C13"/>
    <w:rsid w:val="00F93C49"/>
    <w:rsid w:val="00F93CBC"/>
    <w:rsid w:val="00F93D56"/>
    <w:rsid w:val="00F93FE3"/>
    <w:rsid w:val="00F9417A"/>
    <w:rsid w:val="00F942B3"/>
    <w:rsid w:val="00F94454"/>
    <w:rsid w:val="00F944A4"/>
    <w:rsid w:val="00F94604"/>
    <w:rsid w:val="00F94633"/>
    <w:rsid w:val="00F94760"/>
    <w:rsid w:val="00F947FD"/>
    <w:rsid w:val="00F94892"/>
    <w:rsid w:val="00F94901"/>
    <w:rsid w:val="00F94923"/>
    <w:rsid w:val="00F94A3D"/>
    <w:rsid w:val="00F94A83"/>
    <w:rsid w:val="00F94AD8"/>
    <w:rsid w:val="00F94B20"/>
    <w:rsid w:val="00F94BFD"/>
    <w:rsid w:val="00F94CCD"/>
    <w:rsid w:val="00F94D47"/>
    <w:rsid w:val="00F94D4A"/>
    <w:rsid w:val="00F94EFF"/>
    <w:rsid w:val="00F94FF1"/>
    <w:rsid w:val="00F95121"/>
    <w:rsid w:val="00F9533E"/>
    <w:rsid w:val="00F953A3"/>
    <w:rsid w:val="00F953BF"/>
    <w:rsid w:val="00F95436"/>
    <w:rsid w:val="00F9544A"/>
    <w:rsid w:val="00F9554D"/>
    <w:rsid w:val="00F956DA"/>
    <w:rsid w:val="00F9572F"/>
    <w:rsid w:val="00F95B38"/>
    <w:rsid w:val="00F95BC6"/>
    <w:rsid w:val="00F95D1E"/>
    <w:rsid w:val="00F96009"/>
    <w:rsid w:val="00F96018"/>
    <w:rsid w:val="00F9601A"/>
    <w:rsid w:val="00F96086"/>
    <w:rsid w:val="00F960B8"/>
    <w:rsid w:val="00F960C9"/>
    <w:rsid w:val="00F96180"/>
    <w:rsid w:val="00F96286"/>
    <w:rsid w:val="00F9628A"/>
    <w:rsid w:val="00F96393"/>
    <w:rsid w:val="00F9639F"/>
    <w:rsid w:val="00F963D6"/>
    <w:rsid w:val="00F9646F"/>
    <w:rsid w:val="00F96539"/>
    <w:rsid w:val="00F966C1"/>
    <w:rsid w:val="00F9673B"/>
    <w:rsid w:val="00F9676E"/>
    <w:rsid w:val="00F96AD0"/>
    <w:rsid w:val="00F96BF1"/>
    <w:rsid w:val="00F96C24"/>
    <w:rsid w:val="00F96C9C"/>
    <w:rsid w:val="00F96E40"/>
    <w:rsid w:val="00F96FB4"/>
    <w:rsid w:val="00F97085"/>
    <w:rsid w:val="00F974EE"/>
    <w:rsid w:val="00F97527"/>
    <w:rsid w:val="00F97560"/>
    <w:rsid w:val="00F97628"/>
    <w:rsid w:val="00F97787"/>
    <w:rsid w:val="00F97896"/>
    <w:rsid w:val="00F97923"/>
    <w:rsid w:val="00F979DC"/>
    <w:rsid w:val="00F97B70"/>
    <w:rsid w:val="00F97C33"/>
    <w:rsid w:val="00F97C5C"/>
    <w:rsid w:val="00F97CD4"/>
    <w:rsid w:val="00F97CFF"/>
    <w:rsid w:val="00F97DCB"/>
    <w:rsid w:val="00FA000B"/>
    <w:rsid w:val="00FA022E"/>
    <w:rsid w:val="00FA0347"/>
    <w:rsid w:val="00FA03AC"/>
    <w:rsid w:val="00FA0424"/>
    <w:rsid w:val="00FA049E"/>
    <w:rsid w:val="00FA056E"/>
    <w:rsid w:val="00FA0574"/>
    <w:rsid w:val="00FA05CF"/>
    <w:rsid w:val="00FA05D5"/>
    <w:rsid w:val="00FA05D8"/>
    <w:rsid w:val="00FA08BE"/>
    <w:rsid w:val="00FA08F5"/>
    <w:rsid w:val="00FA096A"/>
    <w:rsid w:val="00FA09FD"/>
    <w:rsid w:val="00FA0A06"/>
    <w:rsid w:val="00FA0A26"/>
    <w:rsid w:val="00FA0A54"/>
    <w:rsid w:val="00FA0A78"/>
    <w:rsid w:val="00FA0A96"/>
    <w:rsid w:val="00FA0A9F"/>
    <w:rsid w:val="00FA0B3A"/>
    <w:rsid w:val="00FA0BE4"/>
    <w:rsid w:val="00FA0CF9"/>
    <w:rsid w:val="00FA0D48"/>
    <w:rsid w:val="00FA0DBC"/>
    <w:rsid w:val="00FA0E24"/>
    <w:rsid w:val="00FA0E90"/>
    <w:rsid w:val="00FA0FB7"/>
    <w:rsid w:val="00FA10F2"/>
    <w:rsid w:val="00FA11F1"/>
    <w:rsid w:val="00FA1218"/>
    <w:rsid w:val="00FA137E"/>
    <w:rsid w:val="00FA13CA"/>
    <w:rsid w:val="00FA1443"/>
    <w:rsid w:val="00FA14CB"/>
    <w:rsid w:val="00FA1522"/>
    <w:rsid w:val="00FA16FE"/>
    <w:rsid w:val="00FA18D5"/>
    <w:rsid w:val="00FA1948"/>
    <w:rsid w:val="00FA196C"/>
    <w:rsid w:val="00FA19EA"/>
    <w:rsid w:val="00FA1AD5"/>
    <w:rsid w:val="00FA1B52"/>
    <w:rsid w:val="00FA1D1D"/>
    <w:rsid w:val="00FA1DCD"/>
    <w:rsid w:val="00FA1DDC"/>
    <w:rsid w:val="00FA1E49"/>
    <w:rsid w:val="00FA1F03"/>
    <w:rsid w:val="00FA1F0A"/>
    <w:rsid w:val="00FA220C"/>
    <w:rsid w:val="00FA226C"/>
    <w:rsid w:val="00FA22A0"/>
    <w:rsid w:val="00FA23D8"/>
    <w:rsid w:val="00FA24BB"/>
    <w:rsid w:val="00FA2532"/>
    <w:rsid w:val="00FA258A"/>
    <w:rsid w:val="00FA25D3"/>
    <w:rsid w:val="00FA2608"/>
    <w:rsid w:val="00FA2684"/>
    <w:rsid w:val="00FA2728"/>
    <w:rsid w:val="00FA289C"/>
    <w:rsid w:val="00FA29C5"/>
    <w:rsid w:val="00FA2A4B"/>
    <w:rsid w:val="00FA2A5B"/>
    <w:rsid w:val="00FA2A84"/>
    <w:rsid w:val="00FA2DF3"/>
    <w:rsid w:val="00FA2EA1"/>
    <w:rsid w:val="00FA2FB1"/>
    <w:rsid w:val="00FA3063"/>
    <w:rsid w:val="00FA3156"/>
    <w:rsid w:val="00FA3166"/>
    <w:rsid w:val="00FA31FB"/>
    <w:rsid w:val="00FA328B"/>
    <w:rsid w:val="00FA338E"/>
    <w:rsid w:val="00FA3418"/>
    <w:rsid w:val="00FA349E"/>
    <w:rsid w:val="00FA3525"/>
    <w:rsid w:val="00FA3586"/>
    <w:rsid w:val="00FA37D0"/>
    <w:rsid w:val="00FA38E8"/>
    <w:rsid w:val="00FA3953"/>
    <w:rsid w:val="00FA3A06"/>
    <w:rsid w:val="00FA3AAD"/>
    <w:rsid w:val="00FA3B2E"/>
    <w:rsid w:val="00FA3B6C"/>
    <w:rsid w:val="00FA3E5A"/>
    <w:rsid w:val="00FA3E64"/>
    <w:rsid w:val="00FA3F94"/>
    <w:rsid w:val="00FA40A6"/>
    <w:rsid w:val="00FA40EC"/>
    <w:rsid w:val="00FA410E"/>
    <w:rsid w:val="00FA41DF"/>
    <w:rsid w:val="00FA41E5"/>
    <w:rsid w:val="00FA431B"/>
    <w:rsid w:val="00FA440B"/>
    <w:rsid w:val="00FA45D7"/>
    <w:rsid w:val="00FA47F0"/>
    <w:rsid w:val="00FA48CC"/>
    <w:rsid w:val="00FA4A40"/>
    <w:rsid w:val="00FA4B3B"/>
    <w:rsid w:val="00FA4D68"/>
    <w:rsid w:val="00FA4DF6"/>
    <w:rsid w:val="00FA4E15"/>
    <w:rsid w:val="00FA5045"/>
    <w:rsid w:val="00FA50E7"/>
    <w:rsid w:val="00FA5202"/>
    <w:rsid w:val="00FA55B4"/>
    <w:rsid w:val="00FA5602"/>
    <w:rsid w:val="00FA56CA"/>
    <w:rsid w:val="00FA56DF"/>
    <w:rsid w:val="00FA5C46"/>
    <w:rsid w:val="00FA5C8C"/>
    <w:rsid w:val="00FA5D8A"/>
    <w:rsid w:val="00FA5E5D"/>
    <w:rsid w:val="00FA5EE5"/>
    <w:rsid w:val="00FA5F41"/>
    <w:rsid w:val="00FA5FC6"/>
    <w:rsid w:val="00FA600C"/>
    <w:rsid w:val="00FA601D"/>
    <w:rsid w:val="00FA61B8"/>
    <w:rsid w:val="00FA61E0"/>
    <w:rsid w:val="00FA6287"/>
    <w:rsid w:val="00FA651C"/>
    <w:rsid w:val="00FA6531"/>
    <w:rsid w:val="00FA6647"/>
    <w:rsid w:val="00FA6674"/>
    <w:rsid w:val="00FA66B1"/>
    <w:rsid w:val="00FA6769"/>
    <w:rsid w:val="00FA687A"/>
    <w:rsid w:val="00FA6973"/>
    <w:rsid w:val="00FA6A07"/>
    <w:rsid w:val="00FA6A91"/>
    <w:rsid w:val="00FA6BE0"/>
    <w:rsid w:val="00FA6D47"/>
    <w:rsid w:val="00FA6F5D"/>
    <w:rsid w:val="00FA6F73"/>
    <w:rsid w:val="00FA6F7B"/>
    <w:rsid w:val="00FA6FFE"/>
    <w:rsid w:val="00FA716D"/>
    <w:rsid w:val="00FA732A"/>
    <w:rsid w:val="00FA7480"/>
    <w:rsid w:val="00FA757C"/>
    <w:rsid w:val="00FA7683"/>
    <w:rsid w:val="00FA76BD"/>
    <w:rsid w:val="00FA77A3"/>
    <w:rsid w:val="00FA77CD"/>
    <w:rsid w:val="00FA78B4"/>
    <w:rsid w:val="00FA7955"/>
    <w:rsid w:val="00FA7B7A"/>
    <w:rsid w:val="00FA7C4D"/>
    <w:rsid w:val="00FA7DF8"/>
    <w:rsid w:val="00FA7FA9"/>
    <w:rsid w:val="00FB01B8"/>
    <w:rsid w:val="00FB020C"/>
    <w:rsid w:val="00FB02AE"/>
    <w:rsid w:val="00FB030C"/>
    <w:rsid w:val="00FB04F3"/>
    <w:rsid w:val="00FB0577"/>
    <w:rsid w:val="00FB062B"/>
    <w:rsid w:val="00FB063D"/>
    <w:rsid w:val="00FB071D"/>
    <w:rsid w:val="00FB09E7"/>
    <w:rsid w:val="00FB0A07"/>
    <w:rsid w:val="00FB0A20"/>
    <w:rsid w:val="00FB0A50"/>
    <w:rsid w:val="00FB0A84"/>
    <w:rsid w:val="00FB0BD0"/>
    <w:rsid w:val="00FB0C64"/>
    <w:rsid w:val="00FB0CB5"/>
    <w:rsid w:val="00FB0CF7"/>
    <w:rsid w:val="00FB0D05"/>
    <w:rsid w:val="00FB0D1A"/>
    <w:rsid w:val="00FB0D5C"/>
    <w:rsid w:val="00FB0E13"/>
    <w:rsid w:val="00FB0E52"/>
    <w:rsid w:val="00FB1078"/>
    <w:rsid w:val="00FB123D"/>
    <w:rsid w:val="00FB128E"/>
    <w:rsid w:val="00FB13FE"/>
    <w:rsid w:val="00FB145E"/>
    <w:rsid w:val="00FB151E"/>
    <w:rsid w:val="00FB1588"/>
    <w:rsid w:val="00FB15F1"/>
    <w:rsid w:val="00FB15FB"/>
    <w:rsid w:val="00FB174B"/>
    <w:rsid w:val="00FB1840"/>
    <w:rsid w:val="00FB196D"/>
    <w:rsid w:val="00FB1B16"/>
    <w:rsid w:val="00FB1B26"/>
    <w:rsid w:val="00FB1BAF"/>
    <w:rsid w:val="00FB1C40"/>
    <w:rsid w:val="00FB1C4D"/>
    <w:rsid w:val="00FB1CC8"/>
    <w:rsid w:val="00FB1D19"/>
    <w:rsid w:val="00FB1D26"/>
    <w:rsid w:val="00FB1E31"/>
    <w:rsid w:val="00FB1EB6"/>
    <w:rsid w:val="00FB1F00"/>
    <w:rsid w:val="00FB1F45"/>
    <w:rsid w:val="00FB1F53"/>
    <w:rsid w:val="00FB204B"/>
    <w:rsid w:val="00FB2088"/>
    <w:rsid w:val="00FB20B0"/>
    <w:rsid w:val="00FB20DD"/>
    <w:rsid w:val="00FB20F0"/>
    <w:rsid w:val="00FB213A"/>
    <w:rsid w:val="00FB21A8"/>
    <w:rsid w:val="00FB2277"/>
    <w:rsid w:val="00FB239D"/>
    <w:rsid w:val="00FB247C"/>
    <w:rsid w:val="00FB249C"/>
    <w:rsid w:val="00FB2524"/>
    <w:rsid w:val="00FB2553"/>
    <w:rsid w:val="00FB2575"/>
    <w:rsid w:val="00FB270D"/>
    <w:rsid w:val="00FB294A"/>
    <w:rsid w:val="00FB2A9C"/>
    <w:rsid w:val="00FB2B41"/>
    <w:rsid w:val="00FB2B52"/>
    <w:rsid w:val="00FB2B73"/>
    <w:rsid w:val="00FB2C0E"/>
    <w:rsid w:val="00FB2CA3"/>
    <w:rsid w:val="00FB2CFF"/>
    <w:rsid w:val="00FB2DE0"/>
    <w:rsid w:val="00FB2E37"/>
    <w:rsid w:val="00FB2F10"/>
    <w:rsid w:val="00FB2FC9"/>
    <w:rsid w:val="00FB2FD1"/>
    <w:rsid w:val="00FB3038"/>
    <w:rsid w:val="00FB3075"/>
    <w:rsid w:val="00FB315F"/>
    <w:rsid w:val="00FB317F"/>
    <w:rsid w:val="00FB3291"/>
    <w:rsid w:val="00FB3468"/>
    <w:rsid w:val="00FB36A2"/>
    <w:rsid w:val="00FB3933"/>
    <w:rsid w:val="00FB3AA7"/>
    <w:rsid w:val="00FB3BAA"/>
    <w:rsid w:val="00FB3C47"/>
    <w:rsid w:val="00FB3CD5"/>
    <w:rsid w:val="00FB3DBC"/>
    <w:rsid w:val="00FB434A"/>
    <w:rsid w:val="00FB436C"/>
    <w:rsid w:val="00FB4512"/>
    <w:rsid w:val="00FB4623"/>
    <w:rsid w:val="00FB4720"/>
    <w:rsid w:val="00FB4744"/>
    <w:rsid w:val="00FB4746"/>
    <w:rsid w:val="00FB48EF"/>
    <w:rsid w:val="00FB4952"/>
    <w:rsid w:val="00FB4B66"/>
    <w:rsid w:val="00FB4CF2"/>
    <w:rsid w:val="00FB4FDE"/>
    <w:rsid w:val="00FB504D"/>
    <w:rsid w:val="00FB5077"/>
    <w:rsid w:val="00FB513D"/>
    <w:rsid w:val="00FB53D3"/>
    <w:rsid w:val="00FB54C2"/>
    <w:rsid w:val="00FB5526"/>
    <w:rsid w:val="00FB55C9"/>
    <w:rsid w:val="00FB5632"/>
    <w:rsid w:val="00FB578F"/>
    <w:rsid w:val="00FB5827"/>
    <w:rsid w:val="00FB583B"/>
    <w:rsid w:val="00FB5966"/>
    <w:rsid w:val="00FB5B4D"/>
    <w:rsid w:val="00FB5B99"/>
    <w:rsid w:val="00FB5BAE"/>
    <w:rsid w:val="00FB5C80"/>
    <w:rsid w:val="00FB5CDA"/>
    <w:rsid w:val="00FB5E1F"/>
    <w:rsid w:val="00FB5E85"/>
    <w:rsid w:val="00FB5EC8"/>
    <w:rsid w:val="00FB5ECF"/>
    <w:rsid w:val="00FB5F7B"/>
    <w:rsid w:val="00FB6014"/>
    <w:rsid w:val="00FB6066"/>
    <w:rsid w:val="00FB60BA"/>
    <w:rsid w:val="00FB62EA"/>
    <w:rsid w:val="00FB63FA"/>
    <w:rsid w:val="00FB648F"/>
    <w:rsid w:val="00FB66CE"/>
    <w:rsid w:val="00FB6851"/>
    <w:rsid w:val="00FB6857"/>
    <w:rsid w:val="00FB690A"/>
    <w:rsid w:val="00FB6995"/>
    <w:rsid w:val="00FB6AEF"/>
    <w:rsid w:val="00FB6B0C"/>
    <w:rsid w:val="00FB6BCB"/>
    <w:rsid w:val="00FB6BE6"/>
    <w:rsid w:val="00FB6CFC"/>
    <w:rsid w:val="00FB6DFF"/>
    <w:rsid w:val="00FB6F98"/>
    <w:rsid w:val="00FB7053"/>
    <w:rsid w:val="00FB7100"/>
    <w:rsid w:val="00FB710E"/>
    <w:rsid w:val="00FB73DE"/>
    <w:rsid w:val="00FB7798"/>
    <w:rsid w:val="00FB7915"/>
    <w:rsid w:val="00FB79D6"/>
    <w:rsid w:val="00FB7A2B"/>
    <w:rsid w:val="00FB7B34"/>
    <w:rsid w:val="00FB7B86"/>
    <w:rsid w:val="00FB7C28"/>
    <w:rsid w:val="00FB7C53"/>
    <w:rsid w:val="00FB7C5B"/>
    <w:rsid w:val="00FB7CFD"/>
    <w:rsid w:val="00FB7D1B"/>
    <w:rsid w:val="00FB7DBE"/>
    <w:rsid w:val="00FB7FD7"/>
    <w:rsid w:val="00FC0047"/>
    <w:rsid w:val="00FC0117"/>
    <w:rsid w:val="00FC025C"/>
    <w:rsid w:val="00FC0376"/>
    <w:rsid w:val="00FC08C7"/>
    <w:rsid w:val="00FC0A14"/>
    <w:rsid w:val="00FC0A36"/>
    <w:rsid w:val="00FC0A59"/>
    <w:rsid w:val="00FC0E5D"/>
    <w:rsid w:val="00FC0F95"/>
    <w:rsid w:val="00FC11C1"/>
    <w:rsid w:val="00FC11E8"/>
    <w:rsid w:val="00FC1236"/>
    <w:rsid w:val="00FC1342"/>
    <w:rsid w:val="00FC1456"/>
    <w:rsid w:val="00FC15AB"/>
    <w:rsid w:val="00FC17B4"/>
    <w:rsid w:val="00FC1851"/>
    <w:rsid w:val="00FC192B"/>
    <w:rsid w:val="00FC1A56"/>
    <w:rsid w:val="00FC1A66"/>
    <w:rsid w:val="00FC1BF1"/>
    <w:rsid w:val="00FC1D01"/>
    <w:rsid w:val="00FC1E74"/>
    <w:rsid w:val="00FC1E94"/>
    <w:rsid w:val="00FC1F10"/>
    <w:rsid w:val="00FC1F1E"/>
    <w:rsid w:val="00FC20F4"/>
    <w:rsid w:val="00FC2191"/>
    <w:rsid w:val="00FC25E1"/>
    <w:rsid w:val="00FC26E5"/>
    <w:rsid w:val="00FC2838"/>
    <w:rsid w:val="00FC2AFD"/>
    <w:rsid w:val="00FC2B9E"/>
    <w:rsid w:val="00FC2BE1"/>
    <w:rsid w:val="00FC2C47"/>
    <w:rsid w:val="00FC2C84"/>
    <w:rsid w:val="00FC2C89"/>
    <w:rsid w:val="00FC2D8F"/>
    <w:rsid w:val="00FC2F69"/>
    <w:rsid w:val="00FC307D"/>
    <w:rsid w:val="00FC3097"/>
    <w:rsid w:val="00FC31B5"/>
    <w:rsid w:val="00FC3477"/>
    <w:rsid w:val="00FC35F9"/>
    <w:rsid w:val="00FC36DD"/>
    <w:rsid w:val="00FC3743"/>
    <w:rsid w:val="00FC3746"/>
    <w:rsid w:val="00FC38C6"/>
    <w:rsid w:val="00FC39B0"/>
    <w:rsid w:val="00FC3A55"/>
    <w:rsid w:val="00FC3B47"/>
    <w:rsid w:val="00FC3BA9"/>
    <w:rsid w:val="00FC3BAB"/>
    <w:rsid w:val="00FC3C02"/>
    <w:rsid w:val="00FC3C4D"/>
    <w:rsid w:val="00FC3DD4"/>
    <w:rsid w:val="00FC3E2E"/>
    <w:rsid w:val="00FC3EDB"/>
    <w:rsid w:val="00FC3F46"/>
    <w:rsid w:val="00FC4204"/>
    <w:rsid w:val="00FC4309"/>
    <w:rsid w:val="00FC43AF"/>
    <w:rsid w:val="00FC4451"/>
    <w:rsid w:val="00FC4461"/>
    <w:rsid w:val="00FC456F"/>
    <w:rsid w:val="00FC461C"/>
    <w:rsid w:val="00FC462F"/>
    <w:rsid w:val="00FC47EE"/>
    <w:rsid w:val="00FC4867"/>
    <w:rsid w:val="00FC4889"/>
    <w:rsid w:val="00FC48D0"/>
    <w:rsid w:val="00FC49AA"/>
    <w:rsid w:val="00FC4A71"/>
    <w:rsid w:val="00FC4A9A"/>
    <w:rsid w:val="00FC4AE4"/>
    <w:rsid w:val="00FC4B19"/>
    <w:rsid w:val="00FC4B70"/>
    <w:rsid w:val="00FC4BDB"/>
    <w:rsid w:val="00FC4C89"/>
    <w:rsid w:val="00FC4CE1"/>
    <w:rsid w:val="00FC4CF3"/>
    <w:rsid w:val="00FC4D68"/>
    <w:rsid w:val="00FC4EAF"/>
    <w:rsid w:val="00FC4F4C"/>
    <w:rsid w:val="00FC4F82"/>
    <w:rsid w:val="00FC4FF5"/>
    <w:rsid w:val="00FC5170"/>
    <w:rsid w:val="00FC5219"/>
    <w:rsid w:val="00FC54C5"/>
    <w:rsid w:val="00FC559C"/>
    <w:rsid w:val="00FC55C4"/>
    <w:rsid w:val="00FC55DA"/>
    <w:rsid w:val="00FC57C6"/>
    <w:rsid w:val="00FC5898"/>
    <w:rsid w:val="00FC5B34"/>
    <w:rsid w:val="00FC5B46"/>
    <w:rsid w:val="00FC5E03"/>
    <w:rsid w:val="00FC6087"/>
    <w:rsid w:val="00FC60DD"/>
    <w:rsid w:val="00FC62E6"/>
    <w:rsid w:val="00FC62F0"/>
    <w:rsid w:val="00FC635D"/>
    <w:rsid w:val="00FC637B"/>
    <w:rsid w:val="00FC63AF"/>
    <w:rsid w:val="00FC648A"/>
    <w:rsid w:val="00FC6693"/>
    <w:rsid w:val="00FC66C5"/>
    <w:rsid w:val="00FC66FB"/>
    <w:rsid w:val="00FC6745"/>
    <w:rsid w:val="00FC6AF6"/>
    <w:rsid w:val="00FC6C45"/>
    <w:rsid w:val="00FC6CFD"/>
    <w:rsid w:val="00FC6E6A"/>
    <w:rsid w:val="00FC6EDA"/>
    <w:rsid w:val="00FC6FDC"/>
    <w:rsid w:val="00FC6FEB"/>
    <w:rsid w:val="00FC7049"/>
    <w:rsid w:val="00FC710D"/>
    <w:rsid w:val="00FC7142"/>
    <w:rsid w:val="00FC72C6"/>
    <w:rsid w:val="00FC72DE"/>
    <w:rsid w:val="00FC72EA"/>
    <w:rsid w:val="00FC74D0"/>
    <w:rsid w:val="00FC74FE"/>
    <w:rsid w:val="00FC77AF"/>
    <w:rsid w:val="00FC7886"/>
    <w:rsid w:val="00FC78B0"/>
    <w:rsid w:val="00FC78BE"/>
    <w:rsid w:val="00FC78D6"/>
    <w:rsid w:val="00FC7B15"/>
    <w:rsid w:val="00FC7D7E"/>
    <w:rsid w:val="00FC7DD2"/>
    <w:rsid w:val="00FC7E10"/>
    <w:rsid w:val="00FC7E6B"/>
    <w:rsid w:val="00FC7EF1"/>
    <w:rsid w:val="00FD0001"/>
    <w:rsid w:val="00FD004B"/>
    <w:rsid w:val="00FD00D0"/>
    <w:rsid w:val="00FD00FE"/>
    <w:rsid w:val="00FD010B"/>
    <w:rsid w:val="00FD016E"/>
    <w:rsid w:val="00FD022A"/>
    <w:rsid w:val="00FD0249"/>
    <w:rsid w:val="00FD02DC"/>
    <w:rsid w:val="00FD03B5"/>
    <w:rsid w:val="00FD03F1"/>
    <w:rsid w:val="00FD05BC"/>
    <w:rsid w:val="00FD05E8"/>
    <w:rsid w:val="00FD05EA"/>
    <w:rsid w:val="00FD06BB"/>
    <w:rsid w:val="00FD06C9"/>
    <w:rsid w:val="00FD072F"/>
    <w:rsid w:val="00FD07CB"/>
    <w:rsid w:val="00FD08BB"/>
    <w:rsid w:val="00FD0A3F"/>
    <w:rsid w:val="00FD0AC0"/>
    <w:rsid w:val="00FD0AE9"/>
    <w:rsid w:val="00FD0B0B"/>
    <w:rsid w:val="00FD0C83"/>
    <w:rsid w:val="00FD0D1A"/>
    <w:rsid w:val="00FD0E7D"/>
    <w:rsid w:val="00FD108B"/>
    <w:rsid w:val="00FD117F"/>
    <w:rsid w:val="00FD1395"/>
    <w:rsid w:val="00FD13DB"/>
    <w:rsid w:val="00FD1416"/>
    <w:rsid w:val="00FD1431"/>
    <w:rsid w:val="00FD157D"/>
    <w:rsid w:val="00FD1596"/>
    <w:rsid w:val="00FD1618"/>
    <w:rsid w:val="00FD1885"/>
    <w:rsid w:val="00FD18BD"/>
    <w:rsid w:val="00FD18FE"/>
    <w:rsid w:val="00FD1916"/>
    <w:rsid w:val="00FD196C"/>
    <w:rsid w:val="00FD1A96"/>
    <w:rsid w:val="00FD1AAD"/>
    <w:rsid w:val="00FD1AAF"/>
    <w:rsid w:val="00FD1B46"/>
    <w:rsid w:val="00FD1D15"/>
    <w:rsid w:val="00FD1D78"/>
    <w:rsid w:val="00FD1D99"/>
    <w:rsid w:val="00FD1DBA"/>
    <w:rsid w:val="00FD225B"/>
    <w:rsid w:val="00FD231B"/>
    <w:rsid w:val="00FD2369"/>
    <w:rsid w:val="00FD238B"/>
    <w:rsid w:val="00FD255A"/>
    <w:rsid w:val="00FD25D5"/>
    <w:rsid w:val="00FD28D5"/>
    <w:rsid w:val="00FD2987"/>
    <w:rsid w:val="00FD29D9"/>
    <w:rsid w:val="00FD29F3"/>
    <w:rsid w:val="00FD2AAD"/>
    <w:rsid w:val="00FD2AE8"/>
    <w:rsid w:val="00FD2C07"/>
    <w:rsid w:val="00FD2CC1"/>
    <w:rsid w:val="00FD2CCF"/>
    <w:rsid w:val="00FD2CE5"/>
    <w:rsid w:val="00FD2EAE"/>
    <w:rsid w:val="00FD2F81"/>
    <w:rsid w:val="00FD3075"/>
    <w:rsid w:val="00FD3099"/>
    <w:rsid w:val="00FD30F6"/>
    <w:rsid w:val="00FD3309"/>
    <w:rsid w:val="00FD35E3"/>
    <w:rsid w:val="00FD3614"/>
    <w:rsid w:val="00FD374D"/>
    <w:rsid w:val="00FD380A"/>
    <w:rsid w:val="00FD383C"/>
    <w:rsid w:val="00FD3908"/>
    <w:rsid w:val="00FD390F"/>
    <w:rsid w:val="00FD3930"/>
    <w:rsid w:val="00FD3A41"/>
    <w:rsid w:val="00FD3A50"/>
    <w:rsid w:val="00FD3DBA"/>
    <w:rsid w:val="00FD3DD9"/>
    <w:rsid w:val="00FD3ED4"/>
    <w:rsid w:val="00FD3ED5"/>
    <w:rsid w:val="00FD3F05"/>
    <w:rsid w:val="00FD3F0B"/>
    <w:rsid w:val="00FD40A2"/>
    <w:rsid w:val="00FD4131"/>
    <w:rsid w:val="00FD41AB"/>
    <w:rsid w:val="00FD41B3"/>
    <w:rsid w:val="00FD41CD"/>
    <w:rsid w:val="00FD442E"/>
    <w:rsid w:val="00FD4474"/>
    <w:rsid w:val="00FD469C"/>
    <w:rsid w:val="00FD4766"/>
    <w:rsid w:val="00FD4B7A"/>
    <w:rsid w:val="00FD4BAD"/>
    <w:rsid w:val="00FD4D09"/>
    <w:rsid w:val="00FD4FE4"/>
    <w:rsid w:val="00FD505B"/>
    <w:rsid w:val="00FD509F"/>
    <w:rsid w:val="00FD50C5"/>
    <w:rsid w:val="00FD5143"/>
    <w:rsid w:val="00FD5182"/>
    <w:rsid w:val="00FD51D3"/>
    <w:rsid w:val="00FD51DA"/>
    <w:rsid w:val="00FD51FA"/>
    <w:rsid w:val="00FD5232"/>
    <w:rsid w:val="00FD5252"/>
    <w:rsid w:val="00FD534B"/>
    <w:rsid w:val="00FD53BA"/>
    <w:rsid w:val="00FD53BC"/>
    <w:rsid w:val="00FD5408"/>
    <w:rsid w:val="00FD5444"/>
    <w:rsid w:val="00FD5529"/>
    <w:rsid w:val="00FD55A5"/>
    <w:rsid w:val="00FD58EF"/>
    <w:rsid w:val="00FD58F8"/>
    <w:rsid w:val="00FD591A"/>
    <w:rsid w:val="00FD5952"/>
    <w:rsid w:val="00FD59BB"/>
    <w:rsid w:val="00FD5A3E"/>
    <w:rsid w:val="00FD5A57"/>
    <w:rsid w:val="00FD5A8E"/>
    <w:rsid w:val="00FD5D19"/>
    <w:rsid w:val="00FD5D7A"/>
    <w:rsid w:val="00FD5EB2"/>
    <w:rsid w:val="00FD5EC2"/>
    <w:rsid w:val="00FD5EF6"/>
    <w:rsid w:val="00FD5F69"/>
    <w:rsid w:val="00FD5F6F"/>
    <w:rsid w:val="00FD5FEE"/>
    <w:rsid w:val="00FD6020"/>
    <w:rsid w:val="00FD6361"/>
    <w:rsid w:val="00FD655D"/>
    <w:rsid w:val="00FD65D8"/>
    <w:rsid w:val="00FD669C"/>
    <w:rsid w:val="00FD66CA"/>
    <w:rsid w:val="00FD671F"/>
    <w:rsid w:val="00FD67E5"/>
    <w:rsid w:val="00FD6865"/>
    <w:rsid w:val="00FD68F4"/>
    <w:rsid w:val="00FD6945"/>
    <w:rsid w:val="00FD695A"/>
    <w:rsid w:val="00FD69F7"/>
    <w:rsid w:val="00FD6ACC"/>
    <w:rsid w:val="00FD6B21"/>
    <w:rsid w:val="00FD6BE2"/>
    <w:rsid w:val="00FD6BE7"/>
    <w:rsid w:val="00FD6CA6"/>
    <w:rsid w:val="00FD6E61"/>
    <w:rsid w:val="00FD6E86"/>
    <w:rsid w:val="00FD6ECD"/>
    <w:rsid w:val="00FD6FE1"/>
    <w:rsid w:val="00FD7079"/>
    <w:rsid w:val="00FD70E4"/>
    <w:rsid w:val="00FD755C"/>
    <w:rsid w:val="00FD7638"/>
    <w:rsid w:val="00FD76D6"/>
    <w:rsid w:val="00FD7866"/>
    <w:rsid w:val="00FD786E"/>
    <w:rsid w:val="00FD7957"/>
    <w:rsid w:val="00FD795F"/>
    <w:rsid w:val="00FD799A"/>
    <w:rsid w:val="00FD7A4A"/>
    <w:rsid w:val="00FD7BAF"/>
    <w:rsid w:val="00FD7C43"/>
    <w:rsid w:val="00FD7D50"/>
    <w:rsid w:val="00FD7D58"/>
    <w:rsid w:val="00FD7F1B"/>
    <w:rsid w:val="00FD7FDA"/>
    <w:rsid w:val="00FD7FF5"/>
    <w:rsid w:val="00FE0013"/>
    <w:rsid w:val="00FE0036"/>
    <w:rsid w:val="00FE0136"/>
    <w:rsid w:val="00FE0196"/>
    <w:rsid w:val="00FE0429"/>
    <w:rsid w:val="00FE050D"/>
    <w:rsid w:val="00FE06B6"/>
    <w:rsid w:val="00FE06CC"/>
    <w:rsid w:val="00FE07D4"/>
    <w:rsid w:val="00FE07F3"/>
    <w:rsid w:val="00FE0870"/>
    <w:rsid w:val="00FE0884"/>
    <w:rsid w:val="00FE08F0"/>
    <w:rsid w:val="00FE0973"/>
    <w:rsid w:val="00FE0ADD"/>
    <w:rsid w:val="00FE0C58"/>
    <w:rsid w:val="00FE0C65"/>
    <w:rsid w:val="00FE0D3F"/>
    <w:rsid w:val="00FE0D7F"/>
    <w:rsid w:val="00FE0F93"/>
    <w:rsid w:val="00FE100E"/>
    <w:rsid w:val="00FE1031"/>
    <w:rsid w:val="00FE1076"/>
    <w:rsid w:val="00FE1180"/>
    <w:rsid w:val="00FE12B5"/>
    <w:rsid w:val="00FE1508"/>
    <w:rsid w:val="00FE1707"/>
    <w:rsid w:val="00FE1949"/>
    <w:rsid w:val="00FE194C"/>
    <w:rsid w:val="00FE1966"/>
    <w:rsid w:val="00FE1A83"/>
    <w:rsid w:val="00FE1B00"/>
    <w:rsid w:val="00FE1B82"/>
    <w:rsid w:val="00FE1B8B"/>
    <w:rsid w:val="00FE1BAB"/>
    <w:rsid w:val="00FE1D57"/>
    <w:rsid w:val="00FE1DED"/>
    <w:rsid w:val="00FE1DFB"/>
    <w:rsid w:val="00FE1E7E"/>
    <w:rsid w:val="00FE1E98"/>
    <w:rsid w:val="00FE1F3F"/>
    <w:rsid w:val="00FE1F85"/>
    <w:rsid w:val="00FE1FE0"/>
    <w:rsid w:val="00FE2009"/>
    <w:rsid w:val="00FE20D7"/>
    <w:rsid w:val="00FE246E"/>
    <w:rsid w:val="00FE24CD"/>
    <w:rsid w:val="00FE24EB"/>
    <w:rsid w:val="00FE24F1"/>
    <w:rsid w:val="00FE2550"/>
    <w:rsid w:val="00FE2706"/>
    <w:rsid w:val="00FE276F"/>
    <w:rsid w:val="00FE2828"/>
    <w:rsid w:val="00FE28B0"/>
    <w:rsid w:val="00FE28F5"/>
    <w:rsid w:val="00FE29AC"/>
    <w:rsid w:val="00FE29C1"/>
    <w:rsid w:val="00FE2AA4"/>
    <w:rsid w:val="00FE2AC5"/>
    <w:rsid w:val="00FE2B9A"/>
    <w:rsid w:val="00FE2C5A"/>
    <w:rsid w:val="00FE2CCC"/>
    <w:rsid w:val="00FE2ECB"/>
    <w:rsid w:val="00FE2F36"/>
    <w:rsid w:val="00FE2F4C"/>
    <w:rsid w:val="00FE2FD8"/>
    <w:rsid w:val="00FE3076"/>
    <w:rsid w:val="00FE3337"/>
    <w:rsid w:val="00FE33E7"/>
    <w:rsid w:val="00FE34ED"/>
    <w:rsid w:val="00FE3749"/>
    <w:rsid w:val="00FE3767"/>
    <w:rsid w:val="00FE37CE"/>
    <w:rsid w:val="00FE38C8"/>
    <w:rsid w:val="00FE395C"/>
    <w:rsid w:val="00FE39A0"/>
    <w:rsid w:val="00FE3A10"/>
    <w:rsid w:val="00FE3ACD"/>
    <w:rsid w:val="00FE3AD9"/>
    <w:rsid w:val="00FE3B56"/>
    <w:rsid w:val="00FE3B83"/>
    <w:rsid w:val="00FE3C12"/>
    <w:rsid w:val="00FE3C8E"/>
    <w:rsid w:val="00FE3E3B"/>
    <w:rsid w:val="00FE3F02"/>
    <w:rsid w:val="00FE3FDE"/>
    <w:rsid w:val="00FE4131"/>
    <w:rsid w:val="00FE419E"/>
    <w:rsid w:val="00FE4459"/>
    <w:rsid w:val="00FE4691"/>
    <w:rsid w:val="00FE4692"/>
    <w:rsid w:val="00FE47B8"/>
    <w:rsid w:val="00FE492B"/>
    <w:rsid w:val="00FE4956"/>
    <w:rsid w:val="00FE4AAD"/>
    <w:rsid w:val="00FE4B84"/>
    <w:rsid w:val="00FE4BC4"/>
    <w:rsid w:val="00FE4C84"/>
    <w:rsid w:val="00FE4CE2"/>
    <w:rsid w:val="00FE4F4B"/>
    <w:rsid w:val="00FE4F74"/>
    <w:rsid w:val="00FE505D"/>
    <w:rsid w:val="00FE508D"/>
    <w:rsid w:val="00FE50E1"/>
    <w:rsid w:val="00FE517F"/>
    <w:rsid w:val="00FE55CA"/>
    <w:rsid w:val="00FE5735"/>
    <w:rsid w:val="00FE5806"/>
    <w:rsid w:val="00FE580F"/>
    <w:rsid w:val="00FE5881"/>
    <w:rsid w:val="00FE5998"/>
    <w:rsid w:val="00FE5A19"/>
    <w:rsid w:val="00FE5D14"/>
    <w:rsid w:val="00FE5D15"/>
    <w:rsid w:val="00FE5DDD"/>
    <w:rsid w:val="00FE5E5F"/>
    <w:rsid w:val="00FE5F56"/>
    <w:rsid w:val="00FE6015"/>
    <w:rsid w:val="00FE6296"/>
    <w:rsid w:val="00FE63A2"/>
    <w:rsid w:val="00FE6571"/>
    <w:rsid w:val="00FE65AC"/>
    <w:rsid w:val="00FE65BA"/>
    <w:rsid w:val="00FE661A"/>
    <w:rsid w:val="00FE66F5"/>
    <w:rsid w:val="00FE6726"/>
    <w:rsid w:val="00FE679E"/>
    <w:rsid w:val="00FE6922"/>
    <w:rsid w:val="00FE6AB5"/>
    <w:rsid w:val="00FE6BF6"/>
    <w:rsid w:val="00FE6CB7"/>
    <w:rsid w:val="00FE6CF6"/>
    <w:rsid w:val="00FE6DB7"/>
    <w:rsid w:val="00FE6E27"/>
    <w:rsid w:val="00FE6E3F"/>
    <w:rsid w:val="00FE6F51"/>
    <w:rsid w:val="00FE6F86"/>
    <w:rsid w:val="00FE6FD1"/>
    <w:rsid w:val="00FE72E3"/>
    <w:rsid w:val="00FE73BC"/>
    <w:rsid w:val="00FE7479"/>
    <w:rsid w:val="00FE7546"/>
    <w:rsid w:val="00FE7656"/>
    <w:rsid w:val="00FE77BE"/>
    <w:rsid w:val="00FE7839"/>
    <w:rsid w:val="00FE785C"/>
    <w:rsid w:val="00FE78B6"/>
    <w:rsid w:val="00FE79A8"/>
    <w:rsid w:val="00FE79B6"/>
    <w:rsid w:val="00FE7C6B"/>
    <w:rsid w:val="00FE7CB3"/>
    <w:rsid w:val="00FE7D53"/>
    <w:rsid w:val="00FE7E42"/>
    <w:rsid w:val="00FE7EF2"/>
    <w:rsid w:val="00FE7F4E"/>
    <w:rsid w:val="00FF001B"/>
    <w:rsid w:val="00FF006B"/>
    <w:rsid w:val="00FF0158"/>
    <w:rsid w:val="00FF01E0"/>
    <w:rsid w:val="00FF02A8"/>
    <w:rsid w:val="00FF02E7"/>
    <w:rsid w:val="00FF0318"/>
    <w:rsid w:val="00FF0331"/>
    <w:rsid w:val="00FF0422"/>
    <w:rsid w:val="00FF05DF"/>
    <w:rsid w:val="00FF069A"/>
    <w:rsid w:val="00FF06C5"/>
    <w:rsid w:val="00FF09A0"/>
    <w:rsid w:val="00FF09DC"/>
    <w:rsid w:val="00FF09FA"/>
    <w:rsid w:val="00FF0AA6"/>
    <w:rsid w:val="00FF0BFD"/>
    <w:rsid w:val="00FF0C85"/>
    <w:rsid w:val="00FF0CDE"/>
    <w:rsid w:val="00FF0D06"/>
    <w:rsid w:val="00FF0DBE"/>
    <w:rsid w:val="00FF0E0C"/>
    <w:rsid w:val="00FF0E8A"/>
    <w:rsid w:val="00FF0F55"/>
    <w:rsid w:val="00FF0F58"/>
    <w:rsid w:val="00FF114F"/>
    <w:rsid w:val="00FF1193"/>
    <w:rsid w:val="00FF1321"/>
    <w:rsid w:val="00FF13F4"/>
    <w:rsid w:val="00FF1420"/>
    <w:rsid w:val="00FF148F"/>
    <w:rsid w:val="00FF1533"/>
    <w:rsid w:val="00FF1578"/>
    <w:rsid w:val="00FF15A1"/>
    <w:rsid w:val="00FF1710"/>
    <w:rsid w:val="00FF173A"/>
    <w:rsid w:val="00FF19DF"/>
    <w:rsid w:val="00FF1A31"/>
    <w:rsid w:val="00FF1C4E"/>
    <w:rsid w:val="00FF1D9A"/>
    <w:rsid w:val="00FF1E3A"/>
    <w:rsid w:val="00FF1EA6"/>
    <w:rsid w:val="00FF1EEA"/>
    <w:rsid w:val="00FF1F7A"/>
    <w:rsid w:val="00FF20FE"/>
    <w:rsid w:val="00FF222C"/>
    <w:rsid w:val="00FF22C2"/>
    <w:rsid w:val="00FF22C8"/>
    <w:rsid w:val="00FF23E4"/>
    <w:rsid w:val="00FF248F"/>
    <w:rsid w:val="00FF2576"/>
    <w:rsid w:val="00FF273B"/>
    <w:rsid w:val="00FF2757"/>
    <w:rsid w:val="00FF2C17"/>
    <w:rsid w:val="00FF2E12"/>
    <w:rsid w:val="00FF2E69"/>
    <w:rsid w:val="00FF2E72"/>
    <w:rsid w:val="00FF2E7B"/>
    <w:rsid w:val="00FF2EB7"/>
    <w:rsid w:val="00FF2F39"/>
    <w:rsid w:val="00FF2F71"/>
    <w:rsid w:val="00FF30AD"/>
    <w:rsid w:val="00FF30B0"/>
    <w:rsid w:val="00FF310E"/>
    <w:rsid w:val="00FF3119"/>
    <w:rsid w:val="00FF3184"/>
    <w:rsid w:val="00FF3205"/>
    <w:rsid w:val="00FF323B"/>
    <w:rsid w:val="00FF3261"/>
    <w:rsid w:val="00FF339B"/>
    <w:rsid w:val="00FF36B6"/>
    <w:rsid w:val="00FF3726"/>
    <w:rsid w:val="00FF37B3"/>
    <w:rsid w:val="00FF38D6"/>
    <w:rsid w:val="00FF3ABE"/>
    <w:rsid w:val="00FF3BED"/>
    <w:rsid w:val="00FF3CFD"/>
    <w:rsid w:val="00FF3D12"/>
    <w:rsid w:val="00FF3E20"/>
    <w:rsid w:val="00FF3EDE"/>
    <w:rsid w:val="00FF4006"/>
    <w:rsid w:val="00FF40B1"/>
    <w:rsid w:val="00FF4195"/>
    <w:rsid w:val="00FF4197"/>
    <w:rsid w:val="00FF4225"/>
    <w:rsid w:val="00FF441E"/>
    <w:rsid w:val="00FF4497"/>
    <w:rsid w:val="00FF4535"/>
    <w:rsid w:val="00FF4666"/>
    <w:rsid w:val="00FF47B6"/>
    <w:rsid w:val="00FF4A28"/>
    <w:rsid w:val="00FF4AE9"/>
    <w:rsid w:val="00FF4C4D"/>
    <w:rsid w:val="00FF4CD3"/>
    <w:rsid w:val="00FF4D5D"/>
    <w:rsid w:val="00FF4DDC"/>
    <w:rsid w:val="00FF4DFF"/>
    <w:rsid w:val="00FF4EF6"/>
    <w:rsid w:val="00FF4F34"/>
    <w:rsid w:val="00FF4FB7"/>
    <w:rsid w:val="00FF50D6"/>
    <w:rsid w:val="00FF50D9"/>
    <w:rsid w:val="00FF519C"/>
    <w:rsid w:val="00FF52B1"/>
    <w:rsid w:val="00FF531F"/>
    <w:rsid w:val="00FF5472"/>
    <w:rsid w:val="00FF54AF"/>
    <w:rsid w:val="00FF5543"/>
    <w:rsid w:val="00FF5544"/>
    <w:rsid w:val="00FF5573"/>
    <w:rsid w:val="00FF5699"/>
    <w:rsid w:val="00FF57F5"/>
    <w:rsid w:val="00FF57F6"/>
    <w:rsid w:val="00FF5807"/>
    <w:rsid w:val="00FF58A4"/>
    <w:rsid w:val="00FF5962"/>
    <w:rsid w:val="00FF5A19"/>
    <w:rsid w:val="00FF5BE8"/>
    <w:rsid w:val="00FF5D25"/>
    <w:rsid w:val="00FF5DB3"/>
    <w:rsid w:val="00FF6011"/>
    <w:rsid w:val="00FF604F"/>
    <w:rsid w:val="00FF6069"/>
    <w:rsid w:val="00FF60A1"/>
    <w:rsid w:val="00FF6100"/>
    <w:rsid w:val="00FF6277"/>
    <w:rsid w:val="00FF6390"/>
    <w:rsid w:val="00FF63FB"/>
    <w:rsid w:val="00FF6485"/>
    <w:rsid w:val="00FF6649"/>
    <w:rsid w:val="00FF694F"/>
    <w:rsid w:val="00FF6A04"/>
    <w:rsid w:val="00FF6A49"/>
    <w:rsid w:val="00FF6B99"/>
    <w:rsid w:val="00FF6CD4"/>
    <w:rsid w:val="00FF6D29"/>
    <w:rsid w:val="00FF7008"/>
    <w:rsid w:val="00FF71F6"/>
    <w:rsid w:val="00FF720B"/>
    <w:rsid w:val="00FF730E"/>
    <w:rsid w:val="00FF742C"/>
    <w:rsid w:val="00FF747C"/>
    <w:rsid w:val="00FF7557"/>
    <w:rsid w:val="00FF7563"/>
    <w:rsid w:val="00FF779A"/>
    <w:rsid w:val="00FF799F"/>
    <w:rsid w:val="00FF79CB"/>
    <w:rsid w:val="00FF7A89"/>
    <w:rsid w:val="00FF7A94"/>
    <w:rsid w:val="00FF7B3F"/>
    <w:rsid w:val="00FF7CE2"/>
    <w:rsid w:val="00FF7CE9"/>
    <w:rsid w:val="00FF7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ebf0f9,#e5ebf7,#cff,#d3def1,#90abdc,#a7bce3,#c5d3ed,#d9e2f3"/>
    </o:shapedefaults>
    <o:shapelayout v:ext="edit">
      <o:idmap v:ext="edit" data="1"/>
    </o:shapelayout>
  </w:shapeDefaults>
  <w:decimalSymbol w:val="."/>
  <w:listSeparator w:val=","/>
  <w14:docId w14:val="424E5A84"/>
  <w15:chartTrackingRefBased/>
  <w15:docId w15:val="{4CD12C30-FC19-4534-92D6-6AE635F3C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Batang" w:hAnsi="Calibri" w:cs="Mangal"/>
        <w:lang w:val="en-IN" w:eastAsia="en-IN" w:bidi="hi-IN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C79E9"/>
    <w:pPr>
      <w:spacing w:after="160" w:line="259" w:lineRule="auto"/>
    </w:pPr>
    <w:rPr>
      <w:sz w:val="22"/>
      <w:szCs w:val="22"/>
      <w:lang w:val="en-US" w:eastAsia="en-US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E864DA"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29"/>
      <w:lang w:val="en-GB" w:bidi="hi-IN"/>
    </w:rPr>
  </w:style>
  <w:style w:type="paragraph" w:styleId="Heading2">
    <w:name w:val="heading 2"/>
    <w:basedOn w:val="Normal"/>
    <w:link w:val="Heading2Char"/>
    <w:uiPriority w:val="9"/>
    <w:qFormat/>
    <w:rsid w:val="00E864D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bidi="hi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64DA"/>
    <w:pPr>
      <w:keepNext/>
      <w:keepLines/>
      <w:spacing w:before="40" w:after="0"/>
      <w:outlineLvl w:val="2"/>
    </w:pPr>
    <w:rPr>
      <w:rFonts w:ascii="Calibri Light" w:eastAsia="Times New Roman" w:hAnsi="Calibri Light"/>
      <w:color w:val="1F3763"/>
      <w:sz w:val="24"/>
      <w:szCs w:val="21"/>
      <w:lang w:val="en-GB" w:bidi="hi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64DA"/>
    <w:pPr>
      <w:keepNext/>
      <w:keepLines/>
      <w:spacing w:before="40" w:after="0"/>
      <w:outlineLvl w:val="3"/>
    </w:pPr>
    <w:rPr>
      <w:rFonts w:ascii="Calibri Light" w:eastAsia="Times New Roman" w:hAnsi="Calibri Light"/>
      <w:i/>
      <w:iCs/>
      <w:color w:val="2F5496"/>
      <w:szCs w:val="20"/>
      <w:lang w:val="en-GB" w:bidi="hi-I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E864DA"/>
    <w:rPr>
      <w:rFonts w:ascii="Calibri Light" w:eastAsia="Times New Roman" w:hAnsi="Calibri Light" w:cs="Mangal"/>
      <w:color w:val="2F5496"/>
      <w:sz w:val="32"/>
      <w:szCs w:val="29"/>
      <w:lang w:val="en-GB" w:bidi="hi-IN"/>
    </w:rPr>
  </w:style>
  <w:style w:type="character" w:customStyle="1" w:styleId="Heading2Char">
    <w:name w:val="Heading 2 Char"/>
    <w:link w:val="Heading2"/>
    <w:uiPriority w:val="9"/>
    <w:rsid w:val="00E864DA"/>
    <w:rPr>
      <w:rFonts w:ascii="Times New Roman" w:eastAsia="Times New Roman" w:hAnsi="Times New Roman" w:cs="Times New Roman"/>
      <w:b/>
      <w:bCs/>
      <w:sz w:val="36"/>
      <w:szCs w:val="36"/>
      <w:lang w:bidi="hi-IN"/>
    </w:rPr>
  </w:style>
  <w:style w:type="character" w:customStyle="1" w:styleId="Heading3Char">
    <w:name w:val="Heading 3 Char"/>
    <w:link w:val="Heading3"/>
    <w:uiPriority w:val="9"/>
    <w:semiHidden/>
    <w:rsid w:val="00E864DA"/>
    <w:rPr>
      <w:rFonts w:ascii="Calibri Light" w:eastAsia="Times New Roman" w:hAnsi="Calibri Light" w:cs="Mangal"/>
      <w:color w:val="1F3763"/>
      <w:sz w:val="24"/>
      <w:szCs w:val="21"/>
      <w:lang w:val="en-GB" w:bidi="hi-IN"/>
    </w:rPr>
  </w:style>
  <w:style w:type="character" w:customStyle="1" w:styleId="Heading4Char">
    <w:name w:val="Heading 4 Char"/>
    <w:link w:val="Heading4"/>
    <w:uiPriority w:val="9"/>
    <w:semiHidden/>
    <w:rsid w:val="00E864DA"/>
    <w:rPr>
      <w:rFonts w:ascii="Calibri Light" w:eastAsia="Times New Roman" w:hAnsi="Calibri Light" w:cs="Mangal"/>
      <w:i/>
      <w:iCs/>
      <w:color w:val="2F5496"/>
      <w:szCs w:val="20"/>
      <w:lang w:val="en-GB" w:bidi="hi-IN"/>
    </w:rPr>
  </w:style>
  <w:style w:type="paragraph" w:styleId="Header">
    <w:name w:val="header"/>
    <w:basedOn w:val="Normal"/>
    <w:link w:val="HeaderChar"/>
    <w:uiPriority w:val="99"/>
    <w:unhideWhenUsed/>
    <w:rsid w:val="009E30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rsid w:val="009E3011"/>
    <w:rPr>
      <w:rFonts w:eastAsia="Batang"/>
    </w:rPr>
  </w:style>
  <w:style w:type="paragraph" w:styleId="Footer">
    <w:name w:val="footer"/>
    <w:basedOn w:val="Normal"/>
    <w:link w:val="FooterChar"/>
    <w:uiPriority w:val="99"/>
    <w:unhideWhenUsed/>
    <w:rsid w:val="009E30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rsid w:val="009E3011"/>
    <w:rPr>
      <w:rFonts w:eastAsia="Batang"/>
    </w:rPr>
  </w:style>
  <w:style w:type="paragraph" w:styleId="ListParagraph">
    <w:name w:val="List Paragraph"/>
    <w:basedOn w:val="Normal"/>
    <w:uiPriority w:val="34"/>
    <w:qFormat/>
    <w:rsid w:val="009E3011"/>
    <w:pPr>
      <w:ind w:left="720"/>
      <w:contextualSpacing/>
    </w:pPr>
  </w:style>
  <w:style w:type="character" w:styleId="PlaceholderText">
    <w:name w:val="Placeholder Text"/>
    <w:uiPriority w:val="99"/>
    <w:semiHidden/>
    <w:rsid w:val="0089069E"/>
    <w:rPr>
      <w:color w:val="808080"/>
    </w:rPr>
  </w:style>
  <w:style w:type="table" w:styleId="TableGrid">
    <w:name w:val="Table Grid"/>
    <w:basedOn w:val="TableNormal"/>
    <w:uiPriority w:val="39"/>
    <w:rsid w:val="00EF11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662599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625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62599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662599"/>
    <w:rPr>
      <w:rFonts w:eastAsia="Calibri"/>
      <w:sz w:val="22"/>
      <w:szCs w:val="22"/>
      <w:lang w:eastAsia="en-US" w:bidi="ar-SA"/>
    </w:rPr>
  </w:style>
  <w:style w:type="character" w:styleId="FollowedHyperlink">
    <w:name w:val="FollowedHyperlink"/>
    <w:uiPriority w:val="99"/>
    <w:semiHidden/>
    <w:unhideWhenUsed/>
    <w:rsid w:val="00662599"/>
    <w:rPr>
      <w:color w:val="954F72"/>
      <w:u w:val="single"/>
    </w:rPr>
  </w:style>
  <w:style w:type="character" w:styleId="Strong">
    <w:name w:val="Strong"/>
    <w:uiPriority w:val="22"/>
    <w:qFormat/>
    <w:rsid w:val="00662599"/>
    <w:rPr>
      <w:b/>
      <w:bCs/>
    </w:rPr>
  </w:style>
  <w:style w:type="character" w:customStyle="1" w:styleId="HTMLPreformattedChar">
    <w:name w:val="HTML Preformatted Char"/>
    <w:link w:val="HTMLPreformatted"/>
    <w:uiPriority w:val="99"/>
    <w:semiHidden/>
    <w:rsid w:val="00E864DA"/>
    <w:rPr>
      <w:rFonts w:ascii="Courier New" w:eastAsia="Times New Roman" w:hAnsi="Courier New" w:cs="Courier New"/>
      <w:sz w:val="20"/>
      <w:szCs w:val="20"/>
      <w:lang w:bidi="hi-IN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864D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bidi="hi-IN"/>
    </w:rPr>
  </w:style>
  <w:style w:type="character" w:customStyle="1" w:styleId="y2iqfc">
    <w:name w:val="y2iqfc"/>
    <w:basedOn w:val="DefaultParagraphFont"/>
    <w:rsid w:val="00E864DA"/>
  </w:style>
  <w:style w:type="paragraph" w:styleId="CommentText">
    <w:name w:val="annotation text"/>
    <w:basedOn w:val="Normal"/>
    <w:link w:val="CommentTextChar"/>
    <w:uiPriority w:val="99"/>
    <w:semiHidden/>
    <w:unhideWhenUsed/>
    <w:rsid w:val="00E864DA"/>
    <w:pPr>
      <w:spacing w:line="240" w:lineRule="auto"/>
    </w:pPr>
    <w:rPr>
      <w:sz w:val="20"/>
      <w:szCs w:val="18"/>
      <w:lang w:val="en-GB" w:bidi="hi-IN"/>
    </w:rPr>
  </w:style>
  <w:style w:type="character" w:customStyle="1" w:styleId="CommentTextChar">
    <w:name w:val="Comment Text Char"/>
    <w:link w:val="CommentText"/>
    <w:uiPriority w:val="99"/>
    <w:semiHidden/>
    <w:rsid w:val="00E864DA"/>
    <w:rPr>
      <w:sz w:val="20"/>
      <w:szCs w:val="18"/>
      <w:lang w:val="en-GB" w:bidi="hi-IN"/>
    </w:rPr>
  </w:style>
  <w:style w:type="character" w:customStyle="1" w:styleId="CommentSubjectChar">
    <w:name w:val="Comment Subject Char"/>
    <w:link w:val="CommentSubject"/>
    <w:uiPriority w:val="99"/>
    <w:semiHidden/>
    <w:rsid w:val="00E864DA"/>
    <w:rPr>
      <w:b/>
      <w:bCs/>
      <w:sz w:val="20"/>
      <w:szCs w:val="18"/>
      <w:lang w:val="en-GB" w:bidi="hi-I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864DA"/>
    <w:rPr>
      <w:b/>
      <w:bCs/>
    </w:rPr>
  </w:style>
  <w:style w:type="character" w:styleId="UnresolvedMention">
    <w:name w:val="Unresolved Mention"/>
    <w:uiPriority w:val="99"/>
    <w:semiHidden/>
    <w:unhideWhenUsed/>
    <w:rsid w:val="001A3E1D"/>
    <w:rPr>
      <w:color w:val="605E5C"/>
      <w:shd w:val="clear" w:color="auto" w:fill="E1DFDD"/>
    </w:rPr>
  </w:style>
  <w:style w:type="character" w:customStyle="1" w:styleId="HTMLPreformattedChar1">
    <w:name w:val="HTML Preformatted Char1"/>
    <w:uiPriority w:val="99"/>
    <w:semiHidden/>
    <w:rsid w:val="00541033"/>
    <w:rPr>
      <w:rFonts w:ascii="Consolas" w:hAnsi="Consolas"/>
      <w:sz w:val="20"/>
      <w:szCs w:val="20"/>
    </w:rPr>
  </w:style>
  <w:style w:type="character" w:customStyle="1" w:styleId="CommentSubjectChar1">
    <w:name w:val="Comment Subject Char1"/>
    <w:uiPriority w:val="99"/>
    <w:semiHidden/>
    <w:rsid w:val="00541033"/>
    <w:rPr>
      <w:b/>
      <w:bCs/>
      <w:sz w:val="20"/>
      <w:szCs w:val="18"/>
      <w:lang w:val="en-GB" w:bidi="hi-IN"/>
    </w:rPr>
  </w:style>
  <w:style w:type="table" w:styleId="PlainTable4">
    <w:name w:val="Plain Table 4"/>
    <w:basedOn w:val="TableNormal"/>
    <w:uiPriority w:val="44"/>
    <w:rsid w:val="00C17982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customStyle="1" w:styleId="NoSpacingChar">
    <w:name w:val="No Spacing Char"/>
    <w:link w:val="NoSpacing"/>
    <w:uiPriority w:val="1"/>
    <w:rsid w:val="00840350"/>
    <w:rPr>
      <w:rFonts w:eastAsia="Calibri"/>
      <w:lang w:val="en-IN"/>
    </w:rPr>
  </w:style>
  <w:style w:type="character" w:styleId="CommentReference">
    <w:name w:val="annotation reference"/>
    <w:uiPriority w:val="99"/>
    <w:semiHidden/>
    <w:unhideWhenUsed/>
    <w:rsid w:val="00605EFF"/>
    <w:rPr>
      <w:sz w:val="16"/>
      <w:szCs w:val="16"/>
    </w:rPr>
  </w:style>
  <w:style w:type="table" w:customStyle="1" w:styleId="NormalGrid">
    <w:name w:val="Normal Grid"/>
    <w:basedOn w:val="TableNormal"/>
    <w:uiPriority w:val="39"/>
    <w:rsid w:val="000D5332"/>
    <w:rPr>
      <w:rFonts w:ascii="Georgia" w:eastAsiaTheme="minorHAnsi" w:hAnsiTheme="minorHAnsi" w:cstheme="minorBidi"/>
      <w:sz w:val="22"/>
      <w:szCs w:val="22"/>
      <w:lang w:val="hi-IN" w:eastAsia="en-US" w:bidi="ar-SA"/>
    </w:rPr>
    <w:tblPr>
      <w:tblCellMar>
        <w:top w:w="80" w:type="dxa"/>
        <w:left w:w="160" w:type="dxa"/>
        <w:bottom w:w="80" w:type="dxa"/>
        <w:right w:w="16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8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6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3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1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89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709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777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9190789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467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6251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289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714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5737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2916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03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9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3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0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13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72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269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939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7157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82746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49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7964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901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554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63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3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2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4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6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4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3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2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02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32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1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6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2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7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3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387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720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495504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794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0490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2541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080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062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658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239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043285">
          <w:marLeft w:val="15"/>
          <w:marRight w:val="15"/>
          <w:marTop w:val="15"/>
          <w:marBottom w:val="15"/>
          <w:divBdr>
            <w:top w:val="single" w:sz="12" w:space="4" w:color="FFFFFF"/>
            <w:left w:val="single" w:sz="12" w:space="2" w:color="FFFFFF"/>
            <w:bottom w:val="single" w:sz="12" w:space="4" w:color="FFFFFF"/>
            <w:right w:val="single" w:sz="12" w:space="2" w:color="FFFFFF"/>
          </w:divBdr>
          <w:divsChild>
            <w:div w:id="102717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281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567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64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41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9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69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05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51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1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11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77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0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2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61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95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3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32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0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14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22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9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4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1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1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6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35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4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7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0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66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197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507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80095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580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7742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6341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426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656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16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284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778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9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57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9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6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9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1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71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52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29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8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75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68812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88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6902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913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824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9217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54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340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204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1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797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2108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9802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6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4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9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17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6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56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54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8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4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33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9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0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96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698861">
          <w:marLeft w:val="15"/>
          <w:marRight w:val="15"/>
          <w:marTop w:val="15"/>
          <w:marBottom w:val="15"/>
          <w:divBdr>
            <w:top w:val="single" w:sz="12" w:space="4" w:color="FFFFFF"/>
            <w:left w:val="single" w:sz="12" w:space="2" w:color="FFFFFF"/>
            <w:bottom w:val="single" w:sz="12" w:space="4" w:color="FFFFFF"/>
            <w:right w:val="single" w:sz="12" w:space="2" w:color="FFFFFF"/>
          </w:divBdr>
          <w:divsChild>
            <w:div w:id="416635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731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44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51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875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552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163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8947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764409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761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7272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495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826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346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8808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5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5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3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1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33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34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04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0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4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63302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486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348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4691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15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857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047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212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370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395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2756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33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65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5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1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5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0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72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7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89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66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8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59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9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75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1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3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99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544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6610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635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180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39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230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77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086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5496199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158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5245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370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9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23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85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90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13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1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2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1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83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2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8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5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01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0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25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1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4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34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77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8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1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38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2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1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12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3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26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2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4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26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77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6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63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29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42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398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9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54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4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4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80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679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38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152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1729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037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951603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126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218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263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2453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537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6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5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74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0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4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4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72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0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8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7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3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8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1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1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291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0299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072020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307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9186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5809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941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469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447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3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0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7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7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84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1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06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3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23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4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1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5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2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7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2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2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57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8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2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9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575734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6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517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9003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6637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698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8307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50521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3257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057379">
                                  <w:marLeft w:val="0"/>
                                  <w:marRight w:val="0"/>
                                  <w:marTop w:val="6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522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23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8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13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4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4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96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6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8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4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17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29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53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46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94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76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3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51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3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8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8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6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704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324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1754040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455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2272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8346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728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72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870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273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730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5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2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00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2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24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25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8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2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9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74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6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7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3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81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47750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65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1281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777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04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22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836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7900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440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4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0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85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3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0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8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6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0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71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9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82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67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5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14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15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3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8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6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07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8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4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54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0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8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8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818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848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4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4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6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385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0767302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706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9608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7309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462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840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19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097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175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0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0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2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4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9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5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1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1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57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15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8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96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5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5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0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8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41203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517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9332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218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9248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863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90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439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636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212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008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89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7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8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50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44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3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7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31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89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1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66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9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2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6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26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0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1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30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1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758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191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713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243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9550323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9531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134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889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02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015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158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293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4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6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3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630851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989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6013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904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5727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854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067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075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7834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6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12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66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3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5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52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0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08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66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531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6611279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80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044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4207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17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13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53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391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7509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067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71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5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5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61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83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2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588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896701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0147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2672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8625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5864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228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76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802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023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485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9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1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66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82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4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086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635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7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7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2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9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7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7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8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26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1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0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4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3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43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25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8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0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7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76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61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2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63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76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88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8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0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23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4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7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23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0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69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8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24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52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0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4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0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4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0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9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8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8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1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0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1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1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1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57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8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5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73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65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35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8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9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4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1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5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0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93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5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9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5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3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94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1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0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92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76606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569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944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932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841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005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10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20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498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32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6036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39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9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3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35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32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9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84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377063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167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42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9391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643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842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125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87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964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8529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365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3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46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15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96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4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93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1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76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8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0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2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4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36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6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9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83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1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3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8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456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2780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69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2510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695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110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6723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719266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503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421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188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69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0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8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79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6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0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7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9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9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8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4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9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0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27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47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0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40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3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8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1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4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52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751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5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64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7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2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5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5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8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9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46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4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7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02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1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9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3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4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46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8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58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85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7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1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2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0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0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99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4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2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04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1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4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4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3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9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4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11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6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57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92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9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0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7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9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62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2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1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17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4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3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6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8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9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85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16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20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13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7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7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27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662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047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00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0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0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0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3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7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46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23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5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8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78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0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80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9FBFD"/>
            <w:right w:val="none" w:sz="0" w:space="0" w:color="auto"/>
          </w:divBdr>
          <w:divsChild>
            <w:div w:id="160072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866868">
                  <w:marLeft w:val="240"/>
                  <w:marRight w:val="240"/>
                  <w:marTop w:val="9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8170464">
                      <w:marLeft w:val="0"/>
                      <w:marRight w:val="1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191435">
                          <w:marLeft w:val="120"/>
                          <w:marRight w:val="45"/>
                          <w:marTop w:val="150"/>
                          <w:marBottom w:val="150"/>
                          <w:divBdr>
                            <w:top w:val="none" w:sz="0" w:space="0" w:color="C7C7C7"/>
                            <w:left w:val="single" w:sz="6" w:space="0" w:color="C7C7C7"/>
                            <w:bottom w:val="none" w:sz="0" w:space="0" w:color="C7C7C7"/>
                            <w:right w:val="none" w:sz="0" w:space="0" w:color="C7C7C7"/>
                          </w:divBdr>
                        </w:div>
                        <w:div w:id="370544491">
                          <w:marLeft w:val="15"/>
                          <w:marRight w:val="15"/>
                          <w:marTop w:val="75"/>
                          <w:marBottom w:val="75"/>
                          <w:divBdr>
                            <w:top w:val="single" w:sz="6" w:space="0" w:color="auto"/>
                            <w:left w:val="single" w:sz="6" w:space="6" w:color="auto"/>
                            <w:bottom w:val="single" w:sz="6" w:space="0" w:color="auto"/>
                            <w:right w:val="single" w:sz="6" w:space="6" w:color="auto"/>
                          </w:divBdr>
                          <w:divsChild>
                            <w:div w:id="1152527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0237678">
                                  <w:marLeft w:val="15"/>
                                  <w:marRight w:val="1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7040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83052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915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4" w:space="0" w:color="E5E5E5"/>
                            <w:left w:val="none" w:sz="0" w:space="0" w:color="auto"/>
                            <w:bottom w:val="single" w:sz="24" w:space="0" w:color="EBEBEB"/>
                            <w:right w:val="none" w:sz="0" w:space="0" w:color="auto"/>
                          </w:divBdr>
                          <w:divsChild>
                            <w:div w:id="1719090167">
                              <w:marLeft w:val="15"/>
                              <w:marRight w:val="30"/>
                              <w:marTop w:val="45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6321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4" w:space="0" w:color="E5E5E5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62651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541136957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1033263060">
                              <w:marLeft w:val="45"/>
                              <w:marRight w:val="4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5026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1530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56806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52936436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1700813750">
                              <w:marLeft w:val="15"/>
                              <w:marRight w:val="15"/>
                              <w:marTop w:val="75"/>
                              <w:marBottom w:val="75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454523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5975373">
                                      <w:marLeft w:val="0"/>
                                      <w:marRight w:val="1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8072809">
                                          <w:marLeft w:val="15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65805345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1861550547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2037193055">
                              <w:marLeft w:val="15"/>
                              <w:marRight w:val="15"/>
                              <w:marTop w:val="75"/>
                              <w:marBottom w:val="75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503396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1828232">
                                      <w:marLeft w:val="45"/>
                                      <w:marRight w:val="6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5555438">
                                          <w:marLeft w:val="-45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53071901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80657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611004">
                      <w:marLeft w:val="81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139762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5597628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1700538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3301415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2138757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1186676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7295633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6050857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1324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252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100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5912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9930212">
                          <w:marLeft w:val="81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7759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3522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0211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6897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24911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7248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28165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949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13251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2621146">
                                  <w:marLeft w:val="3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4761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0" w:color="auto"/>
                                        <w:left w:val="single" w:sz="24" w:space="0" w:color="auto"/>
                                        <w:bottom w:val="single" w:sz="2" w:space="0" w:color="auto"/>
                                        <w:right w:val="single" w:sz="24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93289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3100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8747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78697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16486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0338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46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94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79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497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327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0691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2262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427902">
                                      <w:marLeft w:val="0"/>
                                      <w:marRight w:val="240"/>
                                      <w:marTop w:val="6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24151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82498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00421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9681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2216292">
                                                          <w:marLeft w:val="-12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28447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699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single" w:sz="6" w:space="0" w:color="C4C7C5"/>
                          </w:divBdr>
                          <w:divsChild>
                            <w:div w:id="500462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106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3580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320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919909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35040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39717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46933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55196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865281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200340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407287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619652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21864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26847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5867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12044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246529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724415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90745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198262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10563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6610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97360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61808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562402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C4C7C5"/>
                            <w:right w:val="none" w:sz="0" w:space="0" w:color="auto"/>
                          </w:divBdr>
                          <w:divsChild>
                            <w:div w:id="582685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4331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143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0609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25945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93027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14384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22548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532194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806155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09920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49821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29206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553001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9973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79291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034099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49878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19179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629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8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6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92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3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39318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851067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55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2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27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8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2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0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0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2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15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2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772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82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8338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6000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885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948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446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825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752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8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630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653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0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8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2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8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0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69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0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7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25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40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2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5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2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0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09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54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9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0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63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00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86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1.png"/><Relationship Id="rId26" Type="http://schemas.openxmlformats.org/officeDocument/2006/relationships/image" Target="media/image19.jpe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footnotes" Target="foot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jpeg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8.png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10" Type="http://schemas.openxmlformats.org/officeDocument/2006/relationships/image" Target="media/image3.png"/><Relationship Id="rId19" Type="http://schemas.openxmlformats.org/officeDocument/2006/relationships/image" Target="media/image12.jpeg"/><Relationship Id="rId31" Type="http://schemas.openxmlformats.org/officeDocument/2006/relationships/header" Target="header1.xml"/><Relationship Id="rId4" Type="http://schemas.openxmlformats.org/officeDocument/2006/relationships/image" Target="media/image1.jpeg"/><Relationship Id="rId9" Type="http://schemas.openxmlformats.org/officeDocument/2006/relationships/image" Target="media/image2.jpe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jpeg"/><Relationship Id="rId30" Type="http://schemas.openxmlformats.org/officeDocument/2006/relationships/image" Target="media/image23.png"/><Relationship Id="rId8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4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CLASS%20NEW%202023\Aadarsh%20sir\current%20affairs\JUNE\24%20JUNE%202025%20Current%20Affairs%20%20Aadarsh%20sir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46EEBF-CF20-43DA-B1B8-F2534BDB66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24 JUNE 2025 Current Affairs  Aadarsh sir</Template>
  <TotalTime>386</TotalTime>
  <Pages>102</Pages>
  <Words>4897</Words>
  <Characters>27913</Characters>
  <Application>Microsoft Office Word</Application>
  <DocSecurity>0</DocSecurity>
  <Lines>232</Lines>
  <Paragraphs>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7</cp:revision>
  <cp:lastPrinted>2026-03-29T18:24:00Z</cp:lastPrinted>
  <dcterms:created xsi:type="dcterms:W3CDTF">2026-03-29T10:50:00Z</dcterms:created>
  <dcterms:modified xsi:type="dcterms:W3CDTF">2026-03-29T18:25:00Z</dcterms:modified>
</cp:coreProperties>
</file>