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52153CEE" w14:textId="4D35C96D" w:rsidR="00253A1D" w:rsidRPr="00FD2987" w:rsidRDefault="00D001D4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779072" behindDoc="0" locked="0" layoutInCell="1" allowOverlap="1" wp14:anchorId="11ECE3D6" wp14:editId="6E09156E">
            <wp:simplePos x="0" y="0"/>
            <wp:positionH relativeFrom="column">
              <wp:posOffset>-556461</wp:posOffset>
            </wp:positionH>
            <wp:positionV relativeFrom="paragraph">
              <wp:posOffset>-809125</wp:posOffset>
            </wp:positionV>
            <wp:extent cx="12669520" cy="7700211"/>
            <wp:effectExtent l="0" t="0" r="0" b="0"/>
            <wp:wrapNone/>
            <wp:docPr id="15" name="Picture 15" descr="C:\Users\hp\Downloads\o5_jCO_HHeY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o5_jCO_HHeY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2909" cy="7708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</w:p>
    <w:p w14:paraId="15C0CF32" w14:textId="30B3C7B4" w:rsidR="00253A1D" w:rsidRDefault="00253A1D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7C01008E" w14:textId="3412B851" w:rsidR="00A61A21" w:rsidRDefault="00A61A21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7777777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101E1B6" w14:textId="77777777" w:rsidR="00253A1D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62691BE" w14:textId="178FAF06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4983F6E0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F542D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14F8FAF1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04159014" w14:textId="55CA7BA6" w:rsidR="00B34000" w:rsidRDefault="00CC6CF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987F3F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8</w:t>
      </w:r>
      <w:r w:rsidR="00793DD6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</w:p>
    <w:p w14:paraId="5710A777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bookmarkStart w:id="3" w:name="_GoBack"/>
      <w:bookmarkEnd w:id="3"/>
    </w:p>
    <w:p w14:paraId="47A38723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52AE17C2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E48B19D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9661736" w14:textId="7C57DDD9" w:rsidR="002A5B32" w:rsidRDefault="00247344">
      <w:pPr>
        <w:spacing w:after="0" w:line="240" w:lineRule="auto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noProof/>
          <w:color w:val="FFFFFF"/>
          <w:sz w:val="80"/>
          <w:szCs w:val="80"/>
          <w:highlight w:val="darkRed"/>
        </w:rPr>
        <w:drawing>
          <wp:anchor distT="0" distB="0" distL="114300" distR="114300" simplePos="0" relativeHeight="251785216" behindDoc="0" locked="0" layoutInCell="1" allowOverlap="1" wp14:anchorId="577D4EAD" wp14:editId="73EF5B2B">
            <wp:simplePos x="0" y="0"/>
            <wp:positionH relativeFrom="page">
              <wp:posOffset>783590</wp:posOffset>
            </wp:positionH>
            <wp:positionV relativeFrom="paragraph">
              <wp:posOffset>155007</wp:posOffset>
            </wp:positionV>
            <wp:extent cx="11517229" cy="6277910"/>
            <wp:effectExtent l="323850" t="323850" r="332105" b="33274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66" r="533" b="7746"/>
                    <a:stretch/>
                  </pic:blipFill>
                  <pic:spPr bwMode="auto">
                    <a:xfrm>
                      <a:off x="0" y="0"/>
                      <a:ext cx="11517229" cy="627791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5B32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br w:type="page"/>
      </w:r>
    </w:p>
    <w:p w14:paraId="7BC375F9" w14:textId="3383266E" w:rsidR="00253A1D" w:rsidRPr="00A3173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7D068D98" w14:textId="77777777" w:rsidR="00987F3F" w:rsidRPr="00821474" w:rsidRDefault="00C25CB3" w:rsidP="00987F3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4" w:name="_Hlk216982945"/>
      <w:bookmarkStart w:id="5" w:name="_Hlk217281551"/>
      <w:bookmarkStart w:id="6" w:name="_Hlk215194085"/>
      <w:bookmarkEnd w:id="0"/>
      <w:bookmarkEnd w:id="1"/>
      <w:bookmarkEnd w:id="2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प्रसिद्ध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सेंगल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उत्सव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"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सांस्कृतिक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उत्सव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7F3F"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87F3F"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987F3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7F3F"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The famous "Sengal Festival" is an annual cultural festival organized by which state of North India?</w:t>
      </w:r>
    </w:p>
    <w:p w14:paraId="7F72FB3F" w14:textId="77777777" w:rsidR="00987F3F" w:rsidRPr="00821474" w:rsidRDefault="00987F3F" w:rsidP="00987F3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(a)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त्रिपुरा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Tripura</w:t>
      </w:r>
    </w:p>
    <w:p w14:paraId="791DA9FA" w14:textId="77777777" w:rsidR="00987F3F" w:rsidRPr="00821474" w:rsidRDefault="00987F3F" w:rsidP="00987F3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Meghalaya</w:t>
      </w:r>
    </w:p>
    <w:p w14:paraId="020ED309" w14:textId="77777777" w:rsidR="00987F3F" w:rsidRPr="00821474" w:rsidRDefault="00987F3F" w:rsidP="00987F3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नगालैंड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Nagaland</w:t>
      </w:r>
    </w:p>
    <w:p w14:paraId="0DC2B373" w14:textId="77777777" w:rsidR="00987F3F" w:rsidRDefault="00987F3F" w:rsidP="00987F3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(d) </w:t>
      </w:r>
      <w:r w:rsidRPr="008214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3B183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Manipur</w:t>
      </w:r>
    </w:p>
    <w:p w14:paraId="36A84556" w14:textId="36372801" w:rsidR="00253A1D" w:rsidRDefault="00253A1D" w:rsidP="00987F3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C7F47D0" w14:textId="016AF895" w:rsidR="00130FEC" w:rsidRDefault="00130FE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FCF2047" w14:textId="77777777" w:rsidR="00987F3F" w:rsidRDefault="00987F3F" w:rsidP="002D6C02">
      <w:pPr>
        <w:spacing w:after="0" w:line="240" w:lineRule="auto"/>
        <w:jc w:val="center"/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lang w:bidi="hi-IN"/>
        </w:rPr>
      </w:pPr>
    </w:p>
    <w:p w14:paraId="5C1E11FD" w14:textId="77777777" w:rsidR="00AF07AF" w:rsidRDefault="00AF07A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1E7880E" w14:textId="6A5B5FA5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E711F9F" w14:textId="77777777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228C01F" w14:textId="15E89135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987F3F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7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705F2672" w14:textId="77777777" w:rsidR="00C47651" w:rsidRPr="00FD2987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D52E4AC" w14:textId="77777777" w:rsidR="00C47651" w:rsidRDefault="00C47651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1B4B43" w14:textId="77777777" w:rsidR="00C47651" w:rsidRDefault="00C47651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617F61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bookmarkStart w:id="7" w:name="_Hlk222207231"/>
      <w:bookmarkStart w:id="8" w:name="_Hlk222551260"/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संस्कृति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मंत्रालय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स्ट्रीमिंग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प्लेटफॉर्म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With which streaming platform has the Ministry of Culture recently signed a Memorandum of Understanding (MoU)?</w:t>
      </w:r>
    </w:p>
    <w:p w14:paraId="69609283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38E1A978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डिज़्नी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+ </w:t>
      </w:r>
      <w:proofErr w:type="gramStart"/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हॉटस्टार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Disney</w:t>
      </w:r>
      <w:proofErr w:type="gramEnd"/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+ Hotstar</w:t>
      </w:r>
    </w:p>
    <w:p w14:paraId="442F406D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नेटफ्लिक्स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Netflix</w:t>
      </w:r>
    </w:p>
    <w:p w14:paraId="63C77BA6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अमेज़न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प्राइम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वीडियो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Amazon Prime Video</w:t>
      </w:r>
    </w:p>
    <w:p w14:paraId="76DF7847" w14:textId="77777777" w:rsidR="00987F3F" w:rsidRPr="002354DE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61627FD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16B0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A16B0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डीआईटीआई</w:t>
      </w:r>
      <w:r w:rsidRPr="00A16B05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थिंक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टैंक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is the 'DITI' think tank set to be established recently?</w:t>
      </w:r>
    </w:p>
    <w:p w14:paraId="4B08F9D7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Delhi</w:t>
      </w:r>
    </w:p>
    <w:p w14:paraId="32657A5C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Hyderabad</w:t>
      </w:r>
    </w:p>
    <w:p w14:paraId="7A13D94F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Mumbai</w:t>
      </w:r>
    </w:p>
    <w:p w14:paraId="6684AD40" w14:textId="77777777" w:rsidR="00987F3F" w:rsidRPr="009B4EA5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B4EA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4EA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Bengaluru</w:t>
      </w:r>
    </w:p>
    <w:p w14:paraId="0AF74C57" w14:textId="77777777" w:rsidR="00987F3F" w:rsidRPr="002354DE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386226" w14:textId="77777777" w:rsidR="00987F3F" w:rsidRPr="002354DE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1A1CA7" w14:textId="77777777" w:rsidR="00987F3F" w:rsidRPr="002354DE" w:rsidRDefault="00987F3F" w:rsidP="00987F3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6CA0C22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ऊर्जा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आपातकाल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घोषणा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country was an energy emergency recently declared?</w:t>
      </w:r>
    </w:p>
    <w:p w14:paraId="5040498B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</w:p>
    <w:p w14:paraId="4D52477E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688D7920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166C9DFD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5FF5B2D3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DA202A" w14:textId="77777777" w:rsidR="00987F3F" w:rsidRPr="002354DE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10F175" w14:textId="77777777" w:rsidR="00987F3F" w:rsidRPr="002354DE" w:rsidRDefault="00987F3F" w:rsidP="00987F3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B0BD545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फार्मामेड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CD52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आयोजन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23B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PharmaMed 2026 is set to be organized soon; choose the correct statement:</w:t>
      </w:r>
    </w:p>
    <w:p w14:paraId="600181A5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34D77F05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9th edition will be held in New Delhi.</w:t>
      </w:r>
    </w:p>
    <w:p w14:paraId="4A30A1C2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46BA5922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7th edition will be held in Mumbai.</w:t>
      </w:r>
    </w:p>
    <w:p w14:paraId="75FA3607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1AF7B217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Its 8th edition will be held in Hyderabad.</w:t>
      </w:r>
    </w:p>
    <w:p w14:paraId="2B77E676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</w:p>
    <w:p w14:paraId="31D108FF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B52E718" w14:textId="77777777" w:rsidR="00987F3F" w:rsidRPr="00F278A3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68"/>
          <w:szCs w:val="68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  <w:lang w:bidi="hi-IN"/>
        </w:rPr>
        <w:t xml:space="preserve">Q. 5: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हाल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ही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भारतीय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रेल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ने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संचार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और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कवच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प्रणाली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के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उन्नयन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के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लिए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1,236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करोड़</w:t>
      </w:r>
      <w:r w:rsidRPr="00CD5229">
        <w:rPr>
          <w:rFonts w:ascii="Kokila" w:hAnsi="Kokila" w:cs="Kokila"/>
          <w:b/>
          <w:bCs/>
          <w:color w:val="000066"/>
          <w:sz w:val="68"/>
          <w:szCs w:val="68"/>
          <w:highlight w:val="yellow"/>
          <w:cs/>
          <w:lang w:bidi="hi-IN"/>
        </w:rPr>
        <w:t xml:space="preserve"> </w:t>
      </w:r>
      <w:r w:rsidRPr="00CD5229">
        <w:rPr>
          <w:rFonts w:ascii="Kokila" w:hAnsi="Kokila" w:cs="Kokila" w:hint="cs"/>
          <w:b/>
          <w:bCs/>
          <w:color w:val="000066"/>
          <w:sz w:val="68"/>
          <w:szCs w:val="68"/>
          <w:highlight w:val="yellow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परियोजनाओं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को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मंजूरी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दी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,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सही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कथन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चुनिए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? 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>Recently, Indian Railways approved projects worth ₹1,236 crore for the upgradation of communication and the 'Kavach' system. Choose the correct statement:</w:t>
      </w:r>
    </w:p>
    <w:p w14:paraId="76784FFE" w14:textId="77777777" w:rsidR="00987F3F" w:rsidRPr="00F278A3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>
        <w:rPr>
          <w:rFonts w:ascii="Kokila" w:hAnsi="Kokila" w:cs="Kokila"/>
          <w:b/>
          <w:bCs/>
          <w:color w:val="000066"/>
          <w:sz w:val="68"/>
          <w:szCs w:val="68"/>
        </w:rPr>
        <w:t>a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तमिलनाडु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,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केरल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और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कर्नाटक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310.18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कवच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4.0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टक्कर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>-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रोधी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प्रणाली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जाएगी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</w:t>
      </w:r>
      <w:proofErr w:type="gramStart"/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>The</w:t>
      </w:r>
      <w:proofErr w:type="gramEnd"/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'Kavach 4.0' collision avoidance system will be implemented in Tamil Nadu, Kerala, and Karnataka at a cost of ₹310.18 crore.</w:t>
      </w:r>
    </w:p>
    <w:p w14:paraId="00A1C009" w14:textId="77777777" w:rsidR="00987F3F" w:rsidRPr="00F278A3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>
        <w:rPr>
          <w:rFonts w:ascii="Kokila" w:hAnsi="Kokila" w:cs="Kokila"/>
          <w:b/>
          <w:bCs/>
          <w:color w:val="000066"/>
          <w:sz w:val="68"/>
          <w:szCs w:val="68"/>
        </w:rPr>
        <w:t>b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गुजरात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302.26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फाइबर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संचार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नेटवर्क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पूरा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किया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जाएगा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 fiber communication network will be completed in Gujarat at a cost of ₹302.26 crore.</w:t>
      </w:r>
    </w:p>
    <w:p w14:paraId="5850B704" w14:textId="77777777" w:rsidR="00987F3F" w:rsidRPr="00F278A3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>
        <w:rPr>
          <w:rFonts w:ascii="Kokila" w:hAnsi="Kokila" w:cs="Kokila"/>
          <w:b/>
          <w:bCs/>
          <w:color w:val="000066"/>
          <w:sz w:val="68"/>
          <w:szCs w:val="68"/>
        </w:rPr>
        <w:t>c</w:t>
      </w: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मध्य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रेलवे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में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623.63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करोड़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रुपये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की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लागत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से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ड्यूल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फाइबर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संचार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नेटवर्क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स्थापित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किया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जाएगा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 dual fiber communication network will be established in the Central Railway zone at a cost of ₹623.63 crore.</w:t>
      </w:r>
    </w:p>
    <w:p w14:paraId="2B89F291" w14:textId="77777777" w:rsidR="00987F3F" w:rsidRPr="00F278A3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</w:pPr>
      <w:r w:rsidRPr="00F278A3">
        <w:rPr>
          <w:rFonts w:ascii="Kokila" w:hAnsi="Kokila" w:cs="Kokila"/>
          <w:b/>
          <w:bCs/>
          <w:color w:val="000066"/>
          <w:sz w:val="68"/>
          <w:szCs w:val="68"/>
        </w:rPr>
        <w:t xml:space="preserve">d)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उपरोक्त</w:t>
      </w:r>
      <w:r w:rsidRPr="00F278A3">
        <w:rPr>
          <w:rFonts w:ascii="Kokila" w:hAnsi="Kokila" w:cs="Kokila"/>
          <w:b/>
          <w:bCs/>
          <w:color w:val="000066"/>
          <w:sz w:val="68"/>
          <w:szCs w:val="68"/>
          <w:cs/>
          <w:lang w:bidi="hi-IN"/>
        </w:rPr>
        <w:t xml:space="preserve"> </w:t>
      </w:r>
      <w:r w:rsidRPr="00F278A3">
        <w:rPr>
          <w:rFonts w:ascii="Kokila" w:hAnsi="Kokila" w:cs="Kokila" w:hint="cs"/>
          <w:b/>
          <w:bCs/>
          <w:color w:val="000066"/>
          <w:sz w:val="68"/>
          <w:szCs w:val="68"/>
          <w:cs/>
          <w:lang w:bidi="hi-IN"/>
        </w:rPr>
        <w:t>सभी</w:t>
      </w:r>
      <w:r w:rsidRPr="00F278A3">
        <w:rPr>
          <w:rFonts w:ascii="Kokila" w:hAnsi="Kokila" w:cs="Kokila"/>
          <w:b/>
          <w:bCs/>
          <w:color w:val="C00000"/>
          <w:sz w:val="68"/>
          <w:szCs w:val="68"/>
          <w:lang w:val="en-IN" w:bidi="hi-IN"/>
        </w:rPr>
        <w:t xml:space="preserve"> All of the above.</w:t>
      </w:r>
    </w:p>
    <w:p w14:paraId="662B6902" w14:textId="77777777" w:rsidR="00987F3F" w:rsidRPr="00F278A3" w:rsidRDefault="00987F3F" w:rsidP="00987F3F">
      <w:pPr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2354DE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संसद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ट्रांसजेंडर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व्यक्तियों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अधिकारों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सुरक्षा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)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संशोधन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संशोधन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278A3">
        <w:rPr>
          <w:rFonts w:ascii="Kokila" w:hAnsi="Kokila" w:cs="Kokila"/>
          <w:b/>
          <w:bCs/>
          <w:color w:val="C00000"/>
          <w:sz w:val="82"/>
          <w:szCs w:val="82"/>
        </w:rPr>
        <w:t>Parliament recently passed the Transgender Persons (Protection of Rights) Amendment Bill, 2026. Which year's Bill will it amend?</w:t>
      </w:r>
    </w:p>
    <w:p w14:paraId="2A6864BE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2020</w:t>
      </w:r>
    </w:p>
    <w:p w14:paraId="01ED9FE6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2021</w:t>
      </w:r>
    </w:p>
    <w:p w14:paraId="141BE9FD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2018</w:t>
      </w:r>
    </w:p>
    <w:p w14:paraId="0DEC4191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2019</w:t>
      </w:r>
    </w:p>
    <w:p w14:paraId="3B9C1A10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0AF1A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2354DE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युवा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संसद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CE1F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1F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प्रतिनिधित्व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selected to represent India at the World Youth Parliament?</w:t>
      </w:r>
    </w:p>
    <w:p w14:paraId="256A69BD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स्तुति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Stuti Pradhan</w:t>
      </w:r>
    </w:p>
    <w:p w14:paraId="7E6743B5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नेहा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Neha Singh</w:t>
      </w:r>
    </w:p>
    <w:p w14:paraId="5A9D84F7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अंजलि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Anjali Sharma</w:t>
      </w:r>
    </w:p>
    <w:p w14:paraId="6802EEA4" w14:textId="77777777" w:rsidR="00987F3F" w:rsidRPr="001138C4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Verma</w:t>
      </w:r>
    </w:p>
    <w:p w14:paraId="5389ED88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</w:p>
    <w:p w14:paraId="6D6A6015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F4F221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2354DE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9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छात्रों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डिजिटल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उपयोग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नीति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ड्राफ्ट</w:t>
      </w:r>
      <w:r w:rsidRPr="002051B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051B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जारी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1138C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278A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government recently released a draft Digital Use Policy for students in grades 9 through 12?</w:t>
      </w:r>
    </w:p>
    <w:p w14:paraId="63F99010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Gujarat</w:t>
      </w:r>
    </w:p>
    <w:p w14:paraId="781898DD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62AD5B6E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2F99829F" w14:textId="77777777" w:rsidR="00987F3F" w:rsidRPr="001138C4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138C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138C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Tamil Nadu</w:t>
      </w:r>
    </w:p>
    <w:p w14:paraId="2F34EAAD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1BAB51" w14:textId="77777777" w:rsidR="00987F3F" w:rsidRPr="002354DE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880C4D" w14:textId="77777777" w:rsidR="00987F3F" w:rsidRPr="002354DE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A4CE9EC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2354DE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रिकर्व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कप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तीरंदाजी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स्टेज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-1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टूर्नामेंट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278A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medal did the Indian Women's Recurve Team recently win at the Asia Cup 2026 Archery Stage-1 tournament?</w:t>
      </w:r>
    </w:p>
    <w:p w14:paraId="33B6D7A1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कांस्य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Bronze Medal</w:t>
      </w:r>
    </w:p>
    <w:p w14:paraId="087B0D9D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 Medal</w:t>
      </w:r>
    </w:p>
    <w:p w14:paraId="73C5F681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स्वर्ण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Gold Medal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</w:p>
    <w:p w14:paraId="0C8EB518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रजत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Silver Medal</w:t>
      </w:r>
    </w:p>
    <w:p w14:paraId="59C60181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349D03" w14:textId="77777777" w:rsidR="00987F3F" w:rsidRPr="002354DE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9784C31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नौसेना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होर्मुज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जलडमरूमध्य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मालवाहक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जहाजों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524F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operation has the Indian Navy recently launched to ensure the safe passage of merchant vessels traveling from the Strait of Hormuz to India?</w:t>
      </w:r>
    </w:p>
    <w:p w14:paraId="070FADF3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ऊर्जा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Urja Suraksha</w:t>
      </w:r>
    </w:p>
    <w:p w14:paraId="7F90F4F4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समुद्र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Samudra Suraksha</w:t>
      </w:r>
    </w:p>
    <w:p w14:paraId="77121EE3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Shakti</w:t>
      </w:r>
    </w:p>
    <w:p w14:paraId="0D37DA30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Operation Sagar Raksha</w:t>
      </w:r>
    </w:p>
    <w:p w14:paraId="32BA1052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01B0F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None of these</w:t>
      </w:r>
    </w:p>
    <w:p w14:paraId="2710EC10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F3CE639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मॉर्निंग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कंसल्ट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नवीनतम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वैश्विक</w:t>
      </w:r>
      <w:r w:rsidRPr="00911CB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11CB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सर्वेक्षण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लोकप्रिय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is the world's most popular leader in the latest global survey conducted by Morning Consult?</w:t>
      </w:r>
    </w:p>
    <w:p w14:paraId="6E58EC53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646F2143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डोनाल्ड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ट्रम्प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Donald Trump</w:t>
      </w:r>
    </w:p>
    <w:p w14:paraId="165C03F3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स्टारमर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Keir Starmer</w:t>
      </w:r>
    </w:p>
    <w:p w14:paraId="63103760" w14:textId="77777777" w:rsidR="00987F3F" w:rsidRPr="00B677CD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म्यंग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Lee Jae-myung</w:t>
      </w:r>
    </w:p>
    <w:p w14:paraId="00293D43" w14:textId="77777777" w:rsidR="00987F3F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1FEF95" w14:textId="77777777" w:rsidR="00987F3F" w:rsidRPr="002354DE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9370277" w14:textId="77777777" w:rsidR="00987F3F" w:rsidRPr="002354DE" w:rsidRDefault="00987F3F" w:rsidP="00987F3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668790" w14:textId="77777777" w:rsidR="00987F3F" w:rsidRPr="002354DE" w:rsidRDefault="00987F3F" w:rsidP="00987F3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6B9493" w14:textId="77777777" w:rsidR="00987F3F" w:rsidRPr="00B677C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जेवर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नोएडा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Pr="009C3C9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3C9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अड्डे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चरण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8479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will inaugurate the first phase of the Noida International Airport in Jewar, Uttar Pradesh, recently?</w:t>
      </w:r>
    </w:p>
    <w:p w14:paraId="402FAF95" w14:textId="77777777" w:rsidR="00987F3F" w:rsidRPr="00B677C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राजनाथ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Rajnath Singh</w:t>
      </w:r>
    </w:p>
    <w:p w14:paraId="006FBB5A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59732577" w14:textId="77777777" w:rsidR="00987F3F" w:rsidRPr="00B677C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योगी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आदित्यनाथ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Yogi Adityanath</w:t>
      </w:r>
    </w:p>
    <w:p w14:paraId="317121CC" w14:textId="77777777" w:rsidR="00987F3F" w:rsidRPr="00B677C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677C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</w:t>
      </w:r>
      <w:r w:rsidRPr="00B677C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677C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 Shah</w:t>
      </w:r>
    </w:p>
    <w:p w14:paraId="5C2A4CB3" w14:textId="77777777" w:rsidR="00987F3F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DCD54B4" w14:textId="77777777" w:rsidR="00987F3F" w:rsidRPr="002354DE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3769E3" w14:textId="77777777" w:rsidR="00987F3F" w:rsidRPr="001F556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354D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2354D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वायु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सेना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सूर्य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किरण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एरोबेटिक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टीम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सुखना</w:t>
      </w:r>
      <w:r w:rsidRPr="00041CC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41CC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झील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प्रदर्शन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1F556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करेगी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the Indian Air Force's Surya Kiran Aerobatic Team perform an aerobatic display over Sukhna Lake recently?</w:t>
      </w:r>
    </w:p>
    <w:p w14:paraId="4DE603E7" w14:textId="77777777" w:rsidR="00987F3F" w:rsidRPr="001F556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लखनऊ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Lucknow</w:t>
      </w:r>
    </w:p>
    <w:p w14:paraId="0C3097FA" w14:textId="77777777" w:rsidR="00987F3F" w:rsidRPr="001F556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भोपाल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Bhopal</w:t>
      </w:r>
    </w:p>
    <w:p w14:paraId="3F430A3E" w14:textId="77777777" w:rsidR="00987F3F" w:rsidRPr="001F556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चंडीगढ़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Chandigarh</w:t>
      </w:r>
    </w:p>
    <w:p w14:paraId="09ECBDC0" w14:textId="77777777" w:rsidR="00987F3F" w:rsidRPr="001F556D" w:rsidRDefault="00987F3F" w:rsidP="00987F3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1F556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1F556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जयपुर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474F4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Jaipur</w:t>
      </w:r>
    </w:p>
    <w:p w14:paraId="66E28C44" w14:textId="6BC42E98" w:rsidR="00C47651" w:rsidRDefault="00C47651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9" w:name="_Hlk224993316"/>
    </w:p>
    <w:p w14:paraId="1514F9A1" w14:textId="77777777" w:rsidR="0069449E" w:rsidRDefault="0069449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D75EE2" w14:textId="77777777" w:rsidR="0069449E" w:rsidRDefault="0069449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D35BF85" w14:textId="5201222A" w:rsidR="007D6C7C" w:rsidRDefault="007D6C7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0887EBA" w14:textId="77777777" w:rsidR="007D6C7C" w:rsidRPr="00637908" w:rsidRDefault="007D6C7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4286FF5E" w14:textId="0B6C366F" w:rsidR="007D6C7C" w:rsidRPr="00934884" w:rsidRDefault="007D6C7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 w:rsidR="00DA0BE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8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MARCH 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="00510F00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</w:p>
    <w:p w14:paraId="4FFF89B2" w14:textId="77777777" w:rsidR="007D6C7C" w:rsidRPr="00934884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52559F" w14:textId="77777777" w:rsidR="007D6C7C" w:rsidRPr="00934884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AB7414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A90E965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56C87F" w14:textId="77777777" w:rsidR="007D6C7C" w:rsidRPr="00934884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754AB9" w14:textId="226F5DF5" w:rsidR="003F57BA" w:rsidRPr="003F57BA" w:rsidRDefault="008C3BFF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7D6C7C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. 1: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D001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एम</w:t>
      </w:r>
      <w:r w:rsidR="003F57BA" w:rsidRPr="00D001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F57BA" w:rsidRPr="00D001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चिन्नस्वामी</w:t>
      </w:r>
      <w:r w:rsidR="003F57BA" w:rsidRPr="00D001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F57BA" w:rsidRPr="00D001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स्टेडियम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खेले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IPL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इंटरनेशनल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मैचों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कितनी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सीटें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हमेशा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खाली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रखी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F57BA"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जाएंगी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8656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How many seats will always be kept vacant during all IPL and international matches played at the M. Chinnaswamy Stadium in Bengaluru?</w:t>
      </w:r>
    </w:p>
    <w:p w14:paraId="76AD86A9" w14:textId="77777777" w:rsidR="003F57BA" w:rsidRPr="003F57BA" w:rsidRDefault="003F57BA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10</w:t>
      </w:r>
    </w:p>
    <w:p w14:paraId="7A13E7BE" w14:textId="77777777" w:rsidR="003F57BA" w:rsidRPr="003F57BA" w:rsidRDefault="003F57BA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11</w:t>
      </w:r>
    </w:p>
    <w:p w14:paraId="68AE6905" w14:textId="77777777" w:rsidR="003F57BA" w:rsidRPr="003F57BA" w:rsidRDefault="003F57BA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15</w:t>
      </w:r>
    </w:p>
    <w:p w14:paraId="13D8C749" w14:textId="05FFCE8B" w:rsidR="00223B64" w:rsidRPr="00DA0BE1" w:rsidRDefault="003F57BA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</w:t>
      </w:r>
    </w:p>
    <w:p w14:paraId="324AF0AE" w14:textId="41A36949" w:rsidR="009B78B8" w:rsidRPr="00DA0BE1" w:rsidRDefault="009B78B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826DE72" w14:textId="482B592B" w:rsidR="007C7F18" w:rsidRDefault="007D6C7C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D79AF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0096" behindDoc="0" locked="0" layoutInCell="1" allowOverlap="1" wp14:anchorId="01AD9ED7" wp14:editId="347ED2D4">
            <wp:simplePos x="0" y="0"/>
            <wp:positionH relativeFrom="column">
              <wp:posOffset>95250</wp:posOffset>
            </wp:positionH>
            <wp:positionV relativeFrom="paragraph">
              <wp:posOffset>95250</wp:posOffset>
            </wp:positionV>
            <wp:extent cx="11600920" cy="6327775"/>
            <wp:effectExtent l="95250" t="95250" r="95885" b="9207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0920" cy="63277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14:paraId="616789F2" w14:textId="77777777" w:rsidR="007C7F18" w:rsidRDefault="007C7F1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E023EB3" w14:textId="163098ED" w:rsidR="003F57BA" w:rsidRPr="003F57BA" w:rsidRDefault="007D6C7C" w:rsidP="003F57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3F57BA"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11</w:t>
      </w:r>
    </w:p>
    <w:p w14:paraId="5E2532A5" w14:textId="77777777" w:rsidR="00AE40B9" w:rsidRPr="00AE40B9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बेंगलुरु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एम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चिन्नास्वामी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स्टेडियम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M Chinnaswamy Stadium in Bengaluru)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IPL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इंटरनेशनल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मैचों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11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सीटें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हमेशा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खाली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रहेंगी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A59F7FC" w14:textId="0A7129D9" w:rsidR="00AE40B9" w:rsidRPr="00AE40B9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4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जून</w:t>
      </w:r>
      <w:r w:rsidRPr="00D001D4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2025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/>
          <w:b/>
          <w:bCs/>
          <w:color w:val="CC00CC"/>
          <w:sz w:val="82"/>
          <w:szCs w:val="82"/>
        </w:rPr>
        <w:t xml:space="preserve">RCB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पहली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/>
          <w:b/>
          <w:bCs/>
          <w:color w:val="CC00CC"/>
          <w:sz w:val="82"/>
          <w:szCs w:val="82"/>
        </w:rPr>
        <w:t xml:space="preserve">IPL </w:t>
      </w:r>
      <w:r w:rsidRPr="00D001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ट्रॉफी</w:t>
      </w:r>
      <w:r w:rsidRPr="00D001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जश्न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स्टेडियम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बाहर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भगदड़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stampede)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याद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11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लोग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कई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घायल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  </w:t>
      </w:r>
    </w:p>
    <w:p w14:paraId="288B52D8" w14:textId="77777777" w:rsidR="00AE40B9" w:rsidRPr="00AE40B9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चैलेंजर्स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Royal Challengers Bengaluru RCB)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Karnataka State Cricket Association KSCA)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पीड़ितों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भविष्य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दुखद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घटनाओं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रोकने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C006DB3" w14:textId="325F2B19" w:rsidR="00AE40B9" w:rsidRPr="00AE40B9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सीटें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बेची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पीड़ितों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याद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स्मारक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पट्टिका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मैचों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DF8C34" w14:textId="04002596" w:rsidR="007D6C7C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25466">
        <w:rPr>
          <w:rFonts w:ascii="Kokila" w:hAnsi="Kokila" w:cs="Kokila"/>
          <w:b/>
          <w:bCs/>
          <w:color w:val="CC00CC"/>
          <w:sz w:val="82"/>
          <w:szCs w:val="82"/>
        </w:rPr>
        <w:t xml:space="preserve">RCB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खिलाड़ी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पूरे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सीजन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अभ्यास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मैचों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जर्सी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नंबर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11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पहनेंगे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आईपीएल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मैचों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काले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आर्मबैंड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पहनेंगे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4AE8E7D" w14:textId="079CFE39" w:rsidR="00AE40B9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ACD314" w14:textId="722A698C" w:rsidR="00AE40B9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0202468" w14:textId="77777777" w:rsidR="00AE40B9" w:rsidRPr="00DA0BE1" w:rsidRDefault="00AE40B9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CBAA58" w14:textId="32EE0604" w:rsidR="00AE40B9" w:rsidRPr="00AE40B9" w:rsidRDefault="007D6C7C" w:rsidP="00AE40B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नेशनल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हाउसिंग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बैंक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रक्षा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,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अर्धसैनिक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सरकारी</w:t>
      </w:r>
      <w:r w:rsidR="00AE40B9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E40B9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कर्मियों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ऋण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प्रक्रिया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आसान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E40B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E40B9" w:rsidRPr="00AE40B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8656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portal has the National Housing Bank recently launched to simplify the home loan process for defense, paramilitary, and government personnel?</w:t>
      </w:r>
    </w:p>
    <w:p w14:paraId="41C6B3E0" w14:textId="63DA9084" w:rsidR="00AE40B9" w:rsidRPr="00AE40B9" w:rsidRDefault="00AE40B9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Gruh Sugam Portal</w:t>
      </w:r>
    </w:p>
    <w:p w14:paraId="7EEF6EC4" w14:textId="52E702E0" w:rsidR="00AE40B9" w:rsidRPr="00AE40B9" w:rsidRDefault="00AE40B9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होम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ईज़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Home Ease Portal</w:t>
      </w:r>
    </w:p>
    <w:p w14:paraId="42793F9A" w14:textId="03662CF0" w:rsidR="00AE40B9" w:rsidRPr="00AE40B9" w:rsidRDefault="00AE40B9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आवास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Saral Awas Portal</w:t>
      </w:r>
    </w:p>
    <w:p w14:paraId="6AB2E6A9" w14:textId="01D69356" w:rsidR="009B4EA5" w:rsidRPr="00DA0BE1" w:rsidRDefault="00AE40B9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हाउसिंग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Housing Mitra Portal</w:t>
      </w:r>
    </w:p>
    <w:p w14:paraId="2159E0E3" w14:textId="154D237A" w:rsidR="002D79AF" w:rsidRDefault="002D79A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4F392583" wp14:editId="57682254">
            <wp:extent cx="11811000" cy="6442364"/>
            <wp:effectExtent l="95250" t="95250" r="95250" b="920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2772" cy="64487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6583C4E" w14:textId="006AEEDA" w:rsidR="00986569" w:rsidRDefault="007D6C7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6569"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98656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="0098656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656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="00986569"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6569"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Gruh Sugam Portal</w:t>
      </w:r>
      <w:r w:rsidR="00986569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43E947D4" w14:textId="7E380657" w:rsidR="0052749C" w:rsidRPr="0052749C" w:rsidRDefault="0052749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नेशनल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हाउसिंग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बैंक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National Housing Bank (NHB)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‘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गृह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सुगम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पोर्टल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Gruh Sugam Portal)’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शुभारंभ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अर्धसैनिक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कर्मियों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Defence, Paramilitary &amp; Government Personnel)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081702E" w14:textId="77777777" w:rsidR="0052749C" w:rsidRPr="0052749C" w:rsidRDefault="0052749C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जरिये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वर्तमान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पोस्टिंग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लोकेशन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सरल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तेज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तथा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सुविधाजनक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तरीके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गृह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ऋण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home loans)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सकेंगे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0B9487D" w14:textId="77777777" w:rsidR="0052749C" w:rsidRPr="0052749C" w:rsidRDefault="0052749C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कर्मी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प्रशासनिक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इकाइयों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माध्यम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आवास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ऋण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आवेदन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स्वीकृति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प्रोसेसिंग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बैंकों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वित्तीय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संस्थानों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आवश्यकता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851A3B1" w14:textId="06F2656D" w:rsidR="001138C4" w:rsidRDefault="0052749C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ऋण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प्रक्रिया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सुव्यवस्थित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पारदर्शिता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बढ़ाना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किफायती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बनाना</w:t>
      </w:r>
    </w:p>
    <w:p w14:paraId="1C29CB3C" w14:textId="0A667EF6" w:rsidR="0052749C" w:rsidRDefault="0052749C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2165C2" w14:textId="08051994" w:rsidR="0052749C" w:rsidRDefault="0052749C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B2FEC8" w14:textId="5BE52B73" w:rsidR="002B4818" w:rsidRDefault="002B4818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C0D118" w14:textId="5D2231ED" w:rsidR="002B4818" w:rsidRDefault="002B4818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E23163" w14:textId="77777777" w:rsidR="002B4818" w:rsidRPr="00DA0BE1" w:rsidRDefault="002B4818" w:rsidP="0052749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F2662AE" w14:textId="4EA45C57" w:rsidR="001138C4" w:rsidRPr="00DA0BE1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277591D" w14:textId="77777777" w:rsidR="001138C4" w:rsidRPr="00DA0BE1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195DDD" w14:textId="77777777" w:rsidR="0052749C" w:rsidRDefault="0052749C" w:rsidP="0052749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D08305" w14:textId="4B96F7A2" w:rsidR="0052749C" w:rsidRPr="0052749C" w:rsidRDefault="007D6C7C" w:rsidP="005274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बलेंद्र</w:t>
      </w:r>
      <w:r w:rsidR="0052749C"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2749C"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शाह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2749C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52749C" w:rsidRPr="0052749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86569" w:rsidRPr="009865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Balendra Shah became the youngest Prime Minister of which country?</w:t>
      </w:r>
    </w:p>
    <w:p w14:paraId="6FC9FCB9" w14:textId="0F259F75" w:rsidR="0052749C" w:rsidRPr="0052749C" w:rsidRDefault="0052749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कंबोडिया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Cambodia</w:t>
      </w:r>
    </w:p>
    <w:p w14:paraId="32F14795" w14:textId="3162F996" w:rsidR="0052749C" w:rsidRPr="0052749C" w:rsidRDefault="0052749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नेपाल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Nepal</w:t>
      </w:r>
    </w:p>
    <w:p w14:paraId="6D53FB10" w14:textId="3D0DBE2B" w:rsidR="0052749C" w:rsidRPr="0052749C" w:rsidRDefault="0052749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भूटान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Bhutan</w:t>
      </w:r>
    </w:p>
    <w:p w14:paraId="1015CEE2" w14:textId="534546D2" w:rsidR="001138C4" w:rsidRPr="00DA0BE1" w:rsidRDefault="0052749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Sri Lanka</w:t>
      </w:r>
    </w:p>
    <w:p w14:paraId="53A56975" w14:textId="77777777" w:rsidR="001138C4" w:rsidRPr="00DA0BE1" w:rsidRDefault="001138C4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7D2D86" w14:textId="0BCB9E33" w:rsidR="007D6C7C" w:rsidRPr="00DA0BE1" w:rsidRDefault="007D6C7C" w:rsidP="007D6C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E35E44C" w14:textId="4C62F13A" w:rsidR="002D79AF" w:rsidRDefault="008E5F0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1120" behindDoc="0" locked="0" layoutInCell="1" allowOverlap="1" wp14:anchorId="1944DA56" wp14:editId="4D909200">
            <wp:simplePos x="0" y="0"/>
            <wp:positionH relativeFrom="margin">
              <wp:posOffset>95250</wp:posOffset>
            </wp:positionH>
            <wp:positionV relativeFrom="paragraph">
              <wp:posOffset>76200</wp:posOffset>
            </wp:positionV>
            <wp:extent cx="11664950" cy="6362700"/>
            <wp:effectExtent l="95250" t="95250" r="88900" b="9525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0" cy="63627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79A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619861C" w14:textId="50F9E793" w:rsidR="00986569" w:rsidRPr="0052749C" w:rsidRDefault="007D6C7C" w:rsidP="0098656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6569"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86569"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नेपाल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Nepal</w:t>
      </w:r>
    </w:p>
    <w:p w14:paraId="081BC78A" w14:textId="77777777" w:rsidR="0052749C" w:rsidRPr="0052749C" w:rsidRDefault="0052749C" w:rsidP="005274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बलेंद्र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शाह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जिन्हें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बलेन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27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नेपाल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सबसे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युवा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प्रधानमंत्री</w:t>
      </w:r>
      <w:r w:rsidRPr="0042546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तौर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शपथ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CC2A125" w14:textId="77777777" w:rsidR="0052749C" w:rsidRPr="0052749C" w:rsidRDefault="0052749C" w:rsidP="0052749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पार्टी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Rastriya Swatantra Party (RSP)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काठमांडू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मेयर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मधेशी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समुदाय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Madheshi community)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B6248C3" w14:textId="206BF617" w:rsidR="001138C4" w:rsidRPr="00DA0BE1" w:rsidRDefault="0052749C" w:rsidP="0052749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आम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चुनाव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ओली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हराया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4457E35" w14:textId="77777777" w:rsidR="002B4818" w:rsidRDefault="002B4818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D5EA9C" w14:textId="349626B5" w:rsidR="00986569" w:rsidRPr="0098236D" w:rsidRDefault="007D6C7C" w:rsidP="00986569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ग्रह</w:t>
      </w:r>
      <w:r w:rsidR="00290619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90619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</w:t>
      </w:r>
      <w:r w:rsidR="00290619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11 </w:t>
      </w:r>
      <w:r w:rsidR="00290619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नए</w:t>
      </w:r>
      <w:r w:rsidR="00290619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90619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चंद्रमा</w:t>
      </w:r>
      <w:r w:rsidR="00290619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290619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उपग्रह</w:t>
      </w:r>
      <w:r w:rsidR="00290619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)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पाए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9061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290619" w:rsidRPr="002906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86569" w:rsidRPr="009865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 which planet have 11 new moons (satellites) recently been discovered?</w:t>
      </w:r>
    </w:p>
    <w:p w14:paraId="3EF3EB6A" w14:textId="1621D3E7" w:rsidR="00290619" w:rsidRPr="00290619" w:rsidRDefault="00290619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बृहस्पति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Jupiter</w:t>
      </w:r>
    </w:p>
    <w:p w14:paraId="2E9B06E5" w14:textId="41D7CDD0" w:rsidR="00290619" w:rsidRPr="00290619" w:rsidRDefault="00290619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शनि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Saturn</w:t>
      </w:r>
    </w:p>
    <w:p w14:paraId="0C643A50" w14:textId="0EFF7FD4" w:rsidR="00290619" w:rsidRPr="00290619" w:rsidRDefault="00290619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मंगल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Mars</w:t>
      </w:r>
    </w:p>
    <w:p w14:paraId="1B2BB854" w14:textId="7AD7A4A1" w:rsidR="00AE5079" w:rsidRPr="00DA0BE1" w:rsidRDefault="00290619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Uranus</w:t>
      </w:r>
      <w:r w:rsidR="00AE5079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6D086FC" w14:textId="199AE227" w:rsidR="008E5F00" w:rsidRDefault="008E5F0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2144" behindDoc="0" locked="0" layoutInCell="1" allowOverlap="1" wp14:anchorId="1AE0D4DD" wp14:editId="23BFC7D0">
            <wp:simplePos x="0" y="0"/>
            <wp:positionH relativeFrom="margin">
              <wp:align>right</wp:align>
            </wp:positionH>
            <wp:positionV relativeFrom="paragraph">
              <wp:posOffset>57150</wp:posOffset>
            </wp:positionV>
            <wp:extent cx="11664950" cy="6362700"/>
            <wp:effectExtent l="95250" t="95250" r="88900" b="9525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0" cy="63627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15095BB" w14:textId="3E3DE03E" w:rsidR="00986569" w:rsidRPr="00290619" w:rsidRDefault="007D6C7C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6569"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86569"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शनि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Saturn</w:t>
      </w:r>
    </w:p>
    <w:p w14:paraId="6A2304E3" w14:textId="5115EDCC" w:rsidR="00290619" w:rsidRP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ताइवान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में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एकेडेमिया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सिनिका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इंस्टीट्यूट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ऑफ़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एस्ट्रोनॉमी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एंड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एस्ट्रोफिजिक्स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Academia Sinica Institute of Astronomy and Astrophysics in Taiwan)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एडवर्ड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एश्टन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Edward Ashton)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नेतृत्व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टीम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शनि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ग्रह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Saturn)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परिक्रमा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करते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हुए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11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नए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चंद्रमाओं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moons)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खोज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जिस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अब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शनि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उपग्रहों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कुल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संख्या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285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5C7F748B" w14:textId="77777777" w:rsidR="00290619" w:rsidRP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उन्होंने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मौना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केआ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3.5-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मीटर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कनाडा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फ्रांस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हवाई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टेलीस्कोप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Canada–France–Hawaii Telescope on Mauna Kea)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इस्तेमाल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3F74CA26" w14:textId="77777777" w:rsidR="00290619" w:rsidRP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अलावा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बृहस्पति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गृह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Jupiter)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4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नए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चंद्रमा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उपग्रह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पहचान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जिस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कुल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उपग्रहों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संख्या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101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7E7BF3C9" w14:textId="77777777" w:rsidR="00290619" w:rsidRP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</w:p>
    <w:p w14:paraId="74445A01" w14:textId="77777777" w:rsidR="00290619" w:rsidRP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हमारे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सौर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मंडल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ज्ञात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चंद्रमाओं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आधिकारिक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संख्या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अब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442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तक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पहुँच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49B27886" w14:textId="77777777" w:rsidR="00290619" w:rsidRP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नव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खोजे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गए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चंद्रमा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"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अनियमित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"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उपग्रह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("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irregular" satellites)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इसका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अर्थ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छोटे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औसतन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लगभग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3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किलोमीटर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व्यास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diameter)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इनके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कक्ष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बहुत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दूर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अक्सर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विक्षिप्त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होते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07F4941F" w14:textId="77777777" w:rsid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इनकी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कक्षाएं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बहुत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चौड़ी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बृहस्पति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शनि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बड़े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चंद्रमाओं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तुलना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बहुत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ज्यादा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चौड़ी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वास्तव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मंद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–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परिमाण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25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27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बीच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40A43DE3" w14:textId="77777777" w:rsid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416D56" w14:textId="71A2B56D" w:rsidR="00290619" w:rsidRDefault="00290619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17033F" w14:textId="2FE44A0D" w:rsidR="002B4818" w:rsidRDefault="002B4818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3F9971B" w14:textId="77777777" w:rsidR="002B4818" w:rsidRDefault="002B4818" w:rsidP="002906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D30F76" w14:textId="1A8603B1" w:rsidR="00BC6943" w:rsidRPr="00BC6943" w:rsidRDefault="00E13770" w:rsidP="00BC694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86240" behindDoc="0" locked="0" layoutInCell="1" allowOverlap="1" wp14:anchorId="6CCB45D0" wp14:editId="72A68810">
            <wp:simplePos x="0" y="0"/>
            <wp:positionH relativeFrom="margin">
              <wp:posOffset>6438633</wp:posOffset>
            </wp:positionH>
            <wp:positionV relativeFrom="paragraph">
              <wp:posOffset>1260241</wp:posOffset>
            </wp:positionV>
            <wp:extent cx="5392670" cy="3561173"/>
            <wp:effectExtent l="95250" t="95250" r="93980" b="96520"/>
            <wp:wrapNone/>
            <wp:docPr id="35" name="Picture 35" descr="C:\Users\hp\AppData\Local\Microsoft\Windows\INetCache\Content.MSO\781175F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hp\AppData\Local\Microsoft\Windows\INetCache\Content.MSO\781175FB.t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670" cy="356117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="00BC6943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="00BC6943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2029 </w:t>
      </w:r>
      <w:r w:rsidR="00BC6943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="00BC6943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C6943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ऑस्कर</w:t>
      </w:r>
      <w:r w:rsidR="00BC6943"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C6943"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अवॉर्ड्स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प्रसारण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C6943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BC6943" w:rsidRPr="00BC694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86569" w:rsidRPr="009865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 which platform will the Oscar Awards be broadcast starting from the year 2029?</w:t>
      </w:r>
    </w:p>
    <w:p w14:paraId="57734BE1" w14:textId="678CAAEC" w:rsidR="00BC6943" w:rsidRPr="00BC6943" w:rsidRDefault="00BC6943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नेटफ्लिक्स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Netflix</w:t>
      </w:r>
    </w:p>
    <w:p w14:paraId="4BC5541E" w14:textId="77777777" w:rsidR="00E13770" w:rsidRDefault="00BC6943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अमेज़न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प्राइम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वीडियो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7D32D3DF" w14:textId="695DBA6A" w:rsidR="00BC6943" w:rsidRPr="00BC6943" w:rsidRDefault="00986569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Amazon Prime Video</w:t>
      </w:r>
    </w:p>
    <w:p w14:paraId="21F709C0" w14:textId="1405B952" w:rsidR="00BC6943" w:rsidRPr="00BC6943" w:rsidRDefault="00BC6943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7D4D759E" w14:textId="26440146" w:rsidR="00986569" w:rsidRPr="0098236D" w:rsidRDefault="00BC6943" w:rsidP="00986569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डिज़्नी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+ </w:t>
      </w:r>
      <w:proofErr w:type="gramStart"/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हॉटस्टार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Disney</w:t>
      </w:r>
      <w:proofErr w:type="gramEnd"/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+ Hotstar</w:t>
      </w:r>
    </w:p>
    <w:p w14:paraId="0C53EC79" w14:textId="615DEE32" w:rsidR="00520934" w:rsidRPr="00DA0BE1" w:rsidRDefault="00520934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48271CA" w14:textId="46668368" w:rsidR="00986569" w:rsidRPr="00BC6943" w:rsidRDefault="007D6C7C" w:rsidP="009865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86569"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986569"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 w:rsidR="0098656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86569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4D9B6A4A" w14:textId="77777777" w:rsidR="00BC6943" w:rsidRPr="00BC6943" w:rsidRDefault="00BC6943" w:rsidP="00BC694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ऑस्कर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अवॉर्ड्स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Oscars)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एकेडमी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मोशन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पिक्चर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आर्ट्स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एंड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साइंसेज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Academy of Motion Picture Arts and Sciences)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एन्शट्ज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एंटरटेनमेंट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ग्रुप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Anschutz Entertainment Group)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E497019" w14:textId="77777777" w:rsidR="00BC6943" w:rsidRPr="00BC6943" w:rsidRDefault="00BC6943" w:rsidP="00BC694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2029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2033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तक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ऑस्कर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अवॉर्ड्स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प्रसारण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वॉल्ट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डिज़्नी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एबीसी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ब्रॉडकास्ट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नेटवर्क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Walt Disney's ABC broadcast network)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YouTube)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स्थानांतरित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898BAF5" w14:textId="77777777" w:rsidR="00BC6943" w:rsidRPr="00BC6943" w:rsidRDefault="00BC6943" w:rsidP="00BC694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2029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समारोह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हॉलीवुड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डॉल्बी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थिएटर</w:t>
      </w:r>
      <w:r w:rsidRPr="001D57B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Dolby Theatre in Hollywood)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लॉस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एंजिल्स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पीकॉक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थिएटर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Peacock Theatre in Los Angeles)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स्थानांतरित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A8C707" w14:textId="4B15F4D1" w:rsidR="00F278A3" w:rsidRPr="00DA0BE1" w:rsidRDefault="00BC6943" w:rsidP="00BC694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ऑस्कर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दशकों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एबीसी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टेलीविजन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नेटवर्क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प्रसारित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2028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ऐसा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रखेंगे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8A3F85E" w14:textId="7926E476" w:rsidR="00F278A3" w:rsidRDefault="00F278A3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4177428" w14:textId="72D014F2" w:rsidR="002B4818" w:rsidRDefault="002B4818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3C06FC4" w14:textId="77777777" w:rsidR="002B4818" w:rsidRPr="00DA0BE1" w:rsidRDefault="002B4818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7C46E8" w14:textId="77777777" w:rsidR="00BC6943" w:rsidRDefault="00BC6943" w:rsidP="001138C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9B43A6F" w14:textId="77777777" w:rsidR="000D7A8A" w:rsidRDefault="007D6C7C" w:rsidP="008B0204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DA0BE1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पडोसी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अपना</w:t>
      </w:r>
      <w:r w:rsidR="008B0204" w:rsidRPr="00921D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56 </w:t>
      </w:r>
      <w:r w:rsidR="008B0204"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वां</w:t>
      </w:r>
      <w:r w:rsidR="008B0204" w:rsidRPr="00921D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8B0204"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स्वतंत्रता</w:t>
      </w:r>
      <w:r w:rsidR="008B0204" w:rsidRPr="00921D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8B0204"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proofErr w:type="gramStart"/>
      <w:r w:rsidR="008B0204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B0204" w:rsidRPr="008B020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proofErr w:type="gramEnd"/>
      <w:r w:rsidR="000D7A8A"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D7A8A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of India's neighboring countries recently celebrated its 56th Independence Day?</w:t>
      </w:r>
    </w:p>
    <w:p w14:paraId="4C7FF089" w14:textId="692983A6" w:rsidR="008B0204" w:rsidRPr="008B0204" w:rsidRDefault="008B0204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मालदीव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0D7A8A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Maldives</w:t>
      </w:r>
    </w:p>
    <w:p w14:paraId="633B85FE" w14:textId="78AC6752" w:rsidR="008B0204" w:rsidRPr="008B0204" w:rsidRDefault="008B0204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0D7A8A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Sri Lanka</w:t>
      </w:r>
    </w:p>
    <w:p w14:paraId="7D905363" w14:textId="682562E2" w:rsidR="008B0204" w:rsidRPr="008B0204" w:rsidRDefault="008B0204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म्यांमार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Myanmar</w:t>
      </w:r>
    </w:p>
    <w:p w14:paraId="7F477945" w14:textId="0904A3D6" w:rsidR="001138C4" w:rsidRPr="00DA0BE1" w:rsidRDefault="008B0204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Bangladesh</w:t>
      </w:r>
    </w:p>
    <w:p w14:paraId="5EFEDD53" w14:textId="3A0748F2" w:rsidR="00424D8E" w:rsidRPr="00DA0BE1" w:rsidRDefault="00424D8E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6D41E42" w14:textId="24CB0D11" w:rsidR="00382EFD" w:rsidRDefault="00382EFD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3168" behindDoc="0" locked="0" layoutInCell="1" allowOverlap="1" wp14:anchorId="03C92004" wp14:editId="531A55FB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11734165" cy="6286154"/>
            <wp:effectExtent l="95250" t="95250" r="95885" b="9588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165" cy="628615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9763CF8" w14:textId="4A77F3E3" w:rsidR="000D7A8A" w:rsidRPr="00DA0BE1" w:rsidRDefault="007D6C7C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0D7A8A"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0D7A8A"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Bangladesh</w:t>
      </w:r>
    </w:p>
    <w:p w14:paraId="293C1F1D" w14:textId="77777777" w:rsidR="008B0204" w:rsidRPr="008B0204" w:rsidRDefault="008B0204" w:rsidP="008B020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26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मार्च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बांग्लादेश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Bangladesh)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56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स्वतंत्रता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Independence Day)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26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1971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पाकिस्तान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स्वतंत्रता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F3D13CF" w14:textId="77777777" w:rsidR="008B0204" w:rsidRPr="008B0204" w:rsidRDefault="008B0204" w:rsidP="008B020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मोहम्मद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शहाबुद्दीन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तारिक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रहमान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ढाका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बाहरी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इलाके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सावर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राष्ट्रीय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शहीद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स्मारक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पुष्पांजलि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अर्पित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शहीदों</w:t>
      </w:r>
      <w:r w:rsidRPr="00921D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भावभीनी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श्रद्धांजलि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B40B4C9" w14:textId="08CB4E09" w:rsidR="001138C4" w:rsidRPr="00DA0BE1" w:rsidRDefault="008B0204" w:rsidP="008B020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विदेश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मामलों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कीर्ति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वर्धन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उच्चायोग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Bangladesh High Commission in New Delhi)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56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Arial" w:hAnsi="Arial" w:cs="Arial" w:hint="cs"/>
          <w:b/>
          <w:bCs/>
          <w:color w:val="000066"/>
          <w:sz w:val="82"/>
          <w:szCs w:val="82"/>
          <w:cs/>
          <w:lang w:bidi="hi-IN"/>
        </w:rPr>
        <w:t>​​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स्वतंत्रता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समारोह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DCB7EBB" w14:textId="4629D242" w:rsidR="00372F33" w:rsidRDefault="007D6C7C" w:rsidP="000D7A8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Q. 7:</w:t>
      </w:r>
      <w:r w:rsidRPr="000D7A8A">
        <w:rPr>
          <w:rFonts w:hint="cs"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हाल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ही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अमेरिका</w:t>
      </w:r>
      <w:r w:rsidR="00372F33"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372F33"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के</w:t>
      </w:r>
      <w:r w:rsidR="00372F33"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372F33"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राष्ट्रपति</w:t>
      </w:r>
      <w:r w:rsidR="00372F33"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372F33"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डोनाल्ड</w:t>
      </w:r>
      <w:r w:rsidR="00372F33"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372F33"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ट्रंप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हस्ताक्षर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अमेरिकी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डॉलर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दिखाई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देंगे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सही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कथन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372F3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चुनिए</w:t>
      </w:r>
      <w:r w:rsidR="00372F33" w:rsidRPr="000D7A8A">
        <w:rPr>
          <w:rFonts w:ascii="Kokila" w:hAnsi="Kokila" w:cs="Kokila"/>
          <w:b/>
          <w:bCs/>
          <w:color w:val="000066"/>
          <w:sz w:val="76"/>
          <w:szCs w:val="76"/>
        </w:rPr>
        <w:t>?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 </w:t>
      </w:r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Recently, U.S. President Donald Trump's signature is set to appear on U.S. dollar banknotes; choose the correct statement:</w:t>
      </w:r>
      <w:r w:rsidR="00921D74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</w:t>
      </w:r>
    </w:p>
    <w:p w14:paraId="31595929" w14:textId="77777777" w:rsidR="000D7A8A" w:rsidRPr="000D7A8A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a)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इन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शुरुआत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वर्ष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1861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गई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थी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These banknotes were first introduced in the year 1861.</w:t>
      </w:r>
    </w:p>
    <w:p w14:paraId="2F286C85" w14:textId="77777777" w:rsidR="000D7A8A" w:rsidRPr="000D7A8A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b)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इन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शुरुआत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वर्ष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1768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गई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थी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These banknotes were first introduced in the year 1768.</w:t>
      </w:r>
    </w:p>
    <w:p w14:paraId="713A3C73" w14:textId="77777777" w:rsidR="000D7A8A" w:rsidRPr="000D7A8A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c)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तीसरी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बार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होगा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जब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किसी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मौजूदा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राष्ट्रपति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हस्ताक्षर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देश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मुद्रा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दिखाई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देंगे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This will be the third time that the signature of a sitting President appears on the country's currency.</w:t>
      </w:r>
    </w:p>
    <w:p w14:paraId="0E3397D6" w14:textId="77777777" w:rsidR="000D7A8A" w:rsidRPr="000D7A8A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d) a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c </w:t>
      </w:r>
      <w:proofErr w:type="gramStart"/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दोनों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Both</w:t>
      </w:r>
      <w:proofErr w:type="gramEnd"/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a and c.</w:t>
      </w:r>
    </w:p>
    <w:p w14:paraId="147DBB3C" w14:textId="4B2CA2B9" w:rsidR="00382EFD" w:rsidRDefault="00382EFD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7B1011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4E57A3E3" wp14:editId="10050A0A">
            <wp:extent cx="11639550" cy="6431915"/>
            <wp:effectExtent l="95250" t="95250" r="95250" b="1022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895" cy="643542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02B55E74" w14:textId="3461516E" w:rsidR="000D7A8A" w:rsidRPr="000D7A8A" w:rsidRDefault="007D6C7C" w:rsidP="000D7A8A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a)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इन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शुरुआत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वर्ष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1861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गई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0D7A8A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थी</w:t>
      </w:r>
      <w:r w:rsidR="000D7A8A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0D7A8A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These banknotes were first introduced in the year 1861.</w:t>
      </w:r>
    </w:p>
    <w:p w14:paraId="3639D2AC" w14:textId="77777777" w:rsidR="00372F33" w:rsidRPr="00372F33" w:rsidRDefault="00372F33" w:rsidP="00372F3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संयुक्त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राज्य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अमेरिका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स्वतंत्रता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United States' independence)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250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वर्षगांठ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डोनाल्ड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ट्रंप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President Donald Trump's signature)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डॉलर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नोटों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US dollar banknotes)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दिखाई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देंगे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96937DA" w14:textId="21187474" w:rsidR="007D6C7C" w:rsidRPr="00DA0BE1" w:rsidRDefault="00372F33" w:rsidP="00372F3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1861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इन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नोटों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5C7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शुरुआत</w:t>
      </w:r>
      <w:r w:rsidRPr="00CD5C7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मौजूदा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मुद्रा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दिखाई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देंगे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5279610" w14:textId="5AB4860E" w:rsidR="001138C4" w:rsidRPr="00DA0BE1" w:rsidRDefault="001138C4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57BE86" w14:textId="77E016E7" w:rsidR="00372F33" w:rsidRPr="00372F33" w:rsidRDefault="007D6C7C" w:rsidP="00372F3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DA0BE1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जापानी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लड़ाकू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बालिकतान</w:t>
      </w:r>
      <w:r w:rsidR="00372F33" w:rsidRPr="00924EC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72F33"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अभ्यास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72F3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लेंगी</w:t>
      </w:r>
      <w:r w:rsidR="00372F33" w:rsidRPr="00372F3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D7A8A"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in which country will the Japanese combat forces participate for the first time in the 'Balikatan' exercise?</w:t>
      </w:r>
    </w:p>
    <w:p w14:paraId="6C37364B" w14:textId="613D7347" w:rsidR="00372F33" w:rsidRPr="00372F33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  <w:r w:rsidR="00602C5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 </w:t>
      </w:r>
    </w:p>
    <w:p w14:paraId="1D2ADE56" w14:textId="0076FC4E" w:rsidR="00372F33" w:rsidRPr="00372F33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10A04783" w14:textId="6FB9E612" w:rsidR="00372F33" w:rsidRPr="00372F33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088D5882" w14:textId="49BC210C" w:rsidR="001138C4" w:rsidRPr="00DA0BE1" w:rsidRDefault="00372F33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74094B4B" w14:textId="77777777" w:rsidR="001138C4" w:rsidRPr="00DA0BE1" w:rsidRDefault="001138C4" w:rsidP="001138C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684AAAF" w14:textId="77777777" w:rsidR="007D6C7C" w:rsidRPr="00DA0BE1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26B95B" w14:textId="457E42EA" w:rsidR="007C1D43" w:rsidRPr="00DA0BE1" w:rsidRDefault="007C1D4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0D9DA09" w14:textId="70CA22EF" w:rsidR="007B1011" w:rsidRDefault="007B101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784192" behindDoc="0" locked="0" layoutInCell="1" allowOverlap="1" wp14:anchorId="6C99B017" wp14:editId="1C4C176B">
            <wp:simplePos x="0" y="0"/>
            <wp:positionH relativeFrom="margin">
              <wp:align>left</wp:align>
            </wp:positionH>
            <wp:positionV relativeFrom="paragraph">
              <wp:posOffset>69272</wp:posOffset>
            </wp:positionV>
            <wp:extent cx="11677650" cy="6369627"/>
            <wp:effectExtent l="95250" t="95250" r="95250" b="8890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0" cy="636962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FF5FDF4" w14:textId="2C5EEDE9" w:rsidR="000D7A8A" w:rsidRPr="00372F33" w:rsidRDefault="007D6C7C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D7A8A"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0D7A8A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42892EE7" w14:textId="77777777" w:rsidR="002D207C" w:rsidRPr="002D207C" w:rsidRDefault="002D207C" w:rsidP="002D207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जापान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आत्म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रक्षा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बल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Japan Self-Defense Forces (JSDF)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करीब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1000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जापानी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लड़ाकू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सैनिक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बालिकाटन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अभ्यास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(2026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 Balikatan Exercise)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लेगी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D80DFDD" w14:textId="77777777" w:rsidR="002D207C" w:rsidRPr="002D207C" w:rsidRDefault="002D207C" w:rsidP="002D207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करीब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1000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सशस्त्र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लड़ाकू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सैनिक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द्वितीय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युद्ध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World War II)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81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Philippines)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जायेंगे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ECE1C22" w14:textId="788C82BF" w:rsidR="002D207C" w:rsidRPr="002D207C" w:rsidRDefault="002D207C" w:rsidP="002D207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फिलीपींस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सशस्त्र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सेनाएं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Armed Forces of the Philippines (AFP)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वैश्विक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चुनौतियों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सहयोगी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साझेदार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सैन्य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गतिविधियों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67E4C91" w14:textId="77777777" w:rsidR="002D207C" w:rsidRPr="002D207C" w:rsidRDefault="002D207C" w:rsidP="002D207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बालिकतान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एक्सरसाइज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एक्सरसाइज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United States)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साथ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साथ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जापान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ऑस्ट्रेलिया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Japan and Australia)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500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ज़्यादा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जॉइंट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मिलिट्री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एक्टिविटीज़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होंगी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A969CF0" w14:textId="77777777" w:rsidR="002D207C" w:rsidRPr="002D207C" w:rsidRDefault="002D207C" w:rsidP="002D207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युद्धक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सैनिकों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आखिरी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1945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2D207C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—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द्वितीय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युद्ध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D1E179C" w14:textId="5674766A" w:rsidR="00F278A3" w:rsidRPr="00DA0BE1" w:rsidRDefault="002D207C" w:rsidP="002D20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इससे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Pr="002D207C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–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वार्षिक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अभ्यासों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पर्यवेक्षक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पारस्परिक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पहुँच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D207C">
        <w:rPr>
          <w:rFonts w:ascii="Kokila" w:hAnsi="Kokila" w:cs="Kokila"/>
          <w:b/>
          <w:bCs/>
          <w:color w:val="000066"/>
          <w:sz w:val="82"/>
          <w:szCs w:val="82"/>
        </w:rPr>
        <w:t xml:space="preserve">Reciprocal Access Agreement (RAA)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अनुमोदन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सक्रिय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भागीदारी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लड़ाकू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तैनात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D2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2D2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B2076DC" w14:textId="21E7FA7E" w:rsidR="00F456CF" w:rsidRPr="00F456CF" w:rsidRDefault="000C182C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87264" behindDoc="0" locked="0" layoutInCell="1" allowOverlap="1" wp14:anchorId="26A9A3DD" wp14:editId="5CF65502">
            <wp:simplePos x="0" y="0"/>
            <wp:positionH relativeFrom="margin">
              <wp:posOffset>7133469</wp:posOffset>
            </wp:positionH>
            <wp:positionV relativeFrom="paragraph">
              <wp:posOffset>1380624</wp:posOffset>
            </wp:positionV>
            <wp:extent cx="4700598" cy="3104147"/>
            <wp:effectExtent l="323850" t="323850" r="328930" b="325120"/>
            <wp:wrapNone/>
            <wp:docPr id="36" name="Picture 36" descr="C:\Users\hp\AppData\Local\Microsoft\Windows\INetCache\Content.MSO\E5EE7CC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hp\AppData\Local\Microsoft\Windows\INetCache\Content.MSO\E5EE7CC1.tm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727" cy="310555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="007D6C7C"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="007D6C7C" w:rsidRPr="00DA0BE1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प्रधानमंत्री</w:t>
      </w:r>
      <w:r w:rsidR="00F456CF" w:rsidRPr="00924EC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6CF"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मेटे</w:t>
      </w:r>
      <w:r w:rsidR="00F456CF" w:rsidRPr="00924EC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6CF"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फ्रेडरिक्सन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इस्तीफा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D7A8A"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The Prime Minister of which country, Mette Frederiksen, recently </w:t>
      </w:r>
      <w:proofErr w:type="gramStart"/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tendered her resignation</w:t>
      </w:r>
      <w:proofErr w:type="gramEnd"/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?</w:t>
      </w:r>
    </w:p>
    <w:p w14:paraId="377CBB43" w14:textId="46BED46B" w:rsidR="00F456CF" w:rsidRPr="00F456CF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नॉर्वे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Norway</w:t>
      </w:r>
    </w:p>
    <w:p w14:paraId="4728D9B3" w14:textId="46D673BE" w:rsidR="00F456CF" w:rsidRPr="00F456CF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स्वीडन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Sweden</w:t>
      </w:r>
    </w:p>
    <w:p w14:paraId="05347223" w14:textId="2C231B5D" w:rsidR="00F456CF" w:rsidRPr="00F456CF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डेनमार्क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Denmark</w:t>
      </w:r>
    </w:p>
    <w:p w14:paraId="5F86441F" w14:textId="070D32BD" w:rsidR="007D6C7C" w:rsidRPr="00DA0BE1" w:rsidRDefault="00F456CF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फिनलैंड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Finland</w:t>
      </w:r>
    </w:p>
    <w:p w14:paraId="49955BB0" w14:textId="71AC8F65" w:rsidR="007B1011" w:rsidRDefault="007B101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ED3818D" w14:textId="2E2B2E20" w:rsidR="000D7A8A" w:rsidRPr="00F456CF" w:rsidRDefault="007D6C7C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10" w:name="_Hlk217702137"/>
      <w:r w:rsidR="000D7A8A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0D7A8A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डेनमार्क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Denmark</w:t>
      </w:r>
    </w:p>
    <w:p w14:paraId="0BA281D8" w14:textId="1708272C" w:rsidR="00F456CF" w:rsidRPr="00F456CF" w:rsidRDefault="00F456C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25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मार्च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डेनमार्क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प्रधानमंत्री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मेटे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फ्रेडरिक्सन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Danish </w:t>
      </w:r>
      <w:r w:rsidRPr="00F456CF">
        <w:rPr>
          <w:rFonts w:ascii="Tahoma" w:hAnsi="Tahoma" w:cs="Tahoma"/>
          <w:b/>
          <w:bCs/>
          <w:color w:val="000066"/>
          <w:sz w:val="82"/>
          <w:szCs w:val="82"/>
          <w:lang w:val="en-IN" w:bidi="hi-IN"/>
        </w:rPr>
        <w:t>⁠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Prime Minister Mette Frederiksen)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अपनी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सरकार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इस्तीफा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resignation)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फ्रेडरिक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king Frederik)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सौंप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दिया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उनके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तीन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पार्टी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गठबंधन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आम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चुनाव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बड़ी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हार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सामना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पड़ा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08576FA8" w14:textId="77777777" w:rsidR="00F456CF" w:rsidRPr="00F456CF" w:rsidRDefault="00F456C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उनकी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सोशल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डेमोक्रेटिक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पार्टी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का</w:t>
      </w:r>
      <w:r w:rsidRPr="00924EC2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1903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बाद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सबसे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बुरा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चुनाव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जिसमें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179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सीटों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वाली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संसद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सिर्फ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38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सीटें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जीतीं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1D632B6B" w14:textId="77777777" w:rsidR="00F456CF" w:rsidRPr="00F456CF" w:rsidRDefault="00F456C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हालांकि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किसी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भी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पार्टी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को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बहुमत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हासिल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नहीं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हुआ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3068688B" w14:textId="114EF73F" w:rsidR="00B677CD" w:rsidRDefault="00F456C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वह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41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साल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उम्र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डेनमार्क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सबसे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युवा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प्रधानमंत्री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थीं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1D6FD97C" w14:textId="66F71E9B" w:rsidR="00F456CF" w:rsidRDefault="00F456CF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416A536" w14:textId="2928F11E" w:rsidR="00F456CF" w:rsidRPr="00F456CF" w:rsidRDefault="007D6C7C" w:rsidP="00F456C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bookmarkEnd w:id="10"/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0: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बीबीसी</w:t>
      </w:r>
      <w:r w:rsidR="00F456CF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6CF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F456CF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6CF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अपना</w:t>
      </w:r>
      <w:r w:rsidR="00F456CF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6CF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नया</w:t>
      </w:r>
      <w:r w:rsidR="00F456CF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6CF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महानिदेशक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D7A8A"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the BBC recently appointed as its new Director-General?</w:t>
      </w:r>
    </w:p>
    <w:p w14:paraId="53D6AE2B" w14:textId="22B6CB97" w:rsidR="00F456CF" w:rsidRPr="00F456CF" w:rsidRDefault="00BD5BAD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88288" behindDoc="0" locked="0" layoutInCell="1" allowOverlap="1" wp14:anchorId="18EC8DB1" wp14:editId="59AD2277">
            <wp:simplePos x="0" y="0"/>
            <wp:positionH relativeFrom="margin">
              <wp:align>right</wp:align>
            </wp:positionH>
            <wp:positionV relativeFrom="paragraph">
              <wp:posOffset>92924</wp:posOffset>
            </wp:positionV>
            <wp:extent cx="4854221" cy="2733393"/>
            <wp:effectExtent l="304800" t="323850" r="327660" b="314960"/>
            <wp:wrapNone/>
            <wp:docPr id="37" name="Picture 37" descr="C:\Users\hp\AppData\Local\Microsoft\Windows\INetCache\Content.MSO\20971D7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hp\AppData\Local\Microsoft\Windows\INetCache\Content.MSO\20971D77.t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221" cy="273339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टिम</w:t>
      </w:r>
      <w:r w:rsidR="00F456CF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6CF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डेविडसन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Tim Davidson</w:t>
      </w:r>
    </w:p>
    <w:p w14:paraId="6DE497B6" w14:textId="7D5F077B" w:rsidR="00F456CF" w:rsidRPr="00F456CF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जेम्स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हार्डिंग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James Harding</w:t>
      </w:r>
    </w:p>
    <w:p w14:paraId="759D1720" w14:textId="41AF0294" w:rsidR="00F456CF" w:rsidRPr="00F456CF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टोनी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हॉल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Tony Hall</w:t>
      </w:r>
    </w:p>
    <w:p w14:paraId="268D2A20" w14:textId="7202BC35" w:rsidR="00F456CF" w:rsidRPr="00F456CF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मैट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ब्रिटिन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Matt Brittin</w:t>
      </w:r>
    </w:p>
    <w:p w14:paraId="167903D1" w14:textId="6DFB324A" w:rsidR="00B677CD" w:rsidRPr="00DA0BE1" w:rsidRDefault="00F456CF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CD6B4DC" w14:textId="03B0BDF9" w:rsidR="00454F8F" w:rsidRPr="00DA0BE1" w:rsidRDefault="00454F8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A8D3E88" w14:textId="77777777" w:rsidR="000D7A8A" w:rsidRPr="00F456CF" w:rsidRDefault="007D6C7C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D7A8A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0D7A8A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मैट</w:t>
      </w:r>
      <w:r w:rsidR="000D7A8A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ब्रिटिन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Matt Brittin</w:t>
      </w:r>
    </w:p>
    <w:p w14:paraId="713F5C68" w14:textId="77777777" w:rsidR="00B10F55" w:rsidRPr="00B10F55" w:rsidRDefault="00B10F55" w:rsidP="00B10F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बीबीसी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पूर्व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गूगल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कार्यकारी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मैट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ब्रिटिन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10F55">
        <w:rPr>
          <w:rFonts w:ascii="Kokila" w:hAnsi="Kokila" w:cs="Kokila"/>
          <w:b/>
          <w:bCs/>
          <w:color w:val="000066"/>
          <w:sz w:val="82"/>
          <w:szCs w:val="82"/>
        </w:rPr>
        <w:t xml:space="preserve">Matt Brittin, former Google executive)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18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महानिदेशक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10F55">
        <w:rPr>
          <w:rFonts w:ascii="Kokila" w:hAnsi="Kokila" w:cs="Kokila"/>
          <w:b/>
          <w:bCs/>
          <w:color w:val="000066"/>
          <w:sz w:val="82"/>
          <w:szCs w:val="82"/>
        </w:rPr>
        <w:t xml:space="preserve">director general)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6C90728" w14:textId="77777777" w:rsidR="00B10F55" w:rsidRPr="00B10F55" w:rsidRDefault="00B10F55" w:rsidP="00B10F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महानिदेशक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टिम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डेवी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10F55">
        <w:rPr>
          <w:rFonts w:ascii="Kokila" w:hAnsi="Kokila" w:cs="Kokila"/>
          <w:b/>
          <w:bCs/>
          <w:color w:val="000066"/>
          <w:sz w:val="82"/>
          <w:szCs w:val="82"/>
        </w:rPr>
        <w:t xml:space="preserve">Tim Davie)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जगह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लेंगे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ECC383" w14:textId="029550B9" w:rsidR="00B10F55" w:rsidRPr="00B10F55" w:rsidRDefault="00B10F55" w:rsidP="00B10F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18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मई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संभालेंगे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36A5623" w14:textId="1A63D2A9" w:rsidR="00101B0F" w:rsidRPr="00DA0BE1" w:rsidRDefault="00B10F55" w:rsidP="00B10F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रॉडरी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टाल्फ़न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डेविस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10F55">
        <w:rPr>
          <w:rFonts w:ascii="Kokila" w:hAnsi="Kokila" w:cs="Kokila"/>
          <w:b/>
          <w:bCs/>
          <w:color w:val="000066"/>
          <w:sz w:val="82"/>
          <w:szCs w:val="82"/>
        </w:rPr>
        <w:t xml:space="preserve">Rhodri Talfan Davies), 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टिम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डेवी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प्रस्थान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बीबीसी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अंतरिम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महानिदेशक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नेतृत्व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0F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B10F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E99DB2F" w14:textId="77777777" w:rsidR="002B4818" w:rsidRDefault="002B4818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55D764" w14:textId="77777777" w:rsidR="002B4818" w:rsidRDefault="002B4818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9935DA" w14:textId="77777777" w:rsidR="002B4818" w:rsidRDefault="002B4818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451440" w14:textId="39E0D154" w:rsidR="002F0ACB" w:rsidRPr="002F0ACB" w:rsidRDefault="007D6C7C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bookmarkStart w:id="11" w:name="_Hlk224278521"/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कृष्णमूर्ति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टंडन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स्कूल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ऑफ़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आर्टिफिशियल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इंटेलिजेंस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2F0ACB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F0ACB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उद्घाटन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D7A8A"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Krishnamurthy Tandon School of Artificial Intelligence recently inaugurated?</w:t>
      </w:r>
    </w:p>
    <w:p w14:paraId="13269F83" w14:textId="00CB5FD5" w:rsidR="002F0ACB" w:rsidRPr="002F0ACB" w:rsidRDefault="006A7D20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789312" behindDoc="0" locked="0" layoutInCell="1" allowOverlap="1" wp14:anchorId="28535996" wp14:editId="15281977">
            <wp:simplePos x="0" y="0"/>
            <wp:positionH relativeFrom="margin">
              <wp:align>right</wp:align>
            </wp:positionH>
            <wp:positionV relativeFrom="paragraph">
              <wp:posOffset>-8890</wp:posOffset>
            </wp:positionV>
            <wp:extent cx="4907915" cy="3028315"/>
            <wp:effectExtent l="323850" t="323850" r="330835" b="324485"/>
            <wp:wrapNone/>
            <wp:docPr id="38" name="Picture 38" descr="कृष्णमूर्ति टंडन स्कूल ऑफ आर्टिफिशियल इंटेलिजेंस: आईआईएम अहमदाबाद को स्कूल  ऑफ आर्टिफिशियल इंटेलिजेंस (ईटी एजुकेशन) की स्थापना के लिए 100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कृष्णमूर्ति टंडन स्कूल ऑफ आर्टिफिशियल इंटेलिजेंस: आईआईएम अहमदाबाद को स्कूल  ऑफ आर्टिफिशियल इंटेलिजेंस (ईटी एजुकेशन) की स्थापना के लिए 100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5" t="8796" r="2217" b="11481"/>
                    <a:stretch/>
                  </pic:blipFill>
                  <pic:spPr bwMode="auto">
                    <a:xfrm>
                      <a:off x="0" y="0"/>
                      <a:ext cx="4907915" cy="302831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ACB"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a) IIM </w:t>
      </w:r>
      <w:r w:rsidR="002F0ACB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अहमदाबाद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IIM Ahmedabad</w:t>
      </w:r>
    </w:p>
    <w:p w14:paraId="4BC22A46" w14:textId="48E66C89" w:rsidR="002F0ACB" w:rsidRPr="002F0ACB" w:rsidRDefault="002F0ACB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b) IIT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IIT Delhi</w:t>
      </w:r>
    </w:p>
    <w:p w14:paraId="72DC966B" w14:textId="045AF735" w:rsidR="002F0ACB" w:rsidRPr="002F0ACB" w:rsidRDefault="002F0ACB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c) IISc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IISc Bengaluru</w:t>
      </w:r>
    </w:p>
    <w:p w14:paraId="138382A8" w14:textId="543FCACF" w:rsidR="002F0ACB" w:rsidRPr="002F0ACB" w:rsidRDefault="002F0ACB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d) IIM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बैंगलोर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IIM Bangalore</w:t>
      </w:r>
    </w:p>
    <w:p w14:paraId="4922776D" w14:textId="0423FFBE" w:rsidR="00B677CD" w:rsidRPr="00DA0BE1" w:rsidRDefault="002F0ACB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933290C" w14:textId="77777777" w:rsidR="00B677CD" w:rsidRPr="00DA0BE1" w:rsidRDefault="00B677CD" w:rsidP="00B677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BA3A54" w14:textId="2AB3DD57" w:rsidR="002F0ACB" w:rsidRDefault="002F0ACB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3F10B8" w14:textId="4A2B8B47" w:rsidR="002B4818" w:rsidRDefault="002B4818" w:rsidP="002F0AC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FFCD5E7" w14:textId="77777777" w:rsidR="000D7A8A" w:rsidRPr="002F0ACB" w:rsidRDefault="007D6C7C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End w:id="11"/>
      <w:r w:rsidR="000D7A8A"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a) IIM </w:t>
      </w:r>
      <w:r w:rsidR="000D7A8A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अहमदाबाद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IIM Ahmedabad</w:t>
      </w:r>
    </w:p>
    <w:p w14:paraId="5E81CD36" w14:textId="38326296" w:rsidR="002F0ACB" w:rsidRPr="002F0ACB" w:rsidRDefault="002F0ACB" w:rsidP="000D7A8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प्रबंधन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संस्थान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अहमदाबाद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IIM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अहमदाबाद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परिसर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कृष्णमूर्ति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टंडन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स्कूल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आर्टिफिशियल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इंटेलिजेंस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Krishnamurthy Tandon School of Artificial Intelligence)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89D7DDC" w14:textId="77777777" w:rsidR="002F0ACB" w:rsidRPr="002F0ACB" w:rsidRDefault="002F0ACB" w:rsidP="002F0AC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कृत्रिम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बुद्धिमत्ता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AI)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प्रगति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व्यावहारिक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उपकरणों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समाधानों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अनुवादित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बेहतर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लेने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उत्पादकता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उद्योग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समाज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जटिल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चुनौतियों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समाधान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</w:t>
      </w:r>
    </w:p>
    <w:p w14:paraId="5B3F5B6B" w14:textId="2EA86A0D" w:rsidR="002F0ACB" w:rsidRPr="002F0ACB" w:rsidRDefault="002F0ACB" w:rsidP="002F0AC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अनुसंधान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नवाचार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एआई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शिक्षा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बढ़ावा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AB3387F" w14:textId="6A793C00" w:rsidR="00B677CD" w:rsidRPr="00DA0BE1" w:rsidRDefault="002F0ACB" w:rsidP="002F0AC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स्कूल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चंद्रिका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कृष्णमूर्ति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टंडन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पति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रंजन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टंडन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दिए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100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करोड़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रुपये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अंतर्निवेश</w:t>
      </w:r>
      <w:r w:rsidRPr="0040768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endowment)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माध्यम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चंद्रिका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कृष्णमूर्ति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टंडन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–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व्यवसायी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मानवीय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कार्यकर्ता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ग्रैमी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विजेता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संगीतकार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Grammy-Award Winning Musician),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IIMA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छात्रा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PGP 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1975)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F5327F8" w14:textId="44312305" w:rsidR="00B677CD" w:rsidRPr="00DA0BE1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650E07" w14:textId="77777777" w:rsidR="00B677CD" w:rsidRPr="00DA0BE1" w:rsidRDefault="00B677CD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A2765A0" w14:textId="77777777" w:rsidR="002F0ACB" w:rsidRDefault="002F0ACB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753424" w14:textId="77777777" w:rsidR="002F0ACB" w:rsidRDefault="002F0ACB" w:rsidP="00B677C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4D5091" w14:textId="3B2BA861" w:rsidR="00D87AF8" w:rsidRPr="00D87AF8" w:rsidRDefault="006A7D20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90336" behindDoc="0" locked="0" layoutInCell="1" allowOverlap="1" wp14:anchorId="7551F0FE" wp14:editId="4B4C6114">
            <wp:simplePos x="0" y="0"/>
            <wp:positionH relativeFrom="margin">
              <wp:align>right</wp:align>
            </wp:positionH>
            <wp:positionV relativeFrom="paragraph">
              <wp:posOffset>1332496</wp:posOffset>
            </wp:positionV>
            <wp:extent cx="4763269" cy="3838129"/>
            <wp:effectExtent l="323850" t="323850" r="323215" b="314960"/>
            <wp:wrapNone/>
            <wp:docPr id="40" name="Picture 40" descr="C:\Users\hp\AppData\Local\Microsoft\Windows\INetCache\Content.MSO\B65B8EF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hp\AppData\Local\Microsoft\Windows\INetCache\Content.MSO\B65B8EFA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73" b="10850"/>
                    <a:stretch/>
                  </pic:blipFill>
                  <pic:spPr bwMode="auto">
                    <a:xfrm>
                      <a:off x="0" y="0"/>
                      <a:ext cx="4763269" cy="383812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="007D6C7C"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="00D87AF8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7AF8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रंगमंच</w:t>
      </w:r>
      <w:r w:rsidR="00D87AF8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7AF8"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D87AF8"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Theatre Day 2026 recently observed?</w:t>
      </w:r>
    </w:p>
    <w:p w14:paraId="7C7D15D3" w14:textId="3D250D75" w:rsidR="00D87AF8" w:rsidRPr="00D87AF8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25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25</w:t>
      </w:r>
    </w:p>
    <w:p w14:paraId="65BB4865" w14:textId="35AD2BAA" w:rsidR="00D87AF8" w:rsidRPr="00D87AF8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26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26</w:t>
      </w:r>
    </w:p>
    <w:p w14:paraId="5CD53790" w14:textId="4F70F2F9" w:rsidR="00D87AF8" w:rsidRPr="00D87AF8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27</w:t>
      </w:r>
    </w:p>
    <w:p w14:paraId="4FCAC213" w14:textId="3B26089C" w:rsidR="00B677CD" w:rsidRPr="00DA0BE1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28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28</w:t>
      </w:r>
    </w:p>
    <w:p w14:paraId="6E929B00" w14:textId="77777777" w:rsidR="007D6C7C" w:rsidRPr="00DA0BE1" w:rsidRDefault="007D6C7C" w:rsidP="007D6C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411AE0" w14:textId="1DE02657" w:rsidR="005B2354" w:rsidRPr="00DA0BE1" w:rsidRDefault="005B235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D6221A8" w14:textId="77777777" w:rsidR="00D87AF8" w:rsidRPr="00D87AF8" w:rsidRDefault="007D6C7C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5BB8BF48" w14:textId="77777777" w:rsidR="00D87AF8" w:rsidRPr="00D87AF8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27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रंगमंच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World Theatre Day),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1962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पेरिस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Paris)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थिएटर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नेशंस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"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सत्र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Theatre of Nations season)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उपलक्ष्य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F0396B2" w14:textId="465F3EC1" w:rsidR="00D87AF8" w:rsidRPr="00D87AF8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रंगमंच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शुरुआत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1961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55AEC"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रंगमंच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संस्थान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International Theatre Institute (ITI))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01B7A5FA" w14:textId="77777777" w:rsidR="00D87AF8" w:rsidRPr="00D87AF8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रंगमंच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थीम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 “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रंगमंच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शांति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संस्कृति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>Theatre and a Culture of Peace)”</w:t>
      </w:r>
    </w:p>
    <w:p w14:paraId="7D6717C5" w14:textId="77777777" w:rsidR="00D87AF8" w:rsidRPr="00D87AF8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5949C5E2" w14:textId="7EFBCEE3" w:rsidR="001F556D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55AEC"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संदेश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विलेम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55AE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डेफो</w:t>
      </w:r>
      <w:r w:rsidRPr="00355AE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Willem Dafoe),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प्रसिद्ध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अभिनेता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सिनेमा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थिएटर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योगदान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जाते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E97E2ED" w14:textId="084CDBCD" w:rsidR="00D87AF8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98FD80" w14:textId="1341C98E" w:rsidR="002B4818" w:rsidRDefault="002B481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DDE0CF3" w14:textId="2AA3A13E" w:rsidR="002B4818" w:rsidRDefault="002B481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6D8EA1" w14:textId="77777777" w:rsidR="002B4818" w:rsidRDefault="002B481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8859E7" w14:textId="77777777" w:rsidR="00D87AF8" w:rsidRPr="00DA0BE1" w:rsidRDefault="00D87AF8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A1E360" w14:textId="5E9CDD5F" w:rsidR="001F556D" w:rsidRPr="00DA0BE1" w:rsidRDefault="001F556D" w:rsidP="001F556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F56276" w14:textId="0FDBC9F6" w:rsidR="00D87AF8" w:rsidRPr="00D87AF8" w:rsidRDefault="007D6C7C" w:rsidP="00D87A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ब्रिक्स</w:t>
      </w:r>
      <w:r w:rsidR="00D87AF8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7AF8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युवा</w:t>
      </w:r>
      <w:r w:rsidR="00D87AF8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7AF8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समन्वय</w:t>
      </w:r>
      <w:r w:rsidR="00D87AF8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7AF8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बैठक</w:t>
      </w:r>
      <w:r w:rsidR="00D87AF8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7AF8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87AF8" w:rsidRPr="00D87AF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D7A8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recently hosted the BRICS Youth Coordination Meeting 2026?</w:t>
      </w:r>
    </w:p>
    <w:p w14:paraId="473C2B5A" w14:textId="479AE4D1" w:rsidR="00D87AF8" w:rsidRPr="00D87AF8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6A5802DF" w14:textId="1C490A55" w:rsidR="00D87AF8" w:rsidRPr="00D87AF8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4D73036C" w14:textId="391E21A4" w:rsidR="00D87AF8" w:rsidRPr="00D87AF8" w:rsidRDefault="00D87AF8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ब्राज़ील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Brazil</w:t>
      </w:r>
    </w:p>
    <w:p w14:paraId="637C40B2" w14:textId="77EB98BD" w:rsidR="007D6C7C" w:rsidRDefault="00D87AF8" w:rsidP="000D7A8A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India</w:t>
      </w:r>
    </w:p>
    <w:p w14:paraId="244F8745" w14:textId="1A05183E" w:rsidR="000D7A8A" w:rsidRDefault="000D7A8A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7FC283" w14:textId="77777777" w:rsidR="000D7A8A" w:rsidRPr="00DA0BE1" w:rsidRDefault="000D7A8A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203538" w14:textId="5891A2DF" w:rsidR="00590C28" w:rsidRDefault="00590C2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CF2965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3C4A016E" wp14:editId="5A78478A">
            <wp:extent cx="11657966" cy="6358890"/>
            <wp:effectExtent l="95250" t="95250" r="95885" b="9906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617" cy="636251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4DBE6352" w14:textId="1E4C59DD" w:rsidR="000D7A8A" w:rsidRDefault="007D6C7C" w:rsidP="000D7A8A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D7A8A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0D7A8A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India</w:t>
      </w:r>
    </w:p>
    <w:bookmarkEnd w:id="4"/>
    <w:bookmarkEnd w:id="5"/>
    <w:bookmarkEnd w:id="7"/>
    <w:bookmarkEnd w:id="8"/>
    <w:bookmarkEnd w:id="9"/>
    <w:p w14:paraId="0BF66963" w14:textId="77777777" w:rsidR="009436AD" w:rsidRPr="009436AD" w:rsidRDefault="009436AD" w:rsidP="009436AD">
      <w:pPr>
        <w:rPr>
          <w:rFonts w:ascii="Kokila" w:hAnsi="Kokila" w:cs="Kokila"/>
          <w:b/>
          <w:bCs/>
          <w:color w:val="000066"/>
          <w:sz w:val="82"/>
          <w:szCs w:val="82"/>
        </w:rPr>
      </w:pP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25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वर्चुअल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पहली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ब्रिक्स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युवा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समन्वय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बैठक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BRICS Youth Coordination Meeting 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2026)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735B2F1" w14:textId="77777777" w:rsidR="009436AD" w:rsidRPr="009436AD" w:rsidRDefault="009436AD" w:rsidP="009436AD">
      <w:pPr>
        <w:rPr>
          <w:rFonts w:ascii="Kokila" w:hAnsi="Kokila" w:cs="Kokila"/>
          <w:b/>
          <w:bCs/>
          <w:color w:val="000066"/>
          <w:sz w:val="82"/>
          <w:szCs w:val="82"/>
        </w:rPr>
      </w:pP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ब्रिक्स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प्रतिनिधियों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493C209" w14:textId="77777777" w:rsidR="009436AD" w:rsidRPr="009436AD" w:rsidRDefault="009436AD" w:rsidP="009436AD">
      <w:pPr>
        <w:rPr>
          <w:rFonts w:ascii="Kokila" w:hAnsi="Kokila" w:cs="Kokila"/>
          <w:b/>
          <w:bCs/>
          <w:color w:val="000066"/>
          <w:sz w:val="82"/>
          <w:szCs w:val="82"/>
        </w:rPr>
      </w:pP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थीम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"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लचीलापन</w:t>
      </w:r>
      <w:r w:rsidRPr="00BC0562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नवाचार</w:t>
      </w:r>
      <w:r w:rsidRPr="00BC0562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सहयोग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स्थिरता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लिए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निर्माण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Building for Resilience, Innovation, Cooperation and Sustainability)" </w:t>
      </w:r>
    </w:p>
    <w:p w14:paraId="48A9AA17" w14:textId="77777777" w:rsidR="009436AD" w:rsidRPr="009436AD" w:rsidRDefault="009436AD" w:rsidP="009436AD">
      <w:pPr>
        <w:rPr>
          <w:rFonts w:ascii="Kokila" w:hAnsi="Kokila" w:cs="Kokila"/>
          <w:b/>
          <w:bCs/>
          <w:color w:val="000066"/>
          <w:sz w:val="82"/>
          <w:szCs w:val="82"/>
        </w:rPr>
      </w:pP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ब्रिक्स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अध्यक्षता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FEF1E01" w14:textId="77777777" w:rsidR="009436AD" w:rsidRPr="009436AD" w:rsidRDefault="009436AD" w:rsidP="009436AD">
      <w:pPr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4EC494F" w14:textId="035EEA8D" w:rsidR="00B74EC5" w:rsidRDefault="009436AD" w:rsidP="009436AD">
      <w:pPr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val="en-IN" w:bidi="hi-IN"/>
        </w:rPr>
      </w:pP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बैठक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ब्रिक्स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यूथ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ट्रैक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BRICS Youth Track 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2026)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संक्षिप्त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विवरण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प्रस्तुत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बैठकें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विषयगत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सहभागिताएं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ब्रिक्स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स्वयंसेवी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गतिविधियां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परिषद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बैठक</w:t>
      </w:r>
      <w:r w:rsidRPr="009436A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शिखर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सम्मेलन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मंत्रिस्तरीय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बैठक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सहित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पहलों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रूपरेखा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6A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436A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8E75BC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val="en-IN" w:bidi="hi-IN"/>
        </w:rPr>
        <w:t xml:space="preserve"> </w:t>
      </w:r>
    </w:p>
    <w:p w14:paraId="13D10D62" w14:textId="77777777" w:rsidR="0098479C" w:rsidRPr="00404E97" w:rsidRDefault="0098479C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val="en-IN" w:bidi="hi-IN"/>
        </w:rPr>
      </w:pPr>
    </w:p>
    <w:p w14:paraId="71733A05" w14:textId="20059ECA" w:rsidR="00B74EC5" w:rsidRDefault="00B74EC5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2A97F3B" w14:textId="0B82B7BA" w:rsidR="002B4818" w:rsidRDefault="002B4818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0CF2460" w14:textId="77777777" w:rsidR="002B4818" w:rsidRDefault="002B4818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06B563F" w14:textId="2DA9E45D" w:rsidR="00923E67" w:rsidRPr="00923E67" w:rsidRDefault="00CB43B6" w:rsidP="00923E6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91360" behindDoc="0" locked="0" layoutInCell="1" allowOverlap="1" wp14:anchorId="546BDF5C" wp14:editId="7792596D">
            <wp:simplePos x="0" y="0"/>
            <wp:positionH relativeFrom="column">
              <wp:posOffset>7793455</wp:posOffset>
            </wp:positionH>
            <wp:positionV relativeFrom="paragraph">
              <wp:posOffset>1476875</wp:posOffset>
            </wp:positionV>
            <wp:extent cx="3927241" cy="2902349"/>
            <wp:effectExtent l="323850" t="323850" r="321310" b="317500"/>
            <wp:wrapNone/>
            <wp:docPr id="41" name="Picture 41" descr="C:\Users\hp\AppData\Local\Microsoft\Windows\INetCache\Content.MSO\69CA11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hp\AppData\Local\Microsoft\Windows\INetCache\Content.MSO\69CA118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06"/>
                    <a:stretch/>
                  </pic:blipFill>
                  <pic:spPr bwMode="auto">
                    <a:xfrm>
                      <a:off x="0" y="0"/>
                      <a:ext cx="3940028" cy="291179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3E67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="00923E6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="00923E67"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="00923E67"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किसने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एयरटेल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अफ्रीका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चेयरमैन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पद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="00923E67"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23E67"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इस्तीफा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देने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23E67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23E67" w:rsidRPr="00923E6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D7A8A"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announced their resignation from the post of Chairman of Airtel Africa?</w:t>
      </w:r>
    </w:p>
    <w:p w14:paraId="1ADA5D96" w14:textId="7E4ED482" w:rsidR="00923E67" w:rsidRPr="00923E67" w:rsidRDefault="00923E67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सुनील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Sunil Bharti Mittal</w:t>
      </w:r>
    </w:p>
    <w:p w14:paraId="4644FDA3" w14:textId="313B7B62" w:rsidR="00923E67" w:rsidRPr="00923E67" w:rsidRDefault="00923E67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गोपाल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विट्टल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Gopal Vittal</w:t>
      </w:r>
    </w:p>
    <w:p w14:paraId="5FC32E41" w14:textId="51F937B1" w:rsidR="00923E67" w:rsidRPr="00923E67" w:rsidRDefault="00923E67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श्रवण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Shravan Bharti Mittal</w:t>
      </w:r>
    </w:p>
    <w:p w14:paraId="7A9D093F" w14:textId="60DA5A04" w:rsidR="00923E67" w:rsidRPr="00DA0BE1" w:rsidRDefault="00923E67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श्रीनिवासन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K. Srinivasan</w:t>
      </w:r>
    </w:p>
    <w:p w14:paraId="75789C89" w14:textId="319EA197" w:rsidR="00923E67" w:rsidRPr="00DA0BE1" w:rsidRDefault="00923E67" w:rsidP="00923E67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ED87042" w14:textId="77777777" w:rsidR="000D7A8A" w:rsidRPr="00923E67" w:rsidRDefault="00923E67" w:rsidP="000D7A8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DA0B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D7A8A"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0D7A8A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सुनील</w:t>
      </w:r>
      <w:r w:rsidR="000D7A8A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="000D7A8A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D7A8A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0D7A8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D7A8A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Sunil Bharti Mittal</w:t>
      </w:r>
    </w:p>
    <w:p w14:paraId="02C42112" w14:textId="77777777" w:rsidR="009A51B0" w:rsidRPr="005A483F" w:rsidRDefault="009A51B0" w:rsidP="009A51B0">
      <w:pPr>
        <w:jc w:val="both"/>
        <w:rPr>
          <w:rFonts w:ascii="Kokila" w:hAnsi="Kokila" w:cs="Kokila"/>
          <w:b/>
          <w:bCs/>
          <w:color w:val="002060"/>
          <w:sz w:val="82"/>
          <w:szCs w:val="82"/>
        </w:rPr>
      </w:pP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हाल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ही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में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सुनील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मित्तल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ने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जुलाई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/>
          <w:b/>
          <w:bCs/>
          <w:color w:val="002060"/>
          <w:sz w:val="82"/>
          <w:szCs w:val="82"/>
        </w:rPr>
        <w:t>2026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में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एयरटेल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अफ्रीका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>(</w:t>
      </w:r>
      <w:r w:rsidRPr="005A483F">
        <w:rPr>
          <w:rFonts w:ascii="Kokila" w:hAnsi="Kokila" w:cs="Kokila"/>
          <w:b/>
          <w:bCs/>
          <w:color w:val="002060"/>
          <w:sz w:val="82"/>
          <w:szCs w:val="82"/>
        </w:rPr>
        <w:t xml:space="preserve">Airtel Africa)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के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चेयरमैन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के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पद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से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इस्तीफा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देने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की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घोषणा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की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है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>.</w:t>
      </w:r>
    </w:p>
    <w:p w14:paraId="6477FFE7" w14:textId="57539358" w:rsidR="00B74EC5" w:rsidRPr="005A483F" w:rsidRDefault="009A51B0" w:rsidP="009A51B0">
      <w:pPr>
        <w:jc w:val="both"/>
        <w:rPr>
          <w:rFonts w:ascii="Kokila" w:hAnsi="Kokila" w:cs="Kokila"/>
          <w:b/>
          <w:bCs/>
          <w:color w:val="002060"/>
          <w:sz w:val="82"/>
          <w:szCs w:val="82"/>
          <w:highlight w:val="darkRed"/>
          <w:lang w:bidi="hi-IN"/>
        </w:rPr>
      </w:pP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गोपाल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विट्टल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उनकी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जगह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गैर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कार्यकारी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अध्यक्ष</w:t>
      </w:r>
      <w:r w:rsidRPr="00BC056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>(</w:t>
      </w:r>
      <w:r w:rsidRPr="005A483F">
        <w:rPr>
          <w:rFonts w:ascii="Kokila" w:hAnsi="Kokila" w:cs="Kokila"/>
          <w:b/>
          <w:bCs/>
          <w:color w:val="002060"/>
          <w:sz w:val="82"/>
          <w:szCs w:val="82"/>
        </w:rPr>
        <w:t xml:space="preserve">non-executive chair)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के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रूप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में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और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श्रवण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भारती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मित्तल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उपाध्यक्ष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(</w:t>
      </w:r>
      <w:r w:rsidRPr="005A483F">
        <w:rPr>
          <w:rFonts w:ascii="Kokila" w:hAnsi="Kokila" w:cs="Kokila"/>
          <w:b/>
          <w:bCs/>
          <w:color w:val="002060"/>
          <w:sz w:val="82"/>
          <w:szCs w:val="82"/>
        </w:rPr>
        <w:t xml:space="preserve">deputy chair)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के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रूप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में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पदभार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 xml:space="preserve"> </w:t>
      </w:r>
      <w:r w:rsidRPr="005A483F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>संभालेंगे</w:t>
      </w:r>
      <w:r w:rsidRPr="005A483F">
        <w:rPr>
          <w:rFonts w:ascii="Kokila" w:hAnsi="Kokila" w:cs="Kokila"/>
          <w:b/>
          <w:bCs/>
          <w:color w:val="002060"/>
          <w:sz w:val="82"/>
          <w:szCs w:val="82"/>
          <w:cs/>
          <w:lang w:bidi="hi-IN"/>
        </w:rPr>
        <w:t>.</w:t>
      </w:r>
      <w:r w:rsidR="00BC0562">
        <w:rPr>
          <w:rFonts w:ascii="Kokila" w:hAnsi="Kokila" w:cs="Kokila" w:hint="cs"/>
          <w:b/>
          <w:bCs/>
          <w:color w:val="002060"/>
          <w:sz w:val="82"/>
          <w:szCs w:val="82"/>
          <w:cs/>
          <w:lang w:bidi="hi-IN"/>
        </w:rPr>
        <w:t xml:space="preserve"> </w:t>
      </w:r>
    </w:p>
    <w:p w14:paraId="121688AB" w14:textId="1BDAF3D5" w:rsidR="009436AD" w:rsidRDefault="009436AD" w:rsidP="002D6C02">
      <w:pPr>
        <w:jc w:val="center"/>
        <w:rPr>
          <w:rFonts w:ascii="Kokila" w:hAnsi="Kokila" w:cs="Kokila"/>
          <w:b/>
          <w:bCs/>
          <w:color w:val="002060"/>
          <w:sz w:val="82"/>
          <w:szCs w:val="82"/>
          <w:highlight w:val="darkRed"/>
          <w:lang w:bidi="hi-IN"/>
        </w:rPr>
      </w:pPr>
    </w:p>
    <w:p w14:paraId="15249B8C" w14:textId="35F45AE2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A4F5662" w14:textId="77777777" w:rsidR="00ED34B8" w:rsidRDefault="00ED34B8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C311416" w14:textId="41DC6316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ED22DB1" w14:textId="15B34D7F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AB0B3B7" w14:textId="07EB3E43" w:rsidR="002B4818" w:rsidRDefault="002B4818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5FE48282" w14:textId="5C6FB162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3F4D59E" w14:textId="77777777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6C85CF8B" w:rsidR="00253A1D" w:rsidRPr="00796DCF" w:rsidRDefault="006323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F122B2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FD2117" w14:textId="6AFAF7BB" w:rsidR="00253A1D" w:rsidRPr="00900481" w:rsidRDefault="00726E10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1 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शून्य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भेदभाव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D31DC2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Zero Discrimination Day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F85A53E" w14:textId="605B92B8" w:rsidR="00D60DDC" w:rsidRPr="00900481" w:rsidRDefault="00F32D10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वन्यजीव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Wildlife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753C64F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E0431" w14:textId="36A098AF" w:rsidR="00771EB5" w:rsidRPr="002077A0" w:rsidRDefault="00F32D10" w:rsidP="002D6C02">
            <w:pPr>
              <w:pStyle w:val="ListParagraph"/>
              <w:spacing w:after="0"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सुरक्षा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National Safety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116E6D8" w14:textId="68771287" w:rsidR="00253A1D" w:rsidRPr="00BE7F3F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8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महिला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Women's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किडनी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(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माह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दूसरे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गुरुवार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6FEA2AD" w14:textId="2A4A8055" w:rsidR="00253A1D" w:rsidRPr="002077A0" w:rsidRDefault="00EF578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Kidney Day (on the second Thursday of March)</w:t>
            </w:r>
          </w:p>
        </w:tc>
      </w:tr>
      <w:tr w:rsidR="00CA0DE2" w:rsidRPr="00F122B2" w14:paraId="51968C78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60021A7" w14:textId="77777777" w:rsidR="002549DB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15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उपभोक्ता</w:t>
            </w:r>
            <w:r w:rsid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अधिकार</w:t>
            </w:r>
            <w:r w:rsidR="00523962"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50307BB3" w14:textId="77777777" w:rsidR="004F6721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Consumer Rights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  <w:p w14:paraId="06A70C7B" w14:textId="0B54D307" w:rsidR="002549DB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</w:p>
        </w:tc>
      </w:tr>
      <w:tr w:rsidR="00253A1D" w:rsidRPr="00F122B2" w14:paraId="4BB1A27C" w14:textId="77777777" w:rsidTr="003A2588">
        <w:trPr>
          <w:trHeight w:val="1967"/>
        </w:trPr>
        <w:tc>
          <w:tcPr>
            <w:tcW w:w="5000" w:type="pct"/>
            <w:shd w:val="clear" w:color="auto" w:fill="auto"/>
          </w:tcPr>
          <w:p w14:paraId="720D8283" w14:textId="77777777" w:rsidR="002549DB" w:rsidRDefault="00523962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20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गौरैया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84FB83" w14:textId="12FC3F1A" w:rsidR="00253A1D" w:rsidRPr="00900481" w:rsidRDefault="002549D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Sparrow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1410BA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8B35D57" w14:textId="0B85A292" w:rsidR="00A66C16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डाउन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सिंड्रोम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Down Syndrome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7E1C6742" w14:textId="77777777" w:rsidTr="00F24BBE">
        <w:trPr>
          <w:trHeight w:val="1206"/>
        </w:trPr>
        <w:tc>
          <w:tcPr>
            <w:tcW w:w="5000" w:type="pct"/>
            <w:shd w:val="clear" w:color="auto" w:fill="auto"/>
          </w:tcPr>
          <w:p w14:paraId="60DC4A54" w14:textId="4801C0B7" w:rsidR="00253A1D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वानिकी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Forestry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A80CC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22B23AA7" w14:textId="26FF1E3C" w:rsidR="00771EB5" w:rsidRPr="002077A0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22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जल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Water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A66C16" w:rsidRPr="00F122B2" w14:paraId="1CC02FB6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5FA01E88" w14:textId="7A978B38" w:rsidR="00E647C5" w:rsidRPr="008F502C" w:rsidRDefault="00312F9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मौसम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विज्ञान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Meteorological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30749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D6D971E" w14:textId="77777777" w:rsidR="00201CE3" w:rsidRDefault="00D31DC2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क्षय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रोग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TB)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2A4137D2" w14:textId="5DA49178" w:rsidR="00253A1D" w:rsidRPr="002077A0" w:rsidRDefault="00201CE3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Tuberculosis (TB) Day</w:t>
            </w: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</w:tbl>
    <w:p w14:paraId="69A84259" w14:textId="455547BF" w:rsidR="00253A1D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0100919D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bookmarkEnd w:id="6"/>
    <w:p w14:paraId="6BDCFF32" w14:textId="0DDEEC89" w:rsidR="000C7E52" w:rsidRDefault="000C7E52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Israel War Diary</w:t>
      </w:r>
      <w:r w:rsidRPr="00F4797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Pr="00F47972">
        <w:rPr>
          <w:color w:val="C00000"/>
        </w:rPr>
        <w:t xml:space="preserve"> </w:t>
      </w:r>
    </w:p>
    <w:p w14:paraId="348827A3" w14:textId="7B445785" w:rsidR="00F47972" w:rsidRPr="0022072F" w:rsidRDefault="00F4797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D21C512" w14:textId="07DE94D6" w:rsidR="006562B3" w:rsidRPr="00315F43" w:rsidRDefault="006562B3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>The Winner's Mindset</w:t>
      </w:r>
      <w:r w:rsidRPr="0022072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 xml:space="preserve"> </w:t>
      </w:r>
    </w:p>
    <w:p w14:paraId="545EEFD2" w14:textId="77777777" w:rsidR="0022072F" w:rsidRDefault="0022072F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2C95F431" w14:textId="3C24F599" w:rsidR="006562B3" w:rsidRDefault="006562B3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The Idea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Democracy</w:t>
      </w:r>
      <w:r w:rsidR="0049575C"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</w:p>
    <w:p w14:paraId="70EECBE7" w14:textId="77777777" w:rsidR="001F4FD0" w:rsidRPr="00806BC2" w:rsidRDefault="001F4FD0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482D33FE" w14:textId="0E2397CA" w:rsidR="008A35A4" w:rsidRPr="00806BC2" w:rsidRDefault="00726119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The Babri Masjid Ram Mandir Dilemma</w:t>
      </w:r>
      <w:r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823B00"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</w:p>
    <w:p w14:paraId="5A9865E4" w14:textId="33CFEFC9" w:rsidR="00806BC2" w:rsidRDefault="00806BC2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</w:pPr>
    </w:p>
    <w:p w14:paraId="5EAE422B" w14:textId="51CC9792" w:rsidR="008A35A4" w:rsidRPr="00806BC2" w:rsidRDefault="00726119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Call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The Gir</w:t>
      </w:r>
      <w:r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</w:p>
    <w:p w14:paraId="619E3B3E" w14:textId="38C78D7B" w:rsidR="00DA533D" w:rsidRDefault="00D2787A" w:rsidP="00DA533D">
      <w:pPr>
        <w:spacing w:after="0" w:line="240" w:lineRule="auto"/>
        <w:rPr>
          <w:color w:val="C00000"/>
        </w:rPr>
      </w:pPr>
      <w:bookmarkStart w:id="12" w:name="_Hlk224993413"/>
      <w:r>
        <w:rPr>
          <w:noProof/>
          <w:color w:val="C00000"/>
        </w:rPr>
        <w:drawing>
          <wp:anchor distT="0" distB="0" distL="114300" distR="114300" simplePos="0" relativeHeight="251773952" behindDoc="0" locked="0" layoutInCell="1" allowOverlap="1" wp14:anchorId="38643A85" wp14:editId="702E3F04">
            <wp:simplePos x="0" y="0"/>
            <wp:positionH relativeFrom="column">
              <wp:posOffset>6781800</wp:posOffset>
            </wp:positionH>
            <wp:positionV relativeFrom="paragraph">
              <wp:posOffset>133350</wp:posOffset>
            </wp:positionV>
            <wp:extent cx="3484880" cy="1900555"/>
            <wp:effectExtent l="323850" t="323850" r="325120" b="328295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0" cy="19005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विश्व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गुरु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श्रील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प्रभुपाद</w:t>
      </w:r>
      <w:r w:rsidR="00B31509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5926B6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डॉ</w:t>
      </w:r>
      <w:r w:rsidR="005926B6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. </w:t>
      </w:r>
      <w:r w:rsidR="005926B6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उषा</w:t>
      </w:r>
      <w:r w:rsidR="005926B6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5926B6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उपाध्याय</w:t>
      </w:r>
      <w:r w:rsidR="001F4FD0" w:rsidRPr="007D4571">
        <w:rPr>
          <w:color w:val="C00000"/>
        </w:rPr>
        <w:t xml:space="preserve"> </w:t>
      </w:r>
    </w:p>
    <w:p w14:paraId="40B463A7" w14:textId="454AE842" w:rsidR="000018F3" w:rsidRDefault="000018F3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AA2B7CA" w14:textId="4F71BE30" w:rsidR="00DD59E8" w:rsidRDefault="00DD59E8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99A1060" w14:textId="2F4B0873" w:rsidR="00DD59E8" w:rsidRPr="00DA533D" w:rsidRDefault="00DD59E8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E539FA7" w14:textId="4CC66507" w:rsidR="00DA533D" w:rsidRDefault="00D2787A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4"/>
          <w:szCs w:val="84"/>
          <w:cs/>
          <w:lang w:bidi="hi-IN"/>
        </w:rPr>
        <w:drawing>
          <wp:anchor distT="0" distB="0" distL="114300" distR="114300" simplePos="0" relativeHeight="251774976" behindDoc="0" locked="0" layoutInCell="1" allowOverlap="1" wp14:anchorId="4F67A418" wp14:editId="7AB8CDBD">
            <wp:simplePos x="0" y="0"/>
            <wp:positionH relativeFrom="page">
              <wp:posOffset>9786553</wp:posOffset>
            </wp:positionH>
            <wp:positionV relativeFrom="paragraph">
              <wp:posOffset>99060</wp:posOffset>
            </wp:positionV>
            <wp:extent cx="2758239" cy="1504288"/>
            <wp:effectExtent l="323850" t="323850" r="328295" b="32512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239" cy="150428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अटल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DA533D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बिहारी</w:t>
      </w:r>
      <w:r w:rsidR="00DA533D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923B9B" w:rsidRPr="00923B9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वाजपेयी</w:t>
      </w:r>
      <w:r w:rsidR="00923B9B" w:rsidRPr="00923B9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B31509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</w:t>
      </w:r>
      <w:r w:rsidR="00B31509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B31509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अमर</w:t>
      </w:r>
      <w:r w:rsidR="00B31509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B31509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राजनेता</w:t>
      </w:r>
      <w:r w:rsidR="00B31509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-</w:t>
      </w:r>
      <w:r w:rsidR="00DA533D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श्री</w:t>
      </w:r>
      <w:r w:rsidR="00DA533D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DA533D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विजय</w:t>
      </w:r>
      <w:r w:rsidR="00DA533D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DA533D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गोयल</w:t>
      </w:r>
      <w:r w:rsidR="00DA533D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</w:p>
    <w:p w14:paraId="2E3274EA" w14:textId="6BD2966E" w:rsidR="00923B9B" w:rsidRDefault="00923B9B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A10E6D1" w14:textId="78DC6726" w:rsidR="00923B9B" w:rsidRPr="00DA533D" w:rsidRDefault="000D5F42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lang w:bidi="hi-IN"/>
        </w:rPr>
        <w:drawing>
          <wp:anchor distT="0" distB="0" distL="114300" distR="114300" simplePos="0" relativeHeight="251776000" behindDoc="0" locked="0" layoutInCell="1" allowOverlap="1" wp14:anchorId="7748163B" wp14:editId="3A4F05D9">
            <wp:simplePos x="0" y="0"/>
            <wp:positionH relativeFrom="column">
              <wp:posOffset>4929839</wp:posOffset>
            </wp:positionH>
            <wp:positionV relativeFrom="paragraph">
              <wp:posOffset>631056</wp:posOffset>
            </wp:positionV>
            <wp:extent cx="2966915" cy="1618317"/>
            <wp:effectExtent l="323850" t="323850" r="328930" b="32512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915" cy="161831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209340" w14:textId="0C022DD9" w:rsidR="00DA533D" w:rsidRDefault="00DA533D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मोदी</w:t>
      </w:r>
      <w:r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मिशन</w:t>
      </w:r>
      <w:r w:rsidR="00923B9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923B9B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बर्जीस</w:t>
      </w:r>
      <w:r w:rsidR="00923B9B" w:rsidRPr="007D4571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923B9B" w:rsidRPr="007D457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देसाई</w:t>
      </w:r>
    </w:p>
    <w:p w14:paraId="1F6BD6C3" w14:textId="601341C2" w:rsidR="00923B9B" w:rsidRPr="00DA533D" w:rsidRDefault="00923B9B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3095C89" w14:textId="1933F220" w:rsidR="00720923" w:rsidRDefault="00720923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79470FC" w14:textId="679E8188" w:rsidR="00720923" w:rsidRDefault="000D5F42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lang w:bidi="hi-IN"/>
        </w:rPr>
        <w:drawing>
          <wp:anchor distT="0" distB="0" distL="114300" distR="114300" simplePos="0" relativeHeight="251777024" behindDoc="0" locked="0" layoutInCell="1" allowOverlap="1" wp14:anchorId="5ED409F2" wp14:editId="032D16E1">
            <wp:simplePos x="0" y="0"/>
            <wp:positionH relativeFrom="column">
              <wp:posOffset>5363076</wp:posOffset>
            </wp:positionH>
            <wp:positionV relativeFrom="paragraph">
              <wp:posOffset>586538</wp:posOffset>
            </wp:positionV>
            <wp:extent cx="4379495" cy="2388815"/>
            <wp:effectExtent l="304800" t="323850" r="326390" b="316865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091" cy="239241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लोनलीनेस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ऑफ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सोनिया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एंड</w:t>
      </w:r>
      <w:r w:rsidR="00720923" w:rsidRPr="0072092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सनी</w:t>
      </w:r>
      <w:r w:rsid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="00720923" w:rsidRPr="0072092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किरण</w:t>
      </w:r>
      <w:r w:rsidR="00720923" w:rsidRPr="00DA533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720923" w:rsidRPr="00DA533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देसाई</w:t>
      </w:r>
      <w:r w:rsidR="007D4571" w:rsidRPr="007D4571">
        <w:t xml:space="preserve"> </w:t>
      </w:r>
    </w:p>
    <w:p w14:paraId="6BDFCF3E" w14:textId="732B5AA8" w:rsidR="007D4571" w:rsidRDefault="007D4571" w:rsidP="00DA533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2B5CCE2" w14:textId="52A73B76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61FBC90" w14:textId="7E1F9194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F524D5F" w14:textId="1F4251C5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76D58B4" w14:textId="50274AF4" w:rsidR="007D4571" w:rsidRDefault="000D5F42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cs/>
          <w:lang w:bidi="hi-IN"/>
        </w:rPr>
        <w:drawing>
          <wp:anchor distT="0" distB="0" distL="114300" distR="114300" simplePos="0" relativeHeight="251778048" behindDoc="0" locked="0" layoutInCell="1" allowOverlap="1" wp14:anchorId="6CF116A8" wp14:editId="7A5ADE0C">
            <wp:simplePos x="0" y="0"/>
            <wp:positionH relativeFrom="column">
              <wp:posOffset>5964220</wp:posOffset>
            </wp:positionH>
            <wp:positionV relativeFrom="paragraph">
              <wp:posOffset>350119</wp:posOffset>
            </wp:positionV>
            <wp:extent cx="3544570" cy="1933575"/>
            <wp:effectExtent l="323850" t="323850" r="322580" b="333375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570" cy="19335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77DD5F1" w14:textId="540147AB" w:rsidR="007D4571" w:rsidRDefault="007D457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6C13F3A" w14:textId="0B0559C4" w:rsidR="00893F31" w:rsidRPr="00893F31" w:rsidRDefault="000018F3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  <w:r w:rsidRPr="000018F3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Pr="000018F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Pr="000018F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0018F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ब्रह्मास्त्र</w:t>
      </w:r>
      <w:r w:rsidRPr="000018F3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0018F3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अनलीश्ड</w:t>
      </w:r>
      <w:r w:rsidR="006D7D46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A16B05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D</w:t>
      </w:r>
      <w:r w:rsidR="006D7D46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893F31" w:rsidRPr="00A16B0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शिवानंदन</w:t>
      </w:r>
      <w:r w:rsidR="00893F31" w:rsidRPr="00893F3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6EA37FF7" w14:textId="77777777" w:rsidR="00893F31" w:rsidRPr="00893F31" w:rsidRDefault="00893F3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4B21C9E3" w14:textId="5AAA72A2" w:rsidR="00893F31" w:rsidRDefault="00893F31" w:rsidP="00893F31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78C9E8D" w14:textId="67F834ED" w:rsidR="00253A1D" w:rsidRPr="009A214A" w:rsidRDefault="0089256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49BAF9FD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9B57E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3</w:t>
            </w:r>
          </w:p>
          <w:p w14:paraId="4ECC8A59" w14:textId="385D4460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9B57E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3</w:t>
            </w:r>
          </w:p>
        </w:tc>
        <w:tc>
          <w:tcPr>
            <w:tcW w:w="3250" w:type="pct"/>
          </w:tcPr>
          <w:p w14:paraId="542A6060" w14:textId="77777777" w:rsidR="00C7596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मानव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तस्करी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</w:t>
            </w:r>
            <w:r w:rsidR="002C5CA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े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और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बंधुआ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मजदूरी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सभी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प्रकार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जबरन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रोक।</w:t>
            </w:r>
          </w:p>
          <w:p w14:paraId="2F649A4F" w14:textId="4F650023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Prohibition on all forms of forced labor, including human trafficking, begar, and bonded labor.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04B97041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45318C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4</w:t>
            </w:r>
          </w:p>
          <w:p w14:paraId="0D6FFCF2" w14:textId="7579D330" w:rsidR="00253A1D" w:rsidRPr="0094021A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45318C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4</w:t>
            </w:r>
          </w:p>
          <w:p w14:paraId="1C47917B" w14:textId="7777777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  <w:tc>
          <w:tcPr>
            <w:tcW w:w="3250" w:type="pct"/>
          </w:tcPr>
          <w:p w14:paraId="047773C3" w14:textId="77777777" w:rsidR="006F52F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कारखानी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बालकों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नियोजन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प्रतिबंध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(14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वर्ष</w:t>
            </w:r>
            <w:r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उम्र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बच्चों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)</w:t>
            </w:r>
          </w:p>
          <w:p w14:paraId="4D4D4DD5" w14:textId="31A17560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Prohibition on the Employment of Children in Factories, etc. (Ban on the labor of children under 14 years of age)</w:t>
            </w:r>
          </w:p>
        </w:tc>
      </w:tr>
      <w:tr w:rsidR="00253A1D" w:rsidRPr="00FD2987" w14:paraId="3203FF81" w14:textId="77777777" w:rsidTr="00F24BBE">
        <w:trPr>
          <w:trHeight w:val="2648"/>
        </w:trPr>
        <w:tc>
          <w:tcPr>
            <w:tcW w:w="1750" w:type="pct"/>
          </w:tcPr>
          <w:p w14:paraId="5932042C" w14:textId="2B54FCC9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  <w:p w14:paraId="6ED6F734" w14:textId="158D828F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</w:tc>
        <w:tc>
          <w:tcPr>
            <w:tcW w:w="3250" w:type="pct"/>
          </w:tcPr>
          <w:p w14:paraId="7CC6F1CB" w14:textId="77777777" w:rsidR="006F52F8" w:rsidRDefault="0044435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को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मानने, आचरण व प्रचार का अधिकार।</w:t>
            </w:r>
          </w:p>
          <w:p w14:paraId="0B78BD54" w14:textId="11E56071" w:rsidR="001B4134" w:rsidRPr="00FD2987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 right to profess, practice, and propagate religion.</w:t>
            </w:r>
          </w:p>
        </w:tc>
      </w:tr>
      <w:tr w:rsidR="00253A1D" w:rsidRPr="00FD2987" w14:paraId="72D01787" w14:textId="77777777" w:rsidTr="00F24BBE">
        <w:trPr>
          <w:trHeight w:val="2648"/>
        </w:trPr>
        <w:tc>
          <w:tcPr>
            <w:tcW w:w="1750" w:type="pct"/>
          </w:tcPr>
          <w:p w14:paraId="3E5CB6DE" w14:textId="3BD5A8F5" w:rsidR="00516297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6</w:t>
            </w:r>
          </w:p>
          <w:p w14:paraId="36C4F00C" w14:textId="662F5576" w:rsidR="00253A1D" w:rsidRPr="0094021A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6</w:t>
            </w:r>
          </w:p>
        </w:tc>
        <w:tc>
          <w:tcPr>
            <w:tcW w:w="3250" w:type="pct"/>
          </w:tcPr>
          <w:p w14:paraId="1BF4D36D" w14:textId="77777777" w:rsidR="006F52F8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प्रबन्धन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अधिकार।</w:t>
            </w:r>
          </w:p>
          <w:p w14:paraId="0DFE60B1" w14:textId="66739DBC" w:rsidR="001B4134" w:rsidRPr="00C57591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The Right to Manage Religious Affairs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7DAD3E7D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27</w:t>
            </w:r>
          </w:p>
          <w:p w14:paraId="34B88FDC" w14:textId="01D9EE8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27</w:t>
            </w:r>
          </w:p>
        </w:tc>
        <w:tc>
          <w:tcPr>
            <w:tcW w:w="3250" w:type="pct"/>
          </w:tcPr>
          <w:p w14:paraId="4176564E" w14:textId="77777777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कार्य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Tax)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नहीं।</w:t>
            </w:r>
          </w:p>
          <w:p w14:paraId="2773A811" w14:textId="073CDCDD" w:rsidR="001B4134" w:rsidRPr="00C45DC3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No tax on funds for religious activities.</w:t>
            </w:r>
          </w:p>
        </w:tc>
      </w:tr>
      <w:tr w:rsidR="00C45DC3" w:rsidRPr="00FD2987" w14:paraId="73F43B49" w14:textId="77777777" w:rsidTr="00F24BBE">
        <w:trPr>
          <w:trHeight w:val="2648"/>
        </w:trPr>
        <w:tc>
          <w:tcPr>
            <w:tcW w:w="1750" w:type="pct"/>
          </w:tcPr>
          <w:p w14:paraId="7B935D78" w14:textId="7FA985E3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28</w:t>
            </w:r>
          </w:p>
          <w:p w14:paraId="5EBFAD5F" w14:textId="15C6BFB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28</w:t>
            </w:r>
          </w:p>
        </w:tc>
        <w:tc>
          <w:tcPr>
            <w:tcW w:w="3250" w:type="pct"/>
          </w:tcPr>
          <w:p w14:paraId="6DEF5605" w14:textId="77777777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शिक्षण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संस्थाओं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या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उपासना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उपस्थित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होने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की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स्वतन्त्रता।</w:t>
            </w:r>
          </w:p>
          <w:p w14:paraId="7A6AF2DE" w14:textId="2792F087" w:rsidR="001B4134" w:rsidRPr="00C45DC3" w:rsidRDefault="001B413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Freedom to receive religious instruction or to attend religious worship in educational institutions.</w:t>
            </w:r>
          </w:p>
        </w:tc>
      </w:tr>
    </w:tbl>
    <w:p w14:paraId="2DBE4F62" w14:textId="0FA63131" w:rsidR="00246C63" w:rsidRDefault="00246C63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bookmarkEnd w:id="12"/>
    <w:p w14:paraId="75B9CB63" w14:textId="73BC83B5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215A294" w14:textId="330AC9EE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3A07009" w14:textId="267D5549" w:rsidR="00253A1D" w:rsidRPr="001B6D07" w:rsidRDefault="001B6D0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bookmarkStart w:id="13" w:name="_Hlk224993433"/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चिकित्सा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संबंधी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आविष्कारक</w:t>
      </w:r>
    </w:p>
    <w:p w14:paraId="313DA5F7" w14:textId="43F8B1EE" w:rsidR="001B6D07" w:rsidRPr="00923A96" w:rsidRDefault="00C17CB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Medical Invention Inventor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75"/>
        <w:gridCol w:w="8845"/>
      </w:tblGrid>
      <w:tr w:rsidR="007E3667" w:rsidRPr="00FD2987" w14:paraId="296A4443" w14:textId="77777777" w:rsidTr="003F0434">
        <w:trPr>
          <w:trHeight w:val="2371"/>
        </w:trPr>
        <w:tc>
          <w:tcPr>
            <w:tcW w:w="2625" w:type="pct"/>
            <w:shd w:val="clear" w:color="auto" w:fill="C00000"/>
          </w:tcPr>
          <w:p w14:paraId="770BCCA4" w14:textId="127987CC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आविष्कार</w:t>
            </w:r>
            <w:r w:rsidR="003F0434"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Invention</w:t>
            </w:r>
          </w:p>
        </w:tc>
        <w:tc>
          <w:tcPr>
            <w:tcW w:w="2375" w:type="pct"/>
            <w:shd w:val="clear" w:color="auto" w:fill="C00000"/>
          </w:tcPr>
          <w:p w14:paraId="47D9B69F" w14:textId="77777777" w:rsid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आविष्कारक </w:t>
            </w:r>
          </w:p>
          <w:p w14:paraId="6E937131" w14:textId="7B23694B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inventor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</w:p>
        </w:tc>
      </w:tr>
      <w:tr w:rsidR="00FB151E" w:rsidRPr="00FD2987" w14:paraId="11F47F57" w14:textId="77777777" w:rsidTr="003F0434">
        <w:trPr>
          <w:trHeight w:val="2495"/>
        </w:trPr>
        <w:tc>
          <w:tcPr>
            <w:tcW w:w="2625" w:type="pct"/>
          </w:tcPr>
          <w:p w14:paraId="01471EB2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0981952F" w14:textId="32FF254F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A</w:t>
            </w:r>
          </w:p>
        </w:tc>
        <w:tc>
          <w:tcPr>
            <w:tcW w:w="2375" w:type="pct"/>
          </w:tcPr>
          <w:p w14:paraId="34E33435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मैकुलन</w:t>
            </w:r>
          </w:p>
          <w:p w14:paraId="2D82E769" w14:textId="3C3ABFF7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Mccollum</w:t>
            </w:r>
          </w:p>
        </w:tc>
      </w:tr>
      <w:tr w:rsidR="00FB151E" w:rsidRPr="00FD2987" w14:paraId="68351840" w14:textId="77777777" w:rsidTr="003F0434">
        <w:trPr>
          <w:trHeight w:val="2092"/>
        </w:trPr>
        <w:tc>
          <w:tcPr>
            <w:tcW w:w="2625" w:type="pct"/>
          </w:tcPr>
          <w:p w14:paraId="33F30C62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सी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FEC524" w14:textId="207141B9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C</w:t>
            </w:r>
          </w:p>
        </w:tc>
        <w:tc>
          <w:tcPr>
            <w:tcW w:w="2375" w:type="pct"/>
          </w:tcPr>
          <w:p w14:paraId="1679C98D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होल्कट</w:t>
            </w:r>
          </w:p>
          <w:p w14:paraId="54875E2F" w14:textId="0B56A80E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Holst</w:t>
            </w:r>
          </w:p>
        </w:tc>
      </w:tr>
      <w:tr w:rsidR="00FB151E" w:rsidRPr="00FD2987" w14:paraId="76A16CFB" w14:textId="77777777" w:rsidTr="003F0434">
        <w:trPr>
          <w:trHeight w:val="2250"/>
        </w:trPr>
        <w:tc>
          <w:tcPr>
            <w:tcW w:w="2625" w:type="pct"/>
          </w:tcPr>
          <w:p w14:paraId="35FE7A7D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टी०बी०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बैक्टीरिया </w:t>
            </w:r>
          </w:p>
          <w:p w14:paraId="34148124" w14:textId="0E2ED718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TB Bacteria</w:t>
            </w:r>
          </w:p>
        </w:tc>
        <w:tc>
          <w:tcPr>
            <w:tcW w:w="2375" w:type="pct"/>
          </w:tcPr>
          <w:p w14:paraId="026BF403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रॉबर्ट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कोच</w:t>
            </w:r>
          </w:p>
          <w:p w14:paraId="691C1D6A" w14:textId="5935DCFE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Robert Koch</w:t>
            </w:r>
          </w:p>
        </w:tc>
      </w:tr>
      <w:tr w:rsidR="00FB151E" w:rsidRPr="00FD2987" w14:paraId="2D282F73" w14:textId="77777777" w:rsidTr="003F0434">
        <w:trPr>
          <w:trHeight w:val="2158"/>
        </w:trPr>
        <w:tc>
          <w:tcPr>
            <w:tcW w:w="2625" w:type="pct"/>
          </w:tcPr>
          <w:p w14:paraId="70E4FFF0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पेनिसिलीन</w:t>
            </w:r>
          </w:p>
          <w:p w14:paraId="648E84FD" w14:textId="1C3B8C02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Penicillin</w:t>
            </w:r>
          </w:p>
        </w:tc>
        <w:tc>
          <w:tcPr>
            <w:tcW w:w="2375" w:type="pct"/>
          </w:tcPr>
          <w:p w14:paraId="09F51D06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अलेक्जेंडर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फ्लेमिंग</w:t>
            </w:r>
          </w:p>
          <w:p w14:paraId="4A90B979" w14:textId="027CD49C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Alexander Fleming</w:t>
            </w:r>
          </w:p>
        </w:tc>
      </w:tr>
      <w:tr w:rsidR="00FB151E" w:rsidRPr="00FD2987" w14:paraId="7D24A76F" w14:textId="77777777" w:rsidTr="003F0434">
        <w:trPr>
          <w:trHeight w:val="3255"/>
        </w:trPr>
        <w:tc>
          <w:tcPr>
            <w:tcW w:w="2625" w:type="pct"/>
          </w:tcPr>
          <w:p w14:paraId="4E93686C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इंसुलिन </w:t>
            </w:r>
          </w:p>
          <w:p w14:paraId="19AA0704" w14:textId="781812BA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Insulin</w:t>
            </w:r>
          </w:p>
        </w:tc>
        <w:tc>
          <w:tcPr>
            <w:tcW w:w="2375" w:type="pct"/>
          </w:tcPr>
          <w:p w14:paraId="5FC5BDE9" w14:textId="77777777" w:rsidR="00FB151E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बैंटिंग</w:t>
            </w:r>
          </w:p>
          <w:p w14:paraId="51F9F479" w14:textId="1B672A12" w:rsidR="00FB151E" w:rsidRPr="00FD2987" w:rsidRDefault="00FB151E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Banting</w:t>
            </w:r>
          </w:p>
        </w:tc>
      </w:tr>
    </w:tbl>
    <w:p w14:paraId="03EDEF5C" w14:textId="4316A330" w:rsidR="00253A1D" w:rsidRDefault="00253A1D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13"/>
    <w:p w14:paraId="396AFEC4" w14:textId="3E98B2D5" w:rsidR="00253A1D" w:rsidRPr="00FD2987" w:rsidRDefault="00495142" w:rsidP="002D6C02">
      <w:pPr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bookmarkStart w:id="14" w:name="_Hlk224993450"/>
      <w:r w:rsidR="00253A1D"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93102E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046D7AA5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BER</w:t>
            </w:r>
          </w:p>
        </w:tc>
        <w:tc>
          <w:tcPr>
            <w:tcW w:w="12775" w:type="dxa"/>
          </w:tcPr>
          <w:p w14:paraId="1DC9806D" w14:textId="3BFF668D" w:rsidR="0093102E" w:rsidRPr="00FD2987" w:rsidRDefault="0093102E" w:rsidP="002D6C0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Bit Error Rate</w:t>
            </w:r>
          </w:p>
        </w:tc>
      </w:tr>
      <w:tr w:rsidR="0093102E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5B57219B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CLI</w:t>
            </w:r>
          </w:p>
        </w:tc>
        <w:tc>
          <w:tcPr>
            <w:tcW w:w="12775" w:type="dxa"/>
            <w:shd w:val="clear" w:color="auto" w:fill="auto"/>
          </w:tcPr>
          <w:p w14:paraId="1CC3B748" w14:textId="45AC7A6A" w:rsidR="0093102E" w:rsidRPr="00FD2987" w:rsidRDefault="0093102E" w:rsidP="002D6C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Command Line Interface</w:t>
            </w:r>
          </w:p>
        </w:tc>
      </w:tr>
      <w:tr w:rsidR="0093102E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0074FC3C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ASP</w:t>
            </w:r>
          </w:p>
        </w:tc>
        <w:tc>
          <w:tcPr>
            <w:tcW w:w="12775" w:type="dxa"/>
          </w:tcPr>
          <w:p w14:paraId="69AED271" w14:textId="4A7CEC28" w:rsidR="0093102E" w:rsidRPr="00FD2987" w:rsidRDefault="0093102E" w:rsidP="002D6C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Active Server Pages</w:t>
            </w:r>
          </w:p>
        </w:tc>
      </w:tr>
      <w:tr w:rsidR="0093102E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65C8D342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DRAM</w:t>
            </w:r>
          </w:p>
        </w:tc>
        <w:tc>
          <w:tcPr>
            <w:tcW w:w="12775" w:type="dxa"/>
            <w:shd w:val="clear" w:color="auto" w:fill="auto"/>
          </w:tcPr>
          <w:p w14:paraId="4F4CA6CC" w14:textId="08464753" w:rsidR="0093102E" w:rsidRPr="00FD2987" w:rsidRDefault="0093102E" w:rsidP="002D6C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Dynamic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  <w:tr w:rsidR="0093102E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72CF8F92" w:rsidR="0093102E" w:rsidRPr="0093102E" w:rsidRDefault="0093102E" w:rsidP="002D6C02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SRAM</w:t>
            </w:r>
          </w:p>
        </w:tc>
        <w:tc>
          <w:tcPr>
            <w:tcW w:w="12775" w:type="dxa"/>
          </w:tcPr>
          <w:p w14:paraId="27243A99" w14:textId="08DDAA7E" w:rsidR="0093102E" w:rsidRPr="00FD2987" w:rsidRDefault="0093102E" w:rsidP="002D6C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Static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</w:tbl>
    <w:p w14:paraId="058565F2" w14:textId="77777777" w:rsidR="00253A1D" w:rsidRPr="00FD2987" w:rsidRDefault="00253A1D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4"/>
    <w:p w14:paraId="69A4B43A" w14:textId="77777777" w:rsidR="00253A1D" w:rsidRDefault="00253A1D" w:rsidP="002D6C02">
      <w:pPr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193F4A7E" w14:textId="3B541C54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hint="cs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Association of south east Asian nations</w:t>
      </w:r>
    </w:p>
    <w:p w14:paraId="67CA1D61" w14:textId="77777777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1967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Establishment = 8 August 1967</w:t>
      </w:r>
    </w:p>
    <w:p w14:paraId="4FD60A7F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HQ =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जकार्ता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HQ = Jakarta (Indonesia)</w:t>
      </w:r>
    </w:p>
    <w:p w14:paraId="615D986E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फिलिपीस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थाइलैंड</w:t>
      </w:r>
    </w:p>
    <w:p w14:paraId="5EAD9C2F" w14:textId="4D2FC7C1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Original member at inception - Indonesia, Malaysia, hilippines, Singapore, Thailand</w:t>
      </w:r>
    </w:p>
    <w:p w14:paraId="454DAA50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11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members =11</w:t>
      </w:r>
    </w:p>
    <w:p w14:paraId="4F8BA6D6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3B8C4F89" w14:textId="77777777" w:rsidR="00473E57" w:rsidRPr="007C420E" w:rsidRDefault="00473E57" w:rsidP="002D6C02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August 8 is celebrated as ASEAN Day.</w:t>
      </w:r>
    </w:p>
    <w:p w14:paraId="7F8BE030" w14:textId="34248D4C" w:rsidR="00CD2221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11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तिमोर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(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इंडोनेशिया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थाइलैंड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मलेशिया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ब्रुनेई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कम्बोड़िया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वियतनाम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फिलिपीस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लाओस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सिंगापुर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म्यांमार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)</w:t>
      </w:r>
    </w:p>
    <w:p w14:paraId="3332F5D4" w14:textId="77777777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Asean Plus Three (APT-3) -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China, Japan, South Korea</w:t>
      </w:r>
    </w:p>
    <w:p w14:paraId="450D8EEC" w14:textId="794D59D3" w:rsidR="00473E57" w:rsidRPr="00473E57" w:rsidRDefault="00473E57" w:rsidP="002D6C02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महासचिव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डॉ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.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काओ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किम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होर्न</w:t>
      </w:r>
    </w:p>
    <w:p w14:paraId="7BA5CA1B" w14:textId="2247603A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74352A2" w14:textId="5CC5E837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F6A7E3E" w14:textId="2379D875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471C25E" w14:textId="6B3A5D06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90F96F5" w14:textId="261EFE83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E16A256" w14:textId="155E804E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C70919" w14:textId="77777777" w:rsidR="0093102E" w:rsidRDefault="0093102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EE1698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A16DF80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13E59878" w:rsidR="00253A1D" w:rsidRPr="006B4092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0AB5328E" w:rsidR="00253A1D" w:rsidRPr="006B4092" w:rsidRDefault="00C459B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1</w:t>
      </w:r>
      <w:r w:rsidR="00C5392D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3</w:t>
      </w:r>
      <w:r w:rsidR="006B4092"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B3DF245" w14:textId="77777777" w:rsidR="00FC4AE4" w:rsidRPr="003039D4" w:rsidRDefault="00FC4AE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36903" w14:textId="77777777" w:rsidR="00A5085E" w:rsidRPr="00A5085E" w:rsidRDefault="00A5085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FD76A86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7A842D5" w14:textId="77777777" w:rsidR="00C5392D" w:rsidRPr="002D19F7" w:rsidRDefault="00C5392D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1.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सिद्धारमैया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सबसे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लंबे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कार्यकाल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वाले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मुख्यमंत्री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कर्नाटक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</w:p>
    <w:p w14:paraId="1E6E2A20" w14:textId="0255712C" w:rsidR="002D3D21" w:rsidRPr="002D19F7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Siddaramaiah recently became the longest-serving Chief Minister of which state?</w:t>
      </w:r>
      <w:r w:rsidR="00C5392D"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Karnataka</w:t>
      </w:r>
    </w:p>
    <w:p w14:paraId="675765D3" w14:textId="77777777" w:rsidR="002D19F7" w:rsidRP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7027B42" w14:textId="449D7327" w:rsidR="00DA5886" w:rsidRPr="002D19F7" w:rsidRDefault="00C5392D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2. 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ab/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चर्चित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"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कैलामरिया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मिजोरामेंसिस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"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संबंध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चुनिए।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मिजोरम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खोजी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गई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नई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रीड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स्नेक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प्रजाति</w:t>
      </w:r>
      <w:r w:rsidR="00DA5886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DA5886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6DC9DDC2" w14:textId="68CC57E9" w:rsidR="002D3D21" w:rsidRPr="002D19F7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Choose the correct statement regarding the recently discussed "Calamaria mizoramensis."</w:t>
      </w:r>
      <w:r w:rsidR="00DA5886"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It is a new reed snake species discovered in Mizoram.</w:t>
      </w:r>
    </w:p>
    <w:p w14:paraId="17831528" w14:textId="57D12CD3" w:rsidR="00DA5886" w:rsidRPr="002D19F7" w:rsidRDefault="00DA5886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3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.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ab/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राष्ट्रीय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राजमार्ग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प्राधिकरण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NHAI)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दो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गिनीज़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वर्ल्ड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रिकॉर्ड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बनाए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चुनिए।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ये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रिकॉर्ड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बेंगलुरु</w:t>
      </w:r>
      <w:r w:rsidRPr="002D19F7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–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कडप्पा</w:t>
      </w:r>
      <w:r w:rsidRPr="002D19F7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–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विजयवाड़ा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आर्थिक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गलियारे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बनाए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गए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</w:p>
    <w:p w14:paraId="46A9FA65" w14:textId="4B34112F" w:rsidR="002D3D21" w:rsidRPr="002D19F7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National Highway Authority of India (NHAI) recently set two Guinness World Records. Choose the correct statement.</w:t>
      </w:r>
      <w:r w:rsidR="00DA5886"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These records were set on the Bengaluru–Kadapa–Vijayawada Economic Corridor</w:t>
      </w:r>
    </w:p>
    <w:p w14:paraId="793DF34B" w14:textId="7814D17C" w:rsidR="00DA5886" w:rsidRPr="002D19F7" w:rsidRDefault="00DA5886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4.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फिल्म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निर्माता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ज़ौबेर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जलासी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फिल्म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दुनिया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सबसे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बड़ा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एआई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फिल्म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पुरस्कार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जीता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D3D21"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2D3D21"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2D19F7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लिली</w:t>
      </w:r>
    </w:p>
    <w:p w14:paraId="476B79D5" w14:textId="0FD35A74" w:rsidR="002D3D21" w:rsidRPr="002D19F7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For which film did filmmaker Zauber Jalasi recently win the world's highest AI film award?</w:t>
      </w:r>
      <w:r w:rsidR="00DA5886" w:rsidRPr="002D19F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2D1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Lily</w:t>
      </w:r>
    </w:p>
    <w:p w14:paraId="2CF3C270" w14:textId="308DCA9E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5.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नेशनल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बॉक्सिंग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चैंपियनशिप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2026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महिला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75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किग्रा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श्रेणी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खिताब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जीता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लवलीना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बोरगोहेन</w:t>
      </w:r>
    </w:p>
    <w:p w14:paraId="45271F49" w14:textId="3C38DAD9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recently won the women's 75 kg category title at the National Boxing Championships 2026?</w:t>
      </w:r>
      <w:r w:rsidR="002D19F7"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Lovlina Borgohain</w:t>
      </w:r>
    </w:p>
    <w:p w14:paraId="79758684" w14:textId="77777777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0433CC1" w14:textId="5D00736C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6.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त्रि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सेवा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वरिष्ठ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परेड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संस्करण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आयोजित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पाँचवां</w:t>
      </w:r>
    </w:p>
    <w:p w14:paraId="3A11938E" w14:textId="3AF45F18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edition of the Tri-Services Senior Day Parade was held recently?</w:t>
      </w:r>
      <w:r w:rsidR="002D19F7"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Fifth</w:t>
      </w:r>
    </w:p>
    <w:p w14:paraId="4BF0E0F4" w14:textId="72F2C42F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99F3776" w14:textId="2B5E5B9F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7.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केंद्रीय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मंत्री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अश्वनी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वैष्णव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7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क्रिटिकल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मिनरल्स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मंत्रिस्तरीय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बैठक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भाग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लेने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लिए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गए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2D19F7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वॉशिंगटन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डी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.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सी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.</w:t>
      </w:r>
    </w:p>
    <w:p w14:paraId="08A99A98" w14:textId="5E49E099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did Union Minister Ashwini Vaishnav recently go to attend the G7 Critical Minerals Ministerial Meeting?</w:t>
      </w:r>
      <w:r w:rsidR="002D19F7"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Washington, D.C.</w:t>
      </w:r>
      <w:r w:rsidR="002D19F7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533A3B1C" w14:textId="7BFA71F1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357C0F2" w14:textId="47CFA6DA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8. 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न्यायमूर्ति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रेवती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मोहिते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डेरे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उच्च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न्यायालय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महिला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मुख्य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न्यायाधीश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मेघालय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उच्च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न्यायालय</w:t>
      </w:r>
    </w:p>
    <w:p w14:paraId="2FAA409B" w14:textId="7FB9B435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Recently, Justice Revati Mohite Dere became the first woman Chief Justice of which High Court?</w:t>
      </w:r>
      <w:r w:rsidR="002D19F7"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Meghalaya High Court</w:t>
      </w:r>
    </w:p>
    <w:p w14:paraId="124344D3" w14:textId="39B417F6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4451B36" w14:textId="693BC77E" w:rsidR="002D19F7" w:rsidRDefault="002D19F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9.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विराट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कोहली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किसका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रिकॉर्ड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तोड़कर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355AEC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अंतर्राष्ट्रीय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क्रिकेट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दूसरे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सबसे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अधिक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बनाने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वाले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खिलाड़ी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गए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कुमार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संगाकारा</w:t>
      </w:r>
    </w:p>
    <w:p w14:paraId="469BB7A5" w14:textId="1BD747B2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Whose record did Virat Kohli break to become the second-highest run-scorer in international cricket?</w:t>
      </w:r>
      <w:r w:rsidR="002D19F7" w:rsidRPr="002D19F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Kumar Sangakkara</w:t>
      </w:r>
    </w:p>
    <w:p w14:paraId="02347D87" w14:textId="77777777" w:rsidR="00562737" w:rsidRDefault="00562737" w:rsidP="0056273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8B03343" w14:textId="7A2540D1" w:rsidR="00562737" w:rsidRPr="002D3D21" w:rsidRDefault="002D19F7" w:rsidP="0056273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10.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  <w:t xml:space="preserve">SCORP –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पैरों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वाला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मोबाइल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मैनिपुलेटर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विकसित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562737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xTerra </w:t>
      </w:r>
      <w:r w:rsidR="00562737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रोबोटिक्स</w:t>
      </w:r>
    </w:p>
    <w:p w14:paraId="1A54A783" w14:textId="5C3EB368" w:rsidR="002D3D21" w:rsidRPr="00562737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  <w:r w:rsidRPr="0056273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developed SCORP – India's first legged mobile manipulator?</w:t>
      </w:r>
    </w:p>
    <w:p w14:paraId="7AE28863" w14:textId="77777777" w:rsidR="00562737" w:rsidRDefault="0056273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xTerra Robotics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48EB0159" w14:textId="77777777" w:rsidR="00562737" w:rsidRDefault="0056273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BE3DD8A" w14:textId="0F0209B1" w:rsidR="00562737" w:rsidRDefault="0056273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11.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अहमदाबाद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देश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मानद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वाणिज्य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दूतावास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स्थापना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घोषणा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जापान</w:t>
      </w:r>
    </w:p>
    <w:p w14:paraId="5CDA14D6" w14:textId="0DF42420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56273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country's Honorary Consulate has recently been announced in Ahmedabad?</w:t>
      </w:r>
      <w:r w:rsidR="00562737" w:rsidRPr="00562737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Japan</w:t>
      </w:r>
    </w:p>
    <w:p w14:paraId="6A1AA6E1" w14:textId="77777777" w:rsidR="00562737" w:rsidRPr="002D3D21" w:rsidRDefault="0056273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DF9DB41" w14:textId="77777777" w:rsidR="00E66103" w:rsidRDefault="00562737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12.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एपीडा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APEDA)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अपने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क्षेत्रीय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कार्यालय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उद्घाटन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E66103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रायपुर</w:t>
      </w:r>
      <w:r w:rsidR="00E66103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766635CC" w14:textId="1326B225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did APEDA recently inaugurate its regional office?</w:t>
      </w:r>
      <w:r w:rsidR="00E66103"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Raipur</w:t>
      </w:r>
    </w:p>
    <w:p w14:paraId="4E8CE0D3" w14:textId="0D99DF03" w:rsidR="00E66103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30D4031" w14:textId="0E648A4B" w:rsidR="00E66103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22C0973E" w14:textId="6445420D" w:rsidR="00E66103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13.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अरालम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वन्यजीव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अभयारण्य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नाम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बदलकर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अरालम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तितली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अभयारण्य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,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यह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केरल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तितली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अभयारण्य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</w:p>
    <w:p w14:paraId="024B4253" w14:textId="7E7734DF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The Aralam Wildlife Sanctuary has recently been renamed the Aralam Butterfly Sanctuary. Choose the correct statement.</w:t>
      </w:r>
      <w:r w:rsidR="00E66103"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 is the first butterfly sanctuary in the state of Kerala.</w:t>
      </w:r>
    </w:p>
    <w:p w14:paraId="45AA269E" w14:textId="6CD27B17" w:rsidR="00E66103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14.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सेना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अधिकारी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2025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लिए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यूएन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महासचिव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पुरस्कार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सम्मानित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स्वाति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शांता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कुमार</w:t>
      </w:r>
    </w:p>
    <w:p w14:paraId="13FFE0F5" w14:textId="6FB6CD72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Indian Army officer was recently awarded the UN Secretary-General's Award for 2025?</w:t>
      </w:r>
      <w:r w:rsidR="00E66103"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Swati Shanta Kumar</w:t>
      </w:r>
    </w:p>
    <w:p w14:paraId="37DAFF17" w14:textId="210EE1E3" w:rsidR="00E66103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15.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सांझा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शक्ति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नामक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संयुक्त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सैन्य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नागरिक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संलयन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एमसीएफ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)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अभ्यास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आयोजित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पुणे</w:t>
      </w: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58055D6F" w14:textId="4F002A7A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was the joint military-civil fusion (MCF) exercise, Sanjha Shakti, recently held?</w:t>
      </w:r>
      <w:r w:rsidR="00E66103" w:rsidRPr="00E66103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Pune</w:t>
      </w:r>
    </w:p>
    <w:p w14:paraId="546A6B20" w14:textId="119C9E8B" w:rsidR="00E66103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DE3B9C5" w14:textId="4FAB7ED3" w:rsidR="008B1142" w:rsidRDefault="00E66103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16.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नाइट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ऑफ़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ऑर्डर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ऑफ़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स्टार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ऑफ़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इटली</w:t>
      </w:r>
      <w:r w:rsidR="002D3D21" w:rsidRPr="002D3D21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सम्मानित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8B1142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श्रीनिवास</w:t>
      </w:r>
      <w:r w:rsidR="008B1142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B1142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डेम्पो</w:t>
      </w:r>
    </w:p>
    <w:p w14:paraId="279183A1" w14:textId="3EF442C2" w:rsidR="002D3D21" w:rsidRP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B114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Indian was recently honored with the Knight of the Order of the Star of Italy?</w:t>
      </w:r>
      <w:r w:rsidR="008B1142" w:rsidRPr="008B114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Srinivas Dempo</w:t>
      </w:r>
    </w:p>
    <w:p w14:paraId="14738C29" w14:textId="77777777" w:rsidR="002D3D21" w:rsidRP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3CFFD9A" w14:textId="0CB46B62" w:rsidR="008B1142" w:rsidRDefault="008B1142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17.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फ़िल्म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83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गोल्डन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ग्लोब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अवॉर्ड्स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सर्वश्रेष्ठ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मोशन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पिक्चर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–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ड्रामा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जीता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2D3D21"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2D3D21"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2D3D21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हैमनेट</w:t>
      </w:r>
    </w:p>
    <w:p w14:paraId="10340DE4" w14:textId="55778D5B" w:rsidR="002D3D21" w:rsidRDefault="002D3D21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B114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film recently won Best Motion Picture – Drama at the 83rd Golden Globe Awards?</w:t>
      </w:r>
      <w:r w:rsidR="008B1142" w:rsidRPr="008B114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2D3D21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Hamnet</w:t>
      </w:r>
    </w:p>
    <w:p w14:paraId="6676C4EA" w14:textId="756D3253" w:rsidR="008B1142" w:rsidRDefault="008B1142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9309AE0" w14:textId="58B285F9" w:rsidR="008B1142" w:rsidRDefault="008B1142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3CA9260" w14:textId="77777777" w:rsidR="008B1142" w:rsidRPr="002D3D21" w:rsidRDefault="008B1142" w:rsidP="002D3D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2D331687" w14:textId="1D5E3C74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341DDDF" w14:textId="50E98289" w:rsidR="008B1142" w:rsidRDefault="008B1142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941A966" w14:textId="570C698C" w:rsidR="008B1142" w:rsidRDefault="008B1142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23A023E" w14:textId="5674CAF4" w:rsidR="008B1142" w:rsidRDefault="008B1142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99AE8F3" w14:textId="77777777" w:rsidR="008B1142" w:rsidRDefault="008B1142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DF554BA" w14:textId="77777777" w:rsidR="00681BC4" w:rsidRDefault="00681BC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44DAC4D" w14:textId="77777777" w:rsidR="00022C20" w:rsidRDefault="00022C2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BC2F937" w14:textId="31425FC9" w:rsidR="00253A1D" w:rsidRDefault="00FA78B4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987F3F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8</w:t>
      </w:r>
      <w:r w:rsidR="0042535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6E7C1A6C" w14:textId="77777777" w:rsidR="00837CDD" w:rsidRPr="00FD2987" w:rsidRDefault="00837CD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87E8A09" w14:textId="77777777" w:rsidR="00D474AD" w:rsidRDefault="00D474AD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B6004D" w14:textId="77777777" w:rsidR="00240E9A" w:rsidRDefault="00240E9A" w:rsidP="002D6C02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93E2AE" w14:textId="769DE98D" w:rsidR="00E7441A" w:rsidRDefault="00E7441A" w:rsidP="00E7441A"/>
    <w:p w14:paraId="2315C8AD" w14:textId="77777777" w:rsidR="00910F0A" w:rsidRDefault="00910F0A" w:rsidP="00E7441A"/>
    <w:p w14:paraId="2249B082" w14:textId="77777777" w:rsidR="006E67A0" w:rsidRPr="00934884" w:rsidRDefault="006E67A0" w:rsidP="006E67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8985DB" w14:textId="77777777" w:rsidR="00571E63" w:rsidRPr="003F57BA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एम</w:t>
      </w:r>
      <w:r w:rsidRPr="00D001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चिन्नस्वामी</w:t>
      </w:r>
      <w:r w:rsidRPr="00D001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001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स्टेडियम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खेले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जाने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IPL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इंटरनेशनल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मैचों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कितनी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सीटें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हमेशा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खाली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रखी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F57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जाएंगी</w:t>
      </w: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How many seats will always be kept vacant during all IPL and international matches played at the M. Chinnaswamy Stadium in Bengaluru?</w:t>
      </w:r>
    </w:p>
    <w:p w14:paraId="58CA4210" w14:textId="63CBB905" w:rsidR="00571E63" w:rsidRPr="003F57BA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</w:t>
      </w: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15</w:t>
      </w:r>
    </w:p>
    <w:p w14:paraId="62554D81" w14:textId="3EFF4190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</w:t>
      </w:r>
    </w:p>
    <w:p w14:paraId="51E0FF65" w14:textId="7BD3E2E3" w:rsidR="00571E63" w:rsidRPr="003F57BA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10</w:t>
      </w:r>
    </w:p>
    <w:p w14:paraId="3FB2A18E" w14:textId="3B4E54C4" w:rsidR="00571E63" w:rsidRPr="003F57BA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3F57BA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F57B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11</w:t>
      </w:r>
    </w:p>
    <w:p w14:paraId="57710EBB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C6FFFEA" w14:textId="77777777" w:rsidR="00571E63" w:rsidRPr="00AE40B9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नेशनल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हाउसिंग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बैंक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रक्षा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,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अर्धसैनिक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सरकारी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कर्मियों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ऋण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प्रक्रिया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आसान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portal has the National Housing Bank recently launched to simplify the home loan process for defense, paramilitary, and government personnel?</w:t>
      </w:r>
    </w:p>
    <w:p w14:paraId="2AF8A65D" w14:textId="0D3A6CBF" w:rsidR="00571E63" w:rsidRPr="00AE40B9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सरल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आवास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Saral Awas Portal</w:t>
      </w:r>
    </w:p>
    <w:p w14:paraId="20130A70" w14:textId="33D7E761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हाउसिंग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मित्र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Housing Mitra Portal</w:t>
      </w:r>
    </w:p>
    <w:p w14:paraId="7FB98287" w14:textId="78BE3BAF" w:rsidR="00571E63" w:rsidRPr="00AE40B9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Gruh Sugam Portal</w:t>
      </w:r>
    </w:p>
    <w:p w14:paraId="0AD18309" w14:textId="0CC08395" w:rsidR="00571E63" w:rsidRPr="00AE40B9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E40B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होम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ईज़</w:t>
      </w:r>
      <w:r w:rsidRPr="00AE40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E40B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Home Ease Portal</w:t>
      </w:r>
    </w:p>
    <w:p w14:paraId="289DE827" w14:textId="77777777" w:rsidR="00571E63" w:rsidRPr="0052749C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बलेंद्र</w:t>
      </w:r>
      <w:r w:rsidRPr="0042546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2546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शाह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युवा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865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Balendra Shah became the youngest Prime Minister of which country?</w:t>
      </w:r>
    </w:p>
    <w:p w14:paraId="3A5D5D35" w14:textId="03D73EE2" w:rsidR="00571E63" w:rsidRPr="0052749C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भूटान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Bhutan</w:t>
      </w:r>
    </w:p>
    <w:p w14:paraId="2ACD9FA2" w14:textId="14816D1F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Sri Lanka</w:t>
      </w:r>
    </w:p>
    <w:p w14:paraId="4CDFDC2F" w14:textId="7D30763E" w:rsidR="00571E63" w:rsidRPr="0052749C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कंबोडिया</w:t>
      </w:r>
      <w:r w:rsidRPr="005274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Cambodia</w:t>
      </w:r>
    </w:p>
    <w:p w14:paraId="430EE3DF" w14:textId="5DCFB4A9" w:rsidR="00571E63" w:rsidRPr="0052749C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274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274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नेपाल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Nepal</w:t>
      </w:r>
    </w:p>
    <w:p w14:paraId="23F76379" w14:textId="77777777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4AFDC17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CB40F5D" w14:textId="77777777" w:rsidR="00571E63" w:rsidRPr="0098236D" w:rsidRDefault="00571E63" w:rsidP="00571E63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ग्रह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11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नए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चंद्रमा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उपग्रह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)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पाए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2906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865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 which planet have 11 new moons (satellites) recently been discovered?</w:t>
      </w:r>
    </w:p>
    <w:p w14:paraId="70E98133" w14:textId="5C5AC6EF" w:rsidR="00571E63" w:rsidRPr="00290619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मंगल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Mars</w:t>
      </w:r>
    </w:p>
    <w:p w14:paraId="4D980880" w14:textId="7B20EE46" w:rsidR="00571E6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Uranus</w:t>
      </w: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22BE6098" w14:textId="7CDDCA41" w:rsidR="00571E63" w:rsidRPr="00290619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बृहस्पति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Jupiter</w:t>
      </w:r>
    </w:p>
    <w:p w14:paraId="7C8C59CB" w14:textId="50358D15" w:rsidR="00571E63" w:rsidRPr="00290619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906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906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शनि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Saturn</w:t>
      </w:r>
    </w:p>
    <w:p w14:paraId="387E3618" w14:textId="7C47FE08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7CD3013" w14:textId="77777777" w:rsidR="00571E63" w:rsidRPr="00BC694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2029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ऑस्कर</w:t>
      </w:r>
      <w:r w:rsidRPr="001D57B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D57B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अवॉर्ड्स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प्रसारण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865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On which platform will the Oscar Awards be broadcast starting from the year 2029?</w:t>
      </w:r>
    </w:p>
    <w:p w14:paraId="265FC6A7" w14:textId="2635B1E7" w:rsidR="00571E63" w:rsidRPr="0098236D" w:rsidRDefault="00571E63" w:rsidP="00571E63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डिज़्नी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+ </w:t>
      </w:r>
      <w:proofErr w:type="gramStart"/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हॉटस्टार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Disney</w:t>
      </w:r>
      <w:proofErr w:type="gramEnd"/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+ Hotstar</w:t>
      </w:r>
    </w:p>
    <w:p w14:paraId="75BA352C" w14:textId="36BC7C9F" w:rsidR="00571E63" w:rsidRPr="00BC694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नेटफ्लिक्स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Netflix</w:t>
      </w:r>
    </w:p>
    <w:p w14:paraId="0396C4E3" w14:textId="0A8C4A36" w:rsidR="00571E63" w:rsidRPr="00BC694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अमेज़न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प्राइम</w:t>
      </w:r>
      <w:r w:rsidRPr="00BC694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वीडियो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Amazon Prime Video</w:t>
      </w:r>
    </w:p>
    <w:p w14:paraId="4A0BDB28" w14:textId="1B8AA0BC" w:rsidR="00571E63" w:rsidRPr="00BC694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C694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C694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यूट्यूब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YouTube</w:t>
      </w:r>
    </w:p>
    <w:p w14:paraId="06941297" w14:textId="77777777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D16EB13" w14:textId="77777777" w:rsidR="00571E63" w:rsidRDefault="00571E63" w:rsidP="00571E63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DA0BE1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पडोसी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अपना</w:t>
      </w:r>
      <w:r w:rsidRPr="00921D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56 </w:t>
      </w:r>
      <w:r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वां</w:t>
      </w:r>
      <w:r w:rsidRPr="00921D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स्वतंत्रता</w:t>
      </w:r>
      <w:r w:rsidRPr="00921D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proofErr w:type="gramStart"/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proofErr w:type="gramEnd"/>
      <w:r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of India's neighboring countries recently celebrated its 56th Independence Day?</w:t>
      </w:r>
    </w:p>
    <w:p w14:paraId="4F9EBE2F" w14:textId="3064CFC4" w:rsidR="00571E63" w:rsidRPr="008B0204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म्यांमार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Myanmar</w:t>
      </w:r>
    </w:p>
    <w:p w14:paraId="17F2DF27" w14:textId="1BC628CF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बांग्लादेश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Bangladesh</w:t>
      </w:r>
    </w:p>
    <w:p w14:paraId="23451F4E" w14:textId="694240D8" w:rsidR="00571E63" w:rsidRPr="008B0204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मालदीव</w:t>
      </w:r>
      <w:r w:rsidRPr="008B020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Maldives</w:t>
      </w:r>
    </w:p>
    <w:p w14:paraId="2DCEC04A" w14:textId="04670355" w:rsidR="00571E63" w:rsidRPr="008B0204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8B020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8B020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8236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Sri Lanka</w:t>
      </w:r>
    </w:p>
    <w:p w14:paraId="4C5382AD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BD8A37A" w14:textId="77777777" w:rsidR="00571E6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Q. 7:</w:t>
      </w:r>
      <w:r w:rsidRPr="000D7A8A">
        <w:rPr>
          <w:rFonts w:hint="cs"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हाल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अमेरिका</w:t>
      </w:r>
      <w:r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के</w:t>
      </w:r>
      <w:r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राष्ट्रपति</w:t>
      </w:r>
      <w:r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डोनाल्ड</w:t>
      </w:r>
      <w:r w:rsidRPr="00921D7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921D7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ट्रंप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हस्ताक्षर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अमेरिकी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डॉलर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दिखाई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देंगे</w:t>
      </w: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कथन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चुनिए</w:t>
      </w: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? </w:t>
      </w:r>
      <w:r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Recently, U.S. President Donald Trump's signature is set to appear on U.S. dollar banknotes; choose the correct statement:</w:t>
      </w:r>
      <w:r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</w:t>
      </w:r>
    </w:p>
    <w:p w14:paraId="466D8B1A" w14:textId="501C462E" w:rsidR="003A3BF6" w:rsidRPr="000D7A8A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a</w:t>
      </w: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तीसरी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बार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होगा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जब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किसी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मौजूदा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राष्ट्रपति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हस्ताक्षर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देश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मुद्रा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दिखाई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देंगे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This will be the third time that the signature of a sitting President appears on the country's currency.</w:t>
      </w:r>
    </w:p>
    <w:p w14:paraId="710479E6" w14:textId="5DE1C039" w:rsidR="00571E63" w:rsidRPr="000D7A8A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b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इन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शुरुआत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वर्ष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1861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गई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थी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571E63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These banknotes were first introduced in the year 1861.</w:t>
      </w:r>
    </w:p>
    <w:p w14:paraId="53C5730D" w14:textId="41F2472F" w:rsidR="00571E63" w:rsidRPr="000D7A8A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c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इन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नोटों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शुरुआत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वर्ष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1768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गई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571E63"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थी</w:t>
      </w:r>
      <w:r w:rsidR="00571E63"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="00571E63"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These banknotes were first introduced in the year 1768.</w:t>
      </w:r>
    </w:p>
    <w:p w14:paraId="7AFDC9E1" w14:textId="77777777" w:rsidR="00571E63" w:rsidRPr="000D7A8A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d) a </w:t>
      </w:r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/>
          <w:b/>
          <w:bCs/>
          <w:color w:val="000066"/>
          <w:sz w:val="76"/>
          <w:szCs w:val="76"/>
        </w:rPr>
        <w:t xml:space="preserve">c </w:t>
      </w:r>
      <w:proofErr w:type="gramStart"/>
      <w:r w:rsidRPr="000D7A8A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दोनों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0D7A8A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Both</w:t>
      </w:r>
      <w:proofErr w:type="gramEnd"/>
      <w:r w:rsidRPr="000D7A8A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a and c.</w:t>
      </w:r>
    </w:p>
    <w:p w14:paraId="267E2F1C" w14:textId="77777777" w:rsidR="00571E63" w:rsidRPr="00372F3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DA0BE1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लड़ाकू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बालिकतान</w:t>
      </w:r>
      <w:r w:rsidRPr="00924EC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अभ्यास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372F3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लेंगी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in which country will the Japanese combat forces participate for the first time in the 'Balikatan' exercise?</w:t>
      </w:r>
    </w:p>
    <w:p w14:paraId="15E35D52" w14:textId="1BB2C5D2" w:rsidR="003A3BF6" w:rsidRPr="00372F33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4E7FD447" w14:textId="4167DA37" w:rsidR="003A3BF6" w:rsidRPr="00DA0BE1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51E21605" w14:textId="40E101C5" w:rsidR="00571E63" w:rsidRPr="00372F33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  <w:r w:rsidR="00571E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 </w:t>
      </w:r>
    </w:p>
    <w:p w14:paraId="69739747" w14:textId="112FB163" w:rsidR="00571E63" w:rsidRPr="00372F33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372F3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372F3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Philippines</w:t>
      </w:r>
    </w:p>
    <w:p w14:paraId="02E4E0DF" w14:textId="77777777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1938203" w14:textId="77777777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EF6D02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82410F7" w14:textId="77777777" w:rsidR="00571E63" w:rsidRPr="00F456CF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DA0BE1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प्रधानमंत्री</w:t>
      </w:r>
      <w:r w:rsidRPr="00924EC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मेटे</w:t>
      </w:r>
      <w:r w:rsidRPr="00924EC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24EC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फ्रेडरिक्सन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इस्तीफा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The Prime Minister of which country, Mette Frederiksen, recently </w:t>
      </w:r>
      <w:proofErr w:type="gramStart"/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tendered her resignation</w:t>
      </w:r>
      <w:proofErr w:type="gramEnd"/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?</w:t>
      </w:r>
    </w:p>
    <w:p w14:paraId="1483EFCB" w14:textId="1E9C5E99" w:rsidR="003A3BF6" w:rsidRPr="00F456CF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डेनमार्क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Denmark</w:t>
      </w:r>
    </w:p>
    <w:p w14:paraId="2492F0E0" w14:textId="6011D997" w:rsidR="003A3BF6" w:rsidRPr="00DA0BE1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फिनलैंड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Finland</w:t>
      </w:r>
    </w:p>
    <w:p w14:paraId="4AABC0FA" w14:textId="3F255CE7" w:rsidR="00571E63" w:rsidRPr="00F456CF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नॉर्वे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Norway</w:t>
      </w:r>
    </w:p>
    <w:p w14:paraId="3A170A37" w14:textId="546A5A1D" w:rsidR="00571E63" w:rsidRPr="00F456CF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स्वीडन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Sweden</w:t>
      </w:r>
    </w:p>
    <w:p w14:paraId="094CA577" w14:textId="20666D83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04DF4E8" w14:textId="77777777" w:rsidR="00571E63" w:rsidRPr="00F456CF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बीबीसी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अपना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नया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महानिदेशक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the BBC recently appointed as its new Director-General?</w:t>
      </w:r>
    </w:p>
    <w:p w14:paraId="6E62F592" w14:textId="2A5C2F08" w:rsidR="003A3BF6" w:rsidRPr="00F456CF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मैट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ब्रिटिन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Matt Brittin</w:t>
      </w:r>
    </w:p>
    <w:p w14:paraId="69B91CCE" w14:textId="62430C0E" w:rsidR="00571E63" w:rsidRPr="00F456CF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टिम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डेविडसन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Tim Davidson</w:t>
      </w:r>
    </w:p>
    <w:p w14:paraId="7D92F156" w14:textId="44ED6A88" w:rsidR="00571E63" w:rsidRPr="00F456CF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जेम्स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हार्डिंग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James Harding</w:t>
      </w:r>
    </w:p>
    <w:p w14:paraId="09415CAB" w14:textId="62C57257" w:rsidR="00571E63" w:rsidRPr="00F456CF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टोनी</w:t>
      </w:r>
      <w:r w:rsidR="00571E63"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हॉल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Tony Hall</w:t>
      </w:r>
    </w:p>
    <w:p w14:paraId="50ADAD1E" w14:textId="77777777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6CF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456C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6C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1D73230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6BFA0D1" w14:textId="77777777" w:rsidR="00571E63" w:rsidRPr="002F0ACB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कृष्णमूर्ति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टंडन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स्कूल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ऑफ़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आर्टिफिशियल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इंटेलिजेंस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उद्घाटन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Krishnamurthy Tandon School of Artificial Intelligence recently inaugurated?</w:t>
      </w:r>
    </w:p>
    <w:p w14:paraId="56D33516" w14:textId="3D22DC94" w:rsidR="003A3BF6" w:rsidRPr="002F0ACB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) IISc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IISc Bengaluru</w:t>
      </w:r>
    </w:p>
    <w:p w14:paraId="7FA86315" w14:textId="0BE8C504" w:rsidR="003A3BF6" w:rsidRPr="002F0ACB" w:rsidRDefault="003A3BF6" w:rsidP="003A3BF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) IIM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बैंगलोर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IIM Bangalore</w:t>
      </w:r>
    </w:p>
    <w:p w14:paraId="20892E65" w14:textId="18BFAB45" w:rsidR="00571E63" w:rsidRPr="002F0ACB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) IIM </w:t>
      </w:r>
      <w:r w:rsidR="00571E63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अहमदाबाद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IIM Ahmedabad</w:t>
      </w:r>
    </w:p>
    <w:p w14:paraId="49C5A292" w14:textId="65A3E98B" w:rsidR="00571E63" w:rsidRPr="002F0ACB" w:rsidRDefault="003A3BF6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) IIT </w:t>
      </w:r>
      <w:r w:rsidR="00571E63"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IIT Delhi</w:t>
      </w:r>
    </w:p>
    <w:p w14:paraId="021D3D12" w14:textId="77777777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F0ACB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2F0AC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F0AC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6BC9622" w14:textId="77777777" w:rsidR="00571E63" w:rsidRPr="00DA0BE1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D871D7" w14:textId="77777777" w:rsidR="00571E6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942DA2" w14:textId="77777777" w:rsidR="00571E63" w:rsidRDefault="00571E63" w:rsidP="00571E6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89FA3C7" w14:textId="77777777" w:rsidR="00571E63" w:rsidRPr="00D87AF8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रंगमंच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0768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40768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Theatre Day 2026 recently observed?</w:t>
      </w:r>
    </w:p>
    <w:p w14:paraId="42A1E21E" w14:textId="2F531AD1" w:rsidR="003A3BF6" w:rsidRPr="00D87AF8" w:rsidRDefault="003A3BF6" w:rsidP="003A3BF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27</w:t>
      </w:r>
    </w:p>
    <w:p w14:paraId="576C725D" w14:textId="6F03D127" w:rsidR="003A3BF6" w:rsidRPr="00DA0BE1" w:rsidRDefault="003A3BF6" w:rsidP="003A3BF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28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28</w:t>
      </w:r>
    </w:p>
    <w:p w14:paraId="3F5ABD85" w14:textId="236D0C02" w:rsidR="00571E63" w:rsidRPr="00D87AF8" w:rsidRDefault="003A3BF6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25 </w:t>
      </w:r>
      <w:r w:rsidR="00571E63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25</w:t>
      </w:r>
    </w:p>
    <w:p w14:paraId="172561F3" w14:textId="25395DB1" w:rsidR="00571E63" w:rsidRPr="00D87AF8" w:rsidRDefault="003A3BF6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26 </w:t>
      </w:r>
      <w:r w:rsidR="00571E63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26</w:t>
      </w:r>
    </w:p>
    <w:p w14:paraId="10C41839" w14:textId="77777777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E20073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68684A0" w14:textId="77777777" w:rsidR="00571E63" w:rsidRPr="00D87AF8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ब्रिक्स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युवा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समन्वय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बैठक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7A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recently hosted the BRICS Youth Coordination Meeting 2026?</w:t>
      </w:r>
    </w:p>
    <w:p w14:paraId="2F3E231D" w14:textId="482BA835" w:rsidR="003A3BF6" w:rsidRPr="00D87AF8" w:rsidRDefault="003A3BF6" w:rsidP="003A3BF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ब्राज़ील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Brazil</w:t>
      </w:r>
    </w:p>
    <w:p w14:paraId="7DD5DB0F" w14:textId="4523307C" w:rsidR="003A3BF6" w:rsidRDefault="003A3BF6" w:rsidP="003A3BF6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India</w:t>
      </w:r>
    </w:p>
    <w:p w14:paraId="519ACB8F" w14:textId="345A4C7D" w:rsidR="00571E63" w:rsidRPr="00D87AF8" w:rsidRDefault="003A3BF6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3A801A32" w14:textId="1EA3B671" w:rsidR="00571E63" w:rsidRPr="00D87AF8" w:rsidRDefault="003A3BF6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D87A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D87A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66AE520F" w14:textId="77777777" w:rsidR="00571E63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8F042E" w14:textId="77777777" w:rsidR="00571E63" w:rsidRPr="00DA0BE1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A52D20F" w14:textId="77777777" w:rsidR="00571E63" w:rsidRPr="00923E67" w:rsidRDefault="00571E63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DA0BE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किसने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एयरटेल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अफ्रीका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चेयरमैन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पद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Pr="00BC056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C056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इस्तीफा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देने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D7A8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announced their resignation from the post of Chairman of Airtel Africa?</w:t>
      </w:r>
    </w:p>
    <w:p w14:paraId="170EE67A" w14:textId="74C86C54" w:rsidR="003A3BF6" w:rsidRPr="00923E67" w:rsidRDefault="003A3BF6" w:rsidP="003A3BF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श्रवण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Shravan Bharti Mittal</w:t>
      </w:r>
    </w:p>
    <w:p w14:paraId="31AC81A1" w14:textId="7C2FB5D4" w:rsidR="003A3BF6" w:rsidRPr="00DA0BE1" w:rsidRDefault="003A3BF6" w:rsidP="003A3BF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श्रीनिवासन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K. Srinivasan</w:t>
      </w:r>
    </w:p>
    <w:p w14:paraId="06517679" w14:textId="65BDF7E1" w:rsidR="00571E63" w:rsidRPr="00923E67" w:rsidRDefault="003A3BF6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571E63"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सुनील</w:t>
      </w:r>
      <w:r w:rsidR="00571E63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</w:t>
      </w:r>
      <w:r w:rsidR="00571E63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मित्तल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Sunil Bharti Mittal</w:t>
      </w:r>
    </w:p>
    <w:p w14:paraId="7E3ABE72" w14:textId="4FED31BD" w:rsidR="00571E63" w:rsidRPr="00923E67" w:rsidRDefault="003A3BF6" w:rsidP="00571E6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571E63" w:rsidRPr="00923E6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71E63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गोपाल</w:t>
      </w:r>
      <w:r w:rsidR="00571E63" w:rsidRPr="00923E6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71E63" w:rsidRPr="00923E6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विट्टल</w:t>
      </w:r>
      <w:r w:rsidR="00571E6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71E63" w:rsidRPr="00A3642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Gopal Vittal</w:t>
      </w:r>
    </w:p>
    <w:p w14:paraId="26D36273" w14:textId="77777777" w:rsidR="00571E63" w:rsidRPr="00DA0BE1" w:rsidRDefault="00571E63" w:rsidP="00571E6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A0B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35D6422" w14:textId="77777777" w:rsidR="00510F00" w:rsidRDefault="00510F00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064F90" w14:textId="1D2D7139" w:rsidR="00E7441A" w:rsidRPr="00F07EDA" w:rsidRDefault="00910F0A" w:rsidP="00E7441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75D7E5F5">
            <wp:simplePos x="0" y="0"/>
            <wp:positionH relativeFrom="margin">
              <wp:align>center</wp:align>
            </wp:positionH>
            <wp:positionV relativeFrom="paragraph">
              <wp:posOffset>100330</wp:posOffset>
            </wp:positionV>
            <wp:extent cx="10204450" cy="5221605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441A" w:rsidRPr="00F07ED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 </w:t>
      </w:r>
    </w:p>
    <w:p w14:paraId="2F8FF1C6" w14:textId="5937FC4C" w:rsidR="008D53E9" w:rsidRDefault="008D53E9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E5EAC0D" w14:textId="6E67CCD0" w:rsidR="003D7B3B" w:rsidRDefault="003D7B3B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33159AB7" w14:textId="16EDBB93" w:rsidR="008D53E9" w:rsidRPr="000F5A80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  <w:lang w:val="en-IN"/>
        </w:rPr>
      </w:pPr>
    </w:p>
    <w:p w14:paraId="68A3C980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60984D1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6065097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87A6D6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61C483A" w14:textId="77777777" w:rsidR="008D53E9" w:rsidRDefault="008D53E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2868FD1" w14:textId="77777777" w:rsidR="00607185" w:rsidRDefault="00607185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ADBE34" w14:textId="21750EFD" w:rsidR="00136CB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4E1D5EB6" w14:textId="57C742CF" w:rsidR="008430FE" w:rsidRPr="008430FE" w:rsidRDefault="00821746" w:rsidP="008430F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195B4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.</w:t>
      </w:r>
      <w:r w:rsidR="008214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संविधान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अनुच्छेदो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नागरिकता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सम्बन्धी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प्रावधान</w:t>
      </w:r>
      <w:r w:rsidR="009A0D15"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D15"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430F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8430FE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</w:t>
      </w:r>
      <w:r w:rsidR="008430FE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Which Articles of the Indian Constitution contain provisions regarding citizenship?</w:t>
      </w:r>
    </w:p>
    <w:p w14:paraId="69526799" w14:textId="64CDF720" w:rsidR="009A0D15" w:rsidRPr="009A0D15" w:rsidRDefault="009A0D15" w:rsidP="008430F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1-5</w:t>
      </w:r>
      <w:r w:rsidR="008430FE">
        <w:rPr>
          <w:rFonts w:ascii="Kokila" w:hAnsi="Kokila" w:cs="Kokila"/>
          <w:b/>
          <w:bCs/>
          <w:color w:val="000066"/>
          <w:sz w:val="82"/>
          <w:szCs w:val="82"/>
        </w:rPr>
        <w:tab/>
        <w:t xml:space="preserve"> </w:t>
      </w:r>
      <w:r w:rsidR="008430FE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1-5</w:t>
      </w:r>
    </w:p>
    <w:p w14:paraId="195D49CD" w14:textId="4C8E7C56" w:rsidR="009A0D15" w:rsidRPr="009A0D15" w:rsidRDefault="009A0D15" w:rsidP="008430F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5-11</w:t>
      </w:r>
      <w:r w:rsidR="008430F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8430FE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5-11</w:t>
      </w:r>
    </w:p>
    <w:p w14:paraId="2AE5028F" w14:textId="1144D6CC" w:rsidR="009A0D15" w:rsidRPr="009A0D15" w:rsidRDefault="009A0D15" w:rsidP="008430F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12-35</w:t>
      </w:r>
      <w:r w:rsidR="008430F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8430FE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12-35</w:t>
      </w:r>
    </w:p>
    <w:p w14:paraId="4DF59EF7" w14:textId="18F104A3" w:rsidR="00821474" w:rsidRDefault="009A0D15" w:rsidP="008430F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d.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A0D1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Pr="009A0D1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D15">
        <w:rPr>
          <w:rFonts w:ascii="Kokila" w:hAnsi="Kokila" w:cs="Kokila"/>
          <w:b/>
          <w:bCs/>
          <w:color w:val="000066"/>
          <w:sz w:val="82"/>
          <w:szCs w:val="82"/>
        </w:rPr>
        <w:t>36-51</w:t>
      </w:r>
      <w:r w:rsidR="008430F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8430FE" w:rsidRPr="008430FE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Articles 36-51</w:t>
      </w:r>
    </w:p>
    <w:p w14:paraId="36CD3D71" w14:textId="77777777" w:rsidR="00821474" w:rsidRDefault="00821474" w:rsidP="00821474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97E923" w14:textId="77777777" w:rsidR="00491600" w:rsidRPr="003B1832" w:rsidRDefault="00491600" w:rsidP="003B183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632F5B" w14:textId="4B1CA6C0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548EF" w14:textId="55EBEB04" w:rsid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A3CB66" w14:textId="77777777" w:rsidR="00E77572" w:rsidRPr="00E77572" w:rsidRDefault="00E77572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AB6F0A" w14:textId="47CF9F5C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8A4E7C" w14:textId="6AF1A9E9" w:rsid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1038B1" w14:textId="77777777" w:rsidR="004F1D85" w:rsidRPr="004F1D85" w:rsidRDefault="004F1D85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45A091" w14:textId="0B2DD44A" w:rsidR="00D87190" w:rsidRPr="00607185" w:rsidRDefault="00D87190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35C6DD" w14:textId="421AFE07" w:rsidR="00D87190" w:rsidRDefault="00D87190" w:rsidP="002D6C02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D6C02"/>
    <w:sectPr w:rsidR="00E73194" w:rsidRPr="00253A1D" w:rsidSect="00220C17">
      <w:headerReference w:type="default" r:id="rId31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4F2C7" w14:textId="77777777" w:rsidR="00886C00" w:rsidRDefault="00886C00" w:rsidP="009E3011">
      <w:pPr>
        <w:spacing w:after="0" w:line="240" w:lineRule="auto"/>
      </w:pPr>
      <w:r>
        <w:separator/>
      </w:r>
    </w:p>
  </w:endnote>
  <w:endnote w:type="continuationSeparator" w:id="0">
    <w:p w14:paraId="1D3A9186" w14:textId="77777777" w:rsidR="00886C00" w:rsidRDefault="00886C00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5CECB7" w14:textId="77777777" w:rsidR="00886C00" w:rsidRDefault="00886C00" w:rsidP="009E3011">
      <w:pPr>
        <w:spacing w:after="0" w:line="240" w:lineRule="auto"/>
      </w:pPr>
      <w:r>
        <w:separator/>
      </w:r>
    </w:p>
  </w:footnote>
  <w:footnote w:type="continuationSeparator" w:id="0">
    <w:p w14:paraId="774A6CBD" w14:textId="77777777" w:rsidR="00886C00" w:rsidRDefault="00886C00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2D3D21" w:rsidRDefault="002D3D21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8F3"/>
    <w:rsid w:val="00001B45"/>
    <w:rsid w:val="00001B5D"/>
    <w:rsid w:val="00001C72"/>
    <w:rsid w:val="00001CFC"/>
    <w:rsid w:val="00001D64"/>
    <w:rsid w:val="00001DBB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85"/>
    <w:rsid w:val="000239F7"/>
    <w:rsid w:val="00023C91"/>
    <w:rsid w:val="00023EF6"/>
    <w:rsid w:val="0002409B"/>
    <w:rsid w:val="000240C3"/>
    <w:rsid w:val="000241E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60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780"/>
    <w:rsid w:val="00080787"/>
    <w:rsid w:val="00080849"/>
    <w:rsid w:val="00080CE9"/>
    <w:rsid w:val="00080D50"/>
    <w:rsid w:val="00080DD9"/>
    <w:rsid w:val="00080ED9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E04"/>
    <w:rsid w:val="00086E08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42A"/>
    <w:rsid w:val="000A253C"/>
    <w:rsid w:val="000A259A"/>
    <w:rsid w:val="000A276B"/>
    <w:rsid w:val="000A27B5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A6"/>
    <w:rsid w:val="000C172F"/>
    <w:rsid w:val="000C1781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A8A"/>
    <w:rsid w:val="000D7D1E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D"/>
    <w:rsid w:val="000E14E4"/>
    <w:rsid w:val="000E155A"/>
    <w:rsid w:val="000E17ED"/>
    <w:rsid w:val="000E181E"/>
    <w:rsid w:val="000E1895"/>
    <w:rsid w:val="000E195E"/>
    <w:rsid w:val="000E19E3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7D0"/>
    <w:rsid w:val="000F7B7F"/>
    <w:rsid w:val="000F7CE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6B8"/>
    <w:rsid w:val="00130877"/>
    <w:rsid w:val="001308B8"/>
    <w:rsid w:val="001308BC"/>
    <w:rsid w:val="001309CD"/>
    <w:rsid w:val="00130BB0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862"/>
    <w:rsid w:val="00131ABD"/>
    <w:rsid w:val="00131ADF"/>
    <w:rsid w:val="00131C17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F76"/>
    <w:rsid w:val="00153F82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D6"/>
    <w:rsid w:val="001556EB"/>
    <w:rsid w:val="0015577B"/>
    <w:rsid w:val="001557B7"/>
    <w:rsid w:val="00155836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38A"/>
    <w:rsid w:val="00166401"/>
    <w:rsid w:val="00166455"/>
    <w:rsid w:val="001665B4"/>
    <w:rsid w:val="00166641"/>
    <w:rsid w:val="00166703"/>
    <w:rsid w:val="0016682C"/>
    <w:rsid w:val="0016692F"/>
    <w:rsid w:val="00166A5E"/>
    <w:rsid w:val="00166B35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955"/>
    <w:rsid w:val="00171C52"/>
    <w:rsid w:val="00171C92"/>
    <w:rsid w:val="00171E6F"/>
    <w:rsid w:val="00171FF8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85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7B2"/>
    <w:rsid w:val="001D57B5"/>
    <w:rsid w:val="001D593F"/>
    <w:rsid w:val="001D5A71"/>
    <w:rsid w:val="001D5AB9"/>
    <w:rsid w:val="001D5AFC"/>
    <w:rsid w:val="001D5E25"/>
    <w:rsid w:val="001D5EFA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B5B"/>
    <w:rsid w:val="001F0C07"/>
    <w:rsid w:val="001F0CA6"/>
    <w:rsid w:val="001F0CD3"/>
    <w:rsid w:val="001F0E62"/>
    <w:rsid w:val="001F0E9D"/>
    <w:rsid w:val="001F0EC0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B64"/>
    <w:rsid w:val="00223E82"/>
    <w:rsid w:val="0022401D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72D"/>
    <w:rsid w:val="0023078B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6A5"/>
    <w:rsid w:val="0024271E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D2"/>
    <w:rsid w:val="0027340C"/>
    <w:rsid w:val="00273482"/>
    <w:rsid w:val="002734BF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846"/>
    <w:rsid w:val="00284850"/>
    <w:rsid w:val="002849C6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46B"/>
    <w:rsid w:val="00290480"/>
    <w:rsid w:val="0029048A"/>
    <w:rsid w:val="002905B6"/>
    <w:rsid w:val="002905CC"/>
    <w:rsid w:val="002905F9"/>
    <w:rsid w:val="0029061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BB6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342"/>
    <w:rsid w:val="00305348"/>
    <w:rsid w:val="0030549E"/>
    <w:rsid w:val="003054C4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A2"/>
    <w:rsid w:val="00313C15"/>
    <w:rsid w:val="00313CDE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4022"/>
    <w:rsid w:val="00324089"/>
    <w:rsid w:val="00324105"/>
    <w:rsid w:val="00324109"/>
    <w:rsid w:val="003242BD"/>
    <w:rsid w:val="003242E4"/>
    <w:rsid w:val="00324444"/>
    <w:rsid w:val="00324600"/>
    <w:rsid w:val="003246D1"/>
    <w:rsid w:val="003246D8"/>
    <w:rsid w:val="003247E7"/>
    <w:rsid w:val="003247EE"/>
    <w:rsid w:val="00324840"/>
    <w:rsid w:val="0032486E"/>
    <w:rsid w:val="003249B9"/>
    <w:rsid w:val="003249C2"/>
    <w:rsid w:val="003249F2"/>
    <w:rsid w:val="00324C1F"/>
    <w:rsid w:val="00324C47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90F"/>
    <w:rsid w:val="003269AC"/>
    <w:rsid w:val="00326A3D"/>
    <w:rsid w:val="00326B7D"/>
    <w:rsid w:val="00326C10"/>
    <w:rsid w:val="00326CD9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90C"/>
    <w:rsid w:val="00331935"/>
    <w:rsid w:val="00331C4B"/>
    <w:rsid w:val="00331CA2"/>
    <w:rsid w:val="00331D29"/>
    <w:rsid w:val="003320CB"/>
    <w:rsid w:val="0033215F"/>
    <w:rsid w:val="0033218E"/>
    <w:rsid w:val="003321C2"/>
    <w:rsid w:val="003322C5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823"/>
    <w:rsid w:val="00357978"/>
    <w:rsid w:val="00357979"/>
    <w:rsid w:val="0035797B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8F"/>
    <w:rsid w:val="003B00E7"/>
    <w:rsid w:val="003B034F"/>
    <w:rsid w:val="003B055C"/>
    <w:rsid w:val="003B0588"/>
    <w:rsid w:val="003B05A2"/>
    <w:rsid w:val="003B06CE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163"/>
    <w:rsid w:val="003B1374"/>
    <w:rsid w:val="003B1445"/>
    <w:rsid w:val="003B1491"/>
    <w:rsid w:val="003B15E9"/>
    <w:rsid w:val="003B15F0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4F"/>
    <w:rsid w:val="003C3F7C"/>
    <w:rsid w:val="003C3FFC"/>
    <w:rsid w:val="003C405A"/>
    <w:rsid w:val="003C4064"/>
    <w:rsid w:val="003C40AF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F22"/>
    <w:rsid w:val="00400183"/>
    <w:rsid w:val="00400313"/>
    <w:rsid w:val="0040038E"/>
    <w:rsid w:val="004003C0"/>
    <w:rsid w:val="004003D7"/>
    <w:rsid w:val="0040056A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BD"/>
    <w:rsid w:val="00415C53"/>
    <w:rsid w:val="00415CC6"/>
    <w:rsid w:val="00415D02"/>
    <w:rsid w:val="00415D2F"/>
    <w:rsid w:val="00415E1F"/>
    <w:rsid w:val="00415E7D"/>
    <w:rsid w:val="00415ED0"/>
    <w:rsid w:val="00415FBD"/>
    <w:rsid w:val="00415FDB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20"/>
    <w:rsid w:val="00447E36"/>
    <w:rsid w:val="00447EF3"/>
    <w:rsid w:val="00447EF9"/>
    <w:rsid w:val="00447F28"/>
    <w:rsid w:val="0045008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F8F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BF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B1F"/>
    <w:rsid w:val="00482CA2"/>
    <w:rsid w:val="00482D38"/>
    <w:rsid w:val="00482E2A"/>
    <w:rsid w:val="00482F4B"/>
    <w:rsid w:val="00483033"/>
    <w:rsid w:val="0048307A"/>
    <w:rsid w:val="00483224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BE"/>
    <w:rsid w:val="00492603"/>
    <w:rsid w:val="0049269A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FE"/>
    <w:rsid w:val="004C36F0"/>
    <w:rsid w:val="004C3774"/>
    <w:rsid w:val="004C37C4"/>
    <w:rsid w:val="004C37CE"/>
    <w:rsid w:val="004C37E5"/>
    <w:rsid w:val="004C3814"/>
    <w:rsid w:val="004C38B1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CA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7F"/>
    <w:rsid w:val="0050419A"/>
    <w:rsid w:val="005041AD"/>
    <w:rsid w:val="0050431C"/>
    <w:rsid w:val="0050437C"/>
    <w:rsid w:val="00504439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34"/>
    <w:rsid w:val="00520977"/>
    <w:rsid w:val="005209A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37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1354"/>
    <w:rsid w:val="00581449"/>
    <w:rsid w:val="005815B8"/>
    <w:rsid w:val="00581629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912"/>
    <w:rsid w:val="0058491B"/>
    <w:rsid w:val="005849E6"/>
    <w:rsid w:val="00584ADC"/>
    <w:rsid w:val="00584AE4"/>
    <w:rsid w:val="00584B11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E94"/>
    <w:rsid w:val="00592FA5"/>
    <w:rsid w:val="00592FF0"/>
    <w:rsid w:val="00593138"/>
    <w:rsid w:val="00593195"/>
    <w:rsid w:val="0059320D"/>
    <w:rsid w:val="005933C3"/>
    <w:rsid w:val="0059341B"/>
    <w:rsid w:val="00593678"/>
    <w:rsid w:val="005936F0"/>
    <w:rsid w:val="00593813"/>
    <w:rsid w:val="00593995"/>
    <w:rsid w:val="00593E32"/>
    <w:rsid w:val="00593EE0"/>
    <w:rsid w:val="00593FB0"/>
    <w:rsid w:val="00594018"/>
    <w:rsid w:val="00594097"/>
    <w:rsid w:val="0059418E"/>
    <w:rsid w:val="00594196"/>
    <w:rsid w:val="0059426C"/>
    <w:rsid w:val="00594289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C34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4A9"/>
    <w:rsid w:val="005A44EE"/>
    <w:rsid w:val="005A4792"/>
    <w:rsid w:val="005A47E6"/>
    <w:rsid w:val="005A481B"/>
    <w:rsid w:val="005A483F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AC"/>
    <w:rsid w:val="005D238C"/>
    <w:rsid w:val="005D23B2"/>
    <w:rsid w:val="005D2511"/>
    <w:rsid w:val="005D281F"/>
    <w:rsid w:val="005D28E4"/>
    <w:rsid w:val="005D2B22"/>
    <w:rsid w:val="005D2BE2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579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896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FBD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8B4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A23"/>
    <w:rsid w:val="00636B8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D2"/>
    <w:rsid w:val="0067141C"/>
    <w:rsid w:val="0067149E"/>
    <w:rsid w:val="00671592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4B"/>
    <w:rsid w:val="00673595"/>
    <w:rsid w:val="00673659"/>
    <w:rsid w:val="006736B3"/>
    <w:rsid w:val="00673791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9E"/>
    <w:rsid w:val="00694599"/>
    <w:rsid w:val="00694603"/>
    <w:rsid w:val="00694606"/>
    <w:rsid w:val="0069463F"/>
    <w:rsid w:val="006946C4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F8"/>
    <w:rsid w:val="006F533D"/>
    <w:rsid w:val="006F54F8"/>
    <w:rsid w:val="006F55A2"/>
    <w:rsid w:val="006F55EF"/>
    <w:rsid w:val="006F582F"/>
    <w:rsid w:val="006F587D"/>
    <w:rsid w:val="006F59B2"/>
    <w:rsid w:val="006F59D4"/>
    <w:rsid w:val="006F5BC8"/>
    <w:rsid w:val="006F5CB5"/>
    <w:rsid w:val="006F5CDE"/>
    <w:rsid w:val="006F5ED2"/>
    <w:rsid w:val="006F5F44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857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6B"/>
    <w:rsid w:val="00703CF8"/>
    <w:rsid w:val="00703DA5"/>
    <w:rsid w:val="00703E03"/>
    <w:rsid w:val="00704027"/>
    <w:rsid w:val="00704117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33D"/>
    <w:rsid w:val="0071237B"/>
    <w:rsid w:val="00712398"/>
    <w:rsid w:val="007125D8"/>
    <w:rsid w:val="007126DD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E2"/>
    <w:rsid w:val="007144DE"/>
    <w:rsid w:val="0071466C"/>
    <w:rsid w:val="0071474A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306"/>
    <w:rsid w:val="007273E8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512"/>
    <w:rsid w:val="00747741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E9"/>
    <w:rsid w:val="00747E0E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663"/>
    <w:rsid w:val="007B6686"/>
    <w:rsid w:val="007B671B"/>
    <w:rsid w:val="007B6819"/>
    <w:rsid w:val="007B6A72"/>
    <w:rsid w:val="007B6AAF"/>
    <w:rsid w:val="007B6BAB"/>
    <w:rsid w:val="007B6BE9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6BF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2AC"/>
    <w:rsid w:val="007D52DB"/>
    <w:rsid w:val="007D5312"/>
    <w:rsid w:val="007D54BA"/>
    <w:rsid w:val="007D5660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7212"/>
    <w:rsid w:val="007F7252"/>
    <w:rsid w:val="007F7299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B7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0FE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302"/>
    <w:rsid w:val="008463BB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B77"/>
    <w:rsid w:val="00856FEA"/>
    <w:rsid w:val="00857008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BE"/>
    <w:rsid w:val="008720F7"/>
    <w:rsid w:val="0087213D"/>
    <w:rsid w:val="00872178"/>
    <w:rsid w:val="008721C2"/>
    <w:rsid w:val="0087225F"/>
    <w:rsid w:val="00872304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BEB"/>
    <w:rsid w:val="00886C00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142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5BC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C7"/>
    <w:rsid w:val="009043DE"/>
    <w:rsid w:val="009044A2"/>
    <w:rsid w:val="00904534"/>
    <w:rsid w:val="009047AA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27"/>
    <w:rsid w:val="009C4649"/>
    <w:rsid w:val="009C480F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447"/>
    <w:rsid w:val="009D6505"/>
    <w:rsid w:val="009D6525"/>
    <w:rsid w:val="009D6780"/>
    <w:rsid w:val="009D67E2"/>
    <w:rsid w:val="009D6826"/>
    <w:rsid w:val="009D68A8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C6"/>
    <w:rsid w:val="00AF7BE3"/>
    <w:rsid w:val="00AF7BF6"/>
    <w:rsid w:val="00AF7E3B"/>
    <w:rsid w:val="00AF7FFE"/>
    <w:rsid w:val="00B00076"/>
    <w:rsid w:val="00B00255"/>
    <w:rsid w:val="00B004B7"/>
    <w:rsid w:val="00B004C8"/>
    <w:rsid w:val="00B004DE"/>
    <w:rsid w:val="00B00556"/>
    <w:rsid w:val="00B005A0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59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B5C"/>
    <w:rsid w:val="00B94C33"/>
    <w:rsid w:val="00B94D5C"/>
    <w:rsid w:val="00B94D5E"/>
    <w:rsid w:val="00B94DC6"/>
    <w:rsid w:val="00B94E27"/>
    <w:rsid w:val="00B94EFD"/>
    <w:rsid w:val="00B9502C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943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6C0"/>
    <w:rsid w:val="00BE291E"/>
    <w:rsid w:val="00BE2A4E"/>
    <w:rsid w:val="00BE2AF2"/>
    <w:rsid w:val="00BE2BB0"/>
    <w:rsid w:val="00BE2BF7"/>
    <w:rsid w:val="00BE2CFD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53"/>
    <w:rsid w:val="00BF5CD6"/>
    <w:rsid w:val="00BF5DAE"/>
    <w:rsid w:val="00BF5E05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72"/>
    <w:rsid w:val="00C020CE"/>
    <w:rsid w:val="00C020D1"/>
    <w:rsid w:val="00C02100"/>
    <w:rsid w:val="00C0228F"/>
    <w:rsid w:val="00C02311"/>
    <w:rsid w:val="00C025A6"/>
    <w:rsid w:val="00C02607"/>
    <w:rsid w:val="00C0279B"/>
    <w:rsid w:val="00C027D5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20F"/>
    <w:rsid w:val="00C81242"/>
    <w:rsid w:val="00C816BC"/>
    <w:rsid w:val="00C81766"/>
    <w:rsid w:val="00C81823"/>
    <w:rsid w:val="00C81C54"/>
    <w:rsid w:val="00C81CDE"/>
    <w:rsid w:val="00C81CF1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7A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15"/>
    <w:rsid w:val="00CB19BC"/>
    <w:rsid w:val="00CB1A30"/>
    <w:rsid w:val="00CB1AC6"/>
    <w:rsid w:val="00CB1BE6"/>
    <w:rsid w:val="00CB1C0A"/>
    <w:rsid w:val="00CB1CA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965"/>
    <w:rsid w:val="00CF2A7D"/>
    <w:rsid w:val="00CF2A8A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348"/>
    <w:rsid w:val="00CF44BF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1D4"/>
    <w:rsid w:val="00D00231"/>
    <w:rsid w:val="00D0023C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568"/>
    <w:rsid w:val="00D03583"/>
    <w:rsid w:val="00D0388D"/>
    <w:rsid w:val="00D0392D"/>
    <w:rsid w:val="00D03B51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D41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5E2"/>
    <w:rsid w:val="00D425F3"/>
    <w:rsid w:val="00D426B8"/>
    <w:rsid w:val="00D426C7"/>
    <w:rsid w:val="00D427A7"/>
    <w:rsid w:val="00D427CF"/>
    <w:rsid w:val="00D4282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90C"/>
    <w:rsid w:val="00D539BF"/>
    <w:rsid w:val="00D53A81"/>
    <w:rsid w:val="00D53B7D"/>
    <w:rsid w:val="00D53C04"/>
    <w:rsid w:val="00D53C11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D3"/>
    <w:rsid w:val="00D64E4A"/>
    <w:rsid w:val="00D65190"/>
    <w:rsid w:val="00D65252"/>
    <w:rsid w:val="00D652C3"/>
    <w:rsid w:val="00D653F0"/>
    <w:rsid w:val="00D655E8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E4"/>
    <w:rsid w:val="00DF2FB6"/>
    <w:rsid w:val="00DF3017"/>
    <w:rsid w:val="00DF3144"/>
    <w:rsid w:val="00DF31A8"/>
    <w:rsid w:val="00DF351C"/>
    <w:rsid w:val="00DF3796"/>
    <w:rsid w:val="00DF37B7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4D"/>
    <w:rsid w:val="00EC70F3"/>
    <w:rsid w:val="00EC715C"/>
    <w:rsid w:val="00EC7183"/>
    <w:rsid w:val="00EC7282"/>
    <w:rsid w:val="00EC7425"/>
    <w:rsid w:val="00EC748C"/>
    <w:rsid w:val="00EC7593"/>
    <w:rsid w:val="00EC7618"/>
    <w:rsid w:val="00EC7633"/>
    <w:rsid w:val="00EC7775"/>
    <w:rsid w:val="00EC780F"/>
    <w:rsid w:val="00EC78C5"/>
    <w:rsid w:val="00EC78D3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1E"/>
    <w:rsid w:val="00F05EB3"/>
    <w:rsid w:val="00F060A5"/>
    <w:rsid w:val="00F0610B"/>
    <w:rsid w:val="00F06128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F3"/>
    <w:rsid w:val="00F2070B"/>
    <w:rsid w:val="00F2081C"/>
    <w:rsid w:val="00F2089F"/>
    <w:rsid w:val="00F20B99"/>
    <w:rsid w:val="00F20C20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D"/>
    <w:rsid w:val="00F94CCD"/>
    <w:rsid w:val="00F94D47"/>
    <w:rsid w:val="00F94D4A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EAE"/>
    <w:rsid w:val="00FD2F81"/>
    <w:rsid w:val="00FD3075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1EE58-A6F9-4555-BA47-A880762DB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585</TotalTime>
  <Pages>105</Pages>
  <Words>4591</Words>
  <Characters>26169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cp:lastPrinted>2026-03-27T23:58:00Z</cp:lastPrinted>
  <dcterms:created xsi:type="dcterms:W3CDTF">2026-03-27T13:41:00Z</dcterms:created>
  <dcterms:modified xsi:type="dcterms:W3CDTF">2026-03-27T23:59:00Z</dcterms:modified>
</cp:coreProperties>
</file>