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>
    <v:background id="_x0000_s1025" o:bwmode="white" o:targetscreensize="1024,768">
      <v:fill r:id="rId4" o:title="sssssssssssssss" recolor="t" type="frame"/>
    </v:background>
  </w:background>
  <w:body>
    <w:p w14:paraId="52153CEE" w14:textId="4D349009" w:rsidR="00253A1D" w:rsidRPr="00FD2987" w:rsidRDefault="00C97589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lang w:val="en-IN"/>
        </w:rPr>
        <w:drawing>
          <wp:anchor distT="0" distB="0" distL="114300" distR="114300" simplePos="0" relativeHeight="251768832" behindDoc="0" locked="0" layoutInCell="1" allowOverlap="1" wp14:anchorId="45DAD866" wp14:editId="3693E673">
            <wp:simplePos x="0" y="0"/>
            <wp:positionH relativeFrom="column">
              <wp:posOffset>-484271</wp:posOffset>
            </wp:positionH>
            <wp:positionV relativeFrom="paragraph">
              <wp:posOffset>-736935</wp:posOffset>
            </wp:positionV>
            <wp:extent cx="12600220" cy="7507705"/>
            <wp:effectExtent l="0" t="0" r="0" b="0"/>
            <wp:wrapNone/>
            <wp:docPr id="12" name="Picture 12" descr="C:\Users\hp\Downloads\D0bsykJATAg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D0bsykJATAgh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2159" cy="7526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</w:p>
    <w:p w14:paraId="13CF60CA" w14:textId="2005E0D1" w:rsidR="00253A1D" w:rsidRPr="00D45AD4" w:rsidRDefault="00253A1D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 </w:t>
      </w: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15C0CF32" w14:textId="77777777" w:rsidR="00253A1D" w:rsidRPr="00FD2987" w:rsidRDefault="00253A1D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D97247" w14:textId="77777777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101E1B6" w14:textId="77777777" w:rsidR="00253A1D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C7957B5" w14:textId="3C418BFA" w:rsidR="00253A1D" w:rsidRDefault="00B71B76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E3A24DC" w14:textId="459BFD4E" w:rsidR="00FA78B4" w:rsidRDefault="00FA78B4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C518563" w14:textId="2E76D798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39B7A4" w14:textId="77777777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62691BE" w14:textId="178FAF06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70B221CD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7CC7B85E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Important Static Facts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  </w:t>
      </w:r>
    </w:p>
    <w:p w14:paraId="14F8FAF1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rtl/>
          <w:cs/>
        </w:rPr>
      </w:pPr>
    </w:p>
    <w:p w14:paraId="04159014" w14:textId="715C0029" w:rsidR="00B34000" w:rsidRDefault="00CC6CF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8F020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6</w:t>
      </w:r>
      <w:r w:rsidR="00793DD6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 xml:space="preserve">2026 </w:t>
      </w:r>
      <w:bookmarkStart w:id="0" w:name="_Hlk146473777"/>
      <w:bookmarkStart w:id="1" w:name="_Hlk206385112"/>
      <w:bookmarkStart w:id="2" w:name="_Hlk206529779"/>
    </w:p>
    <w:p w14:paraId="5710A777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7A38723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52AE17C2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E48B19D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9661736" w14:textId="10D0C509" w:rsidR="002A5B32" w:rsidRDefault="002A5B32">
      <w:pPr>
        <w:spacing w:after="0" w:line="240" w:lineRule="auto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noProof/>
          <w:color w:val="FFFFFF"/>
          <w:sz w:val="80"/>
          <w:szCs w:val="80"/>
          <w:highlight w:val="darkRed"/>
        </w:rPr>
        <w:drawing>
          <wp:anchor distT="0" distB="0" distL="114300" distR="114300" simplePos="0" relativeHeight="251779072" behindDoc="0" locked="0" layoutInCell="1" allowOverlap="1" wp14:anchorId="1A1CA304" wp14:editId="1E436FE0">
            <wp:simplePos x="0" y="0"/>
            <wp:positionH relativeFrom="column">
              <wp:posOffset>1897982</wp:posOffset>
            </wp:positionH>
            <wp:positionV relativeFrom="paragraph">
              <wp:posOffset>33087</wp:posOffset>
            </wp:positionV>
            <wp:extent cx="7771919" cy="6494145"/>
            <wp:effectExtent l="323850" t="323850" r="324485" b="325755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00" t="4037" r="8279" b="5801"/>
                    <a:stretch/>
                  </pic:blipFill>
                  <pic:spPr bwMode="auto">
                    <a:xfrm>
                      <a:off x="0" y="0"/>
                      <a:ext cx="7790592" cy="650974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br w:type="page"/>
      </w:r>
    </w:p>
    <w:p w14:paraId="7BC375F9" w14:textId="3383266E" w:rsidR="00253A1D" w:rsidRPr="00A3173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0"/>
          <w:szCs w:val="80"/>
          <w:lang w:val="en-IN" w:bidi="hi-IN"/>
        </w:rPr>
      </w:pPr>
      <w:r w:rsidRPr="00A31739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t>Home Work Question</w:t>
      </w:r>
    </w:p>
    <w:p w14:paraId="52E996E4" w14:textId="77777777" w:rsidR="008F0200" w:rsidRPr="001A387C" w:rsidRDefault="00C25CB3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bookmarkStart w:id="3" w:name="_Hlk215194085"/>
      <w:bookmarkStart w:id="4" w:name="_Hlk216982945"/>
      <w:bookmarkStart w:id="5" w:name="_Hlk217281551"/>
      <w:bookmarkEnd w:id="0"/>
      <w:bookmarkEnd w:id="1"/>
      <w:bookmarkEnd w:id="2"/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सूर्य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प्रकाश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पृथ्वी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पहुंचने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कितना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समय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लगता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02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8F0200"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8F02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8F0200"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How long does it take for sunlight to reach the Earth?</w:t>
      </w:r>
    </w:p>
    <w:p w14:paraId="664E9A44" w14:textId="77777777" w:rsidR="008F0200" w:rsidRPr="00491600" w:rsidRDefault="008F020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32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सेकंड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7 minutes 32 seconds</w:t>
      </w:r>
    </w:p>
    <w:p w14:paraId="7081230D" w14:textId="77777777" w:rsidR="008F0200" w:rsidRPr="00491600" w:rsidRDefault="008F020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9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32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सेकंड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9 minutes 32 seconds</w:t>
      </w:r>
    </w:p>
    <w:p w14:paraId="252AAFB2" w14:textId="77777777" w:rsidR="008F0200" w:rsidRPr="00491600" w:rsidRDefault="008F020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56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सेकंड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7 minutes 56 seconds</w:t>
      </w:r>
    </w:p>
    <w:p w14:paraId="71A310CF" w14:textId="77777777" w:rsidR="008F0200" w:rsidRPr="00491600" w:rsidRDefault="008F020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8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सेकंड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8 minutes 20 seconds</w:t>
      </w:r>
    </w:p>
    <w:p w14:paraId="36A84556" w14:textId="22593240" w:rsidR="00253A1D" w:rsidRDefault="00253A1D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07693E" w14:textId="31796259" w:rsidR="00B87D49" w:rsidRDefault="00B87D4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513357E" w14:textId="369AA3D6" w:rsidR="003A005B" w:rsidRDefault="003A005B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438B978" w14:textId="2A236FA8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C7F47D0" w14:textId="2692784E" w:rsidR="00130FEC" w:rsidRDefault="00130FE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C1E11FD" w14:textId="77777777" w:rsidR="00AF07AF" w:rsidRDefault="00AF07A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1E7880E" w14:textId="6A5B5FA5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E711F9F" w14:textId="77777777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228C01F" w14:textId="0D0ED4FF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8F020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5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proofErr w:type="gramStart"/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</w:t>
      </w:r>
      <w:proofErr w:type="gramEnd"/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रिवीजन</w:t>
      </w:r>
    </w:p>
    <w:p w14:paraId="705F2672" w14:textId="77777777" w:rsidR="00C47651" w:rsidRPr="00FD2987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D52E4AC" w14:textId="77777777" w:rsidR="00C47651" w:rsidRDefault="00C47651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01B4B43" w14:textId="77777777" w:rsidR="00C47651" w:rsidRDefault="00C47651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85D453D" w14:textId="77777777" w:rsidR="008F0200" w:rsidRPr="001B0482" w:rsidRDefault="008F0200" w:rsidP="002D6C02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bookmarkStart w:id="6" w:name="_Hlk222207231"/>
      <w:bookmarkStart w:id="7" w:name="_Hlk222551260"/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किसके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लिखित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करुणा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: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पावर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कम्पैशन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By whom was the book Karuna: The Power of Compassion recently released?</w:t>
      </w:r>
    </w:p>
    <w:p w14:paraId="4D35E99C" w14:textId="77777777" w:rsidR="008F0200" w:rsidRPr="00BF1B2C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चेतन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भगत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Chetan Bhagat</w:t>
      </w:r>
    </w:p>
    <w:p w14:paraId="284FE535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अमिताव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Amitav Ghosh</w:t>
      </w:r>
    </w:p>
    <w:p w14:paraId="1C18EC6F" w14:textId="77777777" w:rsidR="008F0200" w:rsidRPr="00BF1B2C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कैलाश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सत्यार्थी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Kailash Satyarthi</w:t>
      </w:r>
    </w:p>
    <w:p w14:paraId="0333316C" w14:textId="77777777" w:rsidR="008F0200" w:rsidRPr="00BF1B2C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अरुंधति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Arundhati Roy</w:t>
      </w:r>
    </w:p>
    <w:p w14:paraId="5DFBC091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br w:type="page"/>
      </w:r>
    </w:p>
    <w:p w14:paraId="1E176DB2" w14:textId="77777777" w:rsidR="008F0200" w:rsidRPr="00504955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20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उच्च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मांग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वाली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नागरिक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सेवाओं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डिजिटाइज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Under which initiative has the Gujarat government recently digitized 20 high-demand citizen services?</w:t>
      </w:r>
    </w:p>
    <w:p w14:paraId="03D8092E" w14:textId="77777777" w:rsidR="008F0200" w:rsidRPr="00504955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गवर्नेंस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e-Governance Scheme</w:t>
      </w:r>
    </w:p>
    <w:p w14:paraId="11E4D014" w14:textId="77777777" w:rsidR="008F0200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स्मार्ट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Smart Seva Portal</w:t>
      </w:r>
    </w:p>
    <w:p w14:paraId="120F42BF" w14:textId="77777777" w:rsidR="008F0200" w:rsidRPr="00504955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Digital India Mission</w:t>
      </w:r>
    </w:p>
    <w:p w14:paraId="6E8044B1" w14:textId="77777777" w:rsidR="008F0200" w:rsidRPr="00504955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सुगम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Sugam Digital</w:t>
      </w:r>
    </w:p>
    <w:p w14:paraId="49D83A0E" w14:textId="77777777" w:rsidR="008F0200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37F964" w14:textId="77777777" w:rsidR="008F0200" w:rsidRPr="00934884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9671DB0" w14:textId="77777777" w:rsidR="008F0200" w:rsidRPr="009065CC" w:rsidRDefault="008F0200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निकट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रेयर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अर्थ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एलिमेंट्स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भंडार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खोज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Near which island has Japan recently discovered reserves of Rare Earth Elements?</w:t>
      </w:r>
    </w:p>
    <w:p w14:paraId="53EAB0CB" w14:textId="77777777" w:rsidR="008F0200" w:rsidRPr="009065CC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होक्काइडो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Hokkaido Island</w:t>
      </w:r>
    </w:p>
    <w:p w14:paraId="6D8D3D00" w14:textId="77777777" w:rsidR="008F0200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क्यूशू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Kyushu Island</w:t>
      </w:r>
    </w:p>
    <w:p w14:paraId="5E6A205C" w14:textId="77777777" w:rsidR="008F0200" w:rsidRPr="009065CC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ओकिनावा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Okinawa Island</w:t>
      </w:r>
    </w:p>
    <w:p w14:paraId="286850E6" w14:textId="77777777" w:rsidR="008F0200" w:rsidRPr="009065CC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मिनामिटोरिशिमा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Minamitorishima Island</w:t>
      </w:r>
    </w:p>
    <w:p w14:paraId="44F45B79" w14:textId="77777777" w:rsidR="008F0200" w:rsidRPr="00934884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D661B94" w14:textId="77777777" w:rsidR="008F0200" w:rsidRPr="00934884" w:rsidRDefault="008F0200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13CE8D1" w14:textId="77777777" w:rsidR="008F0200" w:rsidRPr="009065CC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सुप्रीम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कोर्ट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धर्म</w:t>
      </w:r>
      <w:r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बाहर</w:t>
      </w:r>
      <w:r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धर्मांतरण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अनुसूचित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जाति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दर्जा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निर्णय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Supreme Court recently ruled that individuals would lose their Scheduled Caste status upon converting to a religion outside of which specific faith?</w:t>
      </w:r>
    </w:p>
    <w:p w14:paraId="18BC4AB5" w14:textId="77777777" w:rsidR="008F0200" w:rsidRPr="009065CC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बौद्ध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Buddhism</w:t>
      </w:r>
    </w:p>
    <w:p w14:paraId="0A8ABEC0" w14:textId="77777777" w:rsidR="008F0200" w:rsidRPr="009065CC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Hinduism</w:t>
      </w:r>
    </w:p>
    <w:p w14:paraId="07C48530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सिख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Sikhism</w:t>
      </w:r>
    </w:p>
    <w:p w14:paraId="19362B77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उपरोक्त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All of the above</w:t>
      </w:r>
    </w:p>
    <w:p w14:paraId="4E2E25B8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B69EFDA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2364DA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E0ACD5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रियल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टाइम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आंतरिक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लेखा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परीक्षा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पोर्टल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IAP)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Ministry recently launched the Real-Time Internal Audit Portal (IAP)?</w:t>
      </w:r>
    </w:p>
    <w:p w14:paraId="68530C3E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कृषि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Agriculture</w:t>
      </w:r>
    </w:p>
    <w:p w14:paraId="55098E73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Home Affairs</w:t>
      </w:r>
    </w:p>
    <w:p w14:paraId="6AAAA924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Finance</w:t>
      </w:r>
    </w:p>
    <w:p w14:paraId="3027C257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Rural Development</w:t>
      </w:r>
    </w:p>
    <w:p w14:paraId="00574B8A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FF9AEFF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8BB3984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19A4CC0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77F4CBF" w14:textId="77777777" w:rsidR="008F0200" w:rsidRPr="00A506FD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934884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शिपकी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ला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दर्रा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सीमा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व्यापार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पुनः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state, located at the Shipki La Pass, is cross-border trade between India and China set to resume shortly?</w:t>
      </w:r>
    </w:p>
    <w:p w14:paraId="69B023E9" w14:textId="77777777" w:rsidR="008F0200" w:rsidRPr="00A506FD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हिमाचल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Himachal Pradesh</w:t>
      </w:r>
    </w:p>
    <w:p w14:paraId="255E8A79" w14:textId="77777777" w:rsidR="008F0200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अरुणाचल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Arunachal Pradesh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</w:p>
    <w:p w14:paraId="36F2FBDB" w14:textId="77777777" w:rsidR="008F0200" w:rsidRPr="00A506FD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उत्तराखंड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Uttarakhand</w:t>
      </w:r>
    </w:p>
    <w:p w14:paraId="22B4C75E" w14:textId="77777777" w:rsidR="008F0200" w:rsidRPr="00A506FD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सिक्किम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Sikkim</w:t>
      </w:r>
    </w:p>
    <w:p w14:paraId="0C512D94" w14:textId="77777777" w:rsidR="008F0200" w:rsidRPr="00934884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14E44BC" w14:textId="77777777" w:rsidR="008F0200" w:rsidRPr="00A506FD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934884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12,000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प्रेग्नेंसी</w:t>
      </w:r>
      <w:r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कोहोर्ट</w:t>
      </w:r>
      <w:r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स्टडी</w:t>
      </w:r>
      <w:r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घोषणा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Under which initiative was India's largest pregnancy cohort study—involving 12,000 women—recently announced?</w:t>
      </w:r>
    </w:p>
    <w:p w14:paraId="52AF9C17" w14:textId="77777777" w:rsidR="008F0200" w:rsidRPr="00A506FD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जननी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Janani Suraksha Yojana</w:t>
      </w:r>
    </w:p>
    <w:p w14:paraId="3603F63F" w14:textId="77777777" w:rsidR="008F0200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GARBH-INi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GARBH-INi Initiative</w:t>
      </w:r>
    </w:p>
    <w:p w14:paraId="510AAB33" w14:textId="77777777" w:rsidR="008F0200" w:rsidRPr="00A506FD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मातृ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अभियान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Matru Shakti Abhiyan</w:t>
      </w:r>
    </w:p>
    <w:p w14:paraId="215694FA" w14:textId="77777777" w:rsidR="008F0200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मातृत्व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119DFF4F" w14:textId="77777777" w:rsidR="008F0200" w:rsidRPr="00A506FD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Surakshit Matritva Mission</w:t>
      </w:r>
    </w:p>
    <w:p w14:paraId="75582DEC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934884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कोल्ड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डेजर्ट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रिवर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बैंक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रिस्टोरेशन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प्रोजेक्ट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किनारे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along the banks of which river was the 'Cold Desert River Bank Restoration Project' launched?</w:t>
      </w:r>
    </w:p>
    <w:p w14:paraId="52E6A7BA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ब्रह्मपुत्र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Brahmaputra River</w:t>
      </w:r>
    </w:p>
    <w:p w14:paraId="75BD611C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नर्मदा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Narmada River</w:t>
      </w:r>
    </w:p>
    <w:p w14:paraId="7D436781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गंगा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Ganges River</w:t>
      </w:r>
    </w:p>
    <w:p w14:paraId="1DE6B547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सिंधु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Indus River</w:t>
      </w:r>
    </w:p>
    <w:p w14:paraId="36C5308C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45E436D6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F18909F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C711EA5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B17596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934884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16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उम्र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बच्चों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बाइक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स्कूटर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चलाने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in which location will children under the age of 16 be prohibited from riding e-bikes and e-scooters?</w:t>
      </w:r>
    </w:p>
    <w:p w14:paraId="74F8C691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क्वींसलैंड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Queensland</w:t>
      </w:r>
    </w:p>
    <w:p w14:paraId="06E6A908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तस्मानिया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Tasmania</w:t>
      </w:r>
    </w:p>
    <w:p w14:paraId="59EF513A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साउथ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वेल्स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New South Wales</w:t>
      </w:r>
    </w:p>
    <w:p w14:paraId="4D0BF62F" w14:textId="77777777" w:rsidR="008F0200" w:rsidRPr="00A506FD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विक्टोरिया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Victoria</w:t>
      </w:r>
    </w:p>
    <w:p w14:paraId="5EF05A4A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45C4B454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46E67D" w14:textId="77777777" w:rsidR="008F0200" w:rsidRPr="00934884" w:rsidRDefault="008F0200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9051970" w14:textId="77777777" w:rsidR="008F0200" w:rsidRPr="0053568B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ईंधन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वितरण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शुरुआत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यूरोपीय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European Union country recently became the first to introduce fuel rationing?</w:t>
      </w:r>
    </w:p>
    <w:p w14:paraId="23AD90DE" w14:textId="77777777" w:rsidR="008F0200" w:rsidRPr="0053568B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इटली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Italy</w:t>
      </w:r>
    </w:p>
    <w:p w14:paraId="549B4A72" w14:textId="77777777" w:rsidR="008F0200" w:rsidRPr="0053568B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स्लोवेनिया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Slovenia</w:t>
      </w:r>
    </w:p>
    <w:p w14:paraId="6483E149" w14:textId="77777777" w:rsidR="008F0200" w:rsidRPr="0053568B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</w:p>
    <w:p w14:paraId="3266A09C" w14:textId="77777777" w:rsidR="008F0200" w:rsidRPr="0053568B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France</w:t>
      </w:r>
    </w:p>
    <w:p w14:paraId="262C5A83" w14:textId="77777777" w:rsidR="008F0200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  <w:r w:rsidRPr="001D4E44">
        <w:t xml:space="preserve"> </w:t>
      </w:r>
    </w:p>
    <w:p w14:paraId="0E992544" w14:textId="77777777" w:rsidR="008F0200" w:rsidRPr="00934884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243754BB" w14:textId="77777777" w:rsidR="008F0200" w:rsidRPr="0053568B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क्षय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रोग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Tuberculosis Day 2026 observed recently?</w:t>
      </w:r>
    </w:p>
    <w:p w14:paraId="79BA5828" w14:textId="77777777" w:rsidR="008F0200" w:rsidRPr="0053568B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24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</w:p>
    <w:p w14:paraId="7CD4E8A5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20</w:t>
      </w:r>
    </w:p>
    <w:p w14:paraId="0EEDF45C" w14:textId="77777777" w:rsidR="008F0200" w:rsidRPr="0053568B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21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21</w:t>
      </w:r>
    </w:p>
    <w:p w14:paraId="59C42EFC" w14:textId="77777777" w:rsidR="008F0200" w:rsidRPr="0053568B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22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22</w:t>
      </w:r>
    </w:p>
    <w:p w14:paraId="564B50EA" w14:textId="77777777" w:rsidR="008F0200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26BF2E8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2527637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08DDDD7" w14:textId="77777777" w:rsidR="008F0200" w:rsidRPr="00934884" w:rsidRDefault="008F020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D847458" w14:textId="77777777" w:rsidR="008F0200" w:rsidRPr="00934884" w:rsidRDefault="008F0200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703BBF" w14:textId="77777777" w:rsidR="008F0200" w:rsidRPr="00CD439E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राष्ट्रीय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जिला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खनिज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फाउंडेशन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DMF)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शिखर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सम्मेलन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01203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inaugurated the National District Mineral Foundation (DMF) Summit 2026?</w:t>
      </w:r>
    </w:p>
    <w:p w14:paraId="25B0D7E5" w14:textId="77777777" w:rsidR="008F0200" w:rsidRPr="00CD439E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 Shah</w:t>
      </w:r>
    </w:p>
    <w:p w14:paraId="0C5726F0" w14:textId="77777777" w:rsidR="008F0200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पीयूष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गोयल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Piyush Goyal</w:t>
      </w:r>
    </w:p>
    <w:p w14:paraId="067D8841" w14:textId="77777777" w:rsidR="008F0200" w:rsidRPr="00CD439E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किशन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रेड्डी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G. Kishan Reddy</w:t>
      </w:r>
    </w:p>
    <w:p w14:paraId="18E0C888" w14:textId="77777777" w:rsidR="008F0200" w:rsidRPr="00CD439E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0279D59D" w14:textId="77777777" w:rsidR="008F0200" w:rsidRPr="00934884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7049119" w14:textId="77777777" w:rsidR="008F0200" w:rsidRPr="00934884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3F343E" w14:textId="77777777" w:rsidR="008F0200" w:rsidRPr="00A778FB" w:rsidRDefault="008F0200" w:rsidP="002D6C02">
      <w:pPr>
        <w:jc w:val="both"/>
        <w:rPr>
          <w:rFonts w:ascii="Kokila" w:hAnsi="Kokila" w:cs="Kokila"/>
          <w:b/>
          <w:bCs/>
          <w:color w:val="C00000"/>
          <w:sz w:val="82"/>
          <w:szCs w:val="82"/>
        </w:rPr>
      </w:pPr>
      <w:r w:rsidRPr="00E97F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सुप्रीम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कोर्ट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शॉर्ट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सर्विस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कमीशन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प्राप्त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महिला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अधिकारियों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पेंशन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</w:rPr>
        <w:t>In which service has the Supreme Court recently granted women officers holding a Short Service Commission the right to full pension?</w:t>
      </w:r>
    </w:p>
    <w:p w14:paraId="04C3F5EF" w14:textId="77777777" w:rsidR="008F0200" w:rsidRPr="00D80537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वायुसेना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Indian Air Force</w:t>
      </w:r>
    </w:p>
    <w:p w14:paraId="6CBE8945" w14:textId="77777777" w:rsidR="008F0200" w:rsidRPr="00D80537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Indian Army</w:t>
      </w:r>
    </w:p>
    <w:p w14:paraId="64A505CA" w14:textId="77777777" w:rsidR="008F0200" w:rsidRPr="00D80537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नौसेना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Indian Navy</w:t>
      </w:r>
    </w:p>
    <w:p w14:paraId="29DBFB9D" w14:textId="77777777" w:rsidR="008F0200" w:rsidRDefault="008F0200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उपरोक्त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All of the above</w:t>
      </w:r>
    </w:p>
    <w:p w14:paraId="65341E02" w14:textId="77777777" w:rsidR="008F0200" w:rsidRDefault="008F0200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5AD1C31" w14:textId="77777777" w:rsidR="008F0200" w:rsidRDefault="008F0200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6D06C17" w14:textId="4D1F5971" w:rsidR="00C47651" w:rsidRDefault="00174DB8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bookmarkStart w:id="8" w:name="_Hlk224993316"/>
    </w:p>
    <w:p w14:paraId="66E28C44" w14:textId="77777777" w:rsidR="00C47651" w:rsidRDefault="00C47651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09CF883" w14:textId="1C27A3B1" w:rsidR="00253A1D" w:rsidRDefault="00CC6CF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  <w:r w:rsidRPr="008F02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</w:t>
      </w:r>
      <w:r w:rsidR="0072703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6</w:t>
      </w:r>
      <w:r w:rsidR="009A3072" w:rsidRPr="008F02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MARCH</w:t>
      </w:r>
      <w:r w:rsidR="00253A1D" w:rsidRPr="008F02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53A1D" w:rsidRPr="008F0200">
        <w:rPr>
          <w:rFonts w:ascii="Kokila" w:hAnsi="Kokila" w:cs="Kokila"/>
          <w:b/>
          <w:bCs/>
          <w:color w:val="000066"/>
          <w:sz w:val="82"/>
          <w:szCs w:val="82"/>
        </w:rPr>
        <w:t>2026</w:t>
      </w:r>
      <w:r w:rsidR="002A5B32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Start w:id="9" w:name="_GoBack"/>
      <w:bookmarkEnd w:id="9"/>
    </w:p>
    <w:p w14:paraId="5CD621E2" w14:textId="1DDEB129" w:rsidR="00F07EDA" w:rsidRDefault="00F07ED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033F29CC" w14:textId="2933178E" w:rsidR="00F07EDA" w:rsidRDefault="00F07ED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281B6F04" w14:textId="3F7EC16C" w:rsidR="00F07EDA" w:rsidRDefault="00F07ED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7CCF2552" w14:textId="31D7B9DE" w:rsidR="00F07EDA" w:rsidRDefault="00F07ED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3C0255E3" w14:textId="77777777" w:rsidR="00F07EDA" w:rsidRDefault="00F07ED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6B19A424" w14:textId="69038B8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गूगल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डीपमाइंड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चीफ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स्ट्रेटजी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ऑफिसर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?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Who has recently been appointed as the Chief Strategy Officer of Google DeepMind?</w:t>
      </w:r>
    </w:p>
    <w:p w14:paraId="51BADA42" w14:textId="03EED22B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जेम्स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वेलिंगटन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James Wellington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ab/>
      </w:r>
    </w:p>
    <w:p w14:paraId="08540673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डेमिस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हसाबिस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Demis Hassabis</w:t>
      </w:r>
    </w:p>
    <w:p w14:paraId="1A880F8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जसजीत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सेखों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Jasjit Sekhon</w:t>
      </w:r>
    </w:p>
    <w:p w14:paraId="70C90FF3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Satyam Singh</w:t>
      </w:r>
    </w:p>
    <w:p w14:paraId="6C75CFEA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B640E9" w14:textId="480CAE8E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299168BC" w14:textId="4A6BC465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35A3733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863CED" w14:textId="33ADCB2F" w:rsidR="0002326F" w:rsidRDefault="0002326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0FA79D66" wp14:editId="3FB093BD">
            <wp:extent cx="11598442" cy="6496685"/>
            <wp:effectExtent l="95250" t="95250" r="98425" b="946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3182" cy="6504941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0E5230E" w14:textId="79F7A51D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जसजीत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सेखों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Jasjit Sekhon</w:t>
      </w:r>
    </w:p>
    <w:p w14:paraId="617EA60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गूगल</w:t>
      </w:r>
      <w:r w:rsidRPr="0037446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डीपमाइंड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Google DeepMind)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जसजीत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सेखों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चीफ</w:t>
      </w:r>
      <w:r w:rsidRPr="0037446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स्ट्रेटजी</w:t>
      </w:r>
      <w:r w:rsidRPr="0037446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ऑफिसर</w:t>
      </w:r>
      <w:r w:rsidRPr="0037446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Chief Strategy Officer)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2B4417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ब्रिजवाटर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एसोसिएट्स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प्रोफेसर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चीफ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साइंटिस्ट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रिसर्च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व्यावसायिकीकरण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रणनीतिक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ध्यान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8416EA4" w14:textId="57047791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16BDFEC" w14:textId="027A504F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9678592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13E6AB0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28FA500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2: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वायु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गुणवत्ता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रिपोर्ट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?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According to the recently released World Air Quality Report 2025, what rank has India secured?</w:t>
      </w:r>
    </w:p>
    <w:p w14:paraId="1BB9BA48" w14:textId="5479799C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Fourth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</w:p>
    <w:p w14:paraId="3F2C285C" w14:textId="533B3B20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पाँचवाँ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Fifth</w:t>
      </w:r>
    </w:p>
    <w:p w14:paraId="1C1520D9" w14:textId="22581238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सातवाँ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Seventh</w:t>
      </w:r>
    </w:p>
    <w:p w14:paraId="7199ECFC" w14:textId="27BFAEC9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छठा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Sixth</w:t>
      </w:r>
    </w:p>
    <w:p w14:paraId="729FCE71" w14:textId="135839B6" w:rsidR="002D6C02" w:rsidRDefault="002D6C02" w:rsidP="002D6C02"/>
    <w:p w14:paraId="77BFB60A" w14:textId="3AAAA4A1" w:rsidR="002D6C02" w:rsidRDefault="002D6C02" w:rsidP="002D6C02"/>
    <w:p w14:paraId="10B7A615" w14:textId="3F7A8017" w:rsidR="002D6C02" w:rsidRDefault="002D6C02" w:rsidP="002D6C02"/>
    <w:p w14:paraId="3818357F" w14:textId="5990D6C2" w:rsidR="002D6C02" w:rsidRPr="00F07EDA" w:rsidRDefault="002D6C02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257CA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1AFB4C8" w14:textId="4104BA17" w:rsidR="00C80360" w:rsidRDefault="00C80360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30A37AE6" wp14:editId="2581DA25">
            <wp:extent cx="11678653" cy="6370174"/>
            <wp:effectExtent l="95250" t="95250" r="94615" b="8826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5596" cy="6379416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159070DE" w14:textId="26785709" w:rsidR="002D6C02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2D6C02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="002D6C02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छठा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Sixth</w:t>
      </w:r>
    </w:p>
    <w:p w14:paraId="604AB5F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7446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37446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वायु</w:t>
      </w:r>
      <w:r w:rsidRPr="0037446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गुणवत्ता</w:t>
      </w:r>
      <w:r w:rsidRPr="0037446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रिपोर्ट</w:t>
      </w:r>
      <w:r w:rsidRPr="0037446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2025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(World Air Quality Report 2025)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छठा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D33BC78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स्विस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वायु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गुणवत्ता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प्रौद्योगिकी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कंपनी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IQAir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(Swiss air quality technology company IQAir)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प्रकाशित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143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9,446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निगरानी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स्टेशनों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डेटा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विश्लेषण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4D2051C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औसत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PM2.5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सांद्रता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48.9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माइक्रोग्राम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</w:t>
      </w:r>
      <w:r w:rsidRPr="00F07EDA">
        <w:rPr>
          <w:rFonts w:ascii="Kokila" w:hAnsi="Kokila" w:cs="Kokila" w:hint="eastAsia"/>
          <w:b/>
          <w:bCs/>
          <w:color w:val="000066"/>
          <w:sz w:val="82"/>
          <w:szCs w:val="82"/>
          <w:lang w:bidi="hi-IN"/>
        </w:rPr>
        <w:t>³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2024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तुलना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थोड़ी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लेकिन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स्वास्थ्य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संगठन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अनुशंसित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सीमा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World Health Organization's recommended limit) 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माइक्रोग्राम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</w:t>
      </w:r>
      <w:r w:rsidRPr="00F07EDA">
        <w:rPr>
          <w:rFonts w:ascii="Kokila" w:hAnsi="Kokila" w:cs="Kokila" w:hint="eastAsia"/>
          <w:b/>
          <w:bCs/>
          <w:color w:val="000066"/>
          <w:sz w:val="82"/>
          <w:szCs w:val="82"/>
          <w:lang w:bidi="hi-IN"/>
        </w:rPr>
        <w:t>³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काफी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81AE1E1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most polluted city in the world)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गाज़ियाबाद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लोनी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वार्षिक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औसत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PM2.5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सांद्रता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112.5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माइक्रोग्राम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</w:t>
      </w:r>
      <w:r w:rsidRPr="00F07EDA">
        <w:rPr>
          <w:rFonts w:ascii="Kokila" w:hAnsi="Kokila" w:cs="Kokila" w:hint="eastAsia"/>
          <w:b/>
          <w:bCs/>
          <w:color w:val="000066"/>
          <w:sz w:val="82"/>
          <w:szCs w:val="82"/>
          <w:lang w:bidi="hi-IN"/>
        </w:rPr>
        <w:t>³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दर्ज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WHO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अनुमत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दिशानिर्देशों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22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A58655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C352E32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लौनी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बायर्निहाट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गाज़ियाबाद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F3A21B5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उल्लेख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54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PM2.5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42C0C2D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8DBD1A5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पाकिस्तान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रैंक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बांग्लादेश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ताजिकिस्तान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कांगो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40682B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तेरह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संगठन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WHO)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वार्षिक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औसत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PM2.5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मार्गदर्शिका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फ्रेंच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पोलिनेशिया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प्यूर्टो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US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वर्जिन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आइलैंड्स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बारबाडोस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कैलेडोनिया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आइसलैंड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बरमूडा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रीयूनियन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एंडोरा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ऑस्ट्रेलिया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ग्रेनाडा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पनामा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एस्टोनिया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58D206F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जंगल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जलवायु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परिवर्तन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तीव्र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, 2025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गुणवत्ता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प्रभावित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C621311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98224C8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0C9C994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BCE1148" w14:textId="663C3275" w:rsidR="00F07EDA" w:rsidRPr="00F07EDA" w:rsidRDefault="0052212F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2"/>
          <w:szCs w:val="82"/>
        </w:rPr>
        <w:drawing>
          <wp:anchor distT="0" distB="0" distL="114300" distR="114300" simplePos="0" relativeHeight="251771904" behindDoc="0" locked="0" layoutInCell="1" allowOverlap="1" wp14:anchorId="04365177" wp14:editId="1B99DEEE">
            <wp:simplePos x="0" y="0"/>
            <wp:positionH relativeFrom="margin">
              <wp:posOffset>6373729</wp:posOffset>
            </wp:positionH>
            <wp:positionV relativeFrom="paragraph">
              <wp:posOffset>1284370</wp:posOffset>
            </wp:positionV>
            <wp:extent cx="5435599" cy="3057525"/>
            <wp:effectExtent l="323850" t="323850" r="318135" b="314325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880" cy="306499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8524E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निकोलस</w:t>
      </w:r>
      <w:r w:rsidR="00F07EDA" w:rsidRPr="008524E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07EDA" w:rsidRPr="008524E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ओटामेंडी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सन्यास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sport did Nicolás Otamendi recently announce his retirement?</w:t>
      </w:r>
    </w:p>
    <w:p w14:paraId="7B79A529" w14:textId="5623C954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फुटबॉल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Football</w:t>
      </w:r>
    </w:p>
    <w:p w14:paraId="04C203F8" w14:textId="0B704A35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क्रिकेट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Cricket</w:t>
      </w:r>
    </w:p>
    <w:p w14:paraId="221EEE21" w14:textId="500B8D65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टेनिस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Tennis</w:t>
      </w:r>
    </w:p>
    <w:p w14:paraId="17A221D6" w14:textId="19A61CD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Hockey</w:t>
      </w:r>
      <w:r w:rsidR="0086453F" w:rsidRPr="0086453F">
        <w:rPr>
          <w:rFonts w:ascii="Kokila" w:hAnsi="Kokila" w:cs="Kokila"/>
          <w:b/>
          <w:bCs/>
          <w:color w:val="C00000"/>
          <w:sz w:val="82"/>
          <w:szCs w:val="82"/>
        </w:rPr>
        <w:t xml:space="preserve"> </w:t>
      </w:r>
    </w:p>
    <w:p w14:paraId="3BE8F4F3" w14:textId="07494483" w:rsidR="002D6C02" w:rsidRDefault="002D6C02" w:rsidP="002D6C02"/>
    <w:p w14:paraId="7309E3EB" w14:textId="20D5FBE1" w:rsidR="002D6C02" w:rsidRDefault="002D6C02" w:rsidP="002D6C02"/>
    <w:p w14:paraId="5D799FD0" w14:textId="4C2CB99C" w:rsidR="002D6C02" w:rsidRDefault="002D6C02" w:rsidP="002D6C02"/>
    <w:p w14:paraId="0071358B" w14:textId="121FBE8F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6DE3C1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78C8EF" w14:textId="77777777" w:rsidR="002D6C02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2D6C02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="002D6C02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फुटबॉल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Football</w:t>
      </w:r>
    </w:p>
    <w:p w14:paraId="2A811E38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अर्जेंटीना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डिफेंडर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निकोलस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ओटामेंडी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Argentina defender Nicolás Otamendi)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फीफा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2026 FIFA World Cup)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सन्यास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67108AF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अर्जेंटीना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फीफा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कप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2022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कोपा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अमेरिका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2021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(Copa América 2021)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967003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फीफा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कनाडा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मेक्सिको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Canada, the United States, and Mexico)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F7FDAE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6FDAE1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D0D01BA" w14:textId="55B3AFFD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4: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गंभीर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मानवाधिकार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उल्लंघनों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पीड़ितों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गरिमा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524E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2D6C02" w:rsidRP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International Day for the Right to the Truth concerning Gross Human Rights Violations and for the Dignity of Victims recently observed in 2026?</w:t>
      </w:r>
    </w:p>
    <w:p w14:paraId="1707EDBA" w14:textId="2CDAA03B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a) 22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22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2637B20B" w14:textId="5A41C150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b) 24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</w:p>
    <w:p w14:paraId="41B60FAF" w14:textId="27A1F7A6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c) 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25</w:t>
      </w:r>
    </w:p>
    <w:p w14:paraId="0084958E" w14:textId="0BA67021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d) 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26</w:t>
      </w:r>
    </w:p>
    <w:p w14:paraId="7FDC29A0" w14:textId="22D8E8BA" w:rsidR="002D6C02" w:rsidRDefault="002D6C02" w:rsidP="002D6C02"/>
    <w:p w14:paraId="3C35E300" w14:textId="7664F2A5" w:rsidR="002D6C02" w:rsidRDefault="002D6C02" w:rsidP="002D6C02"/>
    <w:p w14:paraId="7A5244D9" w14:textId="19BDA44C" w:rsidR="002D6C02" w:rsidRDefault="002D6C02" w:rsidP="002D6C02"/>
    <w:p w14:paraId="1DF5D7C9" w14:textId="069E6174" w:rsidR="00097D90" w:rsidRDefault="00BC3B0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33913834" wp14:editId="7F01E7FC">
            <wp:extent cx="11778916" cy="6424863"/>
            <wp:effectExtent l="95250" t="95250" r="89535" b="9080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7192" cy="6429377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="00097D9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5E01186" w14:textId="54A01FEE" w:rsidR="002D6C02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2D6C02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b) 24</w:t>
      </w:r>
      <w:r w:rsidR="002D6C02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D6C02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2D6C0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</w:p>
    <w:p w14:paraId="56240529" w14:textId="0A40E500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गंभीर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मानवाधिकार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उल्लंघनों</w:t>
      </w:r>
      <w:r w:rsidRPr="008524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सत्य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अधिकार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पीड़ितों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गरिमा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लिए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="008524EC"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अंतर्राष्ट्रीय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International Day for the Right to the Truth Concerning Gross Human Rights Violations and for the Dignity of Victims)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24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EE6E11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21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दिसंबर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, 2010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संयुक्त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राष्ट्र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महासभा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United Nations General Assembly)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24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A5712F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उद्देश्य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गंभीर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व्यवस्थित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मानवाधिकार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उल्लंघनों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पीड़ितों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स्मृति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सच्चाई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महत्व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बढ़ावा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397F6A1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816D950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24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1980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एल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साल्वाडोर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आर्चबिशप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ऑस्कर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अर्नुल्फो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रोमेरो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Archbishop Oscar Arnulfo Romero of El Salvador)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हत्या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जब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मानवाधिकारों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उल्लंघनों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निंदा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F9BB8CA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40CF859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A03571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D2EF1FD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D064AC1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56EB1C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2A69C60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CC9BF21" w14:textId="54102B53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ओपन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AI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अपने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प्रशांत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संचालन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मैनेजिंग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डायरेक्टर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2D6C02" w:rsidRP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by OpenAI as the Managing Director for its Asia-Pacific operations?</w:t>
      </w:r>
    </w:p>
    <w:p w14:paraId="72B62DEE" w14:textId="0B5AEC11" w:rsidR="00F07EDA" w:rsidRPr="00F07EDA" w:rsidRDefault="007D64C8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772928" behindDoc="0" locked="0" layoutInCell="1" allowOverlap="1" wp14:anchorId="02728CC5" wp14:editId="08D13DF7">
            <wp:simplePos x="0" y="0"/>
            <wp:positionH relativeFrom="margin">
              <wp:align>right</wp:align>
            </wp:positionH>
            <wp:positionV relativeFrom="paragraph">
              <wp:posOffset>12666</wp:posOffset>
            </wp:positionV>
            <wp:extent cx="4842548" cy="2718970"/>
            <wp:effectExtent l="95250" t="95250" r="91440" b="100965"/>
            <wp:wrapNone/>
            <wp:docPr id="57" name="Picture 57" descr="JioStar CEO Digital Kiran Mani steps down to join OpenAI as APAC head in  Singap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JioStar CEO Digital Kiran Mani steps down to join OpenAI as APAC head in  Singapor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548" cy="271897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जसजीत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सेखों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Jasjit Sekhon</w:t>
      </w:r>
    </w:p>
    <w:p w14:paraId="520CE53E" w14:textId="2FD4DE5F" w:rsidR="00F07EDA" w:rsidRP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अनुभव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मजुमदार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Anubhav Majumdar</w:t>
      </w:r>
    </w:p>
    <w:p w14:paraId="53C35703" w14:textId="06654534" w:rsidR="00F07EDA" w:rsidRP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डेमिस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हसाबिस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Demis Hassabis</w:t>
      </w:r>
    </w:p>
    <w:p w14:paraId="07EDDF9E" w14:textId="761C871F" w:rsid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Kiran Mani</w:t>
      </w:r>
    </w:p>
    <w:p w14:paraId="13E472E1" w14:textId="07B03D26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E17ECB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6E2080B" w14:textId="1978A876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44E36FF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CF7A1DA" w14:textId="77777777" w:rsidR="00B7595F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="00B7595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Kiran Mani</w:t>
      </w:r>
    </w:p>
    <w:p w14:paraId="0726BD59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ओपन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AI (OpenAI)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एशिया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प्रशांत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संचालन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Asia-Pacific operations)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मैनेजिंग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डायरेक्टर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Managing Director)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43AAB7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पहले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जियोस्टार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JioStar)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सीईओ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9D0CD8C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व्यवसाय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रणनीति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साझेदारी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बाजार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विस्तार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निगरानी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ऑस्ट्रेलिया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A6A3B1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86ABDC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FF2088" w14:textId="2371350A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6: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आकाशा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300 3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डी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प्रिंटर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इसरो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लिक्विड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प्रोपल्शन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सिस्टम्स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सेंटर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LPSC)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वालियामला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सौंपा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B7595F" w:rsidRP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handed over the 'Akasha 300' 3D printer to ISRO's Liquid Propulsion Systems Centre (LPSC) in Valiamala?</w:t>
      </w:r>
    </w:p>
    <w:p w14:paraId="738FE5CF" w14:textId="5B38B162" w:rsidR="00F07EDA" w:rsidRP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स्पेसटाइम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Spacetime 4D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72701F52" w14:textId="28F9EBCC" w:rsidR="00F07EDA" w:rsidRP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डीआरडीओ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DRDO</w:t>
      </w:r>
    </w:p>
    <w:p w14:paraId="526E86FF" w14:textId="16D7B9DE" w:rsidR="00F07EDA" w:rsidRP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हिंदुस्तान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एयरोनॉटिक्स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लिमिटेड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Hindustan Aeronautics Limited</w:t>
      </w:r>
    </w:p>
    <w:p w14:paraId="753DC85D" w14:textId="6D023B6F" w:rsid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टाटा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एडवांस्ड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सिस्टम्स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Tata Advanced Systems</w:t>
      </w:r>
    </w:p>
    <w:p w14:paraId="459DB5B1" w14:textId="26173DE5" w:rsidR="00B7595F" w:rsidRDefault="00B7595F" w:rsidP="00B7595F"/>
    <w:p w14:paraId="4E50227D" w14:textId="64AE43B2" w:rsidR="00B7595F" w:rsidRDefault="00B7595F" w:rsidP="00B7595F"/>
    <w:p w14:paraId="7347F16B" w14:textId="0C67E4C6" w:rsidR="00B7595F" w:rsidRDefault="00B7595F" w:rsidP="00B7595F"/>
    <w:p w14:paraId="533EED08" w14:textId="08C042FF" w:rsidR="00B7595F" w:rsidRPr="00F07EDA" w:rsidRDefault="00B7595F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945F4CE" w14:textId="55CCB43C" w:rsidR="007C06BF" w:rsidRDefault="007C06B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69856" behindDoc="0" locked="0" layoutInCell="1" allowOverlap="1" wp14:anchorId="06F521F3" wp14:editId="0F33F9D3">
            <wp:simplePos x="0" y="0"/>
            <wp:positionH relativeFrom="margin">
              <wp:align>right</wp:align>
            </wp:positionH>
            <wp:positionV relativeFrom="paragraph">
              <wp:posOffset>105276</wp:posOffset>
            </wp:positionV>
            <wp:extent cx="11646535" cy="6448927"/>
            <wp:effectExtent l="95250" t="95250" r="88265" b="104775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6535" cy="6448927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3045AF1" w14:textId="079E26DF" w:rsidR="00B7595F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="00B7595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स्पेसटाइम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="00B7595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Spacetime 4D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471E5E7D" w14:textId="260C5ACE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केरल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स्टार्टअप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,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स्पेसटाइम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4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डी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प्रिंटिंग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सॉल्यूशन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Spacetime 4D Printing Solution),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प्रमुख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आकाशा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300 3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डी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प्रिंटर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Akasha300 3D Printer)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इसरो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लिक्विड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प्रोपल्शन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सिस्टम्स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सेंटर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ISRO’s Liquid Propulsion Systems Centre (LPSC))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वालियामला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सौंपा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31BC6C9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इसरो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उन्नत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घटकों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तेज़ी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विकसित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प्रोटोटाइप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परीक्षण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सुधार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अंतरिक्ष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सामग्री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प्रयोग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आयात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निर्भरता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AF48548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आकाशा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300 3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डी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प्रिंटर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उच्च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स्तरीय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औद्योगिक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अनुसंधान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अनुप्रयोगों</w:t>
      </w:r>
      <w:r w:rsidRPr="006E188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high-end industrial and research applications)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डिज़ाइन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1AA2314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अकाशा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300 3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प्रिंटर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विशेषताएँ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</w:p>
    <w:p w14:paraId="47107CEC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-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तापमान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प्रिंटिंग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350°C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500°C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उन्नत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</w:t>
      </w:r>
    </w:p>
    <w:p w14:paraId="5E954E9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-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बहु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पदार्थ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मुद्रण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डुअल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इरक्सट्रूज़न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सिस्टम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Dual-extrusion system for multi-material printing) </w:t>
      </w:r>
    </w:p>
    <w:p w14:paraId="20F4BD11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-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उन्नत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पॉलिमर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मिश्रित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सामग्री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advanced polymers and composite materials)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संसाधित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6805F038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-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हीटेड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110–150°C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</w:p>
    <w:p w14:paraId="46DD734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-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स्थिरता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80°C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चेंबर</w:t>
      </w:r>
    </w:p>
    <w:p w14:paraId="389C49F4" w14:textId="457A6973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-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भविष्य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उन्नयन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मॉड्यूलर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डिजाइन</w:t>
      </w:r>
    </w:p>
    <w:p w14:paraId="042C4423" w14:textId="313EA0A6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AA5C10B" w14:textId="53EB9A70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090938E" w14:textId="15797266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ECDE357" w14:textId="14ECCC5B" w:rsidR="00F07EDA" w:rsidRPr="00F07EDA" w:rsidRDefault="002F63B1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773952" behindDoc="0" locked="0" layoutInCell="1" allowOverlap="1" wp14:anchorId="24FDA81C" wp14:editId="7D6F07BB">
            <wp:simplePos x="0" y="0"/>
            <wp:positionH relativeFrom="margin">
              <wp:posOffset>7190506</wp:posOffset>
            </wp:positionH>
            <wp:positionV relativeFrom="paragraph">
              <wp:posOffset>1916597</wp:posOffset>
            </wp:positionV>
            <wp:extent cx="4586966" cy="2579846"/>
            <wp:effectExtent l="95250" t="95250" r="99695" b="87630"/>
            <wp:wrapNone/>
            <wp:docPr id="59" name="Picture 59" descr="Govt appoints K V Ramana Murty as SEBI whole-time member: 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Govt appoints K V Ramana Murty as SEBI whole-time member: Sources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966" cy="2579846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7: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प्रतिभूति</w:t>
      </w:r>
      <w:r w:rsidR="00F07EDA"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07EDA"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="00F07EDA"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07EDA"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विनिमय</w:t>
      </w:r>
      <w:r w:rsidR="00F07EDA"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07EDA"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बोर्ड</w:t>
      </w:r>
      <w:r w:rsidR="00F07EDA"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="00F07EDA"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SEBI)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पूर्णकालिक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B7595F" w:rsidRP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a Whole-Time Member of the Securities and Exchange Board of India (SEBI)?</w:t>
      </w:r>
    </w:p>
    <w:p w14:paraId="4EB6C214" w14:textId="16D6ADCA" w:rsidR="00B7595F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कोम्पेला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वेंकट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</w:p>
    <w:p w14:paraId="1B97684F" w14:textId="0E8F6700" w:rsidR="00F07EDA" w:rsidRPr="00F07EDA" w:rsidRDefault="00B7595F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Kompella Venkata Ramana Murthy</w:t>
      </w:r>
    </w:p>
    <w:p w14:paraId="1A89612A" w14:textId="3BB11E86" w:rsidR="00F07EDA" w:rsidRP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अजय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Ajay Banga</w:t>
      </w:r>
    </w:p>
    <w:p w14:paraId="23614028" w14:textId="599C6967" w:rsidR="00F07EDA" w:rsidRP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सूर्यकांत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त्रिपाठी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Suryakant Tripathi</w:t>
      </w:r>
    </w:p>
    <w:p w14:paraId="64E70556" w14:textId="5520835A" w:rsid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शक्तिकांत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दास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Shaktikanta Das</w:t>
      </w:r>
    </w:p>
    <w:p w14:paraId="7AB2186D" w14:textId="7E14C9A3" w:rsidR="00B7595F" w:rsidRDefault="00B7595F" w:rsidP="00B7595F"/>
    <w:p w14:paraId="1D5FF96C" w14:textId="5B482CF3" w:rsidR="00B7595F" w:rsidRDefault="00B7595F" w:rsidP="00B7595F"/>
    <w:p w14:paraId="05F06666" w14:textId="7AF157A4" w:rsidR="00B7595F" w:rsidRDefault="00B7595F" w:rsidP="00B7595F"/>
    <w:p w14:paraId="43E91729" w14:textId="77777777" w:rsidR="00B7595F" w:rsidRPr="00F07EDA" w:rsidRDefault="00F07EDA" w:rsidP="00B7595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Answer: 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="00B7595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कोम्पेला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वेंकट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रमना</w:t>
      </w:r>
      <w:r w:rsidR="00B7595F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595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  <w:r w:rsidR="00B7595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Kompella Venkata Ramana Murthy</w:t>
      </w:r>
    </w:p>
    <w:p w14:paraId="4C48C23C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कोम्पेला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वेंकट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रमना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मूर्ति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प्रतिभूति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विनिमय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बोर्ड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सेबी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Securities and Exchange Board of India (SEBI)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पूर्णकालिक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सदस्य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whole-time member)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E5059F5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SEBI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बोर्ड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अंशकालिक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सदस्य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Part Time Member)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कॉर्पोरेट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प्रतिनिधि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B97BD89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अब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सेबी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पूर्णकालिक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अमरजीत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कमलेश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चंद्र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वार्ष्णेय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संदीप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3643F5B" w14:textId="7777777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3DE394C" w14:textId="7777777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4EE6B8" w14:textId="15A7AF7A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8: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S&amp;P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ग्लोबल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रेटिंग्स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वित्तीय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2027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घरेलू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GDP)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अनुमानित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B7595F" w:rsidRP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what percentage has S&amp;P Global Ratings projected for India's Gross Domestic Product (GDP) growth rate for the financial year 2027?</w:t>
      </w:r>
    </w:p>
    <w:p w14:paraId="08F5F24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a) 6.5%</w:t>
      </w:r>
    </w:p>
    <w:p w14:paraId="5E5CEBB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b) 7.1%</w:t>
      </w:r>
    </w:p>
    <w:p w14:paraId="2DCC3F8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c) 7.5%</w:t>
      </w:r>
    </w:p>
    <w:p w14:paraId="0FADC250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d) 8.0%</w:t>
      </w:r>
    </w:p>
    <w:p w14:paraId="1804273F" w14:textId="0DCC12B5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8F66F96" w14:textId="5123B26B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180A669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3A204F" w14:textId="2120AC67" w:rsidR="007C06BF" w:rsidRDefault="007C06B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0534EC99" wp14:editId="6CDCA76E">
            <wp:extent cx="11694694" cy="6513774"/>
            <wp:effectExtent l="95250" t="95250" r="97790" b="9715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0209" cy="652798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61E1774" w14:textId="5803CF72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 b) 7.1%</w:t>
      </w:r>
    </w:p>
    <w:p w14:paraId="4B766AFF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एसएंडपी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ग्लोबल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रेटिंग्स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S&amp;P Global Ratings)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वित्त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27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(2026-2027)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घरेलू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जीडीपी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पूर्वानुमान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gross domestic product (GDP) growth forecast)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बढ़ाकर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7.1%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8F398C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वित्त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28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20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आधार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अंक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बढ़ाकर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7.2%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29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बढ़ाकर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7.0%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4389921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वहीँ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CPI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मुद्रास्फीति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CPI inflation) FY26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2.5%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बढ़कर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FY27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4.3%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उम्मीद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5C74646" w14:textId="7777777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24F8D9" w14:textId="7777777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575F7B" w14:textId="68D264CB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9: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डिजिटल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न्यूज़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पब्लिशर्स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एसोसिएशन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DNPA)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अध्यक्ष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the new President of the Digital News Publishers Association (DNPA)?</w:t>
      </w:r>
    </w:p>
    <w:p w14:paraId="24F6B904" w14:textId="014C8E2D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गुप्त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Puneet Gupta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2824A54C" w14:textId="70F6FB28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रजत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Rajat Sharma</w:t>
      </w:r>
    </w:p>
    <w:p w14:paraId="20E61C18" w14:textId="4E0E312E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शंकर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Uday Shankar</w:t>
      </w:r>
    </w:p>
    <w:p w14:paraId="36D08323" w14:textId="11819CA3" w:rsid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संजीव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भिकचंदानी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Sanjeev Bikhchandani</w:t>
      </w:r>
    </w:p>
    <w:p w14:paraId="5536B333" w14:textId="5E0D304D" w:rsidR="00E25B05" w:rsidRDefault="00E25B05" w:rsidP="00E25B05"/>
    <w:p w14:paraId="2E857BB4" w14:textId="3B02E0C6" w:rsidR="00E25B05" w:rsidRDefault="00E25B05" w:rsidP="00E25B05"/>
    <w:p w14:paraId="51E76981" w14:textId="7875EDDC" w:rsidR="00E25B05" w:rsidRDefault="00E25B05" w:rsidP="00E25B05"/>
    <w:p w14:paraId="36CA6433" w14:textId="5F32FA45" w:rsidR="00E25B05" w:rsidRPr="00F07EDA" w:rsidRDefault="00E25B05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1348586" w14:textId="619CC7F1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0E13E0DA" w14:textId="5980B333" w:rsidR="00BC3321" w:rsidRDefault="00BC332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518D68C6" wp14:editId="4D013342">
            <wp:extent cx="11694694" cy="6501130"/>
            <wp:effectExtent l="95250" t="95250" r="97790" b="9017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6042" cy="6512997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66F34BE1" w14:textId="362A4132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="00E25B05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पुनीत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25B05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गुप्त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Puneet Gupta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1EB2EDA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गुप्त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डिजिटल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न्यूज़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पब्लिशर्स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एसोसिएशन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Digital News Publishers Association (DNPA)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अध्यक्ष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मरियम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मैमन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मैथ्यू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जगह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लेंगे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5153DD42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अनंत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गोयनका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उपाध्यक्ष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जबकि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ध्रुबा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मुखर्जी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कोषाध्यक्ष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Treasurer)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95C12A8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C447D29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A828EB2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DA925CC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D1BC280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45E6E6B" w14:textId="75BED0FD" w:rsidR="00E25B05" w:rsidRDefault="00F07EDA" w:rsidP="00E25B05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राजस्थान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रॉयल्स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फ्रैंचाइज़ी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E25B05" w:rsidRP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For how much was the Rajasthan Royals franchise recently sold?</w:t>
      </w:r>
    </w:p>
    <w:p w14:paraId="7C096B42" w14:textId="3AB7587D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a) $1.20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$1.20 Billion</w:t>
      </w:r>
    </w:p>
    <w:p w14:paraId="1064CCC6" w14:textId="26CA84DC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b) $1.63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$1.63 Billion</w:t>
      </w:r>
    </w:p>
    <w:p w14:paraId="06107CE8" w14:textId="4257B068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c) $2.00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$2.00 Billion</w:t>
      </w:r>
    </w:p>
    <w:p w14:paraId="419493DE" w14:textId="3917605F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d) $900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$900 Million</w:t>
      </w:r>
    </w:p>
    <w:p w14:paraId="7BF97F57" w14:textId="2C28269F" w:rsid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62B72E71" w14:textId="0E184271" w:rsidR="00E25B05" w:rsidRDefault="00E25B05" w:rsidP="00E25B05"/>
    <w:p w14:paraId="287D820A" w14:textId="53B9A30B" w:rsidR="00E25B05" w:rsidRDefault="00E25B05" w:rsidP="00E25B05"/>
    <w:p w14:paraId="71F27D11" w14:textId="13B0CD77" w:rsidR="00E25B05" w:rsidRDefault="00E25B05" w:rsidP="00E25B05"/>
    <w:p w14:paraId="7EB4E14B" w14:textId="00C71A5D" w:rsidR="00E25B05" w:rsidRDefault="00E25B05" w:rsidP="00E25B05"/>
    <w:p w14:paraId="0E20771D" w14:textId="714B03E0" w:rsidR="00E25B05" w:rsidRPr="00F07EDA" w:rsidRDefault="00E25B05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A8A5B47" w14:textId="4D01FB9B" w:rsidR="00BC3321" w:rsidRDefault="00BC332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Pr="00BC332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drawing>
          <wp:inline distT="0" distB="0" distL="0" distR="0" wp14:anchorId="601E598D" wp14:editId="4A106167">
            <wp:extent cx="11685671" cy="6374116"/>
            <wp:effectExtent l="95250" t="95250" r="87630" b="1035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704805" cy="6384553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1348DC45" w14:textId="4218553A" w:rsidR="00E25B05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b) $1.63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25B05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$1.63 Billion</w:t>
      </w:r>
    </w:p>
    <w:p w14:paraId="2898E76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आईपीएल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अमेरिका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स्थित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उद्यमी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काल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सोमानी</w:t>
      </w:r>
      <w:r w:rsidRPr="004D443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US-based entrepreneur Kal Somani)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नेतृत्व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ग्रुप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आईपीएल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फ्रैंचाइज़ी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राजस्थान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रॉयल्स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Rajasthan Royals (RR))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1.63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डॉलर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15,000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सौदे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अधिग्रहित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प्रीमियर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Indian Premier League (IPL))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$1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मूल्यांकन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CF214CA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आईपीएल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महंगे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सौदों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C4C949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अधिग्रहण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वॉलमार्ट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परिवार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रॉब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वॉल्टन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Rob Walton of the Walmart family)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एनएफएल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डीट्रॉइट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लायंस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हैम्प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परिवार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Hamp family (owners of the NFL's Detroit Lions))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निवेशक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अब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निजी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इक्विटी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प्रवेश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दर्शाता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0EE3BB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स्वामित्व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परिवर्तन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आईपीएल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सीज़न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प्रभावी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E762F9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70D096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2E81D3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537211E" w14:textId="58BF227F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79B3EAD" w14:textId="59C032D6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D6B1A3A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EFE4ED9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D23913C" w14:textId="4EE27C14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11: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2026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दुनिया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शीर्ष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30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हवाई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अड्डों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एकमात्र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is the only Indian airport recently included among the world's top 30 airports for 2026?</w:t>
      </w:r>
    </w:p>
    <w:p w14:paraId="7CE88C2D" w14:textId="244FB71A" w:rsidR="00E25B05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छत्रपति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शिवाजी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महाराज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524E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78875953" w14:textId="181BC886" w:rsidR="00F07EDA" w:rsidRPr="00F07EDA" w:rsidRDefault="00E25B05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Chhatrapati Shivaji Maharaj International Airport</w:t>
      </w:r>
    </w:p>
    <w:p w14:paraId="00CBD839" w14:textId="521655BE" w:rsidR="00E25B05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केम्पेगौड़ा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524E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7B7ABDA2" w14:textId="13D8D764" w:rsidR="00F07EDA" w:rsidRPr="00F07EDA" w:rsidRDefault="00E25B05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Kempegowda International Airport</w:t>
      </w:r>
    </w:p>
    <w:p w14:paraId="5DA6183F" w14:textId="783EA497" w:rsidR="00E25B05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इंदिरा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गांधी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524E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</w:p>
    <w:p w14:paraId="2EC9F30D" w14:textId="2732A9BA" w:rsidR="00F07EDA" w:rsidRPr="00F07EDA" w:rsidRDefault="00E25B05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Indira Gandhi International Airport</w:t>
      </w:r>
    </w:p>
    <w:p w14:paraId="52A5F0FD" w14:textId="43A263C9" w:rsidR="00E25B05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राजीव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गांधी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524E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</w:p>
    <w:p w14:paraId="147E15AA" w14:textId="47FD11F0" w:rsidR="00F07EDA" w:rsidRDefault="00E25B05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Rajiv Gandhi International Airport</w:t>
      </w:r>
    </w:p>
    <w:p w14:paraId="3C4FAC15" w14:textId="298B0B0F" w:rsidR="00925727" w:rsidRDefault="00925727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0F1D1B9A" wp14:editId="5C03DFB1">
            <wp:extent cx="11694694" cy="6501130"/>
            <wp:effectExtent l="95250" t="95250" r="97790" b="9017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888" cy="6506241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5E83BFD5" w14:textId="3DE604B7" w:rsidR="00E25B05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="00E25B05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इंदिरा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25B05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गांधी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524E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25B05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25B05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Indira Gandhi International Airport</w:t>
      </w:r>
    </w:p>
    <w:p w14:paraId="6C4E8BF4" w14:textId="567C63FC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दिल्ली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इंदिरा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गांधी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="008524EC"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अंतर्राष्ट्रीय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हवाई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अड्डा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Indira Gandhi International Airport) 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शीर्ष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world's top 30 airports for 2026)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एकमात्र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1C5C049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स्काईट्रैक्स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वर्ल्ड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एयरपोर्ट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अवार्ड्स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2026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(Skytrax World Airport Awards 2026)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28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32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बेहतर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129769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अलावा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, 70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मिलियन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अधिक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यात्रियों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संभालने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वाले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70+ million passenger category globally)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EB849BC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लगातार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8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'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सर्वश्रेष्ठ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best airport in India and South Asia)'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खिताब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EF1B64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अच्छा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स्टाफ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2nd Best Airport Staff in India &amp; South Asia)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सातवें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अच्छे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लेओवर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7th Best Layover Airport in the world)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रैंक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9EB44F9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अवॉर्ड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UK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लंदन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पैसेंजर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टर्मिनल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EXPO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(Passenger Terminal EXPO in London, UK)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1C1C352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सिंगापुर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चांगी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Singapore Changi Airport)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14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वर्ल्ड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एयरपोर्ट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अवार्ड्स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समारोह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2026 World Airport Awards)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एयरपोर्ट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ईयर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2026 Airport of the Year)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16F09D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सर्वश्रेष्ठ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भोजन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World's Best Airport Food), 60-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70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मिलियन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यात्री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श्रेणी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दुनिया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सर्वश्रेष्ठ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हवाई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अड्डे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World's Best Airport in the 60-70 million passenger category),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सर्वश्रेष्ठ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इमिग्रेशन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World's Best Airport Immigration Service)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सर्वश्रेष्ठ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Best Airport in Asia)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प्रमुख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BD94A0F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इंचियोन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इंटरनेशनल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एयरपोर्ट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, </w:t>
      </w:r>
      <w:r w:rsidRPr="0049514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सियोल</w:t>
      </w:r>
      <w:r w:rsidRPr="0049514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Incheon International Airport, Seoul)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टोक्यो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इंटरनेशनल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एयरपोर्ट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हनेडा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Tokyo International Airport (Haneda))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क्रमशः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9FAE9D5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E955B1" w14:textId="4B6689A2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323723" w14:textId="6418A41B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12: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रॉयल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चैलेंजर्स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बेंगलुरु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फ्रैंचाइज़ी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खरीदी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For what amount was the Royal Challengers Bengaluru franchise recently acquired?</w:t>
      </w:r>
    </w:p>
    <w:p w14:paraId="3C7A0B50" w14:textId="62A764DD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a) $1.50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$1.50 billion</w:t>
      </w:r>
    </w:p>
    <w:p w14:paraId="3110CE7C" w14:textId="4AD55497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b) $1.65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$1.65 billion</w:t>
      </w:r>
    </w:p>
    <w:p w14:paraId="6CCE3D64" w14:textId="751B0AAE" w:rsidR="00F07EDA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c) $1.78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$1.78 billion</w:t>
      </w:r>
    </w:p>
    <w:p w14:paraId="3F161712" w14:textId="2975AFA5" w:rsid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d) $2.10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$2.10 billion</w:t>
      </w:r>
    </w:p>
    <w:p w14:paraId="458F2631" w14:textId="03537594" w:rsidR="00E25B05" w:rsidRDefault="00E25B05" w:rsidP="00E25B05"/>
    <w:p w14:paraId="1FB90530" w14:textId="33D26970" w:rsidR="00E25B05" w:rsidRDefault="00E25B05" w:rsidP="00E25B05"/>
    <w:p w14:paraId="1808BEAF" w14:textId="2A23A9C9" w:rsidR="00E25B05" w:rsidRDefault="00E25B05" w:rsidP="00E25B05"/>
    <w:p w14:paraId="2287F48D" w14:textId="35354210" w:rsidR="00E25B05" w:rsidRDefault="00E25B05" w:rsidP="00E25B05"/>
    <w:p w14:paraId="54BD88CF" w14:textId="77777777" w:rsidR="00E25B05" w:rsidRDefault="00E25B05" w:rsidP="00E25B05"/>
    <w:p w14:paraId="46D8ECEB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4F6969ED" w14:textId="02AC91AB" w:rsidR="00925727" w:rsidRDefault="00925727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4341507D" wp14:editId="1F3B9367">
            <wp:extent cx="11670631" cy="6448425"/>
            <wp:effectExtent l="95250" t="95250" r="102870" b="857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8386" cy="645271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2FE2E93B" w14:textId="1BA977E6" w:rsidR="00E25B05" w:rsidRPr="00F07EDA" w:rsidRDefault="00F07EDA" w:rsidP="00E25B0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c) $1.78</w:t>
      </w:r>
      <w:r w:rsidR="00E25B05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25B05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25B0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$1.78 billion</w:t>
      </w:r>
    </w:p>
    <w:p w14:paraId="794ADA8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आदित्य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बिड़ला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ग्रुप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टाइम्स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इंडिया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ग्रुप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बोल्ट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वेंचर्स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प्राइवेट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इक्विटी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फर्म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ब्लैकस्टोन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Aditya Birla Group, The Times of India Group, Bolt Ventures, &amp; Blackstone)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नेतृत्व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ग्रुप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चैलेंजर्स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Royal Challengers Bengaluru (RCB))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फ्रैंचाइज़ी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$1.78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₹16,660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खरीदा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क्रिकेट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7AE5BB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RCB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100%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हिस्से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अधिग्रहण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पुरुषों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प्रीमियर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प्रीमियर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दोनों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070139E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यूनाइटेड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स्पिरिट्स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लिमिटेड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United Spirits Limited (USL),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डियाजियो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पीएलसी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Diageo plc)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कंपनी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खरीदी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45D92B72" w14:textId="7C6F9872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13: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समान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नागरिक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संहिता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UCC)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बिल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D069CF" w:rsidRP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recently became the second state to pass the Uniform Civil Code (UCC) Bill 2026?</w:t>
      </w:r>
    </w:p>
    <w:p w14:paraId="37647BD3" w14:textId="78C8191B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24EF1091" w14:textId="2F78256F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मध्य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Madhya Pradesh</w:t>
      </w:r>
    </w:p>
    <w:p w14:paraId="025B4606" w14:textId="2F40DA48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उत्तराखंड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Uttarakhand</w:t>
      </w:r>
    </w:p>
    <w:p w14:paraId="029A0244" w14:textId="6602D685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69559304" w14:textId="5290F777" w:rsid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  <w:r w:rsidR="00925727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 </w:t>
      </w:r>
    </w:p>
    <w:p w14:paraId="314AAF35" w14:textId="1BF12830" w:rsidR="00D069CF" w:rsidRDefault="00D069CF" w:rsidP="00D069CF"/>
    <w:p w14:paraId="1930466B" w14:textId="0D9F8BF0" w:rsidR="00D069CF" w:rsidRDefault="00D069CF" w:rsidP="00D069CF"/>
    <w:p w14:paraId="6C0A3941" w14:textId="3CC82924" w:rsidR="00D069CF" w:rsidRDefault="00D069CF" w:rsidP="00D069CF"/>
    <w:p w14:paraId="5F437044" w14:textId="65DF1155" w:rsidR="00D069CF" w:rsidRDefault="00D069CF" w:rsidP="00D069CF"/>
    <w:p w14:paraId="4A35F459" w14:textId="39A8E01E" w:rsidR="00D069CF" w:rsidRPr="00F07EDA" w:rsidRDefault="00D069CF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E22FBDA" w14:textId="60DA4F91" w:rsidR="00F43AC4" w:rsidRDefault="00F43AC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70880" behindDoc="0" locked="0" layoutInCell="1" allowOverlap="1" wp14:anchorId="3C6CC608" wp14:editId="00FC2EE3">
            <wp:simplePos x="0" y="0"/>
            <wp:positionH relativeFrom="margin">
              <wp:posOffset>95250</wp:posOffset>
            </wp:positionH>
            <wp:positionV relativeFrom="paragraph">
              <wp:posOffset>104073</wp:posOffset>
            </wp:positionV>
            <wp:extent cx="11636767" cy="6543675"/>
            <wp:effectExtent l="95250" t="95250" r="98425" b="85725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6767" cy="654367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0412A94" w14:textId="37D915B8" w:rsidR="00D069CF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D069CF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="00D069C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5AA3CFA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उत्तराखंड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गुजरात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समान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नागरिक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संहिता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UCC)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2026 (Uniform Civil Code (UCC) Bill 2026)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9622650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2026,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मुख्यमंत्री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भूपेंद्र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पटेल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राज्य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विधान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सभा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, 24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564B371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विवाह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तलाक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उत्तराधिकार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succession)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संबंधों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सामान्य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कानूनी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ढांचे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निर्माण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कानून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समानता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सुनिश्चित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344AA81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यदि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अनिवार्य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विवाह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पंजीकरण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60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दिनों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10,000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जुर्माना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C4DD009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यदि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विवाह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जबरदस्ती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धोखे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7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सजा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यदि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बहुविवाह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अनेक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विवाह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मामले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7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सजा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7032B372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रिलेशनशिप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पंजीकरण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अनिवार्य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पंजीकरण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कराने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महीने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10,000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जुर्माना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41B15DF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22F6C8" w14:textId="39A09BA6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17FF61C" w14:textId="051182F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BD9FBB3" w14:textId="4499BDD2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913F92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E6250A4" w14:textId="2F7D1BAB" w:rsidR="00F07EDA" w:rsidRPr="00F07EDA" w:rsidRDefault="00E45DF8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2"/>
          <w:szCs w:val="82"/>
        </w:rPr>
        <w:drawing>
          <wp:anchor distT="0" distB="0" distL="114300" distR="114300" simplePos="0" relativeHeight="251774976" behindDoc="0" locked="0" layoutInCell="1" allowOverlap="1" wp14:anchorId="4138DBFE" wp14:editId="4EAAD4B9">
            <wp:simplePos x="0" y="0"/>
            <wp:positionH relativeFrom="margin">
              <wp:align>right</wp:align>
            </wp:positionH>
            <wp:positionV relativeFrom="paragraph">
              <wp:posOffset>1885616</wp:posOffset>
            </wp:positionV>
            <wp:extent cx="2911642" cy="4358538"/>
            <wp:effectExtent l="95250" t="95250" r="98425" b="99695"/>
            <wp:wrapNone/>
            <wp:docPr id="64" name="Picture 64" descr="C:\Users\hp\AppData\Local\Microsoft\Windows\INetCache\Content.MSO\1356AE0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hp\AppData\Local\Microsoft\Windows\INetCache\Content.MSO\1356AE0B.tmp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642" cy="435853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14: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BRICS CCI WE </w:t>
      </w:r>
      <w:r w:rsidR="00F07EDA"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समिट</w:t>
      </w:r>
      <w:r w:rsidR="00F07EDA"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07EDA"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2026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सशक्तिकरण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ट्रेलब्लेज़र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अवार्ड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D069CF" w:rsidRP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honored with the 'Women Empowerment Trailblazer Award' at the BRICS CCI WE Summit 2026?</w:t>
      </w:r>
      <w:r w:rsidRPr="00E45DF8">
        <w:rPr>
          <w:rFonts w:ascii="Kokila" w:hAnsi="Kokila" w:cs="Kokila"/>
          <w:b/>
          <w:bCs/>
          <w:color w:val="C00000"/>
          <w:sz w:val="82"/>
          <w:szCs w:val="82"/>
        </w:rPr>
        <w:t xml:space="preserve"> </w:t>
      </w:r>
    </w:p>
    <w:p w14:paraId="1C10FEE6" w14:textId="77777777" w:rsidR="00AD4EF8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सीतारमण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3CBC7254" w14:textId="5C3C9AF1" w:rsidR="00F07EDA" w:rsidRPr="00F07EDA" w:rsidRDefault="00D069CF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Nirmala Sitharaman</w:t>
      </w:r>
    </w:p>
    <w:p w14:paraId="247AD6AF" w14:textId="099F3D24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स्मृति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ईरानी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Smriti Irani</w:t>
      </w:r>
    </w:p>
    <w:p w14:paraId="178ACD12" w14:textId="3CF932A5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बेदी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Kiran Bedi</w:t>
      </w:r>
    </w:p>
    <w:p w14:paraId="42E9E8AE" w14:textId="3F18AFFE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कल्पना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सोरेन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Kalpana Soren</w:t>
      </w:r>
    </w:p>
    <w:p w14:paraId="22903D72" w14:textId="0AAFAD87" w:rsid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  <w:r w:rsidR="00E45DF8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</w:p>
    <w:p w14:paraId="2445DCF5" w14:textId="34C2902E" w:rsidR="00D069CF" w:rsidRDefault="00D069CF" w:rsidP="00D069CF"/>
    <w:p w14:paraId="273A5EF3" w14:textId="376DE86B" w:rsidR="00D069CF" w:rsidRDefault="00D069CF" w:rsidP="00D069CF"/>
    <w:p w14:paraId="716DF45B" w14:textId="77777777" w:rsidR="00D069CF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D069CF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="00D069C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कल्पना</w:t>
      </w:r>
      <w:r w:rsidR="00D069CF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069C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सोरेन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Kalpana Soren</w:t>
      </w:r>
    </w:p>
    <w:p w14:paraId="23E612A4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गांडेय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झारखंड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विधायक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कल्पना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सोरेन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BRICS CCI WE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वार्षिक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महिला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शिखर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सम्मेलन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सम्मान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2026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(BRICS CCI WE Annual Women Summit and Felicitation 2026)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सशक्तिकरण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ट्रेलब्लेज़र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अवार्ड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Women Empowerment Trailblazer Award)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BDAB7A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BRICS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चेंबर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कॉमर्स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इंडस्ट्री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महिला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सशक्तिकरण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वर्ग</w:t>
      </w:r>
      <w:r w:rsidRPr="00E6244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women empowerment vertical of the BRICS Chamber of Commerce and Industry)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प्रस्तुत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820858B" w14:textId="7777777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जमीनी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सशक्तिकरण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योगदान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मान्यता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93E45BD" w14:textId="15066178" w:rsidR="00D069CF" w:rsidRDefault="00F07EDA" w:rsidP="00D069CF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15: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सरस्वती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सम्मान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D069CF" w:rsidRP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Who has recently been selected for the Saraswati Samman 2025? </w:t>
      </w:r>
    </w:p>
    <w:p w14:paraId="140001A8" w14:textId="26DB838F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रामकुमार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मुखोपाध्याय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Ramkumar Mukhopadhyay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5F4C491F" w14:textId="4E52C756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अमर्त्य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Amartya Sen</w:t>
      </w:r>
    </w:p>
    <w:p w14:paraId="0C9E01DB" w14:textId="58B61C89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रवींद्रनाथ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ठाकुर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Rabindranath Tagore</w:t>
      </w:r>
    </w:p>
    <w:p w14:paraId="24B9EF00" w14:textId="5D719BFE" w:rsid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अरुंधती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Arundhati Roy</w:t>
      </w:r>
    </w:p>
    <w:p w14:paraId="0E49F9B4" w14:textId="5870EFB0" w:rsidR="00D069CF" w:rsidRDefault="00D069CF" w:rsidP="00D069CF"/>
    <w:p w14:paraId="46FD26A9" w14:textId="7FA81278" w:rsidR="00D069CF" w:rsidRDefault="00D069CF" w:rsidP="00D069CF"/>
    <w:p w14:paraId="78C10B0A" w14:textId="6DD97622" w:rsidR="00D069CF" w:rsidRDefault="00D069CF" w:rsidP="00D069CF"/>
    <w:p w14:paraId="653BDB21" w14:textId="4A95EFF6" w:rsidR="00D069CF" w:rsidRPr="00F07EDA" w:rsidRDefault="00D069CF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C128E92" w14:textId="62AFDF90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EF43A0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682C26CF" w14:textId="05EC4EB7" w:rsidR="00AD4EF8" w:rsidRDefault="00AD4EF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1A289BC3" wp14:editId="354E19A2">
            <wp:extent cx="11694694" cy="6409055"/>
            <wp:effectExtent l="95250" t="95250" r="97790" b="86995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1462" cy="641824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3A62E0DB" w14:textId="351455CB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D069CF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="00D069C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रामकुमार</w:t>
      </w:r>
      <w:r w:rsidR="00D069CF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069C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मुखोपाध्याय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Ramkumar Mukhopadhyay</w:t>
      </w:r>
    </w:p>
    <w:p w14:paraId="7E5901E1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रामकुमार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मुखोपाध्याय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लिखित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उपन्यास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‘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हरा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पार्वती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कथा</w:t>
      </w:r>
      <w:r w:rsidRPr="008650B1">
        <w:rPr>
          <w:rFonts w:ascii="Kokila" w:hAnsi="Kokila" w:cs="Kokila" w:hint="eastAsia"/>
          <w:b/>
          <w:bCs/>
          <w:color w:val="CC00CC"/>
          <w:sz w:val="82"/>
          <w:szCs w:val="82"/>
          <w:cs/>
          <w:lang w:bidi="hi-IN"/>
        </w:rPr>
        <w:t>’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सरस्वती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2025 (Saraswati Samman 2025)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7AA0A27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15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लाख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रुपये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प्रशस्ति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स्मृति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चिन्ह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15445EC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बिड़ला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फाउंडेशन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K.K. Birla Foundation)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1991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वार्षिक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90B3AB6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सम्मान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भाषा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नागरिक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द्वारा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लिखित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पिछले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10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वर्षों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प्रकाशित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उत्कृष्ट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साहित्यिक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. </w:t>
      </w:r>
    </w:p>
    <w:p w14:paraId="0716D1FD" w14:textId="7777777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85CE5A0" w14:textId="7777777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3ADFDD2" w14:textId="77777777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C81D14" w14:textId="6F45B76E" w:rsidR="00D069CF" w:rsidRDefault="00F07EDA" w:rsidP="00D069CF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16: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निवेश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मित्र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3.0’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प्लेटफॉर्म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'Invest Mitra 3.0' digital platform recently launched?</w:t>
      </w:r>
    </w:p>
    <w:p w14:paraId="780F8984" w14:textId="5117D909" w:rsidR="00F07EDA" w:rsidRPr="00F07EDA" w:rsidRDefault="0049072E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776000" behindDoc="0" locked="0" layoutInCell="1" allowOverlap="1" wp14:anchorId="09015F04" wp14:editId="3ED2C046">
            <wp:simplePos x="0" y="0"/>
            <wp:positionH relativeFrom="column">
              <wp:posOffset>6469949</wp:posOffset>
            </wp:positionH>
            <wp:positionV relativeFrom="paragraph">
              <wp:posOffset>31750</wp:posOffset>
            </wp:positionV>
            <wp:extent cx="5249521" cy="3104147"/>
            <wp:effectExtent l="323850" t="323850" r="332740" b="325120"/>
            <wp:wrapNone/>
            <wp:docPr id="65" name="Picture 65" descr="उत्तर प्रदेश के मुख्यमंत्री ने 'निवेश मित्र 3.0' डिजिटल प्लेटफॉर्म लॉन्च  किया | डीडी न्यूज़ ऑन एय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उत्तर प्रदेश के मुख्यमंत्री ने 'निवेश मित्र 3.0' डिजिटल प्लेटफॉर्म लॉन्च  किया | डीडी न्यूज़ ऑन एयर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521" cy="310414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</w:t>
      </w:r>
    </w:p>
    <w:p w14:paraId="071B88F7" w14:textId="76AFCB51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46621085" w14:textId="5B9ED335" w:rsidR="00F07EDA" w:rsidRP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3B209F46" w14:textId="77196DAB" w:rsidR="00F07EDA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</w:p>
    <w:p w14:paraId="635A7F5F" w14:textId="64AB278B" w:rsidR="00D069CF" w:rsidRDefault="00D069CF" w:rsidP="00D069CF"/>
    <w:p w14:paraId="21D55899" w14:textId="1518EF5E" w:rsidR="00D069CF" w:rsidRDefault="00D069CF" w:rsidP="00D069CF"/>
    <w:p w14:paraId="0CBAD7E6" w14:textId="1B1CF220" w:rsid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9561AB8" w14:textId="77777777" w:rsidR="00D069CF" w:rsidRPr="00F07EDA" w:rsidRDefault="00D069CF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6F937A4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1B8D8406" w14:textId="77777777" w:rsidR="00D069CF" w:rsidRDefault="00F07EDA" w:rsidP="00D069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D069CF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="00D069C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="00D069CF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069CF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D069C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</w:p>
    <w:p w14:paraId="7B69064B" w14:textId="5059AEA3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मुख्यमंत्री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आदित्यनाथ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‘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निवेश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मित्र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3.0’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प्लेटफॉर्म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'Invest Mitra 3.0' digital platform)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त्वरित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सहायता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‘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एआई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आधारित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चैटबॉट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AI-based chatbot)’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7237292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निवेशकों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अनुभव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बेहतर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विशेष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तैयार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5EF004F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उत्तर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प्रदेश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निजी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बिजनेस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पार्क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विकास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योजना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2025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(Uttar Pradesh Private Business Park Development Scheme-2025)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इंडस्ट्रियल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शेड्स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स्कीम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Plug-and-Play Industrial Sheds Scheme)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अनावरण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CEBDC85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A898DD" w14:textId="23F99955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17: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इंटरनेशनल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फिल्म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महोत्सव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दिल्ली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आईएफएफडी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B91598" w:rsidRPr="00B91598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B91598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edition of the International Film Festival Delhi (IFFD) is currently being organized?</w:t>
      </w:r>
    </w:p>
    <w:p w14:paraId="7EFD18F8" w14:textId="29EE12BF" w:rsidR="00F07EDA" w:rsidRPr="00F07EDA" w:rsidRDefault="00830855" w:rsidP="00B9159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777024" behindDoc="0" locked="0" layoutInCell="1" allowOverlap="1" wp14:anchorId="62CF0100" wp14:editId="39218033">
            <wp:simplePos x="0" y="0"/>
            <wp:positionH relativeFrom="page">
              <wp:align>right</wp:align>
            </wp:positionH>
            <wp:positionV relativeFrom="paragraph">
              <wp:posOffset>181142</wp:posOffset>
            </wp:positionV>
            <wp:extent cx="6425565" cy="3729355"/>
            <wp:effectExtent l="323850" t="323850" r="318135" b="328295"/>
            <wp:wrapNone/>
            <wp:docPr id="66" name="Picture 66" descr="दिल्ली में भारत मंडपम में 2026 में पहले अंतर्राष्ट्रीय फिल्म महोत्सव की  मेजबानी होगी | डेली पायनिय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दिल्ली में भारत मंडपम में 2026 में पहले अंतर्राष्ट्रीय फिल्म महोत्सव की  मेजबानी होगी | डेली पायनिय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565" cy="37293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F07ED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="00F07ED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="00B9159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B91598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Second</w:t>
      </w:r>
    </w:p>
    <w:p w14:paraId="4EB3D542" w14:textId="5FD87D93" w:rsidR="00F07EDA" w:rsidRPr="00F07EDA" w:rsidRDefault="00F07EDA" w:rsidP="00B9159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="00B9159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91598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First</w:t>
      </w:r>
    </w:p>
    <w:p w14:paraId="640925DB" w14:textId="0F56636C" w:rsidR="00F07EDA" w:rsidRPr="00F07EDA" w:rsidRDefault="00F07EDA" w:rsidP="00B9159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तीसरा</w:t>
      </w:r>
      <w:r w:rsidR="00B9159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91598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Third</w:t>
      </w:r>
    </w:p>
    <w:p w14:paraId="4DFE3D71" w14:textId="1FCD8182" w:rsidR="00F07EDA" w:rsidRDefault="00F07EDA" w:rsidP="00B9159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 w:rsidR="00B9159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91598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Fourth</w:t>
      </w:r>
      <w:r w:rsidR="00830855" w:rsidRPr="00830855">
        <w:t xml:space="preserve"> </w:t>
      </w:r>
    </w:p>
    <w:p w14:paraId="22EC625A" w14:textId="4118CB45" w:rsidR="00B91598" w:rsidRDefault="00B91598" w:rsidP="00B91598"/>
    <w:p w14:paraId="6185EE6F" w14:textId="6F3AF9DE" w:rsidR="00B91598" w:rsidRDefault="00B91598" w:rsidP="00B91598"/>
    <w:p w14:paraId="6A190D0F" w14:textId="4490B7C1" w:rsidR="00B91598" w:rsidRDefault="00B91598" w:rsidP="00B91598"/>
    <w:p w14:paraId="5E16F880" w14:textId="7EE6358F" w:rsidR="00B91598" w:rsidRDefault="00B91598" w:rsidP="00B91598"/>
    <w:p w14:paraId="02C5DDBB" w14:textId="77777777" w:rsidR="00B91598" w:rsidRPr="00F07EDA" w:rsidRDefault="00B91598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2B690B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2B47F037" w14:textId="77777777" w:rsidR="00B91598" w:rsidRPr="00F07EDA" w:rsidRDefault="00F07EDA" w:rsidP="00B9159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B91598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="00B91598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="00B9159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B91598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First</w:t>
      </w:r>
    </w:p>
    <w:p w14:paraId="450989B3" w14:textId="478097AF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पहला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इंटरनेशनल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फिल्म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महोत्सव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दिल्ली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International Film Festival of Delhi (IFFD) 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मंडपम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9F4692D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महोत्सव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25-31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मार्च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2026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तक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मंडपम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सहित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विभिन्न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स्थलों</w:t>
      </w:r>
      <w:r w:rsidRPr="008650B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073B252" w14:textId="362C30D9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7441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उद्देश्य</w:t>
      </w:r>
      <w:r w:rsidR="008650B1" w:rsidRPr="00E7441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="008650B1" w:rsidRPr="00E7441A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Objective</w:t>
      </w:r>
      <w:r w:rsidR="008650B1" w:rsidRPr="00E7441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)</w:t>
      </w:r>
      <w:r w:rsidRPr="00E7441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वैश्विक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सिनेमाई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फिल्म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पर्यटन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बढ़ावा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फिल्मकारों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524E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</w:p>
    <w:p w14:paraId="018CDEDE" w14:textId="77777777" w:rsidR="00F07EDA" w:rsidRPr="00F07EDA" w:rsidRDefault="00F07EDA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महोत्सव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130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फिल्में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प्रदर्शित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जाएंगी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161CFA1" w14:textId="5DCA8926" w:rsidR="00F07EDA" w:rsidRPr="008F0200" w:rsidRDefault="00F07EDA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B94FFDD" w14:textId="0E289A61" w:rsidR="00F01B0C" w:rsidRPr="008F0200" w:rsidRDefault="00F01B0C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bookmarkEnd w:id="4"/>
    <w:bookmarkEnd w:id="5"/>
    <w:bookmarkEnd w:id="6"/>
    <w:bookmarkEnd w:id="7"/>
    <w:bookmarkEnd w:id="8"/>
    <w:p w14:paraId="228DE898" w14:textId="24442BD8" w:rsidR="00720254" w:rsidRDefault="00B74EC5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78048" behindDoc="0" locked="0" layoutInCell="1" allowOverlap="1" wp14:anchorId="17097A88" wp14:editId="2C53D2F5">
            <wp:simplePos x="0" y="0"/>
            <wp:positionH relativeFrom="margin">
              <wp:align>right</wp:align>
            </wp:positionH>
            <wp:positionV relativeFrom="paragraph">
              <wp:posOffset>153402</wp:posOffset>
            </wp:positionV>
            <wp:extent cx="11646568" cy="6361345"/>
            <wp:effectExtent l="95250" t="95250" r="88265" b="97155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6568" cy="636134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02ED7A" w14:textId="77777777" w:rsidR="00B91598" w:rsidRDefault="00B91598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17A525A" w14:textId="3CB6112D" w:rsidR="00A778FB" w:rsidRDefault="00A778FB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FBDB3F4" w14:textId="77777777" w:rsidR="00A778FB" w:rsidRPr="00796DCF" w:rsidRDefault="00A778FB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D20C249" w14:textId="77777777" w:rsidR="00767E17" w:rsidRPr="00796DCF" w:rsidRDefault="00767E17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6314346" w14:textId="77777777" w:rsidR="00B74EC5" w:rsidRDefault="00B74EC5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br w:type="page"/>
      </w:r>
    </w:p>
    <w:p w14:paraId="50A649FD" w14:textId="77777777" w:rsidR="00B74EC5" w:rsidRDefault="00B74EC5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4EC494F" w14:textId="77777777" w:rsidR="00B74EC5" w:rsidRPr="00404E97" w:rsidRDefault="00B74EC5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val="en-IN" w:bidi="hi-IN"/>
        </w:rPr>
      </w:pPr>
    </w:p>
    <w:p w14:paraId="71733A05" w14:textId="77777777" w:rsidR="00B74EC5" w:rsidRDefault="00B74EC5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6477FFE7" w14:textId="77777777" w:rsidR="00B74EC5" w:rsidRDefault="00B74EC5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8A5FE55" w14:textId="6C85CF8B" w:rsidR="00253A1D" w:rsidRPr="00796DCF" w:rsidRDefault="00632317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मार्च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</w:p>
    <w:p w14:paraId="531AE4CF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49C8C28C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35DC5D89" w14:textId="77777777" w:rsidR="00253A1D" w:rsidRPr="00906069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W w:w="4807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7901"/>
      </w:tblGrid>
      <w:tr w:rsidR="00253A1D" w:rsidRPr="00F122B2" w14:paraId="46EB64C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1FD2117" w14:textId="6AFAF7BB" w:rsidR="00253A1D" w:rsidRPr="00900481" w:rsidRDefault="00726E10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1 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शून्य</w:t>
            </w:r>
            <w:r w:rsidRPr="00726E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भेदभाव</w:t>
            </w:r>
            <w:r w:rsidRPr="00726E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D31DC2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D31DC2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Zero Discrimination Day</w:t>
            </w:r>
            <w:r w:rsidR="00D31DC2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552126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4F85A53E" w14:textId="605B92B8" w:rsidR="00D60DDC" w:rsidRPr="00900481" w:rsidRDefault="00F32D10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3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वन्यजीव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Wildlife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753C64F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3DE0431" w14:textId="36A098AF" w:rsidR="00771EB5" w:rsidRPr="002077A0" w:rsidRDefault="00F32D10" w:rsidP="002D6C02">
            <w:pPr>
              <w:pStyle w:val="ListParagraph"/>
              <w:spacing w:after="0"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राष्ट्रीय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सुरक्षा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National Safety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36A29A1A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116E6D8" w14:textId="68771287" w:rsidR="00253A1D" w:rsidRPr="00BE7F3F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8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-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अंतर्राष्ट्रीय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महिला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International Women's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41B38869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72A0437" w14:textId="77777777" w:rsidR="00EF5787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14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-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किडनी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(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माह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के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दूसरे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गुरुवार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को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)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6FEA2AD" w14:textId="2A4A8055" w:rsidR="00253A1D" w:rsidRPr="002077A0" w:rsidRDefault="00EF578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Kidney Day (on the second Thursday of March)</w:t>
            </w:r>
          </w:p>
        </w:tc>
      </w:tr>
      <w:tr w:rsidR="00CA0DE2" w:rsidRPr="00F122B2" w14:paraId="51968C78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60021A7" w14:textId="77777777" w:rsidR="002549DB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15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उपभोक्ता</w:t>
            </w:r>
            <w:r w:rsid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523962"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अधिकार</w:t>
            </w:r>
            <w:r w:rsidR="00523962"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523962"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50307BB3" w14:textId="77777777" w:rsidR="004F6721" w:rsidRDefault="002549D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Consumer Rights Day</w:t>
            </w: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  <w:p w14:paraId="06A70C7B" w14:textId="0B54D307" w:rsidR="002549DB" w:rsidRDefault="002549D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</w:p>
        </w:tc>
      </w:tr>
      <w:tr w:rsidR="00253A1D" w:rsidRPr="00F122B2" w14:paraId="4BB1A27C" w14:textId="77777777" w:rsidTr="003A2588">
        <w:trPr>
          <w:trHeight w:val="1967"/>
        </w:trPr>
        <w:tc>
          <w:tcPr>
            <w:tcW w:w="5000" w:type="pct"/>
            <w:shd w:val="clear" w:color="auto" w:fill="auto"/>
          </w:tcPr>
          <w:p w14:paraId="720D8283" w14:textId="77777777" w:rsidR="002549DB" w:rsidRDefault="00523962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20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अंतर्राष्ट्रीय</w:t>
            </w:r>
            <w:r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गौरैया</w:t>
            </w:r>
            <w:r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F84FB83" w14:textId="12FC3F1A" w:rsidR="00253A1D" w:rsidRPr="00900481" w:rsidRDefault="002549D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International Sparrow Day</w:t>
            </w: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1410BAD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8B35D57" w14:textId="0B85A292" w:rsidR="00A66C16" w:rsidRPr="002077A0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21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डाउन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सिंड्रोम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549DB"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Down Syndrome Day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7E1C6742" w14:textId="77777777" w:rsidTr="00F24BBE">
        <w:trPr>
          <w:trHeight w:val="1206"/>
        </w:trPr>
        <w:tc>
          <w:tcPr>
            <w:tcW w:w="5000" w:type="pct"/>
            <w:shd w:val="clear" w:color="auto" w:fill="auto"/>
          </w:tcPr>
          <w:p w14:paraId="60DC4A54" w14:textId="4801C0B7" w:rsidR="00253A1D" w:rsidRPr="002077A0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21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वानिकी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549DB"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Forestry Day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A80CC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22B23AA7" w14:textId="26FF1E3C" w:rsidR="00771EB5" w:rsidRPr="002077A0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22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जल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01CE3"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Water Day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A66C16" w:rsidRPr="00F122B2" w14:paraId="1CC02FB6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5FA01E88" w14:textId="7A978B38" w:rsidR="00E647C5" w:rsidRPr="008F502C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23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मौसम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विज्ञान</w:t>
            </w:r>
            <w:r w:rsid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D31DC2"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01CE3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01CE3"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Meteorological Day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30749D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D6D971E" w14:textId="77777777" w:rsidR="00201CE3" w:rsidRDefault="00D31DC2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क्षय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रोग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(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 xml:space="preserve">TB)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01CE3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2A4137D2" w14:textId="5DA49178" w:rsidR="00253A1D" w:rsidRPr="002077A0" w:rsidRDefault="00201CE3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Tuberculosis (TB) Day</w:t>
            </w:r>
            <w:r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</w:tbl>
    <w:p w14:paraId="69A84259" w14:textId="455547BF" w:rsidR="00253A1D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D24F77E" w14:textId="2B042DE9" w:rsidR="00253A1D" w:rsidRPr="00FD2987" w:rsidRDefault="00000849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noProof/>
        </w:rPr>
        <w:drawing>
          <wp:anchor distT="0" distB="0" distL="114300" distR="114300" simplePos="0" relativeHeight="251763712" behindDoc="0" locked="0" layoutInCell="1" allowOverlap="1" wp14:anchorId="7899CAE3" wp14:editId="013D0DC8">
            <wp:simplePos x="0" y="0"/>
            <wp:positionH relativeFrom="column">
              <wp:posOffset>6514465</wp:posOffset>
            </wp:positionH>
            <wp:positionV relativeFrom="paragraph">
              <wp:posOffset>609600</wp:posOffset>
            </wp:positionV>
            <wp:extent cx="1276630" cy="1771650"/>
            <wp:effectExtent l="95250" t="95250" r="95250" b="95250"/>
            <wp:wrapNone/>
            <wp:docPr id="25" name="Picture 25" descr="Buy Israel War Diary: इजराइल वॉर डायरी Israel-Hamas War Reporting Book by  Vishal Pandey Book Online at Low Prices in India | Israel War Diary: इजराइल  वॉर डायरी Israel-Hamas War Reporting 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uy Israel War Diary: इजराइल वॉर डायरी Israel-Hamas War Reporting Book by  Vishal Pandey Book Online at Low Prices in India | Israel War Diary: इजराइल  वॉर डायरी Israel-Hamas War Reporting Book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9" r="12008" b="5411"/>
                    <a:stretch/>
                  </pic:blipFill>
                  <pic:spPr bwMode="auto">
                    <a:xfrm>
                      <a:off x="0" y="0"/>
                      <a:ext cx="1276630" cy="17716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bookmarkEnd w:id="3"/>
    <w:p w14:paraId="6BDCFF32" w14:textId="4B2474BC" w:rsidR="000C7E52" w:rsidRDefault="000C7E52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22072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Israel War Diary</w:t>
      </w:r>
      <w:r w:rsidRPr="00F4797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Pr="00F47972">
        <w:rPr>
          <w:color w:val="C00000"/>
        </w:rPr>
        <w:t xml:space="preserve"> </w:t>
      </w:r>
      <w:r w:rsidRPr="00F4797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Vishyal Pandey</w:t>
      </w:r>
      <w:r w:rsidR="00000849" w:rsidRPr="00000849">
        <w:t xml:space="preserve"> </w:t>
      </w:r>
    </w:p>
    <w:p w14:paraId="355DA5BC" w14:textId="5AFA853B" w:rsidR="00F47972" w:rsidRPr="00ED56E6" w:rsidRDefault="00F47972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</w:pPr>
    </w:p>
    <w:p w14:paraId="35204B7B" w14:textId="3A93DDE2" w:rsidR="0022072F" w:rsidRDefault="0022072F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48827A3" w14:textId="59232A72" w:rsidR="00F47972" w:rsidRPr="0022072F" w:rsidRDefault="00000849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64736" behindDoc="0" locked="0" layoutInCell="1" allowOverlap="1" wp14:anchorId="41C821AA" wp14:editId="24383B49">
            <wp:simplePos x="0" y="0"/>
            <wp:positionH relativeFrom="column">
              <wp:posOffset>7067550</wp:posOffset>
            </wp:positionH>
            <wp:positionV relativeFrom="paragraph">
              <wp:posOffset>25400</wp:posOffset>
            </wp:positionV>
            <wp:extent cx="1295400" cy="1824355"/>
            <wp:effectExtent l="95250" t="95250" r="95250" b="99695"/>
            <wp:wrapNone/>
            <wp:docPr id="26" name="Picture 26" descr="Winner's Minds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Winner's Mindset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8243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21C512" w14:textId="428B56D1" w:rsidR="006562B3" w:rsidRPr="00315F43" w:rsidRDefault="006562B3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22072F">
        <w:rPr>
          <w:rFonts w:ascii="Kokila" w:hAnsi="Kokila" w:cs="Kokila"/>
          <w:b/>
          <w:bCs/>
          <w:color w:val="000066"/>
          <w:sz w:val="84"/>
          <w:szCs w:val="84"/>
        </w:rPr>
        <w:t>The Winner's Mindset</w:t>
      </w:r>
      <w:r w:rsidRPr="0022072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Pr="0022072F">
        <w:rPr>
          <w:rFonts w:ascii="Kokila" w:hAnsi="Kokila" w:cs="Kokila"/>
          <w:b/>
          <w:bCs/>
          <w:color w:val="000066"/>
          <w:sz w:val="84"/>
          <w:szCs w:val="84"/>
        </w:rPr>
        <w:t xml:space="preserve"> </w:t>
      </w:r>
      <w:r w:rsidR="00315F43" w:rsidRPr="00315F43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Shane Watson</w:t>
      </w:r>
      <w:r w:rsidR="00000849" w:rsidRPr="00000849">
        <w:t xml:space="preserve"> </w:t>
      </w:r>
    </w:p>
    <w:p w14:paraId="171049B9" w14:textId="77777777" w:rsidR="00DA3E7F" w:rsidRDefault="00DA3E7F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610C7F1" w14:textId="754FF253" w:rsidR="00315F43" w:rsidRDefault="005809C1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65760" behindDoc="0" locked="0" layoutInCell="1" allowOverlap="1" wp14:anchorId="69F43214" wp14:editId="30977B8D">
            <wp:simplePos x="0" y="0"/>
            <wp:positionH relativeFrom="column">
              <wp:posOffset>7560525</wp:posOffset>
            </wp:positionH>
            <wp:positionV relativeFrom="paragraph">
              <wp:posOffset>238125</wp:posOffset>
            </wp:positionV>
            <wp:extent cx="1335190" cy="2065812"/>
            <wp:effectExtent l="95250" t="95250" r="93980" b="86995"/>
            <wp:wrapNone/>
            <wp:docPr id="28" name="Picture 28" descr="Buy The Idea of Democracy, 9780143467045 at Best Price Online - Buy Books  In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uy The Idea of Democracy, 9780143467045 at Best Price Online - Buy Books  India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58"/>
                    <a:stretch/>
                  </pic:blipFill>
                  <pic:spPr bwMode="auto">
                    <a:xfrm>
                      <a:off x="0" y="0"/>
                      <a:ext cx="1337032" cy="2068661"/>
                    </a:xfrm>
                    <a:prstGeom prst="rect">
                      <a:avLst/>
                    </a:prstGeom>
                    <a:ln w="88900" cap="sq" cmpd="thickThin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5EEFD2" w14:textId="77777777" w:rsidR="0022072F" w:rsidRDefault="0022072F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2C95F431" w14:textId="24A12040" w:rsidR="006562B3" w:rsidRPr="00806BC2" w:rsidRDefault="006562B3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The Idea </w:t>
      </w:r>
      <w:proofErr w:type="gramStart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Of</w:t>
      </w:r>
      <w:proofErr w:type="gramEnd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Democracy</w:t>
      </w:r>
      <w:r w:rsidR="0049575C" w:rsidRPr="00DA3E7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  <w:r w:rsidR="00FA2A84" w:rsidRPr="00806BC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Mam Pitroda</w:t>
      </w:r>
      <w:r w:rsidR="005809C1" w:rsidRPr="005809C1">
        <w:t xml:space="preserve"> </w:t>
      </w:r>
    </w:p>
    <w:p w14:paraId="482D33FE" w14:textId="6AE038C2" w:rsidR="008A35A4" w:rsidRPr="00806BC2" w:rsidRDefault="005809C1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noProof/>
          <w:color w:val="000066"/>
        </w:rPr>
        <w:drawing>
          <wp:anchor distT="0" distB="0" distL="114300" distR="114300" simplePos="0" relativeHeight="251766784" behindDoc="0" locked="0" layoutInCell="1" allowOverlap="1" wp14:anchorId="12E59AF4" wp14:editId="3AD4ECEE">
            <wp:simplePos x="0" y="0"/>
            <wp:positionH relativeFrom="column">
              <wp:posOffset>9772650</wp:posOffset>
            </wp:positionH>
            <wp:positionV relativeFrom="paragraph">
              <wp:posOffset>547370</wp:posOffset>
            </wp:positionV>
            <wp:extent cx="1905000" cy="2526196"/>
            <wp:effectExtent l="95250" t="95250" r="95250" b="102870"/>
            <wp:wrapNone/>
            <wp:docPr id="29" name="Picture 29" descr="बाबरी मशीद - राम मंदिर वाद – BookS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बाबरी मशीद - राम मंदिर वाद – BookStati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526196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119"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The Babri Masjid Ram Mandir Dilemma</w:t>
      </w:r>
      <w:r w:rsidR="00726119" w:rsidRPr="00DA3E7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823B00"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="00726119"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AF7297" w:rsidRPr="00806BC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Madhav Godbole</w:t>
      </w:r>
    </w:p>
    <w:p w14:paraId="5A9865E4" w14:textId="33CFEFC9" w:rsidR="00806BC2" w:rsidRDefault="00806BC2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</w:pPr>
    </w:p>
    <w:p w14:paraId="3B13D46A" w14:textId="19AA2CD8" w:rsidR="00806BC2" w:rsidRDefault="00806BC2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80CA495" w14:textId="30248FE9" w:rsidR="00806BC2" w:rsidRDefault="00806BC2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F921889" w14:textId="397B8B77" w:rsidR="005809C1" w:rsidRDefault="005809C1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795ED2B" w14:textId="40B83838" w:rsidR="005809C1" w:rsidRDefault="005B3681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67808" behindDoc="0" locked="0" layoutInCell="1" allowOverlap="1" wp14:anchorId="17C6D848" wp14:editId="29B9707A">
            <wp:simplePos x="0" y="0"/>
            <wp:positionH relativeFrom="column">
              <wp:posOffset>6591300</wp:posOffset>
            </wp:positionH>
            <wp:positionV relativeFrom="paragraph">
              <wp:posOffset>311150</wp:posOffset>
            </wp:positionV>
            <wp:extent cx="2628900" cy="1961159"/>
            <wp:effectExtent l="95250" t="95250" r="95250" b="96520"/>
            <wp:wrapNone/>
            <wp:docPr id="31" name="Picture 31" descr="Call of the G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all of the Gir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266" cy="196217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AE422B" w14:textId="44FDB607" w:rsidR="008A35A4" w:rsidRPr="00806BC2" w:rsidRDefault="00726119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Call </w:t>
      </w:r>
      <w:proofErr w:type="gramStart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Of</w:t>
      </w:r>
      <w:proofErr w:type="gramEnd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The Gir</w:t>
      </w:r>
      <w:r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- </w:t>
      </w:r>
      <w:r w:rsidR="00806BC2" w:rsidRPr="00806BC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Parimal Nathwani</w:t>
      </w:r>
      <w:r w:rsidR="005B3681" w:rsidRPr="005B3681">
        <w:t xml:space="preserve"> </w:t>
      </w:r>
    </w:p>
    <w:p w14:paraId="0D946617" w14:textId="5B56D512" w:rsidR="008A35A4" w:rsidRDefault="008A35A4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87E7FC3" w14:textId="77777777" w:rsidR="00DA3E7F" w:rsidRDefault="00DA3E7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bookmarkStart w:id="10" w:name="_Hlk224993413"/>
    </w:p>
    <w:p w14:paraId="3813672D" w14:textId="77777777" w:rsidR="00DA3E7F" w:rsidRDefault="00DA3E7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</w:p>
    <w:p w14:paraId="178C9E8D" w14:textId="67F834ED" w:rsidR="00253A1D" w:rsidRPr="009A214A" w:rsidRDefault="0089256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="00253A1D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="00253A1D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</w:p>
    <w:p w14:paraId="08AB4F4F" w14:textId="59A26329" w:rsidR="00253A1D" w:rsidRPr="003C450B" w:rsidRDefault="009A214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17"/>
        <w:gridCol w:w="12103"/>
      </w:tblGrid>
      <w:tr w:rsidR="00253A1D" w:rsidRPr="00FD2987" w14:paraId="41809FFE" w14:textId="77777777" w:rsidTr="00F24BBE">
        <w:trPr>
          <w:trHeight w:val="1975"/>
        </w:trPr>
        <w:tc>
          <w:tcPr>
            <w:tcW w:w="1750" w:type="pct"/>
          </w:tcPr>
          <w:p w14:paraId="2F0E3323" w14:textId="49BAF9FD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FD2987">
              <w:rPr>
                <w:rFonts w:ascii="Kokila" w:hAnsi="Kokila" w:cs="Kokila"/>
              </w:rPr>
              <w:t xml:space="preserve"> </w:t>
            </w:r>
            <w:r w:rsidRPr="009D363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9D363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9B57E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2</w:t>
            </w:r>
            <w:r w:rsidR="005B3681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3</w:t>
            </w:r>
          </w:p>
          <w:p w14:paraId="4ECC8A59" w14:textId="385D4460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Article </w:t>
            </w:r>
            <w:r w:rsidR="009B57E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2</w:t>
            </w:r>
            <w:r w:rsidR="005B3681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3</w:t>
            </w:r>
          </w:p>
        </w:tc>
        <w:tc>
          <w:tcPr>
            <w:tcW w:w="3250" w:type="pct"/>
          </w:tcPr>
          <w:p w14:paraId="542A6060" w14:textId="77777777" w:rsidR="00C75968" w:rsidRDefault="0044435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मानव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तस्करी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</w:t>
            </w:r>
            <w:r w:rsidR="002C5CA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े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गार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और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बंधुआ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मजदूरी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आदि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सभी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प्रकार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जबरन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श्रम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रोक।</w:t>
            </w:r>
          </w:p>
          <w:p w14:paraId="2F649A4F" w14:textId="4F650023" w:rsidR="001B4134" w:rsidRPr="00FD2987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Prohibition on all forms of forced labor, including human trafficking, begar, and bonded labor.</w:t>
            </w:r>
          </w:p>
        </w:tc>
      </w:tr>
      <w:tr w:rsidR="00253A1D" w:rsidRPr="00FD2987" w14:paraId="29AFD2AD" w14:textId="77777777" w:rsidTr="00F24BBE">
        <w:trPr>
          <w:trHeight w:val="209"/>
        </w:trPr>
        <w:tc>
          <w:tcPr>
            <w:tcW w:w="1750" w:type="pct"/>
          </w:tcPr>
          <w:p w14:paraId="7E869E33" w14:textId="04B97041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55C16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C55C16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45318C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4</w:t>
            </w:r>
          </w:p>
          <w:p w14:paraId="0D6FFCF2" w14:textId="7579D330" w:rsidR="00253A1D" w:rsidRPr="0094021A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Article </w:t>
            </w:r>
            <w:r w:rsidR="0045318C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4</w:t>
            </w:r>
          </w:p>
          <w:p w14:paraId="1C47917B" w14:textId="77777777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  <w:tc>
          <w:tcPr>
            <w:tcW w:w="3250" w:type="pct"/>
          </w:tcPr>
          <w:p w14:paraId="047773C3" w14:textId="77777777" w:rsidR="006F52F8" w:rsidRDefault="0044435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कारखानी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आदि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बालकों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नियोजन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प्रतिबंध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(14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वर्ष</w:t>
            </w:r>
            <w:r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उम्र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बच्चों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8B21C2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श्रम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रोक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)</w:t>
            </w:r>
          </w:p>
          <w:p w14:paraId="4D4D4DD5" w14:textId="31A17560" w:rsidR="001B4134" w:rsidRPr="00FD2987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Prohibition on the Employment of Children in Factories, etc. (Ban on the labor of children under 14 years of age)</w:t>
            </w:r>
          </w:p>
        </w:tc>
      </w:tr>
      <w:tr w:rsidR="00253A1D" w:rsidRPr="00FD2987" w14:paraId="3203FF81" w14:textId="77777777" w:rsidTr="00F24BBE">
        <w:trPr>
          <w:trHeight w:val="2648"/>
        </w:trPr>
        <w:tc>
          <w:tcPr>
            <w:tcW w:w="1750" w:type="pct"/>
          </w:tcPr>
          <w:p w14:paraId="5932042C" w14:textId="2B54FCC9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75968" w:rsidRPr="00C75968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5</w:t>
            </w:r>
          </w:p>
          <w:p w14:paraId="6ED6F734" w14:textId="158D828F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C75968" w:rsidRPr="00C75968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5</w:t>
            </w:r>
          </w:p>
        </w:tc>
        <w:tc>
          <w:tcPr>
            <w:tcW w:w="3250" w:type="pct"/>
          </w:tcPr>
          <w:p w14:paraId="7CC6F1CB" w14:textId="77777777" w:rsidR="006F52F8" w:rsidRDefault="0044435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धर्म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को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8B21C2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मानने, आचरण व प्रचार का अधिकार।</w:t>
            </w:r>
          </w:p>
          <w:p w14:paraId="0B78BD54" w14:textId="11E56071" w:rsidR="001B4134" w:rsidRPr="00FD2987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 right to profess, practice, and propagate religion.</w:t>
            </w:r>
          </w:p>
        </w:tc>
      </w:tr>
      <w:tr w:rsidR="00253A1D" w:rsidRPr="00FD2987" w14:paraId="72D01787" w14:textId="77777777" w:rsidTr="00F24BBE">
        <w:trPr>
          <w:trHeight w:val="2648"/>
        </w:trPr>
        <w:tc>
          <w:tcPr>
            <w:tcW w:w="1750" w:type="pct"/>
          </w:tcPr>
          <w:p w14:paraId="3E5CB6DE" w14:textId="3BD5A8F5" w:rsidR="00516297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75968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</w:t>
            </w:r>
            <w:r w:rsidR="00C45DC3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6</w:t>
            </w:r>
          </w:p>
          <w:p w14:paraId="36C4F00C" w14:textId="662F5576" w:rsidR="00253A1D" w:rsidRPr="0094021A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C75968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</w:t>
            </w:r>
            <w:r w:rsidR="00C45DC3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6</w:t>
            </w:r>
          </w:p>
        </w:tc>
        <w:tc>
          <w:tcPr>
            <w:tcW w:w="3250" w:type="pct"/>
          </w:tcPr>
          <w:p w14:paraId="1BF4D36D" w14:textId="77777777" w:rsidR="006F52F8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धर्म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प्रबन्धन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अधिकार।</w:t>
            </w:r>
          </w:p>
          <w:p w14:paraId="0DFE60B1" w14:textId="66739DBC" w:rsidR="001B4134" w:rsidRPr="00C57591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The Right to Manage Religious Affairs</w:t>
            </w:r>
          </w:p>
        </w:tc>
      </w:tr>
      <w:tr w:rsidR="00C45DC3" w:rsidRPr="00FD2987" w14:paraId="1B03500C" w14:textId="77777777" w:rsidTr="00F24BBE">
        <w:trPr>
          <w:trHeight w:val="2648"/>
        </w:trPr>
        <w:tc>
          <w:tcPr>
            <w:tcW w:w="1750" w:type="pct"/>
          </w:tcPr>
          <w:p w14:paraId="5694385D" w14:textId="7DAD3E7D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27</w:t>
            </w:r>
          </w:p>
          <w:p w14:paraId="34B88FDC" w14:textId="01D9EE8B" w:rsidR="00C45DC3" w:rsidRPr="0094021A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27</w:t>
            </w:r>
          </w:p>
        </w:tc>
        <w:tc>
          <w:tcPr>
            <w:tcW w:w="3250" w:type="pct"/>
          </w:tcPr>
          <w:p w14:paraId="4176564E" w14:textId="77777777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धार्मिक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कार्य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धन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कर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(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Tax)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नहीं।</w:t>
            </w:r>
          </w:p>
          <w:p w14:paraId="2773A811" w14:textId="073CDCDD" w:rsidR="001B4134" w:rsidRPr="00C45DC3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No tax on funds for religious activities.</w:t>
            </w:r>
          </w:p>
        </w:tc>
      </w:tr>
      <w:tr w:rsidR="00C45DC3" w:rsidRPr="00FD2987" w14:paraId="73F43B49" w14:textId="77777777" w:rsidTr="00F24BBE">
        <w:trPr>
          <w:trHeight w:val="2648"/>
        </w:trPr>
        <w:tc>
          <w:tcPr>
            <w:tcW w:w="1750" w:type="pct"/>
          </w:tcPr>
          <w:p w14:paraId="7B935D78" w14:textId="7FA985E3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28</w:t>
            </w:r>
          </w:p>
          <w:p w14:paraId="5EBFAD5F" w14:textId="15C6BFBB" w:rsidR="00C45DC3" w:rsidRPr="0094021A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28</w:t>
            </w:r>
          </w:p>
        </w:tc>
        <w:tc>
          <w:tcPr>
            <w:tcW w:w="3250" w:type="pct"/>
          </w:tcPr>
          <w:p w14:paraId="6DEF5605" w14:textId="77777777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शिक्षण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संस्थाओं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धार्मिक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शिक्षा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या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उपासना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उपस्थित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होने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की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स्वतन्त्रता।</w:t>
            </w:r>
          </w:p>
          <w:p w14:paraId="7A6AF2DE" w14:textId="2792F087" w:rsidR="001B4134" w:rsidRPr="00C45DC3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Freedom to receive religious instruction or to attend religious worship in educational institutions.</w:t>
            </w:r>
          </w:p>
        </w:tc>
      </w:tr>
    </w:tbl>
    <w:p w14:paraId="2DBE4F62" w14:textId="0FA63131" w:rsidR="00246C63" w:rsidRDefault="00246C63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bookmarkEnd w:id="10"/>
    <w:p w14:paraId="75B9CB63" w14:textId="73BC83B5" w:rsidR="0013700E" w:rsidRDefault="0013700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2215A294" w14:textId="330AC9EE" w:rsidR="0013700E" w:rsidRDefault="0013700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3A07009" w14:textId="267D5549" w:rsidR="00253A1D" w:rsidRPr="001B6D07" w:rsidRDefault="001B6D0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bookmarkStart w:id="11" w:name="_Hlk224993433"/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चिकित्सा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संबंधी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आविष्कारक</w:t>
      </w:r>
    </w:p>
    <w:p w14:paraId="313DA5F7" w14:textId="43F8B1EE" w:rsidR="001B6D07" w:rsidRPr="00923A96" w:rsidRDefault="00C17CB8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Medical Invention Inventor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775"/>
        <w:gridCol w:w="8845"/>
      </w:tblGrid>
      <w:tr w:rsidR="007E3667" w:rsidRPr="00FD2987" w14:paraId="296A4443" w14:textId="77777777" w:rsidTr="003F0434">
        <w:trPr>
          <w:trHeight w:val="2371"/>
        </w:trPr>
        <w:tc>
          <w:tcPr>
            <w:tcW w:w="2625" w:type="pct"/>
            <w:shd w:val="clear" w:color="auto" w:fill="C00000"/>
          </w:tcPr>
          <w:p w14:paraId="770BCCA4" w14:textId="127987CC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आविष्कार</w:t>
            </w:r>
            <w:r w:rsidR="003F0434"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Invention</w:t>
            </w:r>
          </w:p>
        </w:tc>
        <w:tc>
          <w:tcPr>
            <w:tcW w:w="2375" w:type="pct"/>
            <w:shd w:val="clear" w:color="auto" w:fill="C00000"/>
          </w:tcPr>
          <w:p w14:paraId="47D9B69F" w14:textId="77777777" w:rsid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आविष्कारक </w:t>
            </w:r>
          </w:p>
          <w:p w14:paraId="6E937131" w14:textId="7B23694B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inventor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</w:p>
        </w:tc>
      </w:tr>
      <w:tr w:rsidR="00FB151E" w:rsidRPr="00FD2987" w14:paraId="11F47F57" w14:textId="77777777" w:rsidTr="003F0434">
        <w:trPr>
          <w:trHeight w:val="2495"/>
        </w:trPr>
        <w:tc>
          <w:tcPr>
            <w:tcW w:w="2625" w:type="pct"/>
          </w:tcPr>
          <w:p w14:paraId="01471EB2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विटामिन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0981952F" w14:textId="32FF254F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Vitamin A</w:t>
            </w:r>
          </w:p>
        </w:tc>
        <w:tc>
          <w:tcPr>
            <w:tcW w:w="2375" w:type="pct"/>
          </w:tcPr>
          <w:p w14:paraId="34E33435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मैकुलन</w:t>
            </w:r>
          </w:p>
          <w:p w14:paraId="2D82E769" w14:textId="3C3ABFF7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Mccollum</w:t>
            </w:r>
          </w:p>
        </w:tc>
      </w:tr>
      <w:tr w:rsidR="00FB151E" w:rsidRPr="00FD2987" w14:paraId="68351840" w14:textId="77777777" w:rsidTr="003F0434">
        <w:trPr>
          <w:trHeight w:val="2092"/>
        </w:trPr>
        <w:tc>
          <w:tcPr>
            <w:tcW w:w="2625" w:type="pct"/>
          </w:tcPr>
          <w:p w14:paraId="33F30C62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विटामिन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सी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FFEC524" w14:textId="207141B9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Vitamin C</w:t>
            </w:r>
          </w:p>
        </w:tc>
        <w:tc>
          <w:tcPr>
            <w:tcW w:w="2375" w:type="pct"/>
          </w:tcPr>
          <w:p w14:paraId="1679C98D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होल्कट</w:t>
            </w:r>
          </w:p>
          <w:p w14:paraId="54875E2F" w14:textId="0B56A80E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Holst</w:t>
            </w:r>
          </w:p>
        </w:tc>
      </w:tr>
      <w:tr w:rsidR="00FB151E" w:rsidRPr="00FD2987" w14:paraId="76A16CFB" w14:textId="77777777" w:rsidTr="003F0434">
        <w:trPr>
          <w:trHeight w:val="2250"/>
        </w:trPr>
        <w:tc>
          <w:tcPr>
            <w:tcW w:w="2625" w:type="pct"/>
          </w:tcPr>
          <w:p w14:paraId="35FE7A7D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टी०बी०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बैक्टीरिया </w:t>
            </w:r>
          </w:p>
          <w:p w14:paraId="34148124" w14:textId="0E2ED718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TB Bacteria</w:t>
            </w:r>
          </w:p>
        </w:tc>
        <w:tc>
          <w:tcPr>
            <w:tcW w:w="2375" w:type="pct"/>
          </w:tcPr>
          <w:p w14:paraId="026BF403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रॉबर्ट</w:t>
            </w:r>
            <w:r w:rsidRPr="00A1294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कोच</w:t>
            </w:r>
          </w:p>
          <w:p w14:paraId="691C1D6A" w14:textId="5935DCFE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Robert Koch</w:t>
            </w:r>
          </w:p>
        </w:tc>
      </w:tr>
      <w:tr w:rsidR="00FB151E" w:rsidRPr="00FD2987" w14:paraId="2D282F73" w14:textId="77777777" w:rsidTr="003F0434">
        <w:trPr>
          <w:trHeight w:val="2158"/>
        </w:trPr>
        <w:tc>
          <w:tcPr>
            <w:tcW w:w="2625" w:type="pct"/>
          </w:tcPr>
          <w:p w14:paraId="70E4FFF0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पेनिसिलीन</w:t>
            </w:r>
          </w:p>
          <w:p w14:paraId="648E84FD" w14:textId="1C3B8C02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Penicillin</w:t>
            </w:r>
          </w:p>
        </w:tc>
        <w:tc>
          <w:tcPr>
            <w:tcW w:w="2375" w:type="pct"/>
          </w:tcPr>
          <w:p w14:paraId="09F51D06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अलेक्जेंडर</w:t>
            </w:r>
            <w:r w:rsidRPr="00A1294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फ्लेमिंग</w:t>
            </w:r>
          </w:p>
          <w:p w14:paraId="4A90B979" w14:textId="027CD49C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Alexander Fleming</w:t>
            </w:r>
          </w:p>
        </w:tc>
      </w:tr>
      <w:tr w:rsidR="00FB151E" w:rsidRPr="00FD2987" w14:paraId="7D24A76F" w14:textId="77777777" w:rsidTr="003F0434">
        <w:trPr>
          <w:trHeight w:val="3255"/>
        </w:trPr>
        <w:tc>
          <w:tcPr>
            <w:tcW w:w="2625" w:type="pct"/>
          </w:tcPr>
          <w:p w14:paraId="4E93686C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इंसुलिन </w:t>
            </w:r>
          </w:p>
          <w:p w14:paraId="19AA0704" w14:textId="781812BA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Insulin</w:t>
            </w:r>
          </w:p>
        </w:tc>
        <w:tc>
          <w:tcPr>
            <w:tcW w:w="2375" w:type="pct"/>
          </w:tcPr>
          <w:p w14:paraId="5FC5BDE9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बैंटिंग</w:t>
            </w:r>
          </w:p>
          <w:p w14:paraId="51F9F479" w14:textId="1B672A12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Banting</w:t>
            </w:r>
          </w:p>
        </w:tc>
      </w:tr>
    </w:tbl>
    <w:p w14:paraId="03EDEF5C" w14:textId="4316A330" w:rsidR="00253A1D" w:rsidRDefault="00253A1D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bookmarkEnd w:id="11"/>
    <w:p w14:paraId="396AFEC4" w14:textId="3E98B2D5" w:rsidR="00253A1D" w:rsidRPr="00FD2987" w:rsidRDefault="00495142" w:rsidP="002D6C02">
      <w:pPr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63809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ab/>
      </w:r>
      <w:r w:rsidRPr="00B63809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ab/>
      </w:r>
      <w:bookmarkStart w:id="12" w:name="_Hlk224993450"/>
      <w:r w:rsidR="00253A1D"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Computer</w:t>
      </w:r>
    </w:p>
    <w:p w14:paraId="58BC8962" w14:textId="77777777" w:rsidR="00253A1D" w:rsidRPr="00FD2987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93102E" w:rsidRPr="00FD2987" w14:paraId="56508ACC" w14:textId="77777777" w:rsidTr="00F24B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53EF48D2" w14:textId="046D7AA5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BER</w:t>
            </w:r>
          </w:p>
        </w:tc>
        <w:tc>
          <w:tcPr>
            <w:tcW w:w="12775" w:type="dxa"/>
          </w:tcPr>
          <w:p w14:paraId="1DC9806D" w14:textId="3BFF668D" w:rsidR="0093102E" w:rsidRPr="00FD2987" w:rsidRDefault="0093102E" w:rsidP="002D6C0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Bit Error Rate</w:t>
            </w:r>
          </w:p>
        </w:tc>
      </w:tr>
      <w:tr w:rsidR="0093102E" w:rsidRPr="00FD2987" w14:paraId="1B5AF5A3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E98C99" w14:textId="5B57219B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CLI</w:t>
            </w:r>
          </w:p>
        </w:tc>
        <w:tc>
          <w:tcPr>
            <w:tcW w:w="12775" w:type="dxa"/>
            <w:shd w:val="clear" w:color="auto" w:fill="auto"/>
          </w:tcPr>
          <w:p w14:paraId="1CC3B748" w14:textId="45AC7A6A" w:rsidR="0093102E" w:rsidRPr="00FD2987" w:rsidRDefault="0093102E" w:rsidP="002D6C0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Command Line Interface</w:t>
            </w:r>
          </w:p>
        </w:tc>
      </w:tr>
      <w:tr w:rsidR="0093102E" w:rsidRPr="00FD2987" w14:paraId="72CC1EA7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0B8E35B3" w14:textId="0074FC3C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ASP</w:t>
            </w:r>
          </w:p>
        </w:tc>
        <w:tc>
          <w:tcPr>
            <w:tcW w:w="12775" w:type="dxa"/>
          </w:tcPr>
          <w:p w14:paraId="69AED271" w14:textId="4A7CEC28" w:rsidR="0093102E" w:rsidRPr="00FD2987" w:rsidRDefault="0093102E" w:rsidP="002D6C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Active Server Pages</w:t>
            </w:r>
          </w:p>
        </w:tc>
      </w:tr>
      <w:tr w:rsidR="0093102E" w:rsidRPr="00FD2987" w14:paraId="4AA7C9C2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0D233" w14:textId="65C8D342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DRAM</w:t>
            </w:r>
          </w:p>
        </w:tc>
        <w:tc>
          <w:tcPr>
            <w:tcW w:w="12775" w:type="dxa"/>
            <w:shd w:val="clear" w:color="auto" w:fill="auto"/>
          </w:tcPr>
          <w:p w14:paraId="4F4CA6CC" w14:textId="08464753" w:rsidR="0093102E" w:rsidRPr="00FD2987" w:rsidRDefault="0093102E" w:rsidP="002D6C0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Dynamic </w:t>
            </w:r>
            <w:proofErr w:type="gramStart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Random Access</w:t>
            </w:r>
            <w:proofErr w:type="gramEnd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Memory</w:t>
            </w:r>
          </w:p>
        </w:tc>
      </w:tr>
      <w:tr w:rsidR="0093102E" w:rsidRPr="00FD2987" w14:paraId="33E8D022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21F3F5AA" w14:textId="72CF8F92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SRAM</w:t>
            </w:r>
          </w:p>
        </w:tc>
        <w:tc>
          <w:tcPr>
            <w:tcW w:w="12775" w:type="dxa"/>
          </w:tcPr>
          <w:p w14:paraId="27243A99" w14:textId="08DDAA7E" w:rsidR="0093102E" w:rsidRPr="00FD2987" w:rsidRDefault="0093102E" w:rsidP="002D6C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Static </w:t>
            </w:r>
            <w:proofErr w:type="gramStart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Random Access</w:t>
            </w:r>
            <w:proofErr w:type="gramEnd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Memory</w:t>
            </w:r>
          </w:p>
        </w:tc>
      </w:tr>
    </w:tbl>
    <w:p w14:paraId="058565F2" w14:textId="77777777" w:rsidR="00253A1D" w:rsidRPr="00FD2987" w:rsidRDefault="00253A1D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bookmarkEnd w:id="12"/>
    <w:p w14:paraId="69A4B43A" w14:textId="77777777" w:rsidR="00253A1D" w:rsidRDefault="00253A1D" w:rsidP="002D6C02">
      <w:pPr>
        <w:spacing w:after="0" w:line="240" w:lineRule="auto"/>
        <w:jc w:val="both"/>
        <w:rPr>
          <w:rFonts w:ascii="Kokila" w:hAnsi="Kokila" w:cs="Kokila"/>
        </w:rPr>
      </w:pPr>
      <w:r w:rsidRPr="00FD2987">
        <w:rPr>
          <w:rFonts w:ascii="Kokila" w:hAnsi="Kokila" w:cs="Kokila"/>
        </w:rPr>
        <w:t xml:space="preserve"> </w:t>
      </w:r>
    </w:p>
    <w:p w14:paraId="193F4A7E" w14:textId="3B541C54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hint="cs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आसियान</w:t>
      </w:r>
      <w:r w:rsidRPr="00473E5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473E5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Association of south east Asian nations</w:t>
      </w:r>
    </w:p>
    <w:p w14:paraId="67CA1D61" w14:textId="77777777" w:rsidR="00473E57" w:rsidRPr="007C420E" w:rsidRDefault="00473E57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8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1967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Establishment = 8 August 1967</w:t>
      </w:r>
    </w:p>
    <w:p w14:paraId="4FD60A7F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HQ =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जकार्ता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HQ = Jakarta (Indonesia)</w:t>
      </w:r>
    </w:p>
    <w:p w14:paraId="615D986E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मूल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फिलिपीस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सिंगापुर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थाइलैंड</w:t>
      </w:r>
    </w:p>
    <w:p w14:paraId="5EAD9C2F" w14:textId="4D2FC7C1" w:rsidR="00473E57" w:rsidRPr="007C420E" w:rsidRDefault="00473E57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Original member at inception - Indonesia, Malaysia, hilippines, Singapore, Thailand</w:t>
      </w:r>
    </w:p>
    <w:p w14:paraId="454DAA50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11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members =11</w:t>
      </w:r>
    </w:p>
    <w:p w14:paraId="4F8BA6D6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8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आसियान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है।</w:t>
      </w:r>
    </w:p>
    <w:p w14:paraId="3B8C4F89" w14:textId="77777777" w:rsidR="00473E57" w:rsidRPr="007C420E" w:rsidRDefault="00473E57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August 8 is celebrated as ASEAN Day.</w:t>
      </w:r>
    </w:p>
    <w:p w14:paraId="7F8BE030" w14:textId="34248D4C" w:rsidR="00CD2221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11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वां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D222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तिमोर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(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इंडोनेशिया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थाइलैंड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मलेशिया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ब्रुनेई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कम्बोड़िया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वियतनाम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फिलिपीस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लाओस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सिंगापुर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म्यांमार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)</w:t>
      </w:r>
    </w:p>
    <w:p w14:paraId="3332F5D4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Asean Plus Three (APT-3) -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China, Japan, South Korea</w:t>
      </w:r>
    </w:p>
    <w:p w14:paraId="450D8EEC" w14:textId="794D59D3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वर्तमान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महासचिव</w:t>
      </w:r>
      <w:r w:rsidR="00CD22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-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डॉ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.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काओ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किम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होर्न</w:t>
      </w:r>
    </w:p>
    <w:p w14:paraId="7BA5CA1B" w14:textId="2247603A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74352A2" w14:textId="5CC5E837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F6A7E3E" w14:textId="2379D875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471C25E" w14:textId="6B3A5D06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90F96F5" w14:textId="261EFE83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E16A256" w14:textId="155E804E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7C70919" w14:textId="77777777" w:rsidR="0093102E" w:rsidRDefault="0093102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7EE1698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A16DF80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BD3DE91" w14:textId="13E59878" w:rsidR="00253A1D" w:rsidRPr="006B4092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6B409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802BB07" w14:textId="66503D9B" w:rsidR="00253A1D" w:rsidRPr="006B4092" w:rsidRDefault="006B4092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  <w:r w:rsidRPr="006B409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0</w:t>
      </w:r>
      <w:r w:rsidR="00800F74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9</w:t>
      </w:r>
      <w:r w:rsidRPr="006B409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 xml:space="preserve"> January 2026</w:t>
      </w:r>
    </w:p>
    <w:p w14:paraId="4BCDF9A6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37EF23AE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0B3DF245" w14:textId="77777777" w:rsidR="00FC4AE4" w:rsidRPr="003039D4" w:rsidRDefault="00FC4AE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C036903" w14:textId="77777777" w:rsidR="00A5085E" w:rsidRPr="00A5085E" w:rsidRDefault="00A5085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FD76A86" w14:textId="77777777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040AB2E4" w14:textId="297D8801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1.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देश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चांसलर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फ्रेडरिक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मर्ज़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दौरे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पर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आएंगे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जर्मनी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0444E8FD" w14:textId="5DC300EF" w:rsidR="00800F74" w:rsidRP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</w:pPr>
      <w:r w:rsidRPr="00800F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The Chancellor of which country will recently visit India?</w:t>
      </w:r>
      <w:r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Germany</w:t>
      </w:r>
    </w:p>
    <w:p w14:paraId="4C44953F" w14:textId="77777777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349691FF" w14:textId="320019C8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2.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ESAF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स्मॉल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फाइनेंस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बैंक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नया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अध्यक्ष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नियुक्त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कार्तिकेयन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मणिकम</w:t>
      </w:r>
    </w:p>
    <w:p w14:paraId="16A1E925" w14:textId="03CCA531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00F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Who has recently been appointed as the new Chairman of ESAF Small Finance Bank?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Karthikeyan Manickam</w:t>
      </w:r>
    </w:p>
    <w:p w14:paraId="5CE9EA84" w14:textId="14D6C01E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0D950389" w14:textId="28B560EF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1547336" w14:textId="77777777" w:rsidR="00800F74" w:rsidRP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14199C24" w14:textId="77777777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3.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वायु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सेना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नए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वाइस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चीफ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ऑफ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एयर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स्टाफ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रूप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नियुक्त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नागेश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कपूर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2A655633" w14:textId="33B796D4" w:rsidR="00800F74" w:rsidRP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00F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Who has recently been appointed as the new Vice Chief of Air Staff of the Indian Air Force? </w:t>
      </w:r>
      <w:proofErr w:type="gramStart"/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Nagesh</w:t>
      </w:r>
      <w:proofErr w:type="gramEnd"/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Kapoor</w:t>
      </w:r>
    </w:p>
    <w:p w14:paraId="5CDC5946" w14:textId="77777777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4.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“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गाओ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,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नाचो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एवं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नेतृत्व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करो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: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श्रील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प्रभुपाद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जीवन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नेतृत्व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सबक</w:t>
      </w:r>
      <w:r w:rsidRPr="00800F74">
        <w:rPr>
          <w:rFonts w:ascii="Kokila" w:hAnsi="Kokila" w:cs="Kokila" w:hint="eastAsia"/>
          <w:b/>
          <w:bCs/>
          <w:color w:val="000066"/>
          <w:sz w:val="84"/>
          <w:szCs w:val="84"/>
          <w:cs/>
          <w:lang w:val="en-IN" w:bidi="hi-IN"/>
        </w:rPr>
        <w:t>”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पुस्तक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विमोचन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चुनिए।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इसे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हिंदोल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सेनगुप्ता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लिखा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</w:p>
    <w:p w14:paraId="56E568A2" w14:textId="72C27905" w:rsidR="00800F74" w:rsidRP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00F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The book “Sing, Dance and Lead: Leadership Lessons from the Life of Srila Prabhupada” was recently released. Choose the correct statement.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It is written by Hindol Sengupta</w:t>
      </w:r>
    </w:p>
    <w:p w14:paraId="714325BA" w14:textId="77777777" w:rsidR="00F16E4E" w:rsidRP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5.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‘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आवाज़ों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जुगनू</w:t>
      </w:r>
      <w:r w:rsidRPr="00800F74">
        <w:rPr>
          <w:rFonts w:ascii="Kokila" w:hAnsi="Kokila" w:cs="Kokila" w:hint="eastAsia"/>
          <w:b/>
          <w:bCs/>
          <w:color w:val="000066"/>
          <w:sz w:val="84"/>
          <w:szCs w:val="84"/>
          <w:cs/>
          <w:lang w:val="en-IN" w:bidi="hi-IN"/>
        </w:rPr>
        <w:t>’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शुभारंभ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संबंध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चुनिए।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यह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लोकप्रिय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आवाजों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दस्तावेजीकरण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F16E4E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F16E4E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1D51FE73" w14:textId="25E246C4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F16E4E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Choose the correct statement regarding the recent launch of ‘Awazon ke Jugnu’</w:t>
      </w:r>
      <w:r w:rsidR="00F16E4E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It is a documentation of popular voices of India</w:t>
      </w:r>
    </w:p>
    <w:p w14:paraId="74C18D1D" w14:textId="404F8F6A" w:rsidR="00F16E4E" w:rsidRDefault="00F16E4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E2141E1" w14:textId="77777777" w:rsidR="00F16E4E" w:rsidRDefault="00F16E4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6.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ऑन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-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ऑर्बिट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सैटेलाइट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रिफ्यूलिंग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पेलोड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कौन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लॉन्च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करेगा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ऑर्बिटएआईडी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एयरोस्पेस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44EAA304" w14:textId="6A61A1DA" w:rsidR="00800F74" w:rsidRP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F16E4E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company will recently launch India's first on-orbit satellite refueling payload?</w:t>
      </w:r>
      <w:r w:rsidR="00F16E4E" w:rsidRPr="00F16E4E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proofErr w:type="gramStart"/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OrbitAID</w:t>
      </w:r>
      <w:proofErr w:type="gramEnd"/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Aerospace</w:t>
      </w:r>
    </w:p>
    <w:p w14:paraId="541D0932" w14:textId="77777777" w:rsidR="00F16E4E" w:rsidRDefault="00F16E4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7.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राज्य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‘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सोमनाथ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स्वाभिमान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पर्व</w:t>
      </w:r>
      <w:r w:rsidR="00800F74" w:rsidRPr="00800F74">
        <w:rPr>
          <w:rFonts w:ascii="Kokila" w:hAnsi="Kokila" w:cs="Kokila" w:hint="eastAsia"/>
          <w:b/>
          <w:bCs/>
          <w:color w:val="000066"/>
          <w:sz w:val="84"/>
          <w:szCs w:val="84"/>
          <w:cs/>
          <w:lang w:val="en-IN" w:bidi="hi-IN"/>
        </w:rPr>
        <w:t>’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आयोजन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रहा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गुजरात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</w:p>
    <w:p w14:paraId="602DF794" w14:textId="039017CC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F16E4E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In which state is the ‘Somnath Swabhiman Parv’ being organized recently?</w:t>
      </w:r>
      <w:r w:rsidR="00F16E4E" w:rsidRPr="00F16E4E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Gujarat</w:t>
      </w:r>
    </w:p>
    <w:p w14:paraId="49EDAADA" w14:textId="3DC03A72" w:rsidR="00F16E4E" w:rsidRDefault="00F16E4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73D84D0F" w14:textId="454A8867" w:rsidR="00F16E4E" w:rsidRDefault="00F16E4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8.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हाइड्रोजन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-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चालित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ट्रेन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कहाँ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शुरू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जाएगी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F16E4E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हरियाणा</w:t>
      </w:r>
    </w:p>
    <w:p w14:paraId="4970416F" w14:textId="17FA6F04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F16E4E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Where will India's first hydrogen-powered train be launched recently?</w:t>
      </w:r>
      <w:r w:rsidR="00F16E4E" w:rsidRPr="00F16E4E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Haryana</w:t>
      </w:r>
    </w:p>
    <w:p w14:paraId="7D819968" w14:textId="6FE72A62" w:rsidR="00F16E4E" w:rsidRDefault="00F16E4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129CC90F" w14:textId="77777777" w:rsidR="00D3213F" w:rsidRPr="00800F74" w:rsidRDefault="00D3213F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9.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संयुक्त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राष्ट्र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वर्ष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2026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रूप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घोषित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चरागाह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और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रेंजलैंड्स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अंतर्राष्ट्रीय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वर्ष</w:t>
      </w:r>
    </w:p>
    <w:p w14:paraId="46904F75" w14:textId="59AD568B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D3213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Recently, the United Nations declared the year 2026 as what?</w:t>
      </w:r>
      <w:r w:rsidR="00D3213F" w:rsidRPr="00D3213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International Year of Rangelands and Pastoralists</w:t>
      </w:r>
    </w:p>
    <w:p w14:paraId="69DE05CF" w14:textId="0591C4F2" w:rsidR="00D3213F" w:rsidRDefault="00D3213F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70DF280C" w14:textId="77777777" w:rsidR="00D3213F" w:rsidRPr="00800F74" w:rsidRDefault="00D3213F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10.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दिवंगत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माधव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गाडगिल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संयुक्त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राष्ट्र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द्वारा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वर्ष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‘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चैम्पियंस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ऑफ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अर्थ</w:t>
      </w:r>
      <w:r w:rsidR="00800F74" w:rsidRPr="00800F74">
        <w:rPr>
          <w:rFonts w:ascii="Kokila" w:hAnsi="Kokila" w:cs="Kokila" w:hint="eastAsia"/>
          <w:b/>
          <w:bCs/>
          <w:color w:val="000066"/>
          <w:sz w:val="84"/>
          <w:szCs w:val="84"/>
          <w:cs/>
          <w:lang w:val="en-IN" w:bidi="hi-IN"/>
        </w:rPr>
        <w:t>’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पुरस्कार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सम्मानित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था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2024</w:t>
      </w:r>
    </w:p>
    <w:p w14:paraId="3C103A56" w14:textId="559AD753" w:rsidR="00D3213F" w:rsidRP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D3213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In which year was the recently deceased Madhav Gadgil awarded the ‘Champions of the Earth’ award by the United Nations?</w:t>
      </w:r>
      <w:r w:rsidR="00D3213F" w:rsidRPr="00D3213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="00D3213F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2024</w:t>
      </w:r>
    </w:p>
    <w:p w14:paraId="69D24BBF" w14:textId="1FCC67A4" w:rsidR="00800F74" w:rsidRP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DC6F2BF" w14:textId="77777777" w:rsidR="00D3213F" w:rsidRDefault="00D3213F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11.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क्रिकेट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टीम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सिडनी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क्रिकेट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ग्राउंड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एक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एशेज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पारी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सात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50+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साझेदारियों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साथ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टेस्ट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क्रिकेट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134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साल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पुराना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रिकॉर्ड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तोड़ा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</w:p>
    <w:p w14:paraId="53032F3F" w14:textId="77777777" w:rsidR="00D3213F" w:rsidRDefault="00D3213F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ऑस्ट्रेलिया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69CFC997" w14:textId="38D86B60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D3213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cricket team recently broke a 134-year-old Test cricket record with seven 50+ partnerships in a single Ashes innings at the Sydney Cricket Ground?</w:t>
      </w:r>
      <w:r w:rsidR="00D3213F" w:rsidRPr="00D3213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Australia</w:t>
      </w:r>
    </w:p>
    <w:p w14:paraId="32397A8F" w14:textId="77777777" w:rsidR="00681BC4" w:rsidRDefault="00D3213F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12.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किशुभंकर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‘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उदय</w:t>
      </w:r>
      <w:r w:rsidR="00800F74" w:rsidRPr="00800F74">
        <w:rPr>
          <w:rFonts w:ascii="Kokila" w:hAnsi="Kokila" w:cs="Kokila" w:hint="eastAsia"/>
          <w:b/>
          <w:bCs/>
          <w:color w:val="000066"/>
          <w:sz w:val="84"/>
          <w:szCs w:val="84"/>
          <w:cs/>
          <w:lang w:val="en-IN" w:bidi="hi-IN"/>
        </w:rPr>
        <w:t>’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किसने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जारी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="00681BC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="00681BC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681BC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विशिष्ट</w:t>
      </w:r>
      <w:r w:rsidR="00681BC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681BC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पहचान</w:t>
      </w:r>
      <w:r w:rsidR="00681BC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681BC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प्राधिकरण</w:t>
      </w:r>
      <w:r w:rsidR="00681BC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2D5F15CE" w14:textId="7739961E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681BC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recently launched the mascot 'Uday'?</w:t>
      </w:r>
      <w:r w:rsidR="00681BC4" w:rsidRPr="00681BC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Unique Identification Authority of India</w:t>
      </w:r>
    </w:p>
    <w:p w14:paraId="604C21DD" w14:textId="77777777" w:rsidR="00681BC4" w:rsidRPr="00800F74" w:rsidRDefault="00681BC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13.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एआई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स्किलिंग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अभियान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शुरुआत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संबंध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00F74"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चुनिए।</w:t>
      </w:r>
      <w:r w:rsidR="00800F74"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इसके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तहत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देश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भर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दस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लाख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युवाओं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प्रशिक्षित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00F74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जाएगा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3D27645A" w14:textId="7852A53B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681BC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Choose the correct statement regarding the recently launched AI skilling campaign.</w:t>
      </w:r>
      <w:r w:rsidR="00681BC4" w:rsidRPr="00681BC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00F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Choose the correct statement regarding the recently launched AI skilling campaign.</w:t>
      </w:r>
    </w:p>
    <w:p w14:paraId="1599B2AF" w14:textId="7F7B8727" w:rsidR="00681BC4" w:rsidRDefault="00681BC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0FCD223" w14:textId="77777777" w:rsidR="00681BC4" w:rsidRDefault="00681BC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9745AAA" w14:textId="3E166301" w:rsidR="00022C20" w:rsidRDefault="00022C2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3A855AA" w14:textId="47C05C0E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99861EC" w14:textId="25F17699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B5F9995" w14:textId="5D93C657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92CCFF3" w14:textId="173256AD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133E393" w14:textId="77777777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D331687" w14:textId="1BF415CF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DF554BA" w14:textId="77777777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44DAC4D" w14:textId="77777777" w:rsidR="00022C20" w:rsidRDefault="00022C2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BC2F937" w14:textId="3F6ECA8C" w:rsidR="00253A1D" w:rsidRDefault="00FA78B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8F020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6</w:t>
      </w:r>
      <w:r w:rsidR="0042535A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proofErr w:type="gramStart"/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</w:t>
      </w:r>
      <w:proofErr w:type="gramEnd"/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रिवीजन</w:t>
      </w:r>
    </w:p>
    <w:p w14:paraId="6E7C1A6C" w14:textId="77777777" w:rsidR="00837CDD" w:rsidRPr="00FD2987" w:rsidRDefault="00837CD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87E8A09" w14:textId="77777777" w:rsidR="00D474AD" w:rsidRDefault="00D474AD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B6004D" w14:textId="77777777" w:rsidR="00240E9A" w:rsidRDefault="00240E9A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ACBE8D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गूगल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डीपमाइंड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चीफ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स्ट्रेटजी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ऑफिसर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?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Who has recently been appointed as the Chief Strategy Officer of Google DeepMind?</w:t>
      </w:r>
    </w:p>
    <w:p w14:paraId="3D7F4932" w14:textId="1CB27983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जसजीत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सेखों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Jasjit Sekhon</w:t>
      </w:r>
    </w:p>
    <w:p w14:paraId="5727E971" w14:textId="56B6CAC4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Satyam Singh</w:t>
      </w:r>
    </w:p>
    <w:p w14:paraId="44171092" w14:textId="7F4206FB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जेम्स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वेलिंगटन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James Wellington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ab/>
      </w:r>
    </w:p>
    <w:p w14:paraId="43E399DD" w14:textId="212B9CA5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डेमिस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हसाबिस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Demis Hassabis</w:t>
      </w:r>
    </w:p>
    <w:p w14:paraId="0530628D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417931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66D30897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8FD871C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EEA4844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2: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वायु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गुणवत्ता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रिपोर्ट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?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According to the recently released World Air Quality Report 2025, what rank has India secured?</w:t>
      </w:r>
    </w:p>
    <w:p w14:paraId="5ECBA291" w14:textId="7C8EC1D4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सातवाँ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Seventh</w:t>
      </w:r>
    </w:p>
    <w:p w14:paraId="45287735" w14:textId="4E2F3B44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छठा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Sixth</w:t>
      </w:r>
    </w:p>
    <w:p w14:paraId="3CE32462" w14:textId="268C250E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Fourth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</w:p>
    <w:p w14:paraId="70F7889C" w14:textId="7BB3C5FC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पाँचवाँ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Fifth</w:t>
      </w:r>
    </w:p>
    <w:p w14:paraId="79477E6F" w14:textId="77777777" w:rsidR="00E7441A" w:rsidRDefault="00E7441A" w:rsidP="00E7441A"/>
    <w:p w14:paraId="46CA6E5F" w14:textId="77777777" w:rsidR="00E7441A" w:rsidRDefault="00E7441A" w:rsidP="00E7441A"/>
    <w:p w14:paraId="5EF90AB3" w14:textId="77777777" w:rsidR="00E7441A" w:rsidRDefault="00E7441A" w:rsidP="00E7441A"/>
    <w:p w14:paraId="131C6D37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49697F1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F2B1FB5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निकोलस</w:t>
      </w:r>
      <w:r w:rsidRPr="008524E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ओटामेंडी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सन्यास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sport did Nicolás Otamendi recently announce his retirement?</w:t>
      </w:r>
    </w:p>
    <w:p w14:paraId="40166071" w14:textId="2339E735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टेनिस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Tennis</w:t>
      </w:r>
    </w:p>
    <w:p w14:paraId="357E9CC1" w14:textId="45E7693D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Hockey</w:t>
      </w:r>
    </w:p>
    <w:p w14:paraId="346C6847" w14:textId="4986F691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फुटबॉल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Football</w:t>
      </w:r>
    </w:p>
    <w:p w14:paraId="3DE939A5" w14:textId="47AF2648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क्रिकेट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Cricket</w:t>
      </w:r>
    </w:p>
    <w:p w14:paraId="255C7D76" w14:textId="77777777" w:rsidR="0014228E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783BAEB" w14:textId="77777777" w:rsidR="00E7441A" w:rsidRDefault="00E7441A" w:rsidP="00E7441A"/>
    <w:p w14:paraId="33A692F4" w14:textId="77777777" w:rsidR="00E7441A" w:rsidRDefault="00E7441A" w:rsidP="00E7441A"/>
    <w:p w14:paraId="18605C5B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3C3CE00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3E5C2E1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4: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गंभीर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मानवाधिकार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उल्लंघनों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पीड़ितों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गरिमा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International Day for the Right to the Truth concerning Gross Human Rights Violations and for the Dignity of Victims recently observed in 2026?</w:t>
      </w:r>
    </w:p>
    <w:p w14:paraId="2BD39C9B" w14:textId="6B5B31DA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25</w:t>
      </w:r>
    </w:p>
    <w:p w14:paraId="702BB056" w14:textId="6DD05EE7" w:rsidR="0014228E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26</w:t>
      </w:r>
    </w:p>
    <w:p w14:paraId="00720BA8" w14:textId="1B396787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22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22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3235DE4F" w14:textId="764B352C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24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</w:p>
    <w:p w14:paraId="04F26216" w14:textId="77777777" w:rsidR="00E7441A" w:rsidRDefault="00E7441A" w:rsidP="00E7441A"/>
    <w:p w14:paraId="61A98E14" w14:textId="77777777" w:rsidR="00E7441A" w:rsidRDefault="00E7441A" w:rsidP="00E7441A"/>
    <w:p w14:paraId="40BC75EC" w14:textId="77777777" w:rsidR="00E7441A" w:rsidRDefault="00E7441A" w:rsidP="00E7441A"/>
    <w:p w14:paraId="58ABD12E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ओपन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AI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अपने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प्रशांत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संचालन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मैनेजिंग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डायरेक्टर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by OpenAI as the Managing Director for its Asia-Pacific operations?</w:t>
      </w:r>
    </w:p>
    <w:p w14:paraId="4DA8BBEC" w14:textId="517192C5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डेमिस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हसाबिस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Demis Hassabis</w:t>
      </w:r>
    </w:p>
    <w:p w14:paraId="5D3E3602" w14:textId="7AE43FB8" w:rsidR="0014228E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Kiran Mani</w:t>
      </w:r>
    </w:p>
    <w:p w14:paraId="5284AB53" w14:textId="7F4DDC6A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जसजीत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सेखों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Jasjit Sekhon</w:t>
      </w:r>
    </w:p>
    <w:p w14:paraId="46AD7248" w14:textId="5388F960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अनुभव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मजुमदार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Anubhav Majumdar</w:t>
      </w:r>
    </w:p>
    <w:p w14:paraId="3BE791B4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DCD89D2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12D188E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0A13BC35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F48366A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6: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आकाशा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300 3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डी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प्रिंटर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इसरो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लिक्विड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प्रोपल्शन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सिस्टम्स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सेंटर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LPSC)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वालियामला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सौंपा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handed over the 'Akasha 300' 3D printer to ISRO's Liquid Propulsion Systems Centre (LPSC) in Valiamala?</w:t>
      </w:r>
    </w:p>
    <w:p w14:paraId="7DE5192C" w14:textId="7D6B385B" w:rsidR="0014228E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टाटा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एडवांस्ड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सिस्टम्स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Tata Advanced Systems</w:t>
      </w:r>
    </w:p>
    <w:p w14:paraId="305C44B2" w14:textId="50C23391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स्पेसटाइम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Spacetime 4D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5EC41F61" w14:textId="6FB4F282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डीआरडीओ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DRDO</w:t>
      </w:r>
    </w:p>
    <w:p w14:paraId="24F4A75A" w14:textId="1FB777DB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हिंदुस्तान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एयरोनॉटिक्स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लिमिटेड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Hindustan Aeronautics Limited</w:t>
      </w:r>
    </w:p>
    <w:p w14:paraId="1820BEB9" w14:textId="77777777" w:rsidR="00E7441A" w:rsidRDefault="00E7441A" w:rsidP="00E7441A"/>
    <w:p w14:paraId="3B416D70" w14:textId="77777777" w:rsidR="00E7441A" w:rsidRDefault="00E7441A" w:rsidP="00E7441A"/>
    <w:p w14:paraId="58103E4C" w14:textId="77777777" w:rsidR="00E7441A" w:rsidRDefault="00E7441A" w:rsidP="00E7441A"/>
    <w:p w14:paraId="0232D6EF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18A279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7: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प्रतिभूति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विनिमय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बोर्ड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SEBI)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पूर्णकालिक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a Whole-Time Member of the Securities and Exchange Board of India (SEBI)?</w:t>
      </w:r>
    </w:p>
    <w:p w14:paraId="07FA528D" w14:textId="50BCB96C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सूर्यकांत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त्रिपाठी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Suryakant Tripathi</w:t>
      </w:r>
    </w:p>
    <w:p w14:paraId="293DAD16" w14:textId="06FE6AAF" w:rsidR="0014228E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शक्तिकांत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दास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Shaktikanta Das</w:t>
      </w:r>
    </w:p>
    <w:p w14:paraId="051DAD1D" w14:textId="2A5AF541" w:rsidR="00E7441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कोम्पेला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वेंकट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रमना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</w:p>
    <w:p w14:paraId="5E86EB01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Kompella Venkata Ramana Murthy</w:t>
      </w:r>
    </w:p>
    <w:p w14:paraId="78F26B6A" w14:textId="7DE64462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अजय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Ajay Banga</w:t>
      </w:r>
    </w:p>
    <w:p w14:paraId="0EBFA88A" w14:textId="77777777" w:rsidR="00E7441A" w:rsidRDefault="00E7441A" w:rsidP="00E7441A"/>
    <w:p w14:paraId="69B17F30" w14:textId="77777777" w:rsidR="00E7441A" w:rsidRDefault="00E7441A" w:rsidP="00E7441A"/>
    <w:p w14:paraId="59693219" w14:textId="77777777" w:rsidR="00E7441A" w:rsidRDefault="00E7441A" w:rsidP="00E7441A"/>
    <w:p w14:paraId="1B785550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8: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S&amp;P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ग्लोबल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रेटिंग्स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वित्तीय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2027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घरेलू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GDP)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अनुमानित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what percentage has S&amp;P Global Ratings projected for India's Gross Domestic Product (GDP) growth rate for the financial year 2027?</w:t>
      </w:r>
    </w:p>
    <w:p w14:paraId="79F97929" w14:textId="3974DAD9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7.5%</w:t>
      </w:r>
    </w:p>
    <w:p w14:paraId="72AA0A0F" w14:textId="3C726BA0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8.0%</w:t>
      </w:r>
    </w:p>
    <w:p w14:paraId="726D8EC4" w14:textId="2F1EC8EB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6.5%</w:t>
      </w:r>
    </w:p>
    <w:p w14:paraId="700ADD17" w14:textId="0BD92157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7.1%</w:t>
      </w:r>
    </w:p>
    <w:p w14:paraId="72061B9D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5E436E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4DB44C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A339F8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9: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डिजिटल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न्यूज़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पब्लिशर्स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एसोसिएशन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DNPA)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अध्यक्ष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the new President of the Digital News Publishers Association (DNPA)?</w:t>
      </w:r>
    </w:p>
    <w:p w14:paraId="215A40CA" w14:textId="58B4FAAC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शंकर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Uday Shankar</w:t>
      </w:r>
    </w:p>
    <w:p w14:paraId="1E74405B" w14:textId="006E3F15" w:rsidR="0014228E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संजीव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भिकचंदानी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Sanjeev Bikhchandani</w:t>
      </w:r>
    </w:p>
    <w:p w14:paraId="32F3914C" w14:textId="0512B562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पुनीत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गुप्त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Puneet Gupta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4519DEE9" w14:textId="5C01699F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रजत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Rajat Sharma</w:t>
      </w:r>
    </w:p>
    <w:p w14:paraId="13B968A0" w14:textId="77777777" w:rsidR="00E7441A" w:rsidRDefault="00E7441A" w:rsidP="00E7441A"/>
    <w:p w14:paraId="4AEF6CC2" w14:textId="77777777" w:rsidR="00E7441A" w:rsidRDefault="00E7441A" w:rsidP="00E7441A"/>
    <w:p w14:paraId="5E2C35E0" w14:textId="77777777" w:rsidR="00E7441A" w:rsidRDefault="00E7441A" w:rsidP="00E7441A"/>
    <w:p w14:paraId="611BC5B0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17BDFB0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0873B1CD" w14:textId="77777777" w:rsidR="00E7441A" w:rsidRDefault="00E7441A" w:rsidP="00E7441A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राजस्थान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रॉयल्स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फ्रैंचाइज़ी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For how much was the Rajasthan Royals franchise recently sold?</w:t>
      </w:r>
    </w:p>
    <w:p w14:paraId="084689CD" w14:textId="3642C1BC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$900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$900 Million</w:t>
      </w:r>
    </w:p>
    <w:p w14:paraId="5978ABAF" w14:textId="6EE6C85D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$1.20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$1.20 Billion</w:t>
      </w:r>
    </w:p>
    <w:p w14:paraId="055F4AD8" w14:textId="1CC15FBB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$1.63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$1.63 Billion</w:t>
      </w:r>
    </w:p>
    <w:p w14:paraId="33C6F405" w14:textId="3EA75F0C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$2.00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$2.00 Billion</w:t>
      </w:r>
    </w:p>
    <w:p w14:paraId="08F829C7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33675FAE" w14:textId="77777777" w:rsidR="00E7441A" w:rsidRDefault="00E7441A" w:rsidP="00E7441A"/>
    <w:p w14:paraId="1FCE6C61" w14:textId="77777777" w:rsidR="00E7441A" w:rsidRDefault="00E7441A" w:rsidP="00E7441A"/>
    <w:p w14:paraId="4D209ABB" w14:textId="77777777" w:rsidR="00E7441A" w:rsidRDefault="00E7441A" w:rsidP="00E7441A"/>
    <w:p w14:paraId="76DCDB6F" w14:textId="77777777" w:rsidR="00E7441A" w:rsidRDefault="00E7441A" w:rsidP="00E7441A"/>
    <w:p w14:paraId="11DB39EC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783677D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11: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2026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दुनिया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शीर्ष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30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हवाई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अड्डों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एकमात्र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is the only Indian airport recently included among the world's top 30 airports for 2026?</w:t>
      </w:r>
    </w:p>
    <w:p w14:paraId="77A404CD" w14:textId="21733BF9" w:rsidR="0014228E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राजीव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गांधी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</w:p>
    <w:p w14:paraId="6A5917D8" w14:textId="77777777" w:rsidR="0014228E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Rajiv Gandhi International Airport</w:t>
      </w:r>
    </w:p>
    <w:p w14:paraId="7725F874" w14:textId="48DDD28F" w:rsidR="00E7441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छत्रपति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शिवाजी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महाराज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06B97660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Chhatrapati Shivaji Maharaj International Airport</w:t>
      </w:r>
    </w:p>
    <w:p w14:paraId="13FEFAA6" w14:textId="34938D1C" w:rsidR="00E7441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केम्पेगौड़ा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37E26781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Kempegowda International Airport</w:t>
      </w:r>
    </w:p>
    <w:p w14:paraId="03A9985C" w14:textId="5F2501DA" w:rsidR="00E7441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इंदिरा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गांधी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</w:p>
    <w:p w14:paraId="1C46A265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Indira Gandhi International Airport</w:t>
      </w:r>
    </w:p>
    <w:p w14:paraId="40D1F5B7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12: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रॉयल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चैलेंजर्स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बेंगलुरु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फ्रैंचाइज़ी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खरीदी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For what amount was the Royal Challengers Bengaluru franchise recently acquired?</w:t>
      </w:r>
    </w:p>
    <w:p w14:paraId="71096138" w14:textId="53222E6C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$1.78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$1.78 billion</w:t>
      </w:r>
    </w:p>
    <w:p w14:paraId="0FE38873" w14:textId="1A30B162" w:rsidR="0014228E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$2.10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$2.10 billion</w:t>
      </w:r>
    </w:p>
    <w:p w14:paraId="51CC43F2" w14:textId="19E41B2D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$1.50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$1.50 billion</w:t>
      </w:r>
    </w:p>
    <w:p w14:paraId="24578C48" w14:textId="389CC733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$1.65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$1.65 billion</w:t>
      </w:r>
    </w:p>
    <w:p w14:paraId="31C6AB0A" w14:textId="77777777" w:rsidR="00E7441A" w:rsidRDefault="00E7441A" w:rsidP="00E7441A"/>
    <w:p w14:paraId="2D9C7121" w14:textId="77777777" w:rsidR="00E7441A" w:rsidRDefault="00E7441A" w:rsidP="00E7441A"/>
    <w:p w14:paraId="65ACD84D" w14:textId="77777777" w:rsidR="00E7441A" w:rsidRDefault="00E7441A" w:rsidP="00E7441A"/>
    <w:p w14:paraId="32F2EF98" w14:textId="77777777" w:rsidR="00E7441A" w:rsidRDefault="00E7441A" w:rsidP="00E7441A"/>
    <w:p w14:paraId="2CDE6A18" w14:textId="77777777" w:rsidR="00E7441A" w:rsidRDefault="00E7441A" w:rsidP="00E7441A"/>
    <w:p w14:paraId="6B98E652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19DBB92C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13: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समान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नागरिक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संहिता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UCC)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बिल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recently became the second state to pass the Uniform Civil Code (UCC) Bill 2026?</w:t>
      </w:r>
    </w:p>
    <w:p w14:paraId="0BACA774" w14:textId="2D7709BE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उत्तराखंड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Uttarakhand</w:t>
      </w:r>
    </w:p>
    <w:p w14:paraId="79A0C855" w14:textId="65CE3296" w:rsidR="0014228E" w:rsidRPr="00F07EDA" w:rsidRDefault="0014228E" w:rsidP="0014228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1D5B7CDE" w14:textId="2F165EF4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59D206BF" w14:textId="700C6D1F" w:rsidR="00E7441A" w:rsidRPr="00F07EDA" w:rsidRDefault="0014228E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मध्य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Madhya Pradesh</w:t>
      </w:r>
    </w:p>
    <w:p w14:paraId="044F4753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706FFEBC" w14:textId="77777777" w:rsidR="00E7441A" w:rsidRDefault="00E7441A" w:rsidP="00E7441A"/>
    <w:p w14:paraId="138C6C5C" w14:textId="77777777" w:rsidR="00E7441A" w:rsidRDefault="00E7441A" w:rsidP="00E7441A"/>
    <w:p w14:paraId="0D25B4DB" w14:textId="77777777" w:rsidR="00E7441A" w:rsidRDefault="00E7441A" w:rsidP="00E7441A"/>
    <w:p w14:paraId="7A97E835" w14:textId="77777777" w:rsidR="00E7441A" w:rsidRDefault="00E7441A" w:rsidP="00E7441A"/>
    <w:p w14:paraId="30B4315D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CD6ED05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14: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BRICS CCI WE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समिट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सशक्तिकरण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ट्रेलब्लेज़र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अवार्ड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honored with the 'Women Empowerment Trailblazer Award' at the BRICS CCI WE Summit 2026?</w:t>
      </w:r>
    </w:p>
    <w:p w14:paraId="0D10ECAB" w14:textId="717C79F6" w:rsidR="00DD0575" w:rsidRPr="00F07EDA" w:rsidRDefault="00DD0575" w:rsidP="00DD057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Kiran Bedi</w:t>
      </w:r>
    </w:p>
    <w:p w14:paraId="5D5420C1" w14:textId="29C200ED" w:rsidR="00DD0575" w:rsidRPr="00F07EDA" w:rsidRDefault="00DD0575" w:rsidP="00DD057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कल्पना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सोरेन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Kalpana Soren</w:t>
      </w:r>
    </w:p>
    <w:p w14:paraId="3C4FC3D1" w14:textId="2AA0CBDB" w:rsidR="00E7441A" w:rsidRPr="00F07EDA" w:rsidRDefault="00DD0575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निर्मला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सीतारमण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Nirmala Sitharaman</w:t>
      </w:r>
    </w:p>
    <w:p w14:paraId="5B17EB16" w14:textId="62C99888" w:rsidR="00E7441A" w:rsidRPr="00F07EDA" w:rsidRDefault="00DD0575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स्मृति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ईरानी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Smriti Irani</w:t>
      </w:r>
    </w:p>
    <w:p w14:paraId="4527695B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1401941D" w14:textId="77777777" w:rsidR="00E7441A" w:rsidRDefault="00E7441A" w:rsidP="00E7441A"/>
    <w:p w14:paraId="1B9BDE06" w14:textId="77777777" w:rsidR="00E7441A" w:rsidRDefault="00E7441A" w:rsidP="00E7441A"/>
    <w:p w14:paraId="45A15C94" w14:textId="77777777" w:rsidR="00E7441A" w:rsidRDefault="00E7441A" w:rsidP="00E7441A"/>
    <w:p w14:paraId="5A696FC8" w14:textId="77777777" w:rsidR="00E7441A" w:rsidRDefault="00E7441A" w:rsidP="00E7441A"/>
    <w:p w14:paraId="03DF5B26" w14:textId="77777777" w:rsidR="00E7441A" w:rsidRDefault="00E7441A" w:rsidP="00E7441A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15: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सरस्वती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सम्मान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Who has recently been selected for the Saraswati Samman 2025? </w:t>
      </w:r>
    </w:p>
    <w:p w14:paraId="4374BFAE" w14:textId="07D00AB2" w:rsidR="00DD0575" w:rsidRPr="00F07EDA" w:rsidRDefault="00DD0575" w:rsidP="00DD057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रवींद्रनाथ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ठाकुर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Rabindranath Tagore</w:t>
      </w:r>
    </w:p>
    <w:p w14:paraId="70EA3C7E" w14:textId="023FBAE6" w:rsidR="00DD0575" w:rsidRDefault="00DD0575" w:rsidP="00DD057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अरुंधती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Arundhati Roy</w:t>
      </w:r>
    </w:p>
    <w:p w14:paraId="2AB86466" w14:textId="10F95894" w:rsidR="00E7441A" w:rsidRPr="00F07EDA" w:rsidRDefault="00DD0575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रामकुमार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मुखोपाध्याय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Ramkumar Mukhopadhyay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7EF05B3E" w14:textId="344803D2" w:rsidR="00E7441A" w:rsidRPr="00F07EDA" w:rsidRDefault="00DD0575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अमर्त्य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Amartya Sen</w:t>
      </w:r>
    </w:p>
    <w:p w14:paraId="2784BB20" w14:textId="77777777" w:rsidR="00E7441A" w:rsidRDefault="00E7441A" w:rsidP="00E7441A"/>
    <w:p w14:paraId="2A0B7D63" w14:textId="77777777" w:rsidR="00E7441A" w:rsidRDefault="00E7441A" w:rsidP="00E7441A"/>
    <w:p w14:paraId="15D612BD" w14:textId="77777777" w:rsidR="00E7441A" w:rsidRDefault="00E7441A" w:rsidP="00E7441A"/>
    <w:p w14:paraId="509992FC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A89B79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5614734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6596A377" w14:textId="77777777" w:rsidR="00E7441A" w:rsidRDefault="00E7441A" w:rsidP="00E7441A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16: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निवेश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मित्र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3.0’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प्लेटफॉर्म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'Invest Mitra 3.0' digital platform recently launched?</w:t>
      </w:r>
    </w:p>
    <w:p w14:paraId="502B772E" w14:textId="40D44675" w:rsidR="00DD0575" w:rsidRPr="00F07EDA" w:rsidRDefault="00DD0575" w:rsidP="00DD057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2E87F8F4" w14:textId="4DD80ADC" w:rsidR="00DD0575" w:rsidRDefault="00DD0575" w:rsidP="00DD057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</w:p>
    <w:p w14:paraId="5F09EC36" w14:textId="5B77F5C7" w:rsidR="00E7441A" w:rsidRPr="00F07EDA" w:rsidRDefault="00DD0575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</w:t>
      </w:r>
    </w:p>
    <w:p w14:paraId="1AB7C79C" w14:textId="7E3E5F96" w:rsidR="00E7441A" w:rsidRPr="00F07EDA" w:rsidRDefault="00DD0575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4DBF5DA6" w14:textId="77777777" w:rsidR="00E7441A" w:rsidRDefault="00E7441A" w:rsidP="00E7441A"/>
    <w:p w14:paraId="41789A12" w14:textId="77777777" w:rsidR="00E7441A" w:rsidRDefault="00E7441A" w:rsidP="00E7441A"/>
    <w:p w14:paraId="4ABB8C8A" w14:textId="77777777" w:rsidR="00E7441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80B6878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B3915F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4BE5BF38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17: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इंटरनेशनल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फिल्म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महोत्सव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दिल्ली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आईएफएफडी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B91598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edition of the International Film Festival Delhi (IFFD) is currently being organized?</w:t>
      </w:r>
    </w:p>
    <w:p w14:paraId="22CFB86F" w14:textId="0A1FCB7F" w:rsidR="00DD0575" w:rsidRPr="00F07EDA" w:rsidRDefault="00DD0575" w:rsidP="00DD057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Third</w:t>
      </w:r>
    </w:p>
    <w:p w14:paraId="15E33BBD" w14:textId="0F36A8B3" w:rsidR="00DD0575" w:rsidRDefault="00DD0575" w:rsidP="00DD057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Fourth</w:t>
      </w:r>
    </w:p>
    <w:p w14:paraId="47E597E4" w14:textId="78CDB97E" w:rsidR="00E7441A" w:rsidRPr="00F07EDA" w:rsidRDefault="00DD0575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Second</w:t>
      </w:r>
    </w:p>
    <w:p w14:paraId="4E00E9C8" w14:textId="728D6F0C" w:rsidR="00E7441A" w:rsidRPr="00F07EDA" w:rsidRDefault="00DD0575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="00E7441A"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="00E744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7441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First</w:t>
      </w:r>
    </w:p>
    <w:p w14:paraId="261E7D51" w14:textId="77777777" w:rsidR="00E7441A" w:rsidRDefault="00E7441A" w:rsidP="00E7441A"/>
    <w:p w14:paraId="7ABA491D" w14:textId="77777777" w:rsidR="00E7441A" w:rsidRDefault="00E7441A" w:rsidP="00E7441A"/>
    <w:p w14:paraId="5793E2AE" w14:textId="77777777" w:rsidR="00E7441A" w:rsidRDefault="00E7441A" w:rsidP="00E7441A"/>
    <w:p w14:paraId="5F6C24DF" w14:textId="77777777" w:rsidR="00E7441A" w:rsidRDefault="00E7441A" w:rsidP="00E7441A"/>
    <w:p w14:paraId="52CF5BEC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064F90" w14:textId="77777777" w:rsidR="00E7441A" w:rsidRPr="00F07EDA" w:rsidRDefault="00E7441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2F8FF1C6" w14:textId="1F2945F8" w:rsidR="008D53E9" w:rsidRDefault="003D7B3B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  <w:r w:rsidRPr="00453FB7"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45280" behindDoc="0" locked="0" layoutInCell="1" allowOverlap="1" wp14:anchorId="673F76D9" wp14:editId="7ABFE3D9">
            <wp:simplePos x="0" y="0"/>
            <wp:positionH relativeFrom="column">
              <wp:posOffset>886293</wp:posOffset>
            </wp:positionH>
            <wp:positionV relativeFrom="paragraph">
              <wp:posOffset>490822</wp:posOffset>
            </wp:positionV>
            <wp:extent cx="10204817" cy="5221706"/>
            <wp:effectExtent l="95250" t="76200" r="101600" b="1560195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817" cy="5221706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5EAC0D" w14:textId="6E67CCD0" w:rsidR="003D7B3B" w:rsidRDefault="003D7B3B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33159AB7" w14:textId="16EDBB93" w:rsidR="008D53E9" w:rsidRPr="000F5A80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  <w:lang w:val="en-IN"/>
        </w:rPr>
      </w:pPr>
    </w:p>
    <w:p w14:paraId="68A3C980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60984D1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6065097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87A6D6A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61C483A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2868FD1" w14:textId="77777777" w:rsidR="00607185" w:rsidRDefault="00607185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BBA436B" w14:textId="77777777" w:rsidR="00607185" w:rsidRDefault="00607185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22CCCE23" w14:textId="77777777" w:rsidR="003D7B3B" w:rsidRDefault="003D7B3B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0ADBE34" w14:textId="21750EFD" w:rsidR="00136CB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  <w:t xml:space="preserve">Home Work Question </w:t>
      </w:r>
    </w:p>
    <w:p w14:paraId="25DB4F46" w14:textId="6E0E3E91" w:rsidR="0081220E" w:rsidRPr="0081220E" w:rsidRDefault="00821746" w:rsidP="0081220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195B4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.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ऋग्वेद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चार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वेदों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पवित्रतम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वेद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10,600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ऋचाओं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2A5B3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…</w:t>
      </w:r>
      <w:proofErr w:type="gramStart"/>
      <w:r w:rsidR="002A5B3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….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सूक्तों</w:t>
      </w:r>
      <w:proofErr w:type="gramEnd"/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10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अध्याय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जिन्हें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मंडल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="0081220E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1220E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हैं।</w:t>
      </w:r>
      <w:r w:rsidR="00195B4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A5B32" w:rsidRPr="002A5B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The Rigveda is the most sacred of the four Vedas, comprising 10 chapters (known as Mandalas) containing hymns consisting of 10,600 verses.</w:t>
      </w:r>
    </w:p>
    <w:p w14:paraId="7B61DD5C" w14:textId="392E900D" w:rsidR="0081220E" w:rsidRPr="0081220E" w:rsidRDefault="0081220E" w:rsidP="0081220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(a) </w:t>
      </w:r>
      <w:r w:rsidRPr="00195B4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1,028</w:t>
      </w:r>
    </w:p>
    <w:p w14:paraId="7475FDCB" w14:textId="77777777" w:rsidR="0081220E" w:rsidRPr="0081220E" w:rsidRDefault="0081220E" w:rsidP="0081220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(b) </w:t>
      </w:r>
      <w:r w:rsidRPr="00195B4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1,128</w:t>
      </w:r>
    </w:p>
    <w:p w14:paraId="6D9639D2" w14:textId="77777777" w:rsidR="0081220E" w:rsidRPr="0081220E" w:rsidRDefault="0081220E" w:rsidP="0081220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(c) </w:t>
      </w:r>
      <w:r w:rsidRPr="00195B4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1,210</w:t>
      </w:r>
    </w:p>
    <w:p w14:paraId="37352ED7" w14:textId="4A591BAA" w:rsidR="0081220E" w:rsidRDefault="0081220E" w:rsidP="0081220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(d) </w:t>
      </w:r>
      <w:r w:rsidRPr="00195B4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1,230</w:t>
      </w:r>
    </w:p>
    <w:p w14:paraId="57871389" w14:textId="7405533F" w:rsidR="00195B4B" w:rsidRDefault="00195B4B" w:rsidP="0081220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B5787FC" w14:textId="380877D5" w:rsidR="00195B4B" w:rsidRDefault="00195B4B" w:rsidP="0081220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86BBFEB" w14:textId="77777777" w:rsidR="00491600" w:rsidRDefault="00491600" w:rsidP="002D6C02">
      <w:pPr>
        <w:pStyle w:val="ListParagraph"/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</w:pPr>
    </w:p>
    <w:p w14:paraId="2D97E923" w14:textId="77777777" w:rsidR="00491600" w:rsidRDefault="0049160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632F5B" w14:textId="4B1CA6C0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35F4C9" w14:textId="21FC7F1D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A548EF" w14:textId="55EBEB04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A3CB66" w14:textId="77777777" w:rsidR="00E77572" w:rsidRP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AB6F0A" w14:textId="47CF9F5C" w:rsid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8A4E7C" w14:textId="6AF1A9E9" w:rsid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41038B1" w14:textId="77777777" w:rsidR="004F1D85" w:rsidRP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45A091" w14:textId="0B2DD44A" w:rsidR="00D87190" w:rsidRPr="00607185" w:rsidRDefault="00D8719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35C6DD" w14:textId="421AFE07" w:rsidR="00D87190" w:rsidRDefault="00D8719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902232" w14:textId="77777777" w:rsidR="00D87190" w:rsidRPr="00D87190" w:rsidRDefault="00D8719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AC96EF9" w14:textId="220009B5" w:rsidR="005431E9" w:rsidRDefault="005431E9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C8970B2" w14:textId="1FB553BA" w:rsidR="005431E9" w:rsidRDefault="005431E9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3F953CF" w14:textId="5F10F28E" w:rsidR="00D14264" w:rsidRPr="00374265" w:rsidRDefault="00D1426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AF0E40" w14:textId="71C298B2" w:rsidR="00F14AC7" w:rsidRDefault="00F14AC7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085130" w14:textId="41E79C7D" w:rsidR="00E73194" w:rsidRPr="00253A1D" w:rsidRDefault="00E73194" w:rsidP="002D6C02"/>
    <w:sectPr w:rsidR="00E73194" w:rsidRPr="00253A1D" w:rsidSect="00220C17">
      <w:headerReference w:type="default" r:id="rId35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4F03FD" w14:textId="77777777" w:rsidR="00D02A22" w:rsidRDefault="00D02A22" w:rsidP="009E3011">
      <w:pPr>
        <w:spacing w:after="0" w:line="240" w:lineRule="auto"/>
      </w:pPr>
      <w:r>
        <w:separator/>
      </w:r>
    </w:p>
  </w:endnote>
  <w:endnote w:type="continuationSeparator" w:id="0">
    <w:p w14:paraId="6DC1A0F5" w14:textId="77777777" w:rsidR="00D02A22" w:rsidRDefault="00D02A22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B8A224" w14:textId="77777777" w:rsidR="00D02A22" w:rsidRDefault="00D02A22" w:rsidP="009E3011">
      <w:pPr>
        <w:spacing w:after="0" w:line="240" w:lineRule="auto"/>
      </w:pPr>
      <w:r>
        <w:separator/>
      </w:r>
    </w:p>
  </w:footnote>
  <w:footnote w:type="continuationSeparator" w:id="0">
    <w:p w14:paraId="05231D3D" w14:textId="77777777" w:rsidR="00D02A22" w:rsidRDefault="00D02A22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0D92D41C" w:rsidR="00E7441A" w:rsidRDefault="00E7441A">
    <w:pPr>
      <w:pStyle w:val="Header"/>
      <w:rPr>
        <w:lang w:bidi="hi-IN"/>
      </w:rPr>
    </w:pP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861166">
          <wp:simplePos x="0" y="0"/>
          <wp:positionH relativeFrom="margin">
            <wp:align>right</wp:align>
          </wp:positionH>
          <wp:positionV relativeFrom="paragraph">
            <wp:posOffset>-228600</wp:posOffset>
          </wp:positionV>
          <wp:extent cx="11830050" cy="59055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13"/>
    <w:rsid w:val="00000849"/>
    <w:rsid w:val="000008EC"/>
    <w:rsid w:val="00000A43"/>
    <w:rsid w:val="00000B8F"/>
    <w:rsid w:val="00000C27"/>
    <w:rsid w:val="00000C3A"/>
    <w:rsid w:val="00000DCA"/>
    <w:rsid w:val="0000111F"/>
    <w:rsid w:val="000011B5"/>
    <w:rsid w:val="0000126C"/>
    <w:rsid w:val="000012F8"/>
    <w:rsid w:val="00001423"/>
    <w:rsid w:val="00001470"/>
    <w:rsid w:val="00001538"/>
    <w:rsid w:val="000016C7"/>
    <w:rsid w:val="00001B45"/>
    <w:rsid w:val="00001B5D"/>
    <w:rsid w:val="00001C72"/>
    <w:rsid w:val="00001CFC"/>
    <w:rsid w:val="00001D64"/>
    <w:rsid w:val="00001DBB"/>
    <w:rsid w:val="00001DF0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D2"/>
    <w:rsid w:val="000028F9"/>
    <w:rsid w:val="00002981"/>
    <w:rsid w:val="000029CC"/>
    <w:rsid w:val="00002A57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5"/>
    <w:rsid w:val="00003474"/>
    <w:rsid w:val="000034A2"/>
    <w:rsid w:val="000034D3"/>
    <w:rsid w:val="0000359F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4009"/>
    <w:rsid w:val="0000403B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708C"/>
    <w:rsid w:val="00007152"/>
    <w:rsid w:val="0000716D"/>
    <w:rsid w:val="0000737A"/>
    <w:rsid w:val="00007423"/>
    <w:rsid w:val="00007443"/>
    <w:rsid w:val="000074F9"/>
    <w:rsid w:val="00007540"/>
    <w:rsid w:val="00007580"/>
    <w:rsid w:val="0000762B"/>
    <w:rsid w:val="000077CE"/>
    <w:rsid w:val="000078B6"/>
    <w:rsid w:val="00007980"/>
    <w:rsid w:val="00007AAC"/>
    <w:rsid w:val="00007B4B"/>
    <w:rsid w:val="00007B7A"/>
    <w:rsid w:val="00007BDA"/>
    <w:rsid w:val="00007C92"/>
    <w:rsid w:val="00007C9E"/>
    <w:rsid w:val="00007CBA"/>
    <w:rsid w:val="00007D08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27B"/>
    <w:rsid w:val="000132BA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94"/>
    <w:rsid w:val="00014C13"/>
    <w:rsid w:val="00014C34"/>
    <w:rsid w:val="00014E0E"/>
    <w:rsid w:val="00014E21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BF0"/>
    <w:rsid w:val="00015CF8"/>
    <w:rsid w:val="00015D7D"/>
    <w:rsid w:val="00015E2C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87"/>
    <w:rsid w:val="00022164"/>
    <w:rsid w:val="00022183"/>
    <w:rsid w:val="000222D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18"/>
    <w:rsid w:val="00022D8F"/>
    <w:rsid w:val="00022E79"/>
    <w:rsid w:val="00022EC2"/>
    <w:rsid w:val="00022FDA"/>
    <w:rsid w:val="0002326F"/>
    <w:rsid w:val="00023337"/>
    <w:rsid w:val="00023584"/>
    <w:rsid w:val="000236D9"/>
    <w:rsid w:val="00023885"/>
    <w:rsid w:val="000239F7"/>
    <w:rsid w:val="00023C91"/>
    <w:rsid w:val="00023EF6"/>
    <w:rsid w:val="0002409B"/>
    <w:rsid w:val="000240C3"/>
    <w:rsid w:val="000241E3"/>
    <w:rsid w:val="000243D3"/>
    <w:rsid w:val="00024430"/>
    <w:rsid w:val="0002443C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AB"/>
    <w:rsid w:val="000260D6"/>
    <w:rsid w:val="000262A8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109"/>
    <w:rsid w:val="00033116"/>
    <w:rsid w:val="0003319D"/>
    <w:rsid w:val="000333D9"/>
    <w:rsid w:val="00033494"/>
    <w:rsid w:val="000335A2"/>
    <w:rsid w:val="0003365F"/>
    <w:rsid w:val="00033953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C26"/>
    <w:rsid w:val="00034DFF"/>
    <w:rsid w:val="00034E10"/>
    <w:rsid w:val="00034E45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829"/>
    <w:rsid w:val="000408D2"/>
    <w:rsid w:val="00040967"/>
    <w:rsid w:val="00040ACA"/>
    <w:rsid w:val="00040C56"/>
    <w:rsid w:val="00040D04"/>
    <w:rsid w:val="00040E25"/>
    <w:rsid w:val="00040E7B"/>
    <w:rsid w:val="00040E9E"/>
    <w:rsid w:val="00041033"/>
    <w:rsid w:val="00041148"/>
    <w:rsid w:val="000412A6"/>
    <w:rsid w:val="000414D8"/>
    <w:rsid w:val="00041663"/>
    <w:rsid w:val="0004168F"/>
    <w:rsid w:val="0004180B"/>
    <w:rsid w:val="00041840"/>
    <w:rsid w:val="00041C5F"/>
    <w:rsid w:val="00041DD7"/>
    <w:rsid w:val="00041EA7"/>
    <w:rsid w:val="00041FCB"/>
    <w:rsid w:val="00042186"/>
    <w:rsid w:val="0004230E"/>
    <w:rsid w:val="000423AC"/>
    <w:rsid w:val="000424CC"/>
    <w:rsid w:val="00042535"/>
    <w:rsid w:val="000425E5"/>
    <w:rsid w:val="000427E5"/>
    <w:rsid w:val="00042891"/>
    <w:rsid w:val="00042A81"/>
    <w:rsid w:val="00042BA4"/>
    <w:rsid w:val="00042BE8"/>
    <w:rsid w:val="00042CD1"/>
    <w:rsid w:val="00042E90"/>
    <w:rsid w:val="00042F33"/>
    <w:rsid w:val="00042FCE"/>
    <w:rsid w:val="0004300B"/>
    <w:rsid w:val="0004312C"/>
    <w:rsid w:val="00043145"/>
    <w:rsid w:val="000435B2"/>
    <w:rsid w:val="00043671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60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DA4"/>
    <w:rsid w:val="00051E8A"/>
    <w:rsid w:val="00051F1C"/>
    <w:rsid w:val="00051FB7"/>
    <w:rsid w:val="00051FF9"/>
    <w:rsid w:val="00052001"/>
    <w:rsid w:val="000521D3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FF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2E8"/>
    <w:rsid w:val="00056335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77"/>
    <w:rsid w:val="00075009"/>
    <w:rsid w:val="00075241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780"/>
    <w:rsid w:val="00080787"/>
    <w:rsid w:val="00080849"/>
    <w:rsid w:val="00080CE9"/>
    <w:rsid w:val="00080D50"/>
    <w:rsid w:val="00080DD9"/>
    <w:rsid w:val="00080ED9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90B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E04"/>
    <w:rsid w:val="00086E08"/>
    <w:rsid w:val="00086FEF"/>
    <w:rsid w:val="0008706E"/>
    <w:rsid w:val="00087167"/>
    <w:rsid w:val="000873D6"/>
    <w:rsid w:val="00087516"/>
    <w:rsid w:val="000875A8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60D"/>
    <w:rsid w:val="00090819"/>
    <w:rsid w:val="00090883"/>
    <w:rsid w:val="000908AB"/>
    <w:rsid w:val="000908BA"/>
    <w:rsid w:val="00090ACF"/>
    <w:rsid w:val="00090C00"/>
    <w:rsid w:val="00090D3F"/>
    <w:rsid w:val="00090E41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1C8"/>
    <w:rsid w:val="000941E8"/>
    <w:rsid w:val="00094259"/>
    <w:rsid w:val="00094427"/>
    <w:rsid w:val="00094501"/>
    <w:rsid w:val="00094549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5031"/>
    <w:rsid w:val="00095081"/>
    <w:rsid w:val="0009508B"/>
    <w:rsid w:val="00095131"/>
    <w:rsid w:val="00095233"/>
    <w:rsid w:val="000952D9"/>
    <w:rsid w:val="000953B3"/>
    <w:rsid w:val="0009546F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D90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89B"/>
    <w:rsid w:val="000A1B49"/>
    <w:rsid w:val="000A1D7A"/>
    <w:rsid w:val="000A1E5A"/>
    <w:rsid w:val="000A1F04"/>
    <w:rsid w:val="000A1FD5"/>
    <w:rsid w:val="000A2105"/>
    <w:rsid w:val="000A22B7"/>
    <w:rsid w:val="000A22C6"/>
    <w:rsid w:val="000A242A"/>
    <w:rsid w:val="000A253C"/>
    <w:rsid w:val="000A259A"/>
    <w:rsid w:val="000A276B"/>
    <w:rsid w:val="000A27B5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D7A"/>
    <w:rsid w:val="000A3E22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B97"/>
    <w:rsid w:val="000A6058"/>
    <w:rsid w:val="000A608E"/>
    <w:rsid w:val="000A6103"/>
    <w:rsid w:val="000A6209"/>
    <w:rsid w:val="000A6347"/>
    <w:rsid w:val="000A6396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15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A9"/>
    <w:rsid w:val="000B494C"/>
    <w:rsid w:val="000B4B9E"/>
    <w:rsid w:val="000B4D26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5C"/>
    <w:rsid w:val="000B606F"/>
    <w:rsid w:val="000B60E1"/>
    <w:rsid w:val="000B60EB"/>
    <w:rsid w:val="000B60F4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6A6"/>
    <w:rsid w:val="000C172F"/>
    <w:rsid w:val="000C1781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70C"/>
    <w:rsid w:val="000C27CF"/>
    <w:rsid w:val="000C2A38"/>
    <w:rsid w:val="000C2A60"/>
    <w:rsid w:val="000C2AFE"/>
    <w:rsid w:val="000C2BDA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731"/>
    <w:rsid w:val="000C474C"/>
    <w:rsid w:val="000C47BF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D"/>
    <w:rsid w:val="000C5F52"/>
    <w:rsid w:val="000C5F55"/>
    <w:rsid w:val="000C5F79"/>
    <w:rsid w:val="000C6080"/>
    <w:rsid w:val="000C61D6"/>
    <w:rsid w:val="000C623D"/>
    <w:rsid w:val="000C6536"/>
    <w:rsid w:val="000C660D"/>
    <w:rsid w:val="000C69B3"/>
    <w:rsid w:val="000C6A82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262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DB1"/>
    <w:rsid w:val="000D3FA1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5034"/>
    <w:rsid w:val="000D5175"/>
    <w:rsid w:val="000D521E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DC1"/>
    <w:rsid w:val="000D5E1A"/>
    <w:rsid w:val="000D617F"/>
    <w:rsid w:val="000D6206"/>
    <w:rsid w:val="000D623E"/>
    <w:rsid w:val="000D63E9"/>
    <w:rsid w:val="000D64BD"/>
    <w:rsid w:val="000D6638"/>
    <w:rsid w:val="000D68C8"/>
    <w:rsid w:val="000D6958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564"/>
    <w:rsid w:val="000D75A5"/>
    <w:rsid w:val="000D75DA"/>
    <w:rsid w:val="000D7655"/>
    <w:rsid w:val="000D7797"/>
    <w:rsid w:val="000D77B8"/>
    <w:rsid w:val="000D7912"/>
    <w:rsid w:val="000D7928"/>
    <w:rsid w:val="000D7A73"/>
    <w:rsid w:val="000D7D1E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D"/>
    <w:rsid w:val="000E14E4"/>
    <w:rsid w:val="000E155A"/>
    <w:rsid w:val="000E17ED"/>
    <w:rsid w:val="000E181E"/>
    <w:rsid w:val="000E1895"/>
    <w:rsid w:val="000E195E"/>
    <w:rsid w:val="000E19E3"/>
    <w:rsid w:val="000E1A2F"/>
    <w:rsid w:val="000E1A3D"/>
    <w:rsid w:val="000E1D06"/>
    <w:rsid w:val="000E1F39"/>
    <w:rsid w:val="000E2000"/>
    <w:rsid w:val="000E2234"/>
    <w:rsid w:val="000E23FD"/>
    <w:rsid w:val="000E247A"/>
    <w:rsid w:val="000E257E"/>
    <w:rsid w:val="000E264D"/>
    <w:rsid w:val="000E26EE"/>
    <w:rsid w:val="000E273A"/>
    <w:rsid w:val="000E2759"/>
    <w:rsid w:val="000E27C3"/>
    <w:rsid w:val="000E283A"/>
    <w:rsid w:val="000E2848"/>
    <w:rsid w:val="000E2868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95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D2"/>
    <w:rsid w:val="000E4AD7"/>
    <w:rsid w:val="000E4B15"/>
    <w:rsid w:val="000E4B3C"/>
    <w:rsid w:val="000E4BF6"/>
    <w:rsid w:val="000E4E15"/>
    <w:rsid w:val="000E4E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533"/>
    <w:rsid w:val="000E7568"/>
    <w:rsid w:val="000E76F6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8D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6064"/>
    <w:rsid w:val="000F6080"/>
    <w:rsid w:val="000F60CA"/>
    <w:rsid w:val="000F614A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55"/>
    <w:rsid w:val="000F75AC"/>
    <w:rsid w:val="000F77D0"/>
    <w:rsid w:val="000F7B7F"/>
    <w:rsid w:val="000F7CE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10B0"/>
    <w:rsid w:val="001010DC"/>
    <w:rsid w:val="0010110D"/>
    <w:rsid w:val="001012AC"/>
    <w:rsid w:val="001013D6"/>
    <w:rsid w:val="001016AF"/>
    <w:rsid w:val="00101896"/>
    <w:rsid w:val="001019FD"/>
    <w:rsid w:val="00101B26"/>
    <w:rsid w:val="00101D9E"/>
    <w:rsid w:val="00101FC6"/>
    <w:rsid w:val="001020B2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34"/>
    <w:rsid w:val="00104BA1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D0"/>
    <w:rsid w:val="00106F42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694"/>
    <w:rsid w:val="001136C3"/>
    <w:rsid w:val="00113707"/>
    <w:rsid w:val="00113736"/>
    <w:rsid w:val="001137B4"/>
    <w:rsid w:val="001137CB"/>
    <w:rsid w:val="00113890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F47"/>
    <w:rsid w:val="00116FAF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C2B"/>
    <w:rsid w:val="00120DA0"/>
    <w:rsid w:val="00120E4C"/>
    <w:rsid w:val="00120EEC"/>
    <w:rsid w:val="00120EF6"/>
    <w:rsid w:val="00120F75"/>
    <w:rsid w:val="00120F93"/>
    <w:rsid w:val="00120FED"/>
    <w:rsid w:val="00121258"/>
    <w:rsid w:val="00121259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C4D"/>
    <w:rsid w:val="00121C75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6B8"/>
    <w:rsid w:val="00130877"/>
    <w:rsid w:val="001308B8"/>
    <w:rsid w:val="001308BC"/>
    <w:rsid w:val="001309CD"/>
    <w:rsid w:val="00130BB0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597"/>
    <w:rsid w:val="00131672"/>
    <w:rsid w:val="00131746"/>
    <w:rsid w:val="001317AB"/>
    <w:rsid w:val="00131862"/>
    <w:rsid w:val="00131ABD"/>
    <w:rsid w:val="00131ADF"/>
    <w:rsid w:val="00131C17"/>
    <w:rsid w:val="00131E20"/>
    <w:rsid w:val="00131F55"/>
    <w:rsid w:val="00132067"/>
    <w:rsid w:val="00132119"/>
    <w:rsid w:val="00132325"/>
    <w:rsid w:val="0013236A"/>
    <w:rsid w:val="0013237F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49F"/>
    <w:rsid w:val="001375BB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409A"/>
    <w:rsid w:val="001441FB"/>
    <w:rsid w:val="001442E8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A7E"/>
    <w:rsid w:val="00145B55"/>
    <w:rsid w:val="00145B8A"/>
    <w:rsid w:val="00145B9A"/>
    <w:rsid w:val="00145CC4"/>
    <w:rsid w:val="00145D24"/>
    <w:rsid w:val="00145D52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9F5"/>
    <w:rsid w:val="00146EA4"/>
    <w:rsid w:val="00146FD5"/>
    <w:rsid w:val="00147266"/>
    <w:rsid w:val="001472FE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30B0"/>
    <w:rsid w:val="001530B3"/>
    <w:rsid w:val="0015313B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DB8"/>
    <w:rsid w:val="00153E09"/>
    <w:rsid w:val="00153F76"/>
    <w:rsid w:val="00153F82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D6"/>
    <w:rsid w:val="001556EB"/>
    <w:rsid w:val="0015577B"/>
    <w:rsid w:val="001557B7"/>
    <w:rsid w:val="00155836"/>
    <w:rsid w:val="001559D4"/>
    <w:rsid w:val="00155A40"/>
    <w:rsid w:val="00155A42"/>
    <w:rsid w:val="00155A49"/>
    <w:rsid w:val="00155B03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EC"/>
    <w:rsid w:val="001570F8"/>
    <w:rsid w:val="00157338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C33"/>
    <w:rsid w:val="00157CF3"/>
    <w:rsid w:val="00157CFE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EB"/>
    <w:rsid w:val="00160C8F"/>
    <w:rsid w:val="00160C9D"/>
    <w:rsid w:val="00160DE5"/>
    <w:rsid w:val="00160E4C"/>
    <w:rsid w:val="001612D8"/>
    <w:rsid w:val="001612DD"/>
    <w:rsid w:val="00161550"/>
    <w:rsid w:val="001616A1"/>
    <w:rsid w:val="0016174F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98A"/>
    <w:rsid w:val="00164A12"/>
    <w:rsid w:val="00164A5C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38A"/>
    <w:rsid w:val="00166401"/>
    <w:rsid w:val="00166455"/>
    <w:rsid w:val="001665B4"/>
    <w:rsid w:val="00166641"/>
    <w:rsid w:val="00166703"/>
    <w:rsid w:val="0016682C"/>
    <w:rsid w:val="0016692F"/>
    <w:rsid w:val="00166A5E"/>
    <w:rsid w:val="00166B35"/>
    <w:rsid w:val="00166D1A"/>
    <w:rsid w:val="00166DE8"/>
    <w:rsid w:val="00166E04"/>
    <w:rsid w:val="00166FCD"/>
    <w:rsid w:val="00167209"/>
    <w:rsid w:val="00167536"/>
    <w:rsid w:val="00167587"/>
    <w:rsid w:val="00167683"/>
    <w:rsid w:val="00167774"/>
    <w:rsid w:val="00167840"/>
    <w:rsid w:val="0016787E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B4"/>
    <w:rsid w:val="00170949"/>
    <w:rsid w:val="00170C25"/>
    <w:rsid w:val="00170E6F"/>
    <w:rsid w:val="00170F2E"/>
    <w:rsid w:val="00170FD8"/>
    <w:rsid w:val="00171017"/>
    <w:rsid w:val="00171138"/>
    <w:rsid w:val="001711C4"/>
    <w:rsid w:val="0017120A"/>
    <w:rsid w:val="001713B5"/>
    <w:rsid w:val="00171630"/>
    <w:rsid w:val="00171665"/>
    <w:rsid w:val="00171678"/>
    <w:rsid w:val="0017182C"/>
    <w:rsid w:val="00171955"/>
    <w:rsid w:val="00171C52"/>
    <w:rsid w:val="00171C92"/>
    <w:rsid w:val="00171E6F"/>
    <w:rsid w:val="00171FF8"/>
    <w:rsid w:val="001720AE"/>
    <w:rsid w:val="00172115"/>
    <w:rsid w:val="00172140"/>
    <w:rsid w:val="0017229A"/>
    <w:rsid w:val="00172312"/>
    <w:rsid w:val="00172318"/>
    <w:rsid w:val="0017232E"/>
    <w:rsid w:val="001724F5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92"/>
    <w:rsid w:val="0017463D"/>
    <w:rsid w:val="0017465B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BA"/>
    <w:rsid w:val="0018124F"/>
    <w:rsid w:val="001812D8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BF"/>
    <w:rsid w:val="001869D6"/>
    <w:rsid w:val="00186A08"/>
    <w:rsid w:val="00186D53"/>
    <w:rsid w:val="00186E68"/>
    <w:rsid w:val="00186E84"/>
    <w:rsid w:val="00186F8C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D9"/>
    <w:rsid w:val="001904E2"/>
    <w:rsid w:val="001906BC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96"/>
    <w:rsid w:val="00194BB2"/>
    <w:rsid w:val="00194DB5"/>
    <w:rsid w:val="00194E6C"/>
    <w:rsid w:val="00194F96"/>
    <w:rsid w:val="001950D4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50B"/>
    <w:rsid w:val="001A45E4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533"/>
    <w:rsid w:val="001A7536"/>
    <w:rsid w:val="001A764D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EC"/>
    <w:rsid w:val="001B3A24"/>
    <w:rsid w:val="001B3A41"/>
    <w:rsid w:val="001B3D1E"/>
    <w:rsid w:val="001B3F52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EE9"/>
    <w:rsid w:val="001B4EF1"/>
    <w:rsid w:val="001B4F86"/>
    <w:rsid w:val="001B4F97"/>
    <w:rsid w:val="001B500F"/>
    <w:rsid w:val="001B507D"/>
    <w:rsid w:val="001B522A"/>
    <w:rsid w:val="001B52F7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300"/>
    <w:rsid w:val="001C236F"/>
    <w:rsid w:val="001C2454"/>
    <w:rsid w:val="001C245E"/>
    <w:rsid w:val="001C2623"/>
    <w:rsid w:val="001C2A5F"/>
    <w:rsid w:val="001C2A80"/>
    <w:rsid w:val="001C2BB5"/>
    <w:rsid w:val="001C2C50"/>
    <w:rsid w:val="001C2CA9"/>
    <w:rsid w:val="001C2F7A"/>
    <w:rsid w:val="001C2FD1"/>
    <w:rsid w:val="001C3183"/>
    <w:rsid w:val="001C31A4"/>
    <w:rsid w:val="001C31C2"/>
    <w:rsid w:val="001C332B"/>
    <w:rsid w:val="001C34C3"/>
    <w:rsid w:val="001C364D"/>
    <w:rsid w:val="001C36A5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68"/>
    <w:rsid w:val="001C4836"/>
    <w:rsid w:val="001C48F1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E18"/>
    <w:rsid w:val="001C6FA5"/>
    <w:rsid w:val="001C7311"/>
    <w:rsid w:val="001C74A4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62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5"/>
    <w:rsid w:val="001D12EC"/>
    <w:rsid w:val="001D12F7"/>
    <w:rsid w:val="001D1640"/>
    <w:rsid w:val="001D167B"/>
    <w:rsid w:val="001D17B9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FD3"/>
    <w:rsid w:val="001D5088"/>
    <w:rsid w:val="001D50DA"/>
    <w:rsid w:val="001D5170"/>
    <w:rsid w:val="001D52D4"/>
    <w:rsid w:val="001D544B"/>
    <w:rsid w:val="001D5495"/>
    <w:rsid w:val="001D57B2"/>
    <w:rsid w:val="001D593F"/>
    <w:rsid w:val="001D5A71"/>
    <w:rsid w:val="001D5AB9"/>
    <w:rsid w:val="001D5AFC"/>
    <w:rsid w:val="001D5E25"/>
    <w:rsid w:val="001D5EFA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FE"/>
    <w:rsid w:val="001E1776"/>
    <w:rsid w:val="001E187A"/>
    <w:rsid w:val="001E18AB"/>
    <w:rsid w:val="001E1902"/>
    <w:rsid w:val="001E1A29"/>
    <w:rsid w:val="001E1C3A"/>
    <w:rsid w:val="001E1CD5"/>
    <w:rsid w:val="001E1D00"/>
    <w:rsid w:val="001E1E0E"/>
    <w:rsid w:val="001E1E6D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B1F"/>
    <w:rsid w:val="001E2B32"/>
    <w:rsid w:val="001E2BCF"/>
    <w:rsid w:val="001E2D15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A4"/>
    <w:rsid w:val="001E45B7"/>
    <w:rsid w:val="001E4610"/>
    <w:rsid w:val="001E4701"/>
    <w:rsid w:val="001E4750"/>
    <w:rsid w:val="001E480A"/>
    <w:rsid w:val="001E4857"/>
    <w:rsid w:val="001E48C3"/>
    <w:rsid w:val="001E4A0C"/>
    <w:rsid w:val="001E4BB4"/>
    <w:rsid w:val="001E4BD5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F35"/>
    <w:rsid w:val="001F009F"/>
    <w:rsid w:val="001F00B9"/>
    <w:rsid w:val="001F00C9"/>
    <w:rsid w:val="001F0222"/>
    <w:rsid w:val="001F02E0"/>
    <w:rsid w:val="001F031D"/>
    <w:rsid w:val="001F0779"/>
    <w:rsid w:val="001F078A"/>
    <w:rsid w:val="001F07FC"/>
    <w:rsid w:val="001F0837"/>
    <w:rsid w:val="001F085E"/>
    <w:rsid w:val="001F0B5B"/>
    <w:rsid w:val="001F0C07"/>
    <w:rsid w:val="001F0CA6"/>
    <w:rsid w:val="001F0CD3"/>
    <w:rsid w:val="001F0E62"/>
    <w:rsid w:val="001F0E9D"/>
    <w:rsid w:val="001F0EC0"/>
    <w:rsid w:val="001F1035"/>
    <w:rsid w:val="001F104D"/>
    <w:rsid w:val="001F10A8"/>
    <w:rsid w:val="001F1136"/>
    <w:rsid w:val="001F1388"/>
    <w:rsid w:val="001F13FB"/>
    <w:rsid w:val="001F17C1"/>
    <w:rsid w:val="001F1864"/>
    <w:rsid w:val="001F1878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3AA"/>
    <w:rsid w:val="001F34E1"/>
    <w:rsid w:val="001F36BE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516B"/>
    <w:rsid w:val="001F5209"/>
    <w:rsid w:val="001F525B"/>
    <w:rsid w:val="001F52CA"/>
    <w:rsid w:val="001F52D4"/>
    <w:rsid w:val="001F53F2"/>
    <w:rsid w:val="001F5490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6478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ED"/>
    <w:rsid w:val="00200C5B"/>
    <w:rsid w:val="00200CAB"/>
    <w:rsid w:val="00200CD4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CE3"/>
    <w:rsid w:val="00201D01"/>
    <w:rsid w:val="00201D66"/>
    <w:rsid w:val="002020A8"/>
    <w:rsid w:val="002020F9"/>
    <w:rsid w:val="002023A2"/>
    <w:rsid w:val="002023CA"/>
    <w:rsid w:val="002023DC"/>
    <w:rsid w:val="00202992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22"/>
    <w:rsid w:val="002038E9"/>
    <w:rsid w:val="00203985"/>
    <w:rsid w:val="002039B4"/>
    <w:rsid w:val="00203A6D"/>
    <w:rsid w:val="00203AE5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3E"/>
    <w:rsid w:val="00204F71"/>
    <w:rsid w:val="00204F72"/>
    <w:rsid w:val="0020500C"/>
    <w:rsid w:val="00205039"/>
    <w:rsid w:val="002050CE"/>
    <w:rsid w:val="00205141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57"/>
    <w:rsid w:val="00205D59"/>
    <w:rsid w:val="00205D90"/>
    <w:rsid w:val="00205DAE"/>
    <w:rsid w:val="00205E81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AD0"/>
    <w:rsid w:val="00206B02"/>
    <w:rsid w:val="00206B31"/>
    <w:rsid w:val="00206CC6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D8"/>
    <w:rsid w:val="00210F86"/>
    <w:rsid w:val="00210F96"/>
    <w:rsid w:val="00210FB2"/>
    <w:rsid w:val="00211003"/>
    <w:rsid w:val="002110AA"/>
    <w:rsid w:val="00211135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ED8"/>
    <w:rsid w:val="002130AE"/>
    <w:rsid w:val="002130C8"/>
    <w:rsid w:val="00213185"/>
    <w:rsid w:val="002132EF"/>
    <w:rsid w:val="00213300"/>
    <w:rsid w:val="00213303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5014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E4"/>
    <w:rsid w:val="00217355"/>
    <w:rsid w:val="002173C8"/>
    <w:rsid w:val="0021755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84"/>
    <w:rsid w:val="00220A0C"/>
    <w:rsid w:val="00220AD9"/>
    <w:rsid w:val="00220AEE"/>
    <w:rsid w:val="00220BC0"/>
    <w:rsid w:val="00220C17"/>
    <w:rsid w:val="00220C69"/>
    <w:rsid w:val="00220D41"/>
    <w:rsid w:val="00220F7B"/>
    <w:rsid w:val="00221046"/>
    <w:rsid w:val="002213FC"/>
    <w:rsid w:val="002215DF"/>
    <w:rsid w:val="00221609"/>
    <w:rsid w:val="0022164D"/>
    <w:rsid w:val="00221748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71"/>
    <w:rsid w:val="002238D2"/>
    <w:rsid w:val="002239A8"/>
    <w:rsid w:val="00223E82"/>
    <w:rsid w:val="0022401D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CF5"/>
    <w:rsid w:val="00226DD9"/>
    <w:rsid w:val="00226DF8"/>
    <w:rsid w:val="00226F3D"/>
    <w:rsid w:val="00226F63"/>
    <w:rsid w:val="00226F75"/>
    <w:rsid w:val="00226F9E"/>
    <w:rsid w:val="00226FF4"/>
    <w:rsid w:val="0022701D"/>
    <w:rsid w:val="002270BC"/>
    <w:rsid w:val="002271B1"/>
    <w:rsid w:val="002271C7"/>
    <w:rsid w:val="002271E9"/>
    <w:rsid w:val="00227236"/>
    <w:rsid w:val="0022734F"/>
    <w:rsid w:val="00227360"/>
    <w:rsid w:val="002276B1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1E"/>
    <w:rsid w:val="002304AF"/>
    <w:rsid w:val="002304CE"/>
    <w:rsid w:val="002306C7"/>
    <w:rsid w:val="0023072D"/>
    <w:rsid w:val="0023078B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F9"/>
    <w:rsid w:val="00230F96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36"/>
    <w:rsid w:val="002325DE"/>
    <w:rsid w:val="00232701"/>
    <w:rsid w:val="00232A93"/>
    <w:rsid w:val="00232B43"/>
    <w:rsid w:val="00232C4B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5C"/>
    <w:rsid w:val="002360B5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6A5"/>
    <w:rsid w:val="0024271E"/>
    <w:rsid w:val="0024295E"/>
    <w:rsid w:val="002429ED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CC"/>
    <w:rsid w:val="0024541A"/>
    <w:rsid w:val="00245461"/>
    <w:rsid w:val="0024584E"/>
    <w:rsid w:val="0024585F"/>
    <w:rsid w:val="0024586E"/>
    <w:rsid w:val="0024590A"/>
    <w:rsid w:val="00245935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FE9"/>
    <w:rsid w:val="00246FF9"/>
    <w:rsid w:val="002470E0"/>
    <w:rsid w:val="00247184"/>
    <w:rsid w:val="0024723B"/>
    <w:rsid w:val="00247269"/>
    <w:rsid w:val="00247277"/>
    <w:rsid w:val="002472A3"/>
    <w:rsid w:val="002474BB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8FC"/>
    <w:rsid w:val="00253920"/>
    <w:rsid w:val="00253A1D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C1"/>
    <w:rsid w:val="002569F0"/>
    <w:rsid w:val="00256B54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E2"/>
    <w:rsid w:val="002608E6"/>
    <w:rsid w:val="00260CF0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9F"/>
    <w:rsid w:val="00263F49"/>
    <w:rsid w:val="002640E2"/>
    <w:rsid w:val="0026416E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48"/>
    <w:rsid w:val="002722B2"/>
    <w:rsid w:val="002723C9"/>
    <w:rsid w:val="0027244C"/>
    <w:rsid w:val="002724CB"/>
    <w:rsid w:val="00272752"/>
    <w:rsid w:val="002727EC"/>
    <w:rsid w:val="002728AC"/>
    <w:rsid w:val="00272A12"/>
    <w:rsid w:val="00272A20"/>
    <w:rsid w:val="00272C1F"/>
    <w:rsid w:val="00272E15"/>
    <w:rsid w:val="00272EE5"/>
    <w:rsid w:val="00272F79"/>
    <w:rsid w:val="00272FA7"/>
    <w:rsid w:val="002730D2"/>
    <w:rsid w:val="0027340C"/>
    <w:rsid w:val="00273482"/>
    <w:rsid w:val="002734BF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E"/>
    <w:rsid w:val="00273B0D"/>
    <w:rsid w:val="00273B20"/>
    <w:rsid w:val="00273C8A"/>
    <w:rsid w:val="00273F91"/>
    <w:rsid w:val="0027401B"/>
    <w:rsid w:val="00274054"/>
    <w:rsid w:val="00274061"/>
    <w:rsid w:val="002742ED"/>
    <w:rsid w:val="00274386"/>
    <w:rsid w:val="0027439C"/>
    <w:rsid w:val="002743DA"/>
    <w:rsid w:val="00274521"/>
    <w:rsid w:val="0027491F"/>
    <w:rsid w:val="00274C38"/>
    <w:rsid w:val="002750AF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AD5"/>
    <w:rsid w:val="00280C12"/>
    <w:rsid w:val="00280D1B"/>
    <w:rsid w:val="00280F0F"/>
    <w:rsid w:val="00280F36"/>
    <w:rsid w:val="0028101F"/>
    <w:rsid w:val="0028137B"/>
    <w:rsid w:val="0028137F"/>
    <w:rsid w:val="002813E6"/>
    <w:rsid w:val="0028173B"/>
    <w:rsid w:val="002818BB"/>
    <w:rsid w:val="002819DE"/>
    <w:rsid w:val="00281AF5"/>
    <w:rsid w:val="00281B46"/>
    <w:rsid w:val="00281BF1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FD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846"/>
    <w:rsid w:val="00284850"/>
    <w:rsid w:val="002849C6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229"/>
    <w:rsid w:val="0028724D"/>
    <w:rsid w:val="00287278"/>
    <w:rsid w:val="002873EF"/>
    <w:rsid w:val="00287842"/>
    <w:rsid w:val="002878B4"/>
    <w:rsid w:val="0028795A"/>
    <w:rsid w:val="002879F4"/>
    <w:rsid w:val="00287C27"/>
    <w:rsid w:val="00287C3B"/>
    <w:rsid w:val="00287C8E"/>
    <w:rsid w:val="00287CE0"/>
    <w:rsid w:val="00287CF9"/>
    <w:rsid w:val="00287D5D"/>
    <w:rsid w:val="00287DD5"/>
    <w:rsid w:val="00287ECA"/>
    <w:rsid w:val="00287ED1"/>
    <w:rsid w:val="00287EE8"/>
    <w:rsid w:val="00287F06"/>
    <w:rsid w:val="0029019C"/>
    <w:rsid w:val="00290291"/>
    <w:rsid w:val="0029046B"/>
    <w:rsid w:val="00290480"/>
    <w:rsid w:val="0029048A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A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A7"/>
    <w:rsid w:val="002916C9"/>
    <w:rsid w:val="00291707"/>
    <w:rsid w:val="002917A0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BE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C2A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12"/>
    <w:rsid w:val="002B7B1D"/>
    <w:rsid w:val="002B7C6F"/>
    <w:rsid w:val="002B7CEC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D6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8C"/>
    <w:rsid w:val="002C1CDD"/>
    <w:rsid w:val="002C1E5D"/>
    <w:rsid w:val="002C1FE7"/>
    <w:rsid w:val="002C200D"/>
    <w:rsid w:val="002C20A1"/>
    <w:rsid w:val="002C2295"/>
    <w:rsid w:val="002C237B"/>
    <w:rsid w:val="002C24F7"/>
    <w:rsid w:val="002C2551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B2"/>
    <w:rsid w:val="002C3368"/>
    <w:rsid w:val="002C33DE"/>
    <w:rsid w:val="002C33FD"/>
    <w:rsid w:val="002C3517"/>
    <w:rsid w:val="002C358D"/>
    <w:rsid w:val="002C3696"/>
    <w:rsid w:val="002C3755"/>
    <w:rsid w:val="002C37B7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E9"/>
    <w:rsid w:val="002C4CC7"/>
    <w:rsid w:val="002C4CE7"/>
    <w:rsid w:val="002C4EC1"/>
    <w:rsid w:val="002C4F74"/>
    <w:rsid w:val="002C4FBB"/>
    <w:rsid w:val="002C4FDA"/>
    <w:rsid w:val="002C50D6"/>
    <w:rsid w:val="002C517D"/>
    <w:rsid w:val="002C5232"/>
    <w:rsid w:val="002C5244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491"/>
    <w:rsid w:val="002C74AA"/>
    <w:rsid w:val="002C75A4"/>
    <w:rsid w:val="002C7634"/>
    <w:rsid w:val="002C7660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A88"/>
    <w:rsid w:val="002D1A8D"/>
    <w:rsid w:val="002D1EE8"/>
    <w:rsid w:val="002D1EEC"/>
    <w:rsid w:val="002D1F02"/>
    <w:rsid w:val="002D1FD2"/>
    <w:rsid w:val="002D2014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FD"/>
    <w:rsid w:val="002D755E"/>
    <w:rsid w:val="002D7640"/>
    <w:rsid w:val="002D7718"/>
    <w:rsid w:val="002D788C"/>
    <w:rsid w:val="002D78FD"/>
    <w:rsid w:val="002D7956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A4B"/>
    <w:rsid w:val="002E2A9B"/>
    <w:rsid w:val="002E2ACE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E2"/>
    <w:rsid w:val="002F06F8"/>
    <w:rsid w:val="002F0857"/>
    <w:rsid w:val="002F09B8"/>
    <w:rsid w:val="002F0A3B"/>
    <w:rsid w:val="002F0A66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C"/>
    <w:rsid w:val="002F2ED3"/>
    <w:rsid w:val="002F2ED8"/>
    <w:rsid w:val="002F2F46"/>
    <w:rsid w:val="002F304E"/>
    <w:rsid w:val="002F315F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AEB"/>
    <w:rsid w:val="002F4C85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CAB"/>
    <w:rsid w:val="00301DA9"/>
    <w:rsid w:val="003020A9"/>
    <w:rsid w:val="00302172"/>
    <w:rsid w:val="003021DC"/>
    <w:rsid w:val="00302274"/>
    <w:rsid w:val="003025A2"/>
    <w:rsid w:val="00302826"/>
    <w:rsid w:val="0030286F"/>
    <w:rsid w:val="003028A1"/>
    <w:rsid w:val="00302A43"/>
    <w:rsid w:val="00302E5D"/>
    <w:rsid w:val="0030306B"/>
    <w:rsid w:val="003030DA"/>
    <w:rsid w:val="00303235"/>
    <w:rsid w:val="00303269"/>
    <w:rsid w:val="00303320"/>
    <w:rsid w:val="00303628"/>
    <w:rsid w:val="00303694"/>
    <w:rsid w:val="003036F7"/>
    <w:rsid w:val="00303888"/>
    <w:rsid w:val="003038B8"/>
    <w:rsid w:val="00303972"/>
    <w:rsid w:val="003039A6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D6"/>
    <w:rsid w:val="00305136"/>
    <w:rsid w:val="00305197"/>
    <w:rsid w:val="00305342"/>
    <w:rsid w:val="00305348"/>
    <w:rsid w:val="0030549E"/>
    <w:rsid w:val="003054C4"/>
    <w:rsid w:val="0030576B"/>
    <w:rsid w:val="003057BA"/>
    <w:rsid w:val="00305AA2"/>
    <w:rsid w:val="00305BF4"/>
    <w:rsid w:val="00305D4F"/>
    <w:rsid w:val="00305E3C"/>
    <w:rsid w:val="00305ED0"/>
    <w:rsid w:val="00305F12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308"/>
    <w:rsid w:val="00310472"/>
    <w:rsid w:val="003106EF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427"/>
    <w:rsid w:val="00311538"/>
    <w:rsid w:val="00311558"/>
    <w:rsid w:val="00311582"/>
    <w:rsid w:val="003115BB"/>
    <w:rsid w:val="003115F8"/>
    <w:rsid w:val="00311606"/>
    <w:rsid w:val="00311685"/>
    <w:rsid w:val="00311896"/>
    <w:rsid w:val="003118F0"/>
    <w:rsid w:val="00311B50"/>
    <w:rsid w:val="00311B96"/>
    <w:rsid w:val="00311BEE"/>
    <w:rsid w:val="00311C1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A2"/>
    <w:rsid w:val="00313C15"/>
    <w:rsid w:val="00313CDE"/>
    <w:rsid w:val="00313ED0"/>
    <w:rsid w:val="00313F3D"/>
    <w:rsid w:val="00313F88"/>
    <w:rsid w:val="00313FAF"/>
    <w:rsid w:val="00314062"/>
    <w:rsid w:val="00314084"/>
    <w:rsid w:val="003140FC"/>
    <w:rsid w:val="00314245"/>
    <w:rsid w:val="003142D1"/>
    <w:rsid w:val="00314308"/>
    <w:rsid w:val="0031432E"/>
    <w:rsid w:val="003144C6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792"/>
    <w:rsid w:val="00317A95"/>
    <w:rsid w:val="00317AC5"/>
    <w:rsid w:val="00317EEC"/>
    <w:rsid w:val="00317F9A"/>
    <w:rsid w:val="00320014"/>
    <w:rsid w:val="00320135"/>
    <w:rsid w:val="003201D3"/>
    <w:rsid w:val="00320431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45A"/>
    <w:rsid w:val="003224AE"/>
    <w:rsid w:val="003224B3"/>
    <w:rsid w:val="003224EB"/>
    <w:rsid w:val="00322585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4022"/>
    <w:rsid w:val="00324089"/>
    <w:rsid w:val="00324105"/>
    <w:rsid w:val="00324109"/>
    <w:rsid w:val="003242BD"/>
    <w:rsid w:val="003242E4"/>
    <w:rsid w:val="00324444"/>
    <w:rsid w:val="00324600"/>
    <w:rsid w:val="003246D1"/>
    <w:rsid w:val="003246D8"/>
    <w:rsid w:val="003247E7"/>
    <w:rsid w:val="003247EE"/>
    <w:rsid w:val="00324840"/>
    <w:rsid w:val="0032486E"/>
    <w:rsid w:val="003249B9"/>
    <w:rsid w:val="003249C2"/>
    <w:rsid w:val="003249F2"/>
    <w:rsid w:val="00324C1F"/>
    <w:rsid w:val="00324C47"/>
    <w:rsid w:val="00324D21"/>
    <w:rsid w:val="00324D53"/>
    <w:rsid w:val="00324DB1"/>
    <w:rsid w:val="00324E41"/>
    <w:rsid w:val="00324F8B"/>
    <w:rsid w:val="003250C9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90F"/>
    <w:rsid w:val="003269AC"/>
    <w:rsid w:val="00326A3D"/>
    <w:rsid w:val="00326B7D"/>
    <w:rsid w:val="00326C10"/>
    <w:rsid w:val="00326CD9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90C"/>
    <w:rsid w:val="00331935"/>
    <w:rsid w:val="00331C4B"/>
    <w:rsid w:val="00331CA2"/>
    <w:rsid w:val="00331D29"/>
    <w:rsid w:val="003320CB"/>
    <w:rsid w:val="0033215F"/>
    <w:rsid w:val="0033218E"/>
    <w:rsid w:val="003321C2"/>
    <w:rsid w:val="003322C5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60AF"/>
    <w:rsid w:val="003462BB"/>
    <w:rsid w:val="0034632B"/>
    <w:rsid w:val="003463BC"/>
    <w:rsid w:val="0034659E"/>
    <w:rsid w:val="003465B8"/>
    <w:rsid w:val="00346643"/>
    <w:rsid w:val="00346904"/>
    <w:rsid w:val="00346B23"/>
    <w:rsid w:val="00346C37"/>
    <w:rsid w:val="00346CCF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94"/>
    <w:rsid w:val="00350A92"/>
    <w:rsid w:val="00350CC7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B68"/>
    <w:rsid w:val="00355CB2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9D1"/>
    <w:rsid w:val="00356AE0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413"/>
    <w:rsid w:val="003574AE"/>
    <w:rsid w:val="0035752B"/>
    <w:rsid w:val="003575E4"/>
    <w:rsid w:val="00357612"/>
    <w:rsid w:val="0035766C"/>
    <w:rsid w:val="003576EA"/>
    <w:rsid w:val="00357823"/>
    <w:rsid w:val="00357978"/>
    <w:rsid w:val="00357979"/>
    <w:rsid w:val="0035797B"/>
    <w:rsid w:val="003579B4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D4"/>
    <w:rsid w:val="00363B3C"/>
    <w:rsid w:val="00363BF9"/>
    <w:rsid w:val="00363C2D"/>
    <w:rsid w:val="00363C96"/>
    <w:rsid w:val="00363C97"/>
    <w:rsid w:val="00363CB5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D7"/>
    <w:rsid w:val="00364996"/>
    <w:rsid w:val="00364A9B"/>
    <w:rsid w:val="00364BF2"/>
    <w:rsid w:val="00364D29"/>
    <w:rsid w:val="00364DC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D4E"/>
    <w:rsid w:val="00367DEE"/>
    <w:rsid w:val="003701AB"/>
    <w:rsid w:val="00370261"/>
    <w:rsid w:val="003702ED"/>
    <w:rsid w:val="00370742"/>
    <w:rsid w:val="003707B0"/>
    <w:rsid w:val="00370831"/>
    <w:rsid w:val="0037099D"/>
    <w:rsid w:val="00370A24"/>
    <w:rsid w:val="00370B14"/>
    <w:rsid w:val="00370BDB"/>
    <w:rsid w:val="00370D2E"/>
    <w:rsid w:val="003710BC"/>
    <w:rsid w:val="0037124D"/>
    <w:rsid w:val="003712F3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81"/>
    <w:rsid w:val="003730A6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92"/>
    <w:rsid w:val="00373F89"/>
    <w:rsid w:val="00373FBB"/>
    <w:rsid w:val="00373FE4"/>
    <w:rsid w:val="0037405F"/>
    <w:rsid w:val="00374119"/>
    <w:rsid w:val="00374265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71"/>
    <w:rsid w:val="00376FA5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FC"/>
    <w:rsid w:val="00377E18"/>
    <w:rsid w:val="00377E8E"/>
    <w:rsid w:val="00377E97"/>
    <w:rsid w:val="003800B2"/>
    <w:rsid w:val="003800F5"/>
    <w:rsid w:val="0038011F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B5"/>
    <w:rsid w:val="00381FC7"/>
    <w:rsid w:val="0038202F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70C6"/>
    <w:rsid w:val="003870C9"/>
    <w:rsid w:val="003871E6"/>
    <w:rsid w:val="0038722D"/>
    <w:rsid w:val="003872EC"/>
    <w:rsid w:val="003873BB"/>
    <w:rsid w:val="003873D4"/>
    <w:rsid w:val="00387422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651"/>
    <w:rsid w:val="00390843"/>
    <w:rsid w:val="0039088A"/>
    <w:rsid w:val="003908AC"/>
    <w:rsid w:val="00390977"/>
    <w:rsid w:val="00390C4F"/>
    <w:rsid w:val="00390CED"/>
    <w:rsid w:val="00390D2C"/>
    <w:rsid w:val="00390E19"/>
    <w:rsid w:val="00390E93"/>
    <w:rsid w:val="00390F36"/>
    <w:rsid w:val="00390F3A"/>
    <w:rsid w:val="00391074"/>
    <w:rsid w:val="003912BC"/>
    <w:rsid w:val="00391737"/>
    <w:rsid w:val="00391765"/>
    <w:rsid w:val="003918D2"/>
    <w:rsid w:val="00391970"/>
    <w:rsid w:val="00391B05"/>
    <w:rsid w:val="00391E4C"/>
    <w:rsid w:val="00391F7D"/>
    <w:rsid w:val="0039203C"/>
    <w:rsid w:val="0039204D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6D"/>
    <w:rsid w:val="00396B8B"/>
    <w:rsid w:val="00396CAF"/>
    <w:rsid w:val="00396D00"/>
    <w:rsid w:val="00396DC9"/>
    <w:rsid w:val="00396DCB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79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7F"/>
    <w:rsid w:val="003A7508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8F"/>
    <w:rsid w:val="003B00E7"/>
    <w:rsid w:val="003B034F"/>
    <w:rsid w:val="003B055C"/>
    <w:rsid w:val="003B0588"/>
    <w:rsid w:val="003B05A2"/>
    <w:rsid w:val="003B06CE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109E"/>
    <w:rsid w:val="003B1163"/>
    <w:rsid w:val="003B1374"/>
    <w:rsid w:val="003B1445"/>
    <w:rsid w:val="003B1491"/>
    <w:rsid w:val="003B15E9"/>
    <w:rsid w:val="003B15F0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CDA"/>
    <w:rsid w:val="003B5D21"/>
    <w:rsid w:val="003B5E1E"/>
    <w:rsid w:val="003B5E3C"/>
    <w:rsid w:val="003B5E68"/>
    <w:rsid w:val="003B5F8F"/>
    <w:rsid w:val="003B5F9A"/>
    <w:rsid w:val="003B5FA5"/>
    <w:rsid w:val="003B60DA"/>
    <w:rsid w:val="003B6153"/>
    <w:rsid w:val="003B62BA"/>
    <w:rsid w:val="003B6352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CAA"/>
    <w:rsid w:val="003C3D14"/>
    <w:rsid w:val="003C3D4F"/>
    <w:rsid w:val="003C3F7C"/>
    <w:rsid w:val="003C3FFC"/>
    <w:rsid w:val="003C405A"/>
    <w:rsid w:val="003C4064"/>
    <w:rsid w:val="003C40AF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86E"/>
    <w:rsid w:val="003C4934"/>
    <w:rsid w:val="003C4A16"/>
    <w:rsid w:val="003C4A41"/>
    <w:rsid w:val="003C4B16"/>
    <w:rsid w:val="003C4BE5"/>
    <w:rsid w:val="003C4C35"/>
    <w:rsid w:val="003C4C69"/>
    <w:rsid w:val="003C4C88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0A9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AA"/>
    <w:rsid w:val="003C7E78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C8E"/>
    <w:rsid w:val="003D2D95"/>
    <w:rsid w:val="003D2E24"/>
    <w:rsid w:val="003D2EC5"/>
    <w:rsid w:val="003D2ECA"/>
    <w:rsid w:val="003D2F51"/>
    <w:rsid w:val="003D3032"/>
    <w:rsid w:val="003D3035"/>
    <w:rsid w:val="003D307B"/>
    <w:rsid w:val="003D3160"/>
    <w:rsid w:val="003D3195"/>
    <w:rsid w:val="003D3598"/>
    <w:rsid w:val="003D361B"/>
    <w:rsid w:val="003D3903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94C"/>
    <w:rsid w:val="003D5964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65"/>
    <w:rsid w:val="003D60B2"/>
    <w:rsid w:val="003D6140"/>
    <w:rsid w:val="003D6142"/>
    <w:rsid w:val="003D6227"/>
    <w:rsid w:val="003D6270"/>
    <w:rsid w:val="003D630D"/>
    <w:rsid w:val="003D6326"/>
    <w:rsid w:val="003D642F"/>
    <w:rsid w:val="003D6462"/>
    <w:rsid w:val="003D649C"/>
    <w:rsid w:val="003D65C6"/>
    <w:rsid w:val="003D65D5"/>
    <w:rsid w:val="003D66EA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DB"/>
    <w:rsid w:val="003F1BAD"/>
    <w:rsid w:val="003F1BF1"/>
    <w:rsid w:val="003F1C37"/>
    <w:rsid w:val="003F1D4F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68"/>
    <w:rsid w:val="003F2E98"/>
    <w:rsid w:val="003F2EE4"/>
    <w:rsid w:val="003F2F94"/>
    <w:rsid w:val="003F3040"/>
    <w:rsid w:val="003F30F1"/>
    <w:rsid w:val="003F313C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CF"/>
    <w:rsid w:val="003F59C6"/>
    <w:rsid w:val="003F5A08"/>
    <w:rsid w:val="003F5ABA"/>
    <w:rsid w:val="003F5B5D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F22"/>
    <w:rsid w:val="00400183"/>
    <w:rsid w:val="00400313"/>
    <w:rsid w:val="0040038E"/>
    <w:rsid w:val="004003C0"/>
    <w:rsid w:val="004003D7"/>
    <w:rsid w:val="0040056A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C31"/>
    <w:rsid w:val="00405C35"/>
    <w:rsid w:val="00405CA7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BD"/>
    <w:rsid w:val="00415C53"/>
    <w:rsid w:val="00415CC6"/>
    <w:rsid w:val="00415D02"/>
    <w:rsid w:val="00415D2F"/>
    <w:rsid w:val="00415E1F"/>
    <w:rsid w:val="00415E7D"/>
    <w:rsid w:val="00415ED0"/>
    <w:rsid w:val="00415FBD"/>
    <w:rsid w:val="00415FDB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2E2"/>
    <w:rsid w:val="0041730C"/>
    <w:rsid w:val="00417345"/>
    <w:rsid w:val="0041762A"/>
    <w:rsid w:val="0041762F"/>
    <w:rsid w:val="004176C4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A58"/>
    <w:rsid w:val="00423AB4"/>
    <w:rsid w:val="00423D36"/>
    <w:rsid w:val="00423D9E"/>
    <w:rsid w:val="00423E25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E8E"/>
    <w:rsid w:val="00424F9C"/>
    <w:rsid w:val="004250B8"/>
    <w:rsid w:val="004250B9"/>
    <w:rsid w:val="0042535A"/>
    <w:rsid w:val="004253CC"/>
    <w:rsid w:val="004253FE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C9"/>
    <w:rsid w:val="00427B3D"/>
    <w:rsid w:val="00427C18"/>
    <w:rsid w:val="00427D8D"/>
    <w:rsid w:val="00430009"/>
    <w:rsid w:val="00430184"/>
    <w:rsid w:val="004301A3"/>
    <w:rsid w:val="00430287"/>
    <w:rsid w:val="00430344"/>
    <w:rsid w:val="0043053E"/>
    <w:rsid w:val="0043062A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128"/>
    <w:rsid w:val="004312C6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2015"/>
    <w:rsid w:val="004321DB"/>
    <w:rsid w:val="00432220"/>
    <w:rsid w:val="004322AA"/>
    <w:rsid w:val="0043234A"/>
    <w:rsid w:val="004323DE"/>
    <w:rsid w:val="00432525"/>
    <w:rsid w:val="00432769"/>
    <w:rsid w:val="004327E1"/>
    <w:rsid w:val="00432870"/>
    <w:rsid w:val="00432948"/>
    <w:rsid w:val="00432997"/>
    <w:rsid w:val="004329E2"/>
    <w:rsid w:val="00432A3F"/>
    <w:rsid w:val="00432BCF"/>
    <w:rsid w:val="00432D94"/>
    <w:rsid w:val="00432DBE"/>
    <w:rsid w:val="00432E64"/>
    <w:rsid w:val="0043306A"/>
    <w:rsid w:val="004330DB"/>
    <w:rsid w:val="00433174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E2E"/>
    <w:rsid w:val="00433E78"/>
    <w:rsid w:val="00433F1C"/>
    <w:rsid w:val="00433F64"/>
    <w:rsid w:val="00433F8B"/>
    <w:rsid w:val="0043409E"/>
    <w:rsid w:val="004340AB"/>
    <w:rsid w:val="00434326"/>
    <w:rsid w:val="00434569"/>
    <w:rsid w:val="0043461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C77"/>
    <w:rsid w:val="00441D5C"/>
    <w:rsid w:val="00441E33"/>
    <w:rsid w:val="00441E57"/>
    <w:rsid w:val="00441F61"/>
    <w:rsid w:val="00442013"/>
    <w:rsid w:val="004420CB"/>
    <w:rsid w:val="0044212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8E"/>
    <w:rsid w:val="00442C9C"/>
    <w:rsid w:val="00442D08"/>
    <w:rsid w:val="00442DD9"/>
    <w:rsid w:val="004431AD"/>
    <w:rsid w:val="004431AF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E"/>
    <w:rsid w:val="00444511"/>
    <w:rsid w:val="0044453A"/>
    <w:rsid w:val="004445F9"/>
    <w:rsid w:val="0044469A"/>
    <w:rsid w:val="00444717"/>
    <w:rsid w:val="00444942"/>
    <w:rsid w:val="004449F3"/>
    <w:rsid w:val="00444ADE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BF"/>
    <w:rsid w:val="00446734"/>
    <w:rsid w:val="00446866"/>
    <w:rsid w:val="004468C5"/>
    <w:rsid w:val="004468D0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A4"/>
    <w:rsid w:val="004478D4"/>
    <w:rsid w:val="0044793A"/>
    <w:rsid w:val="00447947"/>
    <w:rsid w:val="00447C81"/>
    <w:rsid w:val="00447CDE"/>
    <w:rsid w:val="00447E20"/>
    <w:rsid w:val="00447E36"/>
    <w:rsid w:val="00447EF3"/>
    <w:rsid w:val="00447EF9"/>
    <w:rsid w:val="00447F28"/>
    <w:rsid w:val="0045008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5028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890"/>
    <w:rsid w:val="004629BF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38"/>
    <w:rsid w:val="00464C8A"/>
    <w:rsid w:val="00464D2C"/>
    <w:rsid w:val="00464D59"/>
    <w:rsid w:val="00464DB8"/>
    <w:rsid w:val="00464E17"/>
    <w:rsid w:val="00464ED7"/>
    <w:rsid w:val="00464FA4"/>
    <w:rsid w:val="00464FB3"/>
    <w:rsid w:val="00465148"/>
    <w:rsid w:val="004651CA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5E12"/>
    <w:rsid w:val="00465F43"/>
    <w:rsid w:val="004660AE"/>
    <w:rsid w:val="00466342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70112"/>
    <w:rsid w:val="0047034F"/>
    <w:rsid w:val="00470389"/>
    <w:rsid w:val="0047040A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9BD"/>
    <w:rsid w:val="004719F7"/>
    <w:rsid w:val="00471AA1"/>
    <w:rsid w:val="00471C9B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DC"/>
    <w:rsid w:val="00476C14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A8"/>
    <w:rsid w:val="004774E1"/>
    <w:rsid w:val="0047752F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4D3"/>
    <w:rsid w:val="004804EA"/>
    <w:rsid w:val="004804F1"/>
    <w:rsid w:val="00480606"/>
    <w:rsid w:val="0048066E"/>
    <w:rsid w:val="0048068B"/>
    <w:rsid w:val="004806DB"/>
    <w:rsid w:val="00480714"/>
    <w:rsid w:val="004807FA"/>
    <w:rsid w:val="0048082E"/>
    <w:rsid w:val="004809C0"/>
    <w:rsid w:val="00480AFC"/>
    <w:rsid w:val="00480B1F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B1F"/>
    <w:rsid w:val="00482CA2"/>
    <w:rsid w:val="00482D38"/>
    <w:rsid w:val="00482E2A"/>
    <w:rsid w:val="00482F4B"/>
    <w:rsid w:val="00483033"/>
    <w:rsid w:val="0048307A"/>
    <w:rsid w:val="00483224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40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C8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9B"/>
    <w:rsid w:val="00487F42"/>
    <w:rsid w:val="00487F78"/>
    <w:rsid w:val="0049000C"/>
    <w:rsid w:val="0049013D"/>
    <w:rsid w:val="0049020A"/>
    <w:rsid w:val="00490269"/>
    <w:rsid w:val="004903FA"/>
    <w:rsid w:val="00490498"/>
    <w:rsid w:val="00490610"/>
    <w:rsid w:val="00490671"/>
    <w:rsid w:val="004906A6"/>
    <w:rsid w:val="0049072E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BE"/>
    <w:rsid w:val="00492603"/>
    <w:rsid w:val="0049269A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573"/>
    <w:rsid w:val="00493599"/>
    <w:rsid w:val="00493600"/>
    <w:rsid w:val="004936E6"/>
    <w:rsid w:val="0049372D"/>
    <w:rsid w:val="00493793"/>
    <w:rsid w:val="00493855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F10"/>
    <w:rsid w:val="00494FB3"/>
    <w:rsid w:val="00495142"/>
    <w:rsid w:val="0049514D"/>
    <w:rsid w:val="004952C7"/>
    <w:rsid w:val="00495461"/>
    <w:rsid w:val="0049560B"/>
    <w:rsid w:val="0049575C"/>
    <w:rsid w:val="004957CB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459"/>
    <w:rsid w:val="004A09B7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32C"/>
    <w:rsid w:val="004A338A"/>
    <w:rsid w:val="004A343D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142"/>
    <w:rsid w:val="004A5195"/>
    <w:rsid w:val="004A51CB"/>
    <w:rsid w:val="004A594B"/>
    <w:rsid w:val="004A59AA"/>
    <w:rsid w:val="004A5A25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87"/>
    <w:rsid w:val="004B3F9F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807"/>
    <w:rsid w:val="004B5B5C"/>
    <w:rsid w:val="004B5B93"/>
    <w:rsid w:val="004B5BA6"/>
    <w:rsid w:val="004B5C32"/>
    <w:rsid w:val="004B5C46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5BD"/>
    <w:rsid w:val="004C07F2"/>
    <w:rsid w:val="004C0A1A"/>
    <w:rsid w:val="004C0ACA"/>
    <w:rsid w:val="004C0B7B"/>
    <w:rsid w:val="004C0B8C"/>
    <w:rsid w:val="004C0C65"/>
    <w:rsid w:val="004C0D56"/>
    <w:rsid w:val="004C1013"/>
    <w:rsid w:val="004C1109"/>
    <w:rsid w:val="004C1257"/>
    <w:rsid w:val="004C1315"/>
    <w:rsid w:val="004C13E1"/>
    <w:rsid w:val="004C1446"/>
    <w:rsid w:val="004C157A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79"/>
    <w:rsid w:val="004C2607"/>
    <w:rsid w:val="004C2656"/>
    <w:rsid w:val="004C2781"/>
    <w:rsid w:val="004C2881"/>
    <w:rsid w:val="004C29DE"/>
    <w:rsid w:val="004C2D05"/>
    <w:rsid w:val="004C2E69"/>
    <w:rsid w:val="004C2ED0"/>
    <w:rsid w:val="004C2F2B"/>
    <w:rsid w:val="004C2F34"/>
    <w:rsid w:val="004C3241"/>
    <w:rsid w:val="004C359E"/>
    <w:rsid w:val="004C35FE"/>
    <w:rsid w:val="004C36F0"/>
    <w:rsid w:val="004C3774"/>
    <w:rsid w:val="004C37C4"/>
    <w:rsid w:val="004C37CE"/>
    <w:rsid w:val="004C37E5"/>
    <w:rsid w:val="004C3814"/>
    <w:rsid w:val="004C38B1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6D"/>
    <w:rsid w:val="004C7BA4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C72"/>
    <w:rsid w:val="004D2FB1"/>
    <w:rsid w:val="004D3156"/>
    <w:rsid w:val="004D316E"/>
    <w:rsid w:val="004D31AB"/>
    <w:rsid w:val="004D3378"/>
    <w:rsid w:val="004D34C7"/>
    <w:rsid w:val="004D34FA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AC1"/>
    <w:rsid w:val="004D6B88"/>
    <w:rsid w:val="004D6CFA"/>
    <w:rsid w:val="004D6D3A"/>
    <w:rsid w:val="004D6EB2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D88"/>
    <w:rsid w:val="004E1DCE"/>
    <w:rsid w:val="004E1EA5"/>
    <w:rsid w:val="004E1F1E"/>
    <w:rsid w:val="004E1F4C"/>
    <w:rsid w:val="004E214F"/>
    <w:rsid w:val="004E2153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CA"/>
    <w:rsid w:val="004E4C9A"/>
    <w:rsid w:val="004E4D55"/>
    <w:rsid w:val="004E4FB2"/>
    <w:rsid w:val="004E5016"/>
    <w:rsid w:val="004E5079"/>
    <w:rsid w:val="004E5090"/>
    <w:rsid w:val="004E5382"/>
    <w:rsid w:val="004E55F9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E43"/>
    <w:rsid w:val="004E6F96"/>
    <w:rsid w:val="004E6FC1"/>
    <w:rsid w:val="004E7110"/>
    <w:rsid w:val="004E72B9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A11"/>
    <w:rsid w:val="004F0A88"/>
    <w:rsid w:val="004F0D23"/>
    <w:rsid w:val="004F0D79"/>
    <w:rsid w:val="004F0D9A"/>
    <w:rsid w:val="004F0F53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60"/>
    <w:rsid w:val="004F2921"/>
    <w:rsid w:val="004F29C5"/>
    <w:rsid w:val="004F29D9"/>
    <w:rsid w:val="004F2BBF"/>
    <w:rsid w:val="004F2CE6"/>
    <w:rsid w:val="004F2D4C"/>
    <w:rsid w:val="004F2FC1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B3"/>
    <w:rsid w:val="004F3AD6"/>
    <w:rsid w:val="004F3B34"/>
    <w:rsid w:val="004F3BA7"/>
    <w:rsid w:val="004F3C57"/>
    <w:rsid w:val="004F3D0D"/>
    <w:rsid w:val="004F3D0F"/>
    <w:rsid w:val="004F3DD8"/>
    <w:rsid w:val="004F3EEF"/>
    <w:rsid w:val="004F402D"/>
    <w:rsid w:val="004F4033"/>
    <w:rsid w:val="004F40B9"/>
    <w:rsid w:val="004F41F9"/>
    <w:rsid w:val="004F42BC"/>
    <w:rsid w:val="004F42D1"/>
    <w:rsid w:val="004F42F7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C3"/>
    <w:rsid w:val="0050123B"/>
    <w:rsid w:val="0050125F"/>
    <w:rsid w:val="00501271"/>
    <w:rsid w:val="005015E0"/>
    <w:rsid w:val="0050169E"/>
    <w:rsid w:val="005017D3"/>
    <w:rsid w:val="0050181F"/>
    <w:rsid w:val="00501871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175"/>
    <w:rsid w:val="0050236A"/>
    <w:rsid w:val="00502488"/>
    <w:rsid w:val="00502684"/>
    <w:rsid w:val="00502830"/>
    <w:rsid w:val="00502A4E"/>
    <w:rsid w:val="00502C4F"/>
    <w:rsid w:val="00502CB8"/>
    <w:rsid w:val="00502CF8"/>
    <w:rsid w:val="00502DAC"/>
    <w:rsid w:val="005031CA"/>
    <w:rsid w:val="00503232"/>
    <w:rsid w:val="0050323C"/>
    <w:rsid w:val="005032C1"/>
    <w:rsid w:val="0050344D"/>
    <w:rsid w:val="005034DC"/>
    <w:rsid w:val="0050357A"/>
    <w:rsid w:val="00503786"/>
    <w:rsid w:val="00503A9F"/>
    <w:rsid w:val="00503B07"/>
    <w:rsid w:val="00503B53"/>
    <w:rsid w:val="00503C0A"/>
    <w:rsid w:val="00503CBC"/>
    <w:rsid w:val="00503F7D"/>
    <w:rsid w:val="00503FDB"/>
    <w:rsid w:val="0050417F"/>
    <w:rsid w:val="0050419A"/>
    <w:rsid w:val="005041AD"/>
    <w:rsid w:val="0050431C"/>
    <w:rsid w:val="0050437C"/>
    <w:rsid w:val="00504439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B80"/>
    <w:rsid w:val="00506C5C"/>
    <w:rsid w:val="00506DE2"/>
    <w:rsid w:val="00506F72"/>
    <w:rsid w:val="005070DF"/>
    <w:rsid w:val="0050711B"/>
    <w:rsid w:val="00507272"/>
    <w:rsid w:val="005072C0"/>
    <w:rsid w:val="005072EA"/>
    <w:rsid w:val="00507339"/>
    <w:rsid w:val="005073B5"/>
    <w:rsid w:val="0050745E"/>
    <w:rsid w:val="00507480"/>
    <w:rsid w:val="0050762D"/>
    <w:rsid w:val="00507680"/>
    <w:rsid w:val="00507724"/>
    <w:rsid w:val="00507777"/>
    <w:rsid w:val="00507796"/>
    <w:rsid w:val="00507890"/>
    <w:rsid w:val="005079C5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D"/>
    <w:rsid w:val="00512902"/>
    <w:rsid w:val="005129D2"/>
    <w:rsid w:val="00512A2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9F"/>
    <w:rsid w:val="005146A6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34D"/>
    <w:rsid w:val="005153A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FEC"/>
    <w:rsid w:val="00516054"/>
    <w:rsid w:val="00516297"/>
    <w:rsid w:val="005164B6"/>
    <w:rsid w:val="00516510"/>
    <w:rsid w:val="005165B8"/>
    <w:rsid w:val="0051666F"/>
    <w:rsid w:val="00516789"/>
    <w:rsid w:val="00516842"/>
    <w:rsid w:val="00516917"/>
    <w:rsid w:val="00516950"/>
    <w:rsid w:val="00516A43"/>
    <w:rsid w:val="00516A92"/>
    <w:rsid w:val="00516ABE"/>
    <w:rsid w:val="00516B0B"/>
    <w:rsid w:val="00516D27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C68"/>
    <w:rsid w:val="00517CB2"/>
    <w:rsid w:val="00517E32"/>
    <w:rsid w:val="00517F89"/>
    <w:rsid w:val="005200B3"/>
    <w:rsid w:val="005200F6"/>
    <w:rsid w:val="00520206"/>
    <w:rsid w:val="00520251"/>
    <w:rsid w:val="005202F7"/>
    <w:rsid w:val="0052062A"/>
    <w:rsid w:val="0052087F"/>
    <w:rsid w:val="005208D4"/>
    <w:rsid w:val="0052091E"/>
    <w:rsid w:val="00520977"/>
    <w:rsid w:val="005209AE"/>
    <w:rsid w:val="00520A62"/>
    <w:rsid w:val="00520AB5"/>
    <w:rsid w:val="00520F15"/>
    <w:rsid w:val="0052103B"/>
    <w:rsid w:val="00521077"/>
    <w:rsid w:val="005212D4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3F"/>
    <w:rsid w:val="00526651"/>
    <w:rsid w:val="00526713"/>
    <w:rsid w:val="005268A6"/>
    <w:rsid w:val="00526C2C"/>
    <w:rsid w:val="00526D72"/>
    <w:rsid w:val="0052709A"/>
    <w:rsid w:val="005270D4"/>
    <w:rsid w:val="00527172"/>
    <w:rsid w:val="00527191"/>
    <w:rsid w:val="005272C9"/>
    <w:rsid w:val="00527442"/>
    <w:rsid w:val="00527484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CE2"/>
    <w:rsid w:val="00527D37"/>
    <w:rsid w:val="00527D95"/>
    <w:rsid w:val="00527DEB"/>
    <w:rsid w:val="00527EC8"/>
    <w:rsid w:val="00527F0A"/>
    <w:rsid w:val="005300BF"/>
    <w:rsid w:val="00530108"/>
    <w:rsid w:val="00530181"/>
    <w:rsid w:val="005301B6"/>
    <w:rsid w:val="00530326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CC8"/>
    <w:rsid w:val="00530F15"/>
    <w:rsid w:val="00530FBC"/>
    <w:rsid w:val="00530FBD"/>
    <w:rsid w:val="005312F2"/>
    <w:rsid w:val="005313A2"/>
    <w:rsid w:val="00531548"/>
    <w:rsid w:val="00531A64"/>
    <w:rsid w:val="00531A96"/>
    <w:rsid w:val="00531AE0"/>
    <w:rsid w:val="00531B4B"/>
    <w:rsid w:val="00531D6E"/>
    <w:rsid w:val="00531DCB"/>
    <w:rsid w:val="00531E85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EE6"/>
    <w:rsid w:val="00540136"/>
    <w:rsid w:val="005401D3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30F"/>
    <w:rsid w:val="0054132D"/>
    <w:rsid w:val="00541429"/>
    <w:rsid w:val="00541463"/>
    <w:rsid w:val="0054153E"/>
    <w:rsid w:val="0054155B"/>
    <w:rsid w:val="005415EC"/>
    <w:rsid w:val="00541686"/>
    <w:rsid w:val="00541752"/>
    <w:rsid w:val="005417C4"/>
    <w:rsid w:val="00541931"/>
    <w:rsid w:val="00541B35"/>
    <w:rsid w:val="00541D27"/>
    <w:rsid w:val="00541DC3"/>
    <w:rsid w:val="0054214B"/>
    <w:rsid w:val="005421AA"/>
    <w:rsid w:val="0054235C"/>
    <w:rsid w:val="00542472"/>
    <w:rsid w:val="005426D5"/>
    <w:rsid w:val="00542725"/>
    <w:rsid w:val="0054274F"/>
    <w:rsid w:val="005427AB"/>
    <w:rsid w:val="0054283A"/>
    <w:rsid w:val="00542979"/>
    <w:rsid w:val="00542B6A"/>
    <w:rsid w:val="00542B7B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A73"/>
    <w:rsid w:val="00543AD2"/>
    <w:rsid w:val="00543B51"/>
    <w:rsid w:val="00543BBC"/>
    <w:rsid w:val="00543BD2"/>
    <w:rsid w:val="00543C27"/>
    <w:rsid w:val="00543D21"/>
    <w:rsid w:val="00543FD2"/>
    <w:rsid w:val="00544003"/>
    <w:rsid w:val="0054403F"/>
    <w:rsid w:val="00544104"/>
    <w:rsid w:val="005441A3"/>
    <w:rsid w:val="00544253"/>
    <w:rsid w:val="0054425A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DCD"/>
    <w:rsid w:val="00553F63"/>
    <w:rsid w:val="00553FA4"/>
    <w:rsid w:val="00553FFD"/>
    <w:rsid w:val="00554033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13D"/>
    <w:rsid w:val="0055722F"/>
    <w:rsid w:val="00557321"/>
    <w:rsid w:val="00557364"/>
    <w:rsid w:val="005573AA"/>
    <w:rsid w:val="0055787A"/>
    <w:rsid w:val="0055789D"/>
    <w:rsid w:val="0055798E"/>
    <w:rsid w:val="00557A79"/>
    <w:rsid w:val="00557AC6"/>
    <w:rsid w:val="00557C3B"/>
    <w:rsid w:val="00557DDD"/>
    <w:rsid w:val="00557DEE"/>
    <w:rsid w:val="005600B8"/>
    <w:rsid w:val="00560137"/>
    <w:rsid w:val="005601D7"/>
    <w:rsid w:val="00560305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674"/>
    <w:rsid w:val="005626EC"/>
    <w:rsid w:val="00562703"/>
    <w:rsid w:val="00562775"/>
    <w:rsid w:val="0056288F"/>
    <w:rsid w:val="005629B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C2"/>
    <w:rsid w:val="00565F67"/>
    <w:rsid w:val="005660A0"/>
    <w:rsid w:val="00566209"/>
    <w:rsid w:val="00566339"/>
    <w:rsid w:val="005665CC"/>
    <w:rsid w:val="00566622"/>
    <w:rsid w:val="005667E4"/>
    <w:rsid w:val="00566A97"/>
    <w:rsid w:val="00566C3D"/>
    <w:rsid w:val="00566DCE"/>
    <w:rsid w:val="00566DD1"/>
    <w:rsid w:val="00566FDD"/>
    <w:rsid w:val="00566FF0"/>
    <w:rsid w:val="005670EE"/>
    <w:rsid w:val="00567210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9C8"/>
    <w:rsid w:val="00567A07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70"/>
    <w:rsid w:val="00571EDC"/>
    <w:rsid w:val="00571EE8"/>
    <w:rsid w:val="00571EF8"/>
    <w:rsid w:val="00571F55"/>
    <w:rsid w:val="0057208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DB9"/>
    <w:rsid w:val="00574E18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46"/>
    <w:rsid w:val="005778CF"/>
    <w:rsid w:val="005779BA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1354"/>
    <w:rsid w:val="00581449"/>
    <w:rsid w:val="005815B8"/>
    <w:rsid w:val="00581629"/>
    <w:rsid w:val="00581954"/>
    <w:rsid w:val="005819CC"/>
    <w:rsid w:val="00581B82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889"/>
    <w:rsid w:val="00583ADC"/>
    <w:rsid w:val="00583B3C"/>
    <w:rsid w:val="00583C35"/>
    <w:rsid w:val="00583C56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912"/>
    <w:rsid w:val="0058491B"/>
    <w:rsid w:val="005849E6"/>
    <w:rsid w:val="00584ADC"/>
    <w:rsid w:val="00584AE4"/>
    <w:rsid w:val="00584B11"/>
    <w:rsid w:val="00584DCF"/>
    <w:rsid w:val="00585090"/>
    <w:rsid w:val="005850F3"/>
    <w:rsid w:val="00585205"/>
    <w:rsid w:val="0058535B"/>
    <w:rsid w:val="0058537D"/>
    <w:rsid w:val="00585434"/>
    <w:rsid w:val="0058555C"/>
    <w:rsid w:val="00585560"/>
    <w:rsid w:val="0058561B"/>
    <w:rsid w:val="005856BE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900F1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DD3"/>
    <w:rsid w:val="00590E60"/>
    <w:rsid w:val="0059103F"/>
    <w:rsid w:val="005910AF"/>
    <w:rsid w:val="005910C4"/>
    <w:rsid w:val="005910EA"/>
    <w:rsid w:val="00591215"/>
    <w:rsid w:val="005912D3"/>
    <w:rsid w:val="00591392"/>
    <w:rsid w:val="005914DF"/>
    <w:rsid w:val="005916AF"/>
    <w:rsid w:val="00591737"/>
    <w:rsid w:val="00591957"/>
    <w:rsid w:val="005919C8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716"/>
    <w:rsid w:val="00592816"/>
    <w:rsid w:val="00592848"/>
    <w:rsid w:val="00592E94"/>
    <w:rsid w:val="00592FA5"/>
    <w:rsid w:val="00592FF0"/>
    <w:rsid w:val="00593138"/>
    <w:rsid w:val="00593195"/>
    <w:rsid w:val="0059320D"/>
    <w:rsid w:val="005933C3"/>
    <w:rsid w:val="0059341B"/>
    <w:rsid w:val="00593678"/>
    <w:rsid w:val="005936F0"/>
    <w:rsid w:val="00593813"/>
    <w:rsid w:val="00593995"/>
    <w:rsid w:val="00593E32"/>
    <w:rsid w:val="00593EE0"/>
    <w:rsid w:val="00593FB0"/>
    <w:rsid w:val="00594018"/>
    <w:rsid w:val="00594097"/>
    <w:rsid w:val="0059418E"/>
    <w:rsid w:val="00594196"/>
    <w:rsid w:val="0059426C"/>
    <w:rsid w:val="00594289"/>
    <w:rsid w:val="0059434B"/>
    <w:rsid w:val="0059444D"/>
    <w:rsid w:val="00594463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41C"/>
    <w:rsid w:val="005975BE"/>
    <w:rsid w:val="0059767F"/>
    <w:rsid w:val="00597702"/>
    <w:rsid w:val="0059771C"/>
    <w:rsid w:val="0059773F"/>
    <w:rsid w:val="005978E6"/>
    <w:rsid w:val="00597A02"/>
    <w:rsid w:val="00597AB8"/>
    <w:rsid w:val="00597BE1"/>
    <w:rsid w:val="00597C35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204E"/>
    <w:rsid w:val="005A20A9"/>
    <w:rsid w:val="005A20C3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C34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4A9"/>
    <w:rsid w:val="005A44EE"/>
    <w:rsid w:val="005A4792"/>
    <w:rsid w:val="005A47E6"/>
    <w:rsid w:val="005A481B"/>
    <w:rsid w:val="005A48DC"/>
    <w:rsid w:val="005A490D"/>
    <w:rsid w:val="005A4953"/>
    <w:rsid w:val="005A4A01"/>
    <w:rsid w:val="005A4ACD"/>
    <w:rsid w:val="005A4AF3"/>
    <w:rsid w:val="005A4B5B"/>
    <w:rsid w:val="005A4C14"/>
    <w:rsid w:val="005A4CDF"/>
    <w:rsid w:val="005A4EC9"/>
    <w:rsid w:val="005A4F7B"/>
    <w:rsid w:val="005A4FB6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8F"/>
    <w:rsid w:val="005B227D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2F"/>
    <w:rsid w:val="005B2C33"/>
    <w:rsid w:val="005B2C42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CC"/>
    <w:rsid w:val="005B44D8"/>
    <w:rsid w:val="005B453F"/>
    <w:rsid w:val="005B4563"/>
    <w:rsid w:val="005B45D6"/>
    <w:rsid w:val="005B464D"/>
    <w:rsid w:val="005B46D8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93"/>
    <w:rsid w:val="005B7675"/>
    <w:rsid w:val="005B77C7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2A"/>
    <w:rsid w:val="005C0670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EA"/>
    <w:rsid w:val="005C232B"/>
    <w:rsid w:val="005C256B"/>
    <w:rsid w:val="005C2710"/>
    <w:rsid w:val="005C27B0"/>
    <w:rsid w:val="005C289B"/>
    <w:rsid w:val="005C28F3"/>
    <w:rsid w:val="005C29CF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D2"/>
    <w:rsid w:val="005C4C25"/>
    <w:rsid w:val="005C4C51"/>
    <w:rsid w:val="005C4CFE"/>
    <w:rsid w:val="005C4DE3"/>
    <w:rsid w:val="005C4EA8"/>
    <w:rsid w:val="005C4F3C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616"/>
    <w:rsid w:val="005C676F"/>
    <w:rsid w:val="005C67CC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C0"/>
    <w:rsid w:val="005C73D0"/>
    <w:rsid w:val="005C73DD"/>
    <w:rsid w:val="005C7423"/>
    <w:rsid w:val="005C747E"/>
    <w:rsid w:val="005C75BE"/>
    <w:rsid w:val="005C76AB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212A"/>
    <w:rsid w:val="005D22AC"/>
    <w:rsid w:val="005D238C"/>
    <w:rsid w:val="005D23B2"/>
    <w:rsid w:val="005D2511"/>
    <w:rsid w:val="005D281F"/>
    <w:rsid w:val="005D28E4"/>
    <w:rsid w:val="005D2B22"/>
    <w:rsid w:val="005D2BE2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AC"/>
    <w:rsid w:val="005D5B07"/>
    <w:rsid w:val="005D5B29"/>
    <w:rsid w:val="005D5B65"/>
    <w:rsid w:val="005D5BC6"/>
    <w:rsid w:val="005D5C63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6DF"/>
    <w:rsid w:val="005D6A7F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F20"/>
    <w:rsid w:val="005D706E"/>
    <w:rsid w:val="005D70B7"/>
    <w:rsid w:val="005D71BB"/>
    <w:rsid w:val="005D7283"/>
    <w:rsid w:val="005D7317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B9"/>
    <w:rsid w:val="005E31E6"/>
    <w:rsid w:val="005E33D7"/>
    <w:rsid w:val="005E3454"/>
    <w:rsid w:val="005E3675"/>
    <w:rsid w:val="005E376F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B85"/>
    <w:rsid w:val="005E4D67"/>
    <w:rsid w:val="005E4DA0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C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707A"/>
    <w:rsid w:val="005E70EA"/>
    <w:rsid w:val="005E73BB"/>
    <w:rsid w:val="005E7525"/>
    <w:rsid w:val="005E7557"/>
    <w:rsid w:val="005E77EB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CDA"/>
    <w:rsid w:val="005F0D9E"/>
    <w:rsid w:val="005F1292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FBD"/>
    <w:rsid w:val="005F20F7"/>
    <w:rsid w:val="005F2105"/>
    <w:rsid w:val="005F211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299"/>
    <w:rsid w:val="005F32A3"/>
    <w:rsid w:val="005F3433"/>
    <w:rsid w:val="005F34F5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8D"/>
    <w:rsid w:val="005F40DA"/>
    <w:rsid w:val="005F425D"/>
    <w:rsid w:val="005F44CC"/>
    <w:rsid w:val="005F483A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91"/>
    <w:rsid w:val="005F5492"/>
    <w:rsid w:val="005F54EA"/>
    <w:rsid w:val="005F5638"/>
    <w:rsid w:val="005F5664"/>
    <w:rsid w:val="005F567D"/>
    <w:rsid w:val="005F57E3"/>
    <w:rsid w:val="005F5898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46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C1"/>
    <w:rsid w:val="00602D2A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46"/>
    <w:rsid w:val="0060530B"/>
    <w:rsid w:val="00605385"/>
    <w:rsid w:val="006054E1"/>
    <w:rsid w:val="0060551E"/>
    <w:rsid w:val="0060555E"/>
    <w:rsid w:val="006056E1"/>
    <w:rsid w:val="006057B7"/>
    <w:rsid w:val="0060583B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D"/>
    <w:rsid w:val="0060757A"/>
    <w:rsid w:val="006075D9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604"/>
    <w:rsid w:val="00611822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A46"/>
    <w:rsid w:val="00615D00"/>
    <w:rsid w:val="00615ED6"/>
    <w:rsid w:val="00615F45"/>
    <w:rsid w:val="0061603D"/>
    <w:rsid w:val="0061608E"/>
    <w:rsid w:val="00616139"/>
    <w:rsid w:val="00616219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709C"/>
    <w:rsid w:val="006170C2"/>
    <w:rsid w:val="006172CE"/>
    <w:rsid w:val="00617448"/>
    <w:rsid w:val="006174EC"/>
    <w:rsid w:val="00617654"/>
    <w:rsid w:val="006178EB"/>
    <w:rsid w:val="00617908"/>
    <w:rsid w:val="00617AC3"/>
    <w:rsid w:val="00617ACD"/>
    <w:rsid w:val="00617AF8"/>
    <w:rsid w:val="00617C23"/>
    <w:rsid w:val="00617D08"/>
    <w:rsid w:val="00617D49"/>
    <w:rsid w:val="00617EAC"/>
    <w:rsid w:val="00620031"/>
    <w:rsid w:val="006201E6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BE5"/>
    <w:rsid w:val="00622C7E"/>
    <w:rsid w:val="00622D35"/>
    <w:rsid w:val="00622E1C"/>
    <w:rsid w:val="00622EE7"/>
    <w:rsid w:val="00622F3E"/>
    <w:rsid w:val="00622F9B"/>
    <w:rsid w:val="00622FE8"/>
    <w:rsid w:val="00623084"/>
    <w:rsid w:val="0062328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90"/>
    <w:rsid w:val="00624826"/>
    <w:rsid w:val="00624833"/>
    <w:rsid w:val="00624889"/>
    <w:rsid w:val="0062490A"/>
    <w:rsid w:val="00624935"/>
    <w:rsid w:val="006249D3"/>
    <w:rsid w:val="00624A5F"/>
    <w:rsid w:val="00624CF1"/>
    <w:rsid w:val="00624D1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181"/>
    <w:rsid w:val="006301DD"/>
    <w:rsid w:val="0063020B"/>
    <w:rsid w:val="0063021B"/>
    <w:rsid w:val="0063024B"/>
    <w:rsid w:val="00630254"/>
    <w:rsid w:val="00630326"/>
    <w:rsid w:val="006303C0"/>
    <w:rsid w:val="006304CB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611"/>
    <w:rsid w:val="0063368E"/>
    <w:rsid w:val="006338B4"/>
    <w:rsid w:val="00633A60"/>
    <w:rsid w:val="00633AF8"/>
    <w:rsid w:val="00633C62"/>
    <w:rsid w:val="00633C63"/>
    <w:rsid w:val="00633CAD"/>
    <w:rsid w:val="00633F3F"/>
    <w:rsid w:val="006340FA"/>
    <w:rsid w:val="006341B0"/>
    <w:rsid w:val="0063435A"/>
    <w:rsid w:val="006343BB"/>
    <w:rsid w:val="006343FE"/>
    <w:rsid w:val="006346BD"/>
    <w:rsid w:val="00634718"/>
    <w:rsid w:val="00634755"/>
    <w:rsid w:val="00634781"/>
    <w:rsid w:val="006347DC"/>
    <w:rsid w:val="00634855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5BC"/>
    <w:rsid w:val="006365DE"/>
    <w:rsid w:val="0063667B"/>
    <w:rsid w:val="006366A9"/>
    <w:rsid w:val="0063670D"/>
    <w:rsid w:val="006367DD"/>
    <w:rsid w:val="006367F3"/>
    <w:rsid w:val="00636825"/>
    <w:rsid w:val="00636A23"/>
    <w:rsid w:val="00636B8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70F"/>
    <w:rsid w:val="006377DE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D5"/>
    <w:rsid w:val="00641C1F"/>
    <w:rsid w:val="00641D35"/>
    <w:rsid w:val="00641E8A"/>
    <w:rsid w:val="00641F4A"/>
    <w:rsid w:val="00641F9A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EA"/>
    <w:rsid w:val="00645553"/>
    <w:rsid w:val="006455F5"/>
    <w:rsid w:val="00645659"/>
    <w:rsid w:val="006457E2"/>
    <w:rsid w:val="0064587A"/>
    <w:rsid w:val="00645932"/>
    <w:rsid w:val="00645989"/>
    <w:rsid w:val="006459F2"/>
    <w:rsid w:val="00645C9F"/>
    <w:rsid w:val="00645D25"/>
    <w:rsid w:val="00645D37"/>
    <w:rsid w:val="00645DD9"/>
    <w:rsid w:val="00645F19"/>
    <w:rsid w:val="00645F31"/>
    <w:rsid w:val="00646216"/>
    <w:rsid w:val="00646397"/>
    <w:rsid w:val="00646591"/>
    <w:rsid w:val="00646753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A5"/>
    <w:rsid w:val="00651128"/>
    <w:rsid w:val="0065116F"/>
    <w:rsid w:val="0065135D"/>
    <w:rsid w:val="00651408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A94"/>
    <w:rsid w:val="00651B34"/>
    <w:rsid w:val="00651C35"/>
    <w:rsid w:val="00651CCF"/>
    <w:rsid w:val="006520FE"/>
    <w:rsid w:val="006521EE"/>
    <w:rsid w:val="0065223E"/>
    <w:rsid w:val="00652283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31B7"/>
    <w:rsid w:val="00653379"/>
    <w:rsid w:val="006533C4"/>
    <w:rsid w:val="006534CC"/>
    <w:rsid w:val="006534D9"/>
    <w:rsid w:val="0065364D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B3"/>
    <w:rsid w:val="006562C4"/>
    <w:rsid w:val="006562D0"/>
    <w:rsid w:val="00656357"/>
    <w:rsid w:val="00656465"/>
    <w:rsid w:val="00656517"/>
    <w:rsid w:val="006565FB"/>
    <w:rsid w:val="006565FD"/>
    <w:rsid w:val="00656634"/>
    <w:rsid w:val="00656802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708"/>
    <w:rsid w:val="00661852"/>
    <w:rsid w:val="00661A4A"/>
    <w:rsid w:val="00661B6E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2D9"/>
    <w:rsid w:val="00663422"/>
    <w:rsid w:val="0066367A"/>
    <w:rsid w:val="0066377E"/>
    <w:rsid w:val="00663A20"/>
    <w:rsid w:val="00663B83"/>
    <w:rsid w:val="00663C0F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F0C"/>
    <w:rsid w:val="00666042"/>
    <w:rsid w:val="006660BD"/>
    <w:rsid w:val="00666160"/>
    <w:rsid w:val="00666219"/>
    <w:rsid w:val="00666235"/>
    <w:rsid w:val="0066654C"/>
    <w:rsid w:val="0066659D"/>
    <w:rsid w:val="006666BD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78"/>
    <w:rsid w:val="00670E6F"/>
    <w:rsid w:val="00670E88"/>
    <w:rsid w:val="00670E8D"/>
    <w:rsid w:val="00670F37"/>
    <w:rsid w:val="006710EA"/>
    <w:rsid w:val="00671188"/>
    <w:rsid w:val="006712A1"/>
    <w:rsid w:val="006713D2"/>
    <w:rsid w:val="0067141C"/>
    <w:rsid w:val="0067149E"/>
    <w:rsid w:val="00671592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4B"/>
    <w:rsid w:val="00673595"/>
    <w:rsid w:val="00673659"/>
    <w:rsid w:val="006736B3"/>
    <w:rsid w:val="00673791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F04"/>
    <w:rsid w:val="006770A5"/>
    <w:rsid w:val="006770FA"/>
    <w:rsid w:val="00677298"/>
    <w:rsid w:val="006772E9"/>
    <w:rsid w:val="0067731B"/>
    <w:rsid w:val="00677351"/>
    <w:rsid w:val="006775EA"/>
    <w:rsid w:val="00677640"/>
    <w:rsid w:val="006777F8"/>
    <w:rsid w:val="0067781C"/>
    <w:rsid w:val="0067796B"/>
    <w:rsid w:val="00677A89"/>
    <w:rsid w:val="00677BA3"/>
    <w:rsid w:val="00677C53"/>
    <w:rsid w:val="00677DF7"/>
    <w:rsid w:val="00677EB4"/>
    <w:rsid w:val="00677FDF"/>
    <w:rsid w:val="0068004C"/>
    <w:rsid w:val="00680062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E1"/>
    <w:rsid w:val="00681053"/>
    <w:rsid w:val="006810A4"/>
    <w:rsid w:val="006811B0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461"/>
    <w:rsid w:val="00683525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348"/>
    <w:rsid w:val="0069038C"/>
    <w:rsid w:val="006903CC"/>
    <w:rsid w:val="006905D5"/>
    <w:rsid w:val="00690790"/>
    <w:rsid w:val="00690891"/>
    <w:rsid w:val="00690952"/>
    <w:rsid w:val="00690AF3"/>
    <w:rsid w:val="00690B36"/>
    <w:rsid w:val="00690EF6"/>
    <w:rsid w:val="00690F7F"/>
    <w:rsid w:val="00690FA4"/>
    <w:rsid w:val="006910B9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46"/>
    <w:rsid w:val="006923B4"/>
    <w:rsid w:val="006924E7"/>
    <w:rsid w:val="006924F8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D0B"/>
    <w:rsid w:val="00693E01"/>
    <w:rsid w:val="00693E53"/>
    <w:rsid w:val="00693E6B"/>
    <w:rsid w:val="00693EDE"/>
    <w:rsid w:val="00693F51"/>
    <w:rsid w:val="006940D3"/>
    <w:rsid w:val="00694154"/>
    <w:rsid w:val="00694161"/>
    <w:rsid w:val="006941BB"/>
    <w:rsid w:val="00694237"/>
    <w:rsid w:val="006942C8"/>
    <w:rsid w:val="0069445A"/>
    <w:rsid w:val="00694599"/>
    <w:rsid w:val="00694603"/>
    <w:rsid w:val="00694606"/>
    <w:rsid w:val="0069463F"/>
    <w:rsid w:val="006946C4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408"/>
    <w:rsid w:val="006A3487"/>
    <w:rsid w:val="006A3746"/>
    <w:rsid w:val="006A3753"/>
    <w:rsid w:val="006A37F2"/>
    <w:rsid w:val="006A394C"/>
    <w:rsid w:val="006A3AAA"/>
    <w:rsid w:val="006A3B2B"/>
    <w:rsid w:val="006A3B6E"/>
    <w:rsid w:val="006A3B9F"/>
    <w:rsid w:val="006A3BBB"/>
    <w:rsid w:val="006A3BF9"/>
    <w:rsid w:val="006A3C47"/>
    <w:rsid w:val="006A3CC6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A2D"/>
    <w:rsid w:val="006A5A80"/>
    <w:rsid w:val="006A5B4E"/>
    <w:rsid w:val="006A5C86"/>
    <w:rsid w:val="006A5FD9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B8"/>
    <w:rsid w:val="006A7CA2"/>
    <w:rsid w:val="006A7CB0"/>
    <w:rsid w:val="006A7DAD"/>
    <w:rsid w:val="006A7F33"/>
    <w:rsid w:val="006B0152"/>
    <w:rsid w:val="006B01C5"/>
    <w:rsid w:val="006B029D"/>
    <w:rsid w:val="006B02D8"/>
    <w:rsid w:val="006B03A1"/>
    <w:rsid w:val="006B0418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E88"/>
    <w:rsid w:val="006B2F9F"/>
    <w:rsid w:val="006B307A"/>
    <w:rsid w:val="006B3213"/>
    <w:rsid w:val="006B32F1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4092"/>
    <w:rsid w:val="006B40CB"/>
    <w:rsid w:val="006B40EC"/>
    <w:rsid w:val="006B417C"/>
    <w:rsid w:val="006B41EC"/>
    <w:rsid w:val="006B4218"/>
    <w:rsid w:val="006B425A"/>
    <w:rsid w:val="006B4516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FA"/>
    <w:rsid w:val="006C090C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F8B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509"/>
    <w:rsid w:val="006C452B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9F"/>
    <w:rsid w:val="006C6FD0"/>
    <w:rsid w:val="006C7052"/>
    <w:rsid w:val="006C714E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A28"/>
    <w:rsid w:val="006D3B3D"/>
    <w:rsid w:val="006D3BA4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37"/>
    <w:rsid w:val="006D4873"/>
    <w:rsid w:val="006D49AD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9C"/>
    <w:rsid w:val="006D7DD4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629"/>
    <w:rsid w:val="006E1654"/>
    <w:rsid w:val="006E17ED"/>
    <w:rsid w:val="006E1835"/>
    <w:rsid w:val="006E188B"/>
    <w:rsid w:val="006E197A"/>
    <w:rsid w:val="006E19B0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6E"/>
    <w:rsid w:val="006E504D"/>
    <w:rsid w:val="006E50B0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568"/>
    <w:rsid w:val="006E661D"/>
    <w:rsid w:val="006E662B"/>
    <w:rsid w:val="006E6646"/>
    <w:rsid w:val="006E665C"/>
    <w:rsid w:val="006E666F"/>
    <w:rsid w:val="006E66C8"/>
    <w:rsid w:val="006E6799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D7"/>
    <w:rsid w:val="006E7978"/>
    <w:rsid w:val="006E79EC"/>
    <w:rsid w:val="006E7A59"/>
    <w:rsid w:val="006E7B0E"/>
    <w:rsid w:val="006E7C08"/>
    <w:rsid w:val="006E7E27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D41"/>
    <w:rsid w:val="006F0DA3"/>
    <w:rsid w:val="006F0EBB"/>
    <w:rsid w:val="006F0EBC"/>
    <w:rsid w:val="006F0EC5"/>
    <w:rsid w:val="006F0FD5"/>
    <w:rsid w:val="006F112D"/>
    <w:rsid w:val="006F11D3"/>
    <w:rsid w:val="006F1225"/>
    <w:rsid w:val="006F12D0"/>
    <w:rsid w:val="006F134C"/>
    <w:rsid w:val="006F13BF"/>
    <w:rsid w:val="006F145D"/>
    <w:rsid w:val="006F151D"/>
    <w:rsid w:val="006F19E3"/>
    <w:rsid w:val="006F1ACC"/>
    <w:rsid w:val="006F1AE4"/>
    <w:rsid w:val="006F1B6B"/>
    <w:rsid w:val="006F1BC9"/>
    <w:rsid w:val="006F1D69"/>
    <w:rsid w:val="006F1FFE"/>
    <w:rsid w:val="006F204F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F8"/>
    <w:rsid w:val="006F533D"/>
    <w:rsid w:val="006F54F8"/>
    <w:rsid w:val="006F55A2"/>
    <w:rsid w:val="006F55EF"/>
    <w:rsid w:val="006F582F"/>
    <w:rsid w:val="006F587D"/>
    <w:rsid w:val="006F59B2"/>
    <w:rsid w:val="006F59D4"/>
    <w:rsid w:val="006F5BC8"/>
    <w:rsid w:val="006F5CB5"/>
    <w:rsid w:val="006F5CDE"/>
    <w:rsid w:val="006F5ED2"/>
    <w:rsid w:val="006F5F44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857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62"/>
    <w:rsid w:val="00702989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6B"/>
    <w:rsid w:val="00703CF8"/>
    <w:rsid w:val="00703DA5"/>
    <w:rsid w:val="00703E03"/>
    <w:rsid w:val="00704027"/>
    <w:rsid w:val="00704117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AEC"/>
    <w:rsid w:val="00707BBA"/>
    <w:rsid w:val="00707C16"/>
    <w:rsid w:val="00707C19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33D"/>
    <w:rsid w:val="0071237B"/>
    <w:rsid w:val="00712398"/>
    <w:rsid w:val="007125D8"/>
    <w:rsid w:val="007126DD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276"/>
    <w:rsid w:val="007134F8"/>
    <w:rsid w:val="0071352E"/>
    <w:rsid w:val="0071359E"/>
    <w:rsid w:val="0071360B"/>
    <w:rsid w:val="007136C6"/>
    <w:rsid w:val="007136E2"/>
    <w:rsid w:val="007138A6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E2"/>
    <w:rsid w:val="007144DE"/>
    <w:rsid w:val="0071466C"/>
    <w:rsid w:val="0071474A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91F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FC"/>
    <w:rsid w:val="0072205A"/>
    <w:rsid w:val="00722093"/>
    <w:rsid w:val="007222A7"/>
    <w:rsid w:val="0072242A"/>
    <w:rsid w:val="00722468"/>
    <w:rsid w:val="00722524"/>
    <w:rsid w:val="00722671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5BA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A8"/>
    <w:rsid w:val="00725DAC"/>
    <w:rsid w:val="00725FFF"/>
    <w:rsid w:val="00726119"/>
    <w:rsid w:val="00726305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030"/>
    <w:rsid w:val="0072710C"/>
    <w:rsid w:val="0072711D"/>
    <w:rsid w:val="0072718C"/>
    <w:rsid w:val="00727306"/>
    <w:rsid w:val="007273E8"/>
    <w:rsid w:val="0072742C"/>
    <w:rsid w:val="007274D3"/>
    <w:rsid w:val="00727514"/>
    <w:rsid w:val="00727516"/>
    <w:rsid w:val="00727681"/>
    <w:rsid w:val="007277C0"/>
    <w:rsid w:val="00727A91"/>
    <w:rsid w:val="00727BBB"/>
    <w:rsid w:val="00727C2D"/>
    <w:rsid w:val="00727CDC"/>
    <w:rsid w:val="00727DDF"/>
    <w:rsid w:val="00727DE6"/>
    <w:rsid w:val="00727E5C"/>
    <w:rsid w:val="00727EE8"/>
    <w:rsid w:val="00727F64"/>
    <w:rsid w:val="00727F72"/>
    <w:rsid w:val="00727FA7"/>
    <w:rsid w:val="00727FCD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416"/>
    <w:rsid w:val="0073148D"/>
    <w:rsid w:val="007316A4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404D"/>
    <w:rsid w:val="0073433B"/>
    <w:rsid w:val="00734376"/>
    <w:rsid w:val="00734746"/>
    <w:rsid w:val="00734780"/>
    <w:rsid w:val="00734BC1"/>
    <w:rsid w:val="00734D47"/>
    <w:rsid w:val="00734D55"/>
    <w:rsid w:val="00734D70"/>
    <w:rsid w:val="00734D8A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913"/>
    <w:rsid w:val="00735A5A"/>
    <w:rsid w:val="00735C45"/>
    <w:rsid w:val="00735E44"/>
    <w:rsid w:val="00735E93"/>
    <w:rsid w:val="00735F4C"/>
    <w:rsid w:val="007360A6"/>
    <w:rsid w:val="007360FB"/>
    <w:rsid w:val="007361A9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87"/>
    <w:rsid w:val="00736BE4"/>
    <w:rsid w:val="00736F98"/>
    <w:rsid w:val="00737032"/>
    <w:rsid w:val="0073721F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E25"/>
    <w:rsid w:val="00741F71"/>
    <w:rsid w:val="00741FF7"/>
    <w:rsid w:val="00742065"/>
    <w:rsid w:val="00742096"/>
    <w:rsid w:val="007420FB"/>
    <w:rsid w:val="00742151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512"/>
    <w:rsid w:val="00747741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E9"/>
    <w:rsid w:val="00747E0E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8C"/>
    <w:rsid w:val="0075784B"/>
    <w:rsid w:val="007578FF"/>
    <w:rsid w:val="007579AE"/>
    <w:rsid w:val="007579B5"/>
    <w:rsid w:val="007579C4"/>
    <w:rsid w:val="007579D7"/>
    <w:rsid w:val="00757B07"/>
    <w:rsid w:val="00757CA4"/>
    <w:rsid w:val="00757CA5"/>
    <w:rsid w:val="00757D17"/>
    <w:rsid w:val="00757DAC"/>
    <w:rsid w:val="00757E8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B18"/>
    <w:rsid w:val="00764B65"/>
    <w:rsid w:val="00764B67"/>
    <w:rsid w:val="00764BCC"/>
    <w:rsid w:val="00764D4A"/>
    <w:rsid w:val="00764E25"/>
    <w:rsid w:val="00764E9B"/>
    <w:rsid w:val="00764F88"/>
    <w:rsid w:val="0076501B"/>
    <w:rsid w:val="007650AF"/>
    <w:rsid w:val="00765124"/>
    <w:rsid w:val="007654F0"/>
    <w:rsid w:val="00765526"/>
    <w:rsid w:val="00765B6A"/>
    <w:rsid w:val="00765B7A"/>
    <w:rsid w:val="00765C0C"/>
    <w:rsid w:val="00765DA1"/>
    <w:rsid w:val="00765E01"/>
    <w:rsid w:val="00766194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22"/>
    <w:rsid w:val="007752A4"/>
    <w:rsid w:val="00775680"/>
    <w:rsid w:val="007756E6"/>
    <w:rsid w:val="0077575F"/>
    <w:rsid w:val="00775975"/>
    <w:rsid w:val="00775A66"/>
    <w:rsid w:val="00775AAB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D7"/>
    <w:rsid w:val="00776DB3"/>
    <w:rsid w:val="00776DDB"/>
    <w:rsid w:val="00776EDC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CED"/>
    <w:rsid w:val="00785EAC"/>
    <w:rsid w:val="00785F4B"/>
    <w:rsid w:val="00786069"/>
    <w:rsid w:val="007863DA"/>
    <w:rsid w:val="00786484"/>
    <w:rsid w:val="00786B78"/>
    <w:rsid w:val="00786BD6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6BA"/>
    <w:rsid w:val="007916F1"/>
    <w:rsid w:val="007917E1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510"/>
    <w:rsid w:val="0079253D"/>
    <w:rsid w:val="0079253F"/>
    <w:rsid w:val="00792689"/>
    <w:rsid w:val="007926B3"/>
    <w:rsid w:val="0079276F"/>
    <w:rsid w:val="0079278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258"/>
    <w:rsid w:val="007952C5"/>
    <w:rsid w:val="0079539E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81"/>
    <w:rsid w:val="00795FD2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217"/>
    <w:rsid w:val="0079724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F61"/>
    <w:rsid w:val="007A108C"/>
    <w:rsid w:val="007A11D7"/>
    <w:rsid w:val="007A1293"/>
    <w:rsid w:val="007A1340"/>
    <w:rsid w:val="007A14E1"/>
    <w:rsid w:val="007A1665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13C"/>
    <w:rsid w:val="007A51A8"/>
    <w:rsid w:val="007A51B7"/>
    <w:rsid w:val="007A51C6"/>
    <w:rsid w:val="007A533F"/>
    <w:rsid w:val="007A5558"/>
    <w:rsid w:val="007A565F"/>
    <w:rsid w:val="007A5913"/>
    <w:rsid w:val="007A591B"/>
    <w:rsid w:val="007A59E7"/>
    <w:rsid w:val="007A5A5C"/>
    <w:rsid w:val="007A5A85"/>
    <w:rsid w:val="007A5C6B"/>
    <w:rsid w:val="007A5C8C"/>
    <w:rsid w:val="007A5D53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A25"/>
    <w:rsid w:val="007A6C84"/>
    <w:rsid w:val="007A6E00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15A"/>
    <w:rsid w:val="007B0201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173"/>
    <w:rsid w:val="007B61BA"/>
    <w:rsid w:val="007B620B"/>
    <w:rsid w:val="007B6383"/>
    <w:rsid w:val="007B6663"/>
    <w:rsid w:val="007B6686"/>
    <w:rsid w:val="007B671B"/>
    <w:rsid w:val="007B6819"/>
    <w:rsid w:val="007B6A72"/>
    <w:rsid w:val="007B6AAF"/>
    <w:rsid w:val="007B6BAB"/>
    <w:rsid w:val="007B6BE9"/>
    <w:rsid w:val="007B6DAD"/>
    <w:rsid w:val="007B6F59"/>
    <w:rsid w:val="007B70C5"/>
    <w:rsid w:val="007B7203"/>
    <w:rsid w:val="007B737B"/>
    <w:rsid w:val="007B7429"/>
    <w:rsid w:val="007B75F7"/>
    <w:rsid w:val="007B7758"/>
    <w:rsid w:val="007B7890"/>
    <w:rsid w:val="007B78D9"/>
    <w:rsid w:val="007B7903"/>
    <w:rsid w:val="007B7943"/>
    <w:rsid w:val="007B7A7D"/>
    <w:rsid w:val="007B7B17"/>
    <w:rsid w:val="007B7DB1"/>
    <w:rsid w:val="007B7E53"/>
    <w:rsid w:val="007B7F69"/>
    <w:rsid w:val="007B7FEF"/>
    <w:rsid w:val="007C0012"/>
    <w:rsid w:val="007C0047"/>
    <w:rsid w:val="007C005A"/>
    <w:rsid w:val="007C0184"/>
    <w:rsid w:val="007C0291"/>
    <w:rsid w:val="007C0379"/>
    <w:rsid w:val="007C037F"/>
    <w:rsid w:val="007C0458"/>
    <w:rsid w:val="007C04F2"/>
    <w:rsid w:val="007C04F8"/>
    <w:rsid w:val="007C05CB"/>
    <w:rsid w:val="007C0622"/>
    <w:rsid w:val="007C06BF"/>
    <w:rsid w:val="007C0874"/>
    <w:rsid w:val="007C0985"/>
    <w:rsid w:val="007C0A96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A7B"/>
    <w:rsid w:val="007C1B19"/>
    <w:rsid w:val="007C1BF1"/>
    <w:rsid w:val="007C1CDF"/>
    <w:rsid w:val="007C1CEF"/>
    <w:rsid w:val="007C1F0B"/>
    <w:rsid w:val="007C1F2D"/>
    <w:rsid w:val="007C212B"/>
    <w:rsid w:val="007C21A1"/>
    <w:rsid w:val="007C22A3"/>
    <w:rsid w:val="007C23A4"/>
    <w:rsid w:val="007C24DB"/>
    <w:rsid w:val="007C2673"/>
    <w:rsid w:val="007C26CC"/>
    <w:rsid w:val="007C2898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FBC"/>
    <w:rsid w:val="007C52A7"/>
    <w:rsid w:val="007C5311"/>
    <w:rsid w:val="007C538F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228"/>
    <w:rsid w:val="007D12DE"/>
    <w:rsid w:val="007D1361"/>
    <w:rsid w:val="007D1529"/>
    <w:rsid w:val="007D1552"/>
    <w:rsid w:val="007D1597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BA"/>
    <w:rsid w:val="007D46EE"/>
    <w:rsid w:val="007D4727"/>
    <w:rsid w:val="007D497E"/>
    <w:rsid w:val="007D4A2A"/>
    <w:rsid w:val="007D4A48"/>
    <w:rsid w:val="007D4A85"/>
    <w:rsid w:val="007D4C60"/>
    <w:rsid w:val="007D4DA7"/>
    <w:rsid w:val="007D4EDB"/>
    <w:rsid w:val="007D4F4D"/>
    <w:rsid w:val="007D4FA7"/>
    <w:rsid w:val="007D5018"/>
    <w:rsid w:val="007D50F9"/>
    <w:rsid w:val="007D52AC"/>
    <w:rsid w:val="007D52DB"/>
    <w:rsid w:val="007D5312"/>
    <w:rsid w:val="007D54BA"/>
    <w:rsid w:val="007D5660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27"/>
    <w:rsid w:val="007D6A87"/>
    <w:rsid w:val="007D6D1E"/>
    <w:rsid w:val="007D6EC9"/>
    <w:rsid w:val="007D70DB"/>
    <w:rsid w:val="007D71A8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37F"/>
    <w:rsid w:val="007E13B4"/>
    <w:rsid w:val="007E1488"/>
    <w:rsid w:val="007E15E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B0"/>
    <w:rsid w:val="007E3520"/>
    <w:rsid w:val="007E3549"/>
    <w:rsid w:val="007E3667"/>
    <w:rsid w:val="007E368E"/>
    <w:rsid w:val="007E379A"/>
    <w:rsid w:val="007E3932"/>
    <w:rsid w:val="007E39B3"/>
    <w:rsid w:val="007E3B6B"/>
    <w:rsid w:val="007E3E2D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501"/>
    <w:rsid w:val="007E655C"/>
    <w:rsid w:val="007E65A2"/>
    <w:rsid w:val="007E662C"/>
    <w:rsid w:val="007E6703"/>
    <w:rsid w:val="007E693D"/>
    <w:rsid w:val="007E6C37"/>
    <w:rsid w:val="007E6CC8"/>
    <w:rsid w:val="007E6D85"/>
    <w:rsid w:val="007E6E41"/>
    <w:rsid w:val="007E6E48"/>
    <w:rsid w:val="007E6E60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E79"/>
    <w:rsid w:val="007E7FD4"/>
    <w:rsid w:val="007F005D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D"/>
    <w:rsid w:val="007F3AC6"/>
    <w:rsid w:val="007F3B40"/>
    <w:rsid w:val="007F3BEE"/>
    <w:rsid w:val="007F3C42"/>
    <w:rsid w:val="007F3D1F"/>
    <w:rsid w:val="007F3E4E"/>
    <w:rsid w:val="007F3EEA"/>
    <w:rsid w:val="007F3F43"/>
    <w:rsid w:val="007F4012"/>
    <w:rsid w:val="007F411F"/>
    <w:rsid w:val="007F419F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332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7212"/>
    <w:rsid w:val="007F7252"/>
    <w:rsid w:val="007F7299"/>
    <w:rsid w:val="007F7494"/>
    <w:rsid w:val="007F762C"/>
    <w:rsid w:val="007F76A7"/>
    <w:rsid w:val="007F76C3"/>
    <w:rsid w:val="007F7830"/>
    <w:rsid w:val="007F79EA"/>
    <w:rsid w:val="007F7B29"/>
    <w:rsid w:val="007F7BB1"/>
    <w:rsid w:val="007F7C84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B01"/>
    <w:rsid w:val="00800B41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CA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8F"/>
    <w:rsid w:val="00802C92"/>
    <w:rsid w:val="00802D81"/>
    <w:rsid w:val="00802E79"/>
    <w:rsid w:val="00802E8E"/>
    <w:rsid w:val="00802F4D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225"/>
    <w:rsid w:val="0080427B"/>
    <w:rsid w:val="0080432F"/>
    <w:rsid w:val="0080449F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D17"/>
    <w:rsid w:val="00806D74"/>
    <w:rsid w:val="00806E6D"/>
    <w:rsid w:val="00806FDF"/>
    <w:rsid w:val="00807080"/>
    <w:rsid w:val="008070C4"/>
    <w:rsid w:val="00807116"/>
    <w:rsid w:val="00807307"/>
    <w:rsid w:val="00807576"/>
    <w:rsid w:val="00807662"/>
    <w:rsid w:val="00807713"/>
    <w:rsid w:val="0080784D"/>
    <w:rsid w:val="0080786C"/>
    <w:rsid w:val="00807878"/>
    <w:rsid w:val="00807897"/>
    <w:rsid w:val="00807899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A3"/>
    <w:rsid w:val="008136EC"/>
    <w:rsid w:val="008138DE"/>
    <w:rsid w:val="00813978"/>
    <w:rsid w:val="00813A8C"/>
    <w:rsid w:val="00813AEF"/>
    <w:rsid w:val="00813E5C"/>
    <w:rsid w:val="0081419B"/>
    <w:rsid w:val="008141DA"/>
    <w:rsid w:val="00814253"/>
    <w:rsid w:val="00814294"/>
    <w:rsid w:val="008143A0"/>
    <w:rsid w:val="0081442A"/>
    <w:rsid w:val="00814534"/>
    <w:rsid w:val="00814605"/>
    <w:rsid w:val="008146BB"/>
    <w:rsid w:val="0081481B"/>
    <w:rsid w:val="00814985"/>
    <w:rsid w:val="00814A08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8E9"/>
    <w:rsid w:val="00822933"/>
    <w:rsid w:val="00822A63"/>
    <w:rsid w:val="00822B4E"/>
    <w:rsid w:val="00822C04"/>
    <w:rsid w:val="00822C38"/>
    <w:rsid w:val="00822C97"/>
    <w:rsid w:val="00822CA9"/>
    <w:rsid w:val="00822D5F"/>
    <w:rsid w:val="00822DC3"/>
    <w:rsid w:val="00822E29"/>
    <w:rsid w:val="00822EE4"/>
    <w:rsid w:val="00822EF2"/>
    <w:rsid w:val="00823254"/>
    <w:rsid w:val="0082333C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318"/>
    <w:rsid w:val="008304AB"/>
    <w:rsid w:val="008305E6"/>
    <w:rsid w:val="00830855"/>
    <w:rsid w:val="008308F9"/>
    <w:rsid w:val="00830900"/>
    <w:rsid w:val="0083092A"/>
    <w:rsid w:val="0083099E"/>
    <w:rsid w:val="008309CE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DE6"/>
    <w:rsid w:val="00833FED"/>
    <w:rsid w:val="00834050"/>
    <w:rsid w:val="008342B5"/>
    <w:rsid w:val="0083435F"/>
    <w:rsid w:val="00834478"/>
    <w:rsid w:val="00834574"/>
    <w:rsid w:val="0083461F"/>
    <w:rsid w:val="00834716"/>
    <w:rsid w:val="00834803"/>
    <w:rsid w:val="008348A0"/>
    <w:rsid w:val="008348A1"/>
    <w:rsid w:val="00834E40"/>
    <w:rsid w:val="00834E7F"/>
    <w:rsid w:val="00834EF5"/>
    <w:rsid w:val="00834F15"/>
    <w:rsid w:val="0083500E"/>
    <w:rsid w:val="008352DD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D64"/>
    <w:rsid w:val="00835DA7"/>
    <w:rsid w:val="00835DE7"/>
    <w:rsid w:val="00835F29"/>
    <w:rsid w:val="00836049"/>
    <w:rsid w:val="008364FA"/>
    <w:rsid w:val="0083665A"/>
    <w:rsid w:val="008366EC"/>
    <w:rsid w:val="008366F6"/>
    <w:rsid w:val="008367DB"/>
    <w:rsid w:val="00836901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A6"/>
    <w:rsid w:val="00841560"/>
    <w:rsid w:val="008415D1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61"/>
    <w:rsid w:val="00843135"/>
    <w:rsid w:val="0084314E"/>
    <w:rsid w:val="008431EF"/>
    <w:rsid w:val="008434C7"/>
    <w:rsid w:val="0084362A"/>
    <w:rsid w:val="008436B5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302"/>
    <w:rsid w:val="008463BB"/>
    <w:rsid w:val="0084684C"/>
    <w:rsid w:val="00846955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4A9"/>
    <w:rsid w:val="008524EC"/>
    <w:rsid w:val="0085267C"/>
    <w:rsid w:val="00852861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794"/>
    <w:rsid w:val="008537B2"/>
    <w:rsid w:val="008537BA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B77"/>
    <w:rsid w:val="00856FEA"/>
    <w:rsid w:val="00857008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FCC"/>
    <w:rsid w:val="0086012E"/>
    <w:rsid w:val="008602B1"/>
    <w:rsid w:val="00860339"/>
    <w:rsid w:val="008604E1"/>
    <w:rsid w:val="00860555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C"/>
    <w:rsid w:val="00861B82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504"/>
    <w:rsid w:val="008625FA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134"/>
    <w:rsid w:val="0086314A"/>
    <w:rsid w:val="00863207"/>
    <w:rsid w:val="0086328D"/>
    <w:rsid w:val="0086328E"/>
    <w:rsid w:val="00863414"/>
    <w:rsid w:val="00863556"/>
    <w:rsid w:val="008635C4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359"/>
    <w:rsid w:val="008643ED"/>
    <w:rsid w:val="00864510"/>
    <w:rsid w:val="0086453F"/>
    <w:rsid w:val="00864637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D86"/>
    <w:rsid w:val="00866017"/>
    <w:rsid w:val="008660AF"/>
    <w:rsid w:val="00866103"/>
    <w:rsid w:val="00866344"/>
    <w:rsid w:val="00866457"/>
    <w:rsid w:val="00866465"/>
    <w:rsid w:val="008665DB"/>
    <w:rsid w:val="008665F3"/>
    <w:rsid w:val="00866709"/>
    <w:rsid w:val="0086673B"/>
    <w:rsid w:val="0086674F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C1A"/>
    <w:rsid w:val="00870CE3"/>
    <w:rsid w:val="00870E55"/>
    <w:rsid w:val="00870F69"/>
    <w:rsid w:val="00871076"/>
    <w:rsid w:val="00871111"/>
    <w:rsid w:val="0087120D"/>
    <w:rsid w:val="00871666"/>
    <w:rsid w:val="0087167E"/>
    <w:rsid w:val="00871716"/>
    <w:rsid w:val="00871950"/>
    <w:rsid w:val="0087195E"/>
    <w:rsid w:val="00871A08"/>
    <w:rsid w:val="00871A33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BE"/>
    <w:rsid w:val="008720F7"/>
    <w:rsid w:val="0087213D"/>
    <w:rsid w:val="00872178"/>
    <w:rsid w:val="008721C2"/>
    <w:rsid w:val="0087225F"/>
    <w:rsid w:val="00872304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EAA"/>
    <w:rsid w:val="0087306F"/>
    <w:rsid w:val="00873133"/>
    <w:rsid w:val="0087334B"/>
    <w:rsid w:val="0087343D"/>
    <w:rsid w:val="00873996"/>
    <w:rsid w:val="00873ADB"/>
    <w:rsid w:val="00873D9F"/>
    <w:rsid w:val="00873E11"/>
    <w:rsid w:val="00873F43"/>
    <w:rsid w:val="008743C3"/>
    <w:rsid w:val="00874445"/>
    <w:rsid w:val="00874581"/>
    <w:rsid w:val="00874903"/>
    <w:rsid w:val="00874978"/>
    <w:rsid w:val="008749A9"/>
    <w:rsid w:val="008749EE"/>
    <w:rsid w:val="00874A06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99A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A40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217"/>
    <w:rsid w:val="00884267"/>
    <w:rsid w:val="008842C2"/>
    <w:rsid w:val="008843B8"/>
    <w:rsid w:val="00884416"/>
    <w:rsid w:val="00884448"/>
    <w:rsid w:val="00884621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58F"/>
    <w:rsid w:val="0088580E"/>
    <w:rsid w:val="00885837"/>
    <w:rsid w:val="008858C2"/>
    <w:rsid w:val="008858D0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FC"/>
    <w:rsid w:val="00886798"/>
    <w:rsid w:val="00886BEB"/>
    <w:rsid w:val="00886D9F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7B"/>
    <w:rsid w:val="008909F6"/>
    <w:rsid w:val="00890AE0"/>
    <w:rsid w:val="00890B42"/>
    <w:rsid w:val="00890B94"/>
    <w:rsid w:val="00890C31"/>
    <w:rsid w:val="00890CEA"/>
    <w:rsid w:val="00890D34"/>
    <w:rsid w:val="00890D4C"/>
    <w:rsid w:val="00890D63"/>
    <w:rsid w:val="00890D70"/>
    <w:rsid w:val="00890E23"/>
    <w:rsid w:val="00890EB1"/>
    <w:rsid w:val="00890FFB"/>
    <w:rsid w:val="008910EF"/>
    <w:rsid w:val="008910FE"/>
    <w:rsid w:val="008912DC"/>
    <w:rsid w:val="008912E5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3195"/>
    <w:rsid w:val="008933F8"/>
    <w:rsid w:val="008934CF"/>
    <w:rsid w:val="0089350E"/>
    <w:rsid w:val="0089363C"/>
    <w:rsid w:val="00893A54"/>
    <w:rsid w:val="00893C72"/>
    <w:rsid w:val="00893D2B"/>
    <w:rsid w:val="00893E1C"/>
    <w:rsid w:val="00893E86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520F"/>
    <w:rsid w:val="008952D2"/>
    <w:rsid w:val="00895554"/>
    <w:rsid w:val="00895604"/>
    <w:rsid w:val="0089567E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4DA"/>
    <w:rsid w:val="00897579"/>
    <w:rsid w:val="0089758C"/>
    <w:rsid w:val="0089775E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DC"/>
    <w:rsid w:val="008A430A"/>
    <w:rsid w:val="008A4433"/>
    <w:rsid w:val="008A461E"/>
    <w:rsid w:val="008A4663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6E4"/>
    <w:rsid w:val="008A68CE"/>
    <w:rsid w:val="008A6910"/>
    <w:rsid w:val="008A6BDD"/>
    <w:rsid w:val="008A6CB6"/>
    <w:rsid w:val="008A6D2F"/>
    <w:rsid w:val="008A6D98"/>
    <w:rsid w:val="008A6DD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77"/>
    <w:rsid w:val="008B0ECF"/>
    <w:rsid w:val="008B0F03"/>
    <w:rsid w:val="008B1292"/>
    <w:rsid w:val="008B130E"/>
    <w:rsid w:val="008B1448"/>
    <w:rsid w:val="008B14FF"/>
    <w:rsid w:val="008B1562"/>
    <w:rsid w:val="008B1737"/>
    <w:rsid w:val="008B1743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52"/>
    <w:rsid w:val="008B29AD"/>
    <w:rsid w:val="008B2ABF"/>
    <w:rsid w:val="008B2BA7"/>
    <w:rsid w:val="008B2CC6"/>
    <w:rsid w:val="008B2D64"/>
    <w:rsid w:val="008B2EB0"/>
    <w:rsid w:val="008B310E"/>
    <w:rsid w:val="008B316B"/>
    <w:rsid w:val="008B330D"/>
    <w:rsid w:val="008B354E"/>
    <w:rsid w:val="008B3690"/>
    <w:rsid w:val="008B3849"/>
    <w:rsid w:val="008B386E"/>
    <w:rsid w:val="008B39B0"/>
    <w:rsid w:val="008B3AE5"/>
    <w:rsid w:val="008B3B58"/>
    <w:rsid w:val="008B3E24"/>
    <w:rsid w:val="008B3E84"/>
    <w:rsid w:val="008B3EE4"/>
    <w:rsid w:val="008B3F39"/>
    <w:rsid w:val="008B405D"/>
    <w:rsid w:val="008B40B8"/>
    <w:rsid w:val="008B41F1"/>
    <w:rsid w:val="008B420A"/>
    <w:rsid w:val="008B434E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3B"/>
    <w:rsid w:val="008C0567"/>
    <w:rsid w:val="008C056D"/>
    <w:rsid w:val="008C082A"/>
    <w:rsid w:val="008C0867"/>
    <w:rsid w:val="008C08B7"/>
    <w:rsid w:val="008C0AC7"/>
    <w:rsid w:val="008C0BA9"/>
    <w:rsid w:val="008C0CC9"/>
    <w:rsid w:val="008C0F8D"/>
    <w:rsid w:val="008C102E"/>
    <w:rsid w:val="008C10FF"/>
    <w:rsid w:val="008C11A0"/>
    <w:rsid w:val="008C12D7"/>
    <w:rsid w:val="008C140B"/>
    <w:rsid w:val="008C1461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8C"/>
    <w:rsid w:val="008C2403"/>
    <w:rsid w:val="008C2408"/>
    <w:rsid w:val="008C2465"/>
    <w:rsid w:val="008C2498"/>
    <w:rsid w:val="008C2785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614"/>
    <w:rsid w:val="008C47A8"/>
    <w:rsid w:val="008C48E4"/>
    <w:rsid w:val="008C4B07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214"/>
    <w:rsid w:val="008D0317"/>
    <w:rsid w:val="008D0385"/>
    <w:rsid w:val="008D0523"/>
    <w:rsid w:val="008D05E6"/>
    <w:rsid w:val="008D0661"/>
    <w:rsid w:val="008D06F1"/>
    <w:rsid w:val="008D07B6"/>
    <w:rsid w:val="008D0A50"/>
    <w:rsid w:val="008D0A6F"/>
    <w:rsid w:val="008D0C50"/>
    <w:rsid w:val="008D0F9C"/>
    <w:rsid w:val="008D0FA6"/>
    <w:rsid w:val="008D0FAC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9"/>
    <w:rsid w:val="008D45A5"/>
    <w:rsid w:val="008D45B1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71B"/>
    <w:rsid w:val="008D779D"/>
    <w:rsid w:val="008D781E"/>
    <w:rsid w:val="008D7894"/>
    <w:rsid w:val="008D7AB2"/>
    <w:rsid w:val="008D7C75"/>
    <w:rsid w:val="008D7CB6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F9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491"/>
    <w:rsid w:val="008E4548"/>
    <w:rsid w:val="008E4568"/>
    <w:rsid w:val="008E4906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FFE"/>
    <w:rsid w:val="008E61B2"/>
    <w:rsid w:val="008E6483"/>
    <w:rsid w:val="008E65EC"/>
    <w:rsid w:val="008E66C2"/>
    <w:rsid w:val="008E66CC"/>
    <w:rsid w:val="008E675D"/>
    <w:rsid w:val="008E67E5"/>
    <w:rsid w:val="008E6878"/>
    <w:rsid w:val="008E6CB5"/>
    <w:rsid w:val="008E6CFA"/>
    <w:rsid w:val="008E7230"/>
    <w:rsid w:val="008E72BE"/>
    <w:rsid w:val="008E72D1"/>
    <w:rsid w:val="008E74D8"/>
    <w:rsid w:val="008E7776"/>
    <w:rsid w:val="008E7A70"/>
    <w:rsid w:val="008E7AB8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CC8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0EA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A9"/>
    <w:rsid w:val="008F6E63"/>
    <w:rsid w:val="008F6EC5"/>
    <w:rsid w:val="008F6F63"/>
    <w:rsid w:val="008F6FEE"/>
    <w:rsid w:val="008F723B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7C"/>
    <w:rsid w:val="00901D8C"/>
    <w:rsid w:val="00901DD5"/>
    <w:rsid w:val="00901DE3"/>
    <w:rsid w:val="00901E1D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16"/>
    <w:rsid w:val="00904348"/>
    <w:rsid w:val="009043C7"/>
    <w:rsid w:val="009043DE"/>
    <w:rsid w:val="009044A2"/>
    <w:rsid w:val="00904534"/>
    <w:rsid w:val="009047AA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63B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E25"/>
    <w:rsid w:val="00907E59"/>
    <w:rsid w:val="00910120"/>
    <w:rsid w:val="00910247"/>
    <w:rsid w:val="0091033D"/>
    <w:rsid w:val="0091038A"/>
    <w:rsid w:val="00910434"/>
    <w:rsid w:val="009104CB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17"/>
    <w:rsid w:val="00910FA9"/>
    <w:rsid w:val="00911106"/>
    <w:rsid w:val="0091117A"/>
    <w:rsid w:val="009112F1"/>
    <w:rsid w:val="0091137C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936"/>
    <w:rsid w:val="00914976"/>
    <w:rsid w:val="009149DB"/>
    <w:rsid w:val="00914ADB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A2"/>
    <w:rsid w:val="00920E8F"/>
    <w:rsid w:val="00920EC7"/>
    <w:rsid w:val="00920F4F"/>
    <w:rsid w:val="009212E7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BF5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9B"/>
    <w:rsid w:val="00923A1F"/>
    <w:rsid w:val="00923A57"/>
    <w:rsid w:val="00923A96"/>
    <w:rsid w:val="00923ABF"/>
    <w:rsid w:val="00923B30"/>
    <w:rsid w:val="00923B65"/>
    <w:rsid w:val="00923D09"/>
    <w:rsid w:val="00923D4F"/>
    <w:rsid w:val="00923E52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7044"/>
    <w:rsid w:val="009270A6"/>
    <w:rsid w:val="009272DA"/>
    <w:rsid w:val="00927600"/>
    <w:rsid w:val="00927619"/>
    <w:rsid w:val="00927627"/>
    <w:rsid w:val="00927628"/>
    <w:rsid w:val="0092763A"/>
    <w:rsid w:val="0092776F"/>
    <w:rsid w:val="00927A8A"/>
    <w:rsid w:val="00927AEB"/>
    <w:rsid w:val="00927B0B"/>
    <w:rsid w:val="00927B0C"/>
    <w:rsid w:val="00927B85"/>
    <w:rsid w:val="00927B9A"/>
    <w:rsid w:val="00927FED"/>
    <w:rsid w:val="009300BD"/>
    <w:rsid w:val="00930140"/>
    <w:rsid w:val="009301E8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B9"/>
    <w:rsid w:val="00930D2F"/>
    <w:rsid w:val="00930D56"/>
    <w:rsid w:val="00930E18"/>
    <w:rsid w:val="00930E2F"/>
    <w:rsid w:val="00930E7F"/>
    <w:rsid w:val="00930F49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DCD"/>
    <w:rsid w:val="00934DD7"/>
    <w:rsid w:val="00934F28"/>
    <w:rsid w:val="00934F40"/>
    <w:rsid w:val="00934F6F"/>
    <w:rsid w:val="00934FA8"/>
    <w:rsid w:val="009350B7"/>
    <w:rsid w:val="009351E2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47"/>
    <w:rsid w:val="009379F7"/>
    <w:rsid w:val="00937A2E"/>
    <w:rsid w:val="00937AB4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B3"/>
    <w:rsid w:val="00940A02"/>
    <w:rsid w:val="00940B10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6"/>
    <w:rsid w:val="00941F1D"/>
    <w:rsid w:val="00941F1E"/>
    <w:rsid w:val="00941FDA"/>
    <w:rsid w:val="0094205B"/>
    <w:rsid w:val="00942127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45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EA"/>
    <w:rsid w:val="00947664"/>
    <w:rsid w:val="0094774E"/>
    <w:rsid w:val="009477C1"/>
    <w:rsid w:val="0094786E"/>
    <w:rsid w:val="0094795F"/>
    <w:rsid w:val="00947A95"/>
    <w:rsid w:val="00947DD1"/>
    <w:rsid w:val="00947E92"/>
    <w:rsid w:val="00950057"/>
    <w:rsid w:val="009502F7"/>
    <w:rsid w:val="0095030E"/>
    <w:rsid w:val="00950436"/>
    <w:rsid w:val="009504DC"/>
    <w:rsid w:val="0095067C"/>
    <w:rsid w:val="00950718"/>
    <w:rsid w:val="0095076B"/>
    <w:rsid w:val="0095078F"/>
    <w:rsid w:val="00950838"/>
    <w:rsid w:val="009509E3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9C"/>
    <w:rsid w:val="00953FE9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980"/>
    <w:rsid w:val="009549A7"/>
    <w:rsid w:val="009549C1"/>
    <w:rsid w:val="00954BA7"/>
    <w:rsid w:val="00954DCE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A2A"/>
    <w:rsid w:val="00955A5D"/>
    <w:rsid w:val="00955A9E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AE8"/>
    <w:rsid w:val="00964B5C"/>
    <w:rsid w:val="00964BB5"/>
    <w:rsid w:val="00964C24"/>
    <w:rsid w:val="00964CA3"/>
    <w:rsid w:val="00964CF3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610E"/>
    <w:rsid w:val="00966198"/>
    <w:rsid w:val="009661C4"/>
    <w:rsid w:val="00966210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28"/>
    <w:rsid w:val="00973A8B"/>
    <w:rsid w:val="00973AA8"/>
    <w:rsid w:val="00973AAF"/>
    <w:rsid w:val="00973B16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60B6"/>
    <w:rsid w:val="00976278"/>
    <w:rsid w:val="009762B2"/>
    <w:rsid w:val="009764BA"/>
    <w:rsid w:val="009769DB"/>
    <w:rsid w:val="009769F3"/>
    <w:rsid w:val="00976AC3"/>
    <w:rsid w:val="00976B17"/>
    <w:rsid w:val="00976D49"/>
    <w:rsid w:val="00976DA9"/>
    <w:rsid w:val="00976EFA"/>
    <w:rsid w:val="0097707C"/>
    <w:rsid w:val="00977441"/>
    <w:rsid w:val="00977482"/>
    <w:rsid w:val="00977519"/>
    <w:rsid w:val="009776AE"/>
    <w:rsid w:val="009777FA"/>
    <w:rsid w:val="00977929"/>
    <w:rsid w:val="00977942"/>
    <w:rsid w:val="009779BF"/>
    <w:rsid w:val="00977C45"/>
    <w:rsid w:val="00977C87"/>
    <w:rsid w:val="00977CA6"/>
    <w:rsid w:val="00977D7B"/>
    <w:rsid w:val="00977E43"/>
    <w:rsid w:val="00977F90"/>
    <w:rsid w:val="0098003D"/>
    <w:rsid w:val="00980147"/>
    <w:rsid w:val="00980154"/>
    <w:rsid w:val="009802CE"/>
    <w:rsid w:val="0098032C"/>
    <w:rsid w:val="0098042F"/>
    <w:rsid w:val="00980470"/>
    <w:rsid w:val="0098049A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65F"/>
    <w:rsid w:val="009846D3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11BB"/>
    <w:rsid w:val="009915A0"/>
    <w:rsid w:val="009915BD"/>
    <w:rsid w:val="009916BF"/>
    <w:rsid w:val="009916CE"/>
    <w:rsid w:val="0099187B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B9"/>
    <w:rsid w:val="00993F86"/>
    <w:rsid w:val="009940B6"/>
    <w:rsid w:val="0099410F"/>
    <w:rsid w:val="00994200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6D5"/>
    <w:rsid w:val="00997853"/>
    <w:rsid w:val="009979DE"/>
    <w:rsid w:val="00997BFD"/>
    <w:rsid w:val="00997C3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CD"/>
    <w:rsid w:val="009A07C4"/>
    <w:rsid w:val="009A085E"/>
    <w:rsid w:val="009A08D9"/>
    <w:rsid w:val="009A09C7"/>
    <w:rsid w:val="009A0AD1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540"/>
    <w:rsid w:val="009B354C"/>
    <w:rsid w:val="009B356D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C0"/>
    <w:rsid w:val="009B453E"/>
    <w:rsid w:val="009B47D4"/>
    <w:rsid w:val="009B4965"/>
    <w:rsid w:val="009B4AA8"/>
    <w:rsid w:val="009B4BC3"/>
    <w:rsid w:val="009B4BE0"/>
    <w:rsid w:val="009B4BE8"/>
    <w:rsid w:val="009B4DC0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F8D"/>
    <w:rsid w:val="009B7014"/>
    <w:rsid w:val="009B707F"/>
    <w:rsid w:val="009B7234"/>
    <w:rsid w:val="009B72AF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19D"/>
    <w:rsid w:val="009C01C8"/>
    <w:rsid w:val="009C023A"/>
    <w:rsid w:val="009C02A5"/>
    <w:rsid w:val="009C02A8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828"/>
    <w:rsid w:val="009C18F9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B2"/>
    <w:rsid w:val="009C31CE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45F"/>
    <w:rsid w:val="009C446D"/>
    <w:rsid w:val="009C45D9"/>
    <w:rsid w:val="009C4627"/>
    <w:rsid w:val="009C4649"/>
    <w:rsid w:val="009C480F"/>
    <w:rsid w:val="009C4B1F"/>
    <w:rsid w:val="009C4B31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E7"/>
    <w:rsid w:val="009C73E4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765"/>
    <w:rsid w:val="009D1824"/>
    <w:rsid w:val="009D18AF"/>
    <w:rsid w:val="009D18C6"/>
    <w:rsid w:val="009D1A9B"/>
    <w:rsid w:val="009D1B8D"/>
    <w:rsid w:val="009D1D5E"/>
    <w:rsid w:val="009D1F18"/>
    <w:rsid w:val="009D1F24"/>
    <w:rsid w:val="009D1F71"/>
    <w:rsid w:val="009D2127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D6"/>
    <w:rsid w:val="009D4D4D"/>
    <w:rsid w:val="009D4D64"/>
    <w:rsid w:val="009D4E10"/>
    <w:rsid w:val="009D4E21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790"/>
    <w:rsid w:val="009D5956"/>
    <w:rsid w:val="009D5961"/>
    <w:rsid w:val="009D59B0"/>
    <w:rsid w:val="009D5A03"/>
    <w:rsid w:val="009D5E2D"/>
    <w:rsid w:val="009D5E40"/>
    <w:rsid w:val="009D612E"/>
    <w:rsid w:val="009D61B7"/>
    <w:rsid w:val="009D6202"/>
    <w:rsid w:val="009D627B"/>
    <w:rsid w:val="009D6447"/>
    <w:rsid w:val="009D6505"/>
    <w:rsid w:val="009D6525"/>
    <w:rsid w:val="009D6780"/>
    <w:rsid w:val="009D67E2"/>
    <w:rsid w:val="009D6826"/>
    <w:rsid w:val="009D68A8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EC"/>
    <w:rsid w:val="009E1144"/>
    <w:rsid w:val="009E122C"/>
    <w:rsid w:val="009E1292"/>
    <w:rsid w:val="009E151B"/>
    <w:rsid w:val="009E171B"/>
    <w:rsid w:val="009E1746"/>
    <w:rsid w:val="009E1935"/>
    <w:rsid w:val="009E1962"/>
    <w:rsid w:val="009E1A2E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553"/>
    <w:rsid w:val="009E55EF"/>
    <w:rsid w:val="009E562A"/>
    <w:rsid w:val="009E57F2"/>
    <w:rsid w:val="009E595E"/>
    <w:rsid w:val="009E5A79"/>
    <w:rsid w:val="009E5BD0"/>
    <w:rsid w:val="009E5C7A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76D"/>
    <w:rsid w:val="009F27DB"/>
    <w:rsid w:val="009F2901"/>
    <w:rsid w:val="009F29B0"/>
    <w:rsid w:val="009F29FA"/>
    <w:rsid w:val="009F2A8F"/>
    <w:rsid w:val="009F2B14"/>
    <w:rsid w:val="009F2C6C"/>
    <w:rsid w:val="009F2CBA"/>
    <w:rsid w:val="009F2CCA"/>
    <w:rsid w:val="009F2DBF"/>
    <w:rsid w:val="009F2FF2"/>
    <w:rsid w:val="009F3072"/>
    <w:rsid w:val="009F317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412"/>
    <w:rsid w:val="009F4445"/>
    <w:rsid w:val="009F46C1"/>
    <w:rsid w:val="009F47F3"/>
    <w:rsid w:val="009F4888"/>
    <w:rsid w:val="009F4945"/>
    <w:rsid w:val="009F4A17"/>
    <w:rsid w:val="009F4B8D"/>
    <w:rsid w:val="009F4BBE"/>
    <w:rsid w:val="009F4E75"/>
    <w:rsid w:val="009F4E7E"/>
    <w:rsid w:val="009F4EDE"/>
    <w:rsid w:val="009F5042"/>
    <w:rsid w:val="009F5152"/>
    <w:rsid w:val="009F530D"/>
    <w:rsid w:val="009F54AB"/>
    <w:rsid w:val="009F558A"/>
    <w:rsid w:val="009F5656"/>
    <w:rsid w:val="009F57BC"/>
    <w:rsid w:val="009F57F1"/>
    <w:rsid w:val="009F58A7"/>
    <w:rsid w:val="009F595C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EB"/>
    <w:rsid w:val="009F7F66"/>
    <w:rsid w:val="00A00231"/>
    <w:rsid w:val="00A00357"/>
    <w:rsid w:val="00A00368"/>
    <w:rsid w:val="00A00492"/>
    <w:rsid w:val="00A00526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EA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E7"/>
    <w:rsid w:val="00A04336"/>
    <w:rsid w:val="00A043B3"/>
    <w:rsid w:val="00A04434"/>
    <w:rsid w:val="00A04475"/>
    <w:rsid w:val="00A044CD"/>
    <w:rsid w:val="00A0464E"/>
    <w:rsid w:val="00A047C0"/>
    <w:rsid w:val="00A0482D"/>
    <w:rsid w:val="00A04EF1"/>
    <w:rsid w:val="00A05131"/>
    <w:rsid w:val="00A053BC"/>
    <w:rsid w:val="00A055E0"/>
    <w:rsid w:val="00A05781"/>
    <w:rsid w:val="00A057DF"/>
    <w:rsid w:val="00A05929"/>
    <w:rsid w:val="00A05977"/>
    <w:rsid w:val="00A05BE4"/>
    <w:rsid w:val="00A05CF1"/>
    <w:rsid w:val="00A05DF2"/>
    <w:rsid w:val="00A05E2D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8D"/>
    <w:rsid w:val="00A07FF8"/>
    <w:rsid w:val="00A10002"/>
    <w:rsid w:val="00A1003E"/>
    <w:rsid w:val="00A100E3"/>
    <w:rsid w:val="00A1032B"/>
    <w:rsid w:val="00A104D3"/>
    <w:rsid w:val="00A10506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19"/>
    <w:rsid w:val="00A148A7"/>
    <w:rsid w:val="00A14A83"/>
    <w:rsid w:val="00A14C27"/>
    <w:rsid w:val="00A14CC2"/>
    <w:rsid w:val="00A14D51"/>
    <w:rsid w:val="00A14E4D"/>
    <w:rsid w:val="00A14ECC"/>
    <w:rsid w:val="00A14F89"/>
    <w:rsid w:val="00A14F8E"/>
    <w:rsid w:val="00A15021"/>
    <w:rsid w:val="00A151D4"/>
    <w:rsid w:val="00A15259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AA"/>
    <w:rsid w:val="00A23AB5"/>
    <w:rsid w:val="00A23B88"/>
    <w:rsid w:val="00A23D27"/>
    <w:rsid w:val="00A23DE6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CEC"/>
    <w:rsid w:val="00A30D34"/>
    <w:rsid w:val="00A30D4E"/>
    <w:rsid w:val="00A30D60"/>
    <w:rsid w:val="00A30D68"/>
    <w:rsid w:val="00A30DA3"/>
    <w:rsid w:val="00A30E10"/>
    <w:rsid w:val="00A30EA3"/>
    <w:rsid w:val="00A31008"/>
    <w:rsid w:val="00A312D1"/>
    <w:rsid w:val="00A314EF"/>
    <w:rsid w:val="00A31696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5"/>
    <w:rsid w:val="00A3626E"/>
    <w:rsid w:val="00A362E3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436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99"/>
    <w:rsid w:val="00A41DA9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CE"/>
    <w:rsid w:val="00A43924"/>
    <w:rsid w:val="00A439C3"/>
    <w:rsid w:val="00A439E0"/>
    <w:rsid w:val="00A43B42"/>
    <w:rsid w:val="00A43C7B"/>
    <w:rsid w:val="00A43CAB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A41"/>
    <w:rsid w:val="00A51A88"/>
    <w:rsid w:val="00A51B21"/>
    <w:rsid w:val="00A51B35"/>
    <w:rsid w:val="00A51D39"/>
    <w:rsid w:val="00A51F96"/>
    <w:rsid w:val="00A52014"/>
    <w:rsid w:val="00A52060"/>
    <w:rsid w:val="00A52067"/>
    <w:rsid w:val="00A520B6"/>
    <w:rsid w:val="00A520D7"/>
    <w:rsid w:val="00A52163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8A"/>
    <w:rsid w:val="00A5759E"/>
    <w:rsid w:val="00A57790"/>
    <w:rsid w:val="00A5779F"/>
    <w:rsid w:val="00A57993"/>
    <w:rsid w:val="00A57A68"/>
    <w:rsid w:val="00A57C42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D5"/>
    <w:rsid w:val="00A61BBF"/>
    <w:rsid w:val="00A61C86"/>
    <w:rsid w:val="00A61D11"/>
    <w:rsid w:val="00A61D12"/>
    <w:rsid w:val="00A61DE8"/>
    <w:rsid w:val="00A61DF7"/>
    <w:rsid w:val="00A61E5A"/>
    <w:rsid w:val="00A61FB9"/>
    <w:rsid w:val="00A6207B"/>
    <w:rsid w:val="00A620FD"/>
    <w:rsid w:val="00A62120"/>
    <w:rsid w:val="00A62137"/>
    <w:rsid w:val="00A62182"/>
    <w:rsid w:val="00A62395"/>
    <w:rsid w:val="00A624C9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37"/>
    <w:rsid w:val="00A65B52"/>
    <w:rsid w:val="00A65BFC"/>
    <w:rsid w:val="00A65C39"/>
    <w:rsid w:val="00A65D52"/>
    <w:rsid w:val="00A65D6C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E5"/>
    <w:rsid w:val="00A66C16"/>
    <w:rsid w:val="00A66C1E"/>
    <w:rsid w:val="00A66CDB"/>
    <w:rsid w:val="00A66D03"/>
    <w:rsid w:val="00A66D1B"/>
    <w:rsid w:val="00A66FCB"/>
    <w:rsid w:val="00A67211"/>
    <w:rsid w:val="00A67259"/>
    <w:rsid w:val="00A6734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7B"/>
    <w:rsid w:val="00A67CB6"/>
    <w:rsid w:val="00A67EEE"/>
    <w:rsid w:val="00A67F12"/>
    <w:rsid w:val="00A67F27"/>
    <w:rsid w:val="00A67FBF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D4"/>
    <w:rsid w:val="00A74356"/>
    <w:rsid w:val="00A7435D"/>
    <w:rsid w:val="00A743B7"/>
    <w:rsid w:val="00A744FD"/>
    <w:rsid w:val="00A74546"/>
    <w:rsid w:val="00A745CA"/>
    <w:rsid w:val="00A7488F"/>
    <w:rsid w:val="00A748D8"/>
    <w:rsid w:val="00A748F5"/>
    <w:rsid w:val="00A74A50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D4"/>
    <w:rsid w:val="00A90506"/>
    <w:rsid w:val="00A90537"/>
    <w:rsid w:val="00A9053B"/>
    <w:rsid w:val="00A905A1"/>
    <w:rsid w:val="00A906C9"/>
    <w:rsid w:val="00A90A57"/>
    <w:rsid w:val="00A90A69"/>
    <w:rsid w:val="00A90AFA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A89"/>
    <w:rsid w:val="00A95B9F"/>
    <w:rsid w:val="00A95BDE"/>
    <w:rsid w:val="00A95C12"/>
    <w:rsid w:val="00A95C60"/>
    <w:rsid w:val="00A95CE7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CF"/>
    <w:rsid w:val="00AA25FC"/>
    <w:rsid w:val="00AA2658"/>
    <w:rsid w:val="00AA2679"/>
    <w:rsid w:val="00AA27B5"/>
    <w:rsid w:val="00AA286E"/>
    <w:rsid w:val="00AA28DF"/>
    <w:rsid w:val="00AA2C12"/>
    <w:rsid w:val="00AA2CA6"/>
    <w:rsid w:val="00AA2D4F"/>
    <w:rsid w:val="00AA2DE6"/>
    <w:rsid w:val="00AA2FF8"/>
    <w:rsid w:val="00AA304A"/>
    <w:rsid w:val="00AA307A"/>
    <w:rsid w:val="00AA316A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AF9"/>
    <w:rsid w:val="00AA4B74"/>
    <w:rsid w:val="00AA51B1"/>
    <w:rsid w:val="00AA533E"/>
    <w:rsid w:val="00AA5618"/>
    <w:rsid w:val="00AA5624"/>
    <w:rsid w:val="00AA5684"/>
    <w:rsid w:val="00AA56C0"/>
    <w:rsid w:val="00AA57B6"/>
    <w:rsid w:val="00AA580C"/>
    <w:rsid w:val="00AA597A"/>
    <w:rsid w:val="00AA5A74"/>
    <w:rsid w:val="00AA5AE6"/>
    <w:rsid w:val="00AA5BE6"/>
    <w:rsid w:val="00AA5D02"/>
    <w:rsid w:val="00AA5D39"/>
    <w:rsid w:val="00AA5DCC"/>
    <w:rsid w:val="00AA5E02"/>
    <w:rsid w:val="00AA5E88"/>
    <w:rsid w:val="00AA5EC6"/>
    <w:rsid w:val="00AA5F0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B0B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44D"/>
    <w:rsid w:val="00AB248F"/>
    <w:rsid w:val="00AB2583"/>
    <w:rsid w:val="00AB263C"/>
    <w:rsid w:val="00AB2697"/>
    <w:rsid w:val="00AB26D5"/>
    <w:rsid w:val="00AB27EC"/>
    <w:rsid w:val="00AB2800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44"/>
    <w:rsid w:val="00AC0B59"/>
    <w:rsid w:val="00AC0B79"/>
    <w:rsid w:val="00AC0B7D"/>
    <w:rsid w:val="00AC0C48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85"/>
    <w:rsid w:val="00AC6700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F4"/>
    <w:rsid w:val="00AD1F3F"/>
    <w:rsid w:val="00AD212F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F8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3D"/>
    <w:rsid w:val="00AD64A3"/>
    <w:rsid w:val="00AD64C4"/>
    <w:rsid w:val="00AD66C3"/>
    <w:rsid w:val="00AD67D8"/>
    <w:rsid w:val="00AD67EC"/>
    <w:rsid w:val="00AD6925"/>
    <w:rsid w:val="00AD69E8"/>
    <w:rsid w:val="00AD6A00"/>
    <w:rsid w:val="00AD6E9B"/>
    <w:rsid w:val="00AD6EAC"/>
    <w:rsid w:val="00AD6F49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D5"/>
    <w:rsid w:val="00AE02EE"/>
    <w:rsid w:val="00AE02EF"/>
    <w:rsid w:val="00AE0383"/>
    <w:rsid w:val="00AE04B5"/>
    <w:rsid w:val="00AE05C6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463"/>
    <w:rsid w:val="00AE15B6"/>
    <w:rsid w:val="00AE1880"/>
    <w:rsid w:val="00AE18C5"/>
    <w:rsid w:val="00AE19FD"/>
    <w:rsid w:val="00AE1A51"/>
    <w:rsid w:val="00AE1C52"/>
    <w:rsid w:val="00AE1D67"/>
    <w:rsid w:val="00AE1D82"/>
    <w:rsid w:val="00AE1E11"/>
    <w:rsid w:val="00AE1EA8"/>
    <w:rsid w:val="00AE1FEF"/>
    <w:rsid w:val="00AE2109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70F7"/>
    <w:rsid w:val="00AE7155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FE"/>
    <w:rsid w:val="00AE7B84"/>
    <w:rsid w:val="00AE7CA7"/>
    <w:rsid w:val="00AE7D4D"/>
    <w:rsid w:val="00AE7E03"/>
    <w:rsid w:val="00AE7EE3"/>
    <w:rsid w:val="00AE7F20"/>
    <w:rsid w:val="00AE7F6C"/>
    <w:rsid w:val="00AF005C"/>
    <w:rsid w:val="00AF0256"/>
    <w:rsid w:val="00AF0281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C1"/>
    <w:rsid w:val="00AF1348"/>
    <w:rsid w:val="00AF145E"/>
    <w:rsid w:val="00AF1602"/>
    <w:rsid w:val="00AF16AD"/>
    <w:rsid w:val="00AF17CA"/>
    <w:rsid w:val="00AF1946"/>
    <w:rsid w:val="00AF19FF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7FA"/>
    <w:rsid w:val="00AF3832"/>
    <w:rsid w:val="00AF3837"/>
    <w:rsid w:val="00AF3863"/>
    <w:rsid w:val="00AF3A2F"/>
    <w:rsid w:val="00AF3BEF"/>
    <w:rsid w:val="00AF3C96"/>
    <w:rsid w:val="00AF3EAF"/>
    <w:rsid w:val="00AF4063"/>
    <w:rsid w:val="00AF40D6"/>
    <w:rsid w:val="00AF41AA"/>
    <w:rsid w:val="00AF4207"/>
    <w:rsid w:val="00AF4262"/>
    <w:rsid w:val="00AF49AA"/>
    <w:rsid w:val="00AF4A0E"/>
    <w:rsid w:val="00AF4AF1"/>
    <w:rsid w:val="00AF4B25"/>
    <w:rsid w:val="00AF4B85"/>
    <w:rsid w:val="00AF4B8D"/>
    <w:rsid w:val="00AF4CC3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C6"/>
    <w:rsid w:val="00AF7BE3"/>
    <w:rsid w:val="00AF7BF6"/>
    <w:rsid w:val="00AF7E3B"/>
    <w:rsid w:val="00AF7FFE"/>
    <w:rsid w:val="00B00076"/>
    <w:rsid w:val="00B00255"/>
    <w:rsid w:val="00B004B7"/>
    <w:rsid w:val="00B004C8"/>
    <w:rsid w:val="00B004DE"/>
    <w:rsid w:val="00B00556"/>
    <w:rsid w:val="00B005A0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10DF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12F"/>
    <w:rsid w:val="00B0516E"/>
    <w:rsid w:val="00B051DB"/>
    <w:rsid w:val="00B052CE"/>
    <w:rsid w:val="00B05429"/>
    <w:rsid w:val="00B054D0"/>
    <w:rsid w:val="00B05732"/>
    <w:rsid w:val="00B0578E"/>
    <w:rsid w:val="00B057C3"/>
    <w:rsid w:val="00B0581C"/>
    <w:rsid w:val="00B0586D"/>
    <w:rsid w:val="00B058BB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E48"/>
    <w:rsid w:val="00B10EDA"/>
    <w:rsid w:val="00B10F0F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176"/>
    <w:rsid w:val="00B12271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F8"/>
    <w:rsid w:val="00B14A84"/>
    <w:rsid w:val="00B14B0A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A7D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515"/>
    <w:rsid w:val="00B22529"/>
    <w:rsid w:val="00B226DF"/>
    <w:rsid w:val="00B22751"/>
    <w:rsid w:val="00B227C2"/>
    <w:rsid w:val="00B227C3"/>
    <w:rsid w:val="00B228D5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91D"/>
    <w:rsid w:val="00B30922"/>
    <w:rsid w:val="00B30935"/>
    <w:rsid w:val="00B30A25"/>
    <w:rsid w:val="00B30CFC"/>
    <w:rsid w:val="00B30FD0"/>
    <w:rsid w:val="00B3103F"/>
    <w:rsid w:val="00B310FE"/>
    <w:rsid w:val="00B31259"/>
    <w:rsid w:val="00B31272"/>
    <w:rsid w:val="00B3132B"/>
    <w:rsid w:val="00B3136F"/>
    <w:rsid w:val="00B3144D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FB"/>
    <w:rsid w:val="00B322A7"/>
    <w:rsid w:val="00B322E9"/>
    <w:rsid w:val="00B32333"/>
    <w:rsid w:val="00B32440"/>
    <w:rsid w:val="00B3244A"/>
    <w:rsid w:val="00B326EB"/>
    <w:rsid w:val="00B32794"/>
    <w:rsid w:val="00B327CA"/>
    <w:rsid w:val="00B32954"/>
    <w:rsid w:val="00B3299B"/>
    <w:rsid w:val="00B329AD"/>
    <w:rsid w:val="00B329DF"/>
    <w:rsid w:val="00B32A0A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27"/>
    <w:rsid w:val="00B331A6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D4A"/>
    <w:rsid w:val="00B34E1A"/>
    <w:rsid w:val="00B34EAC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D1E"/>
    <w:rsid w:val="00B35E58"/>
    <w:rsid w:val="00B35FB3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31"/>
    <w:rsid w:val="00B36ACB"/>
    <w:rsid w:val="00B36B2C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7C"/>
    <w:rsid w:val="00B4055B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E23"/>
    <w:rsid w:val="00B4406B"/>
    <w:rsid w:val="00B440B1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245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10A"/>
    <w:rsid w:val="00B46162"/>
    <w:rsid w:val="00B4618C"/>
    <w:rsid w:val="00B46278"/>
    <w:rsid w:val="00B46503"/>
    <w:rsid w:val="00B4668C"/>
    <w:rsid w:val="00B46714"/>
    <w:rsid w:val="00B467A1"/>
    <w:rsid w:val="00B46805"/>
    <w:rsid w:val="00B4683A"/>
    <w:rsid w:val="00B46919"/>
    <w:rsid w:val="00B46AF2"/>
    <w:rsid w:val="00B46B53"/>
    <w:rsid w:val="00B46B8D"/>
    <w:rsid w:val="00B46B96"/>
    <w:rsid w:val="00B46BA5"/>
    <w:rsid w:val="00B46BC3"/>
    <w:rsid w:val="00B46BE5"/>
    <w:rsid w:val="00B46DB4"/>
    <w:rsid w:val="00B46E8A"/>
    <w:rsid w:val="00B46F8B"/>
    <w:rsid w:val="00B46FE9"/>
    <w:rsid w:val="00B47134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821"/>
    <w:rsid w:val="00B47945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54"/>
    <w:rsid w:val="00B51EE6"/>
    <w:rsid w:val="00B52113"/>
    <w:rsid w:val="00B52170"/>
    <w:rsid w:val="00B52343"/>
    <w:rsid w:val="00B52719"/>
    <w:rsid w:val="00B52741"/>
    <w:rsid w:val="00B527B9"/>
    <w:rsid w:val="00B5280E"/>
    <w:rsid w:val="00B529C6"/>
    <w:rsid w:val="00B52A7F"/>
    <w:rsid w:val="00B52ACF"/>
    <w:rsid w:val="00B52C87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3AF"/>
    <w:rsid w:val="00B604C3"/>
    <w:rsid w:val="00B605D7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59A"/>
    <w:rsid w:val="00B6180D"/>
    <w:rsid w:val="00B6182A"/>
    <w:rsid w:val="00B618C0"/>
    <w:rsid w:val="00B61A2E"/>
    <w:rsid w:val="00B61A89"/>
    <w:rsid w:val="00B61B08"/>
    <w:rsid w:val="00B61CC9"/>
    <w:rsid w:val="00B61D2D"/>
    <w:rsid w:val="00B61DB7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91"/>
    <w:rsid w:val="00B62DFE"/>
    <w:rsid w:val="00B62E3B"/>
    <w:rsid w:val="00B62EB5"/>
    <w:rsid w:val="00B6305E"/>
    <w:rsid w:val="00B63104"/>
    <w:rsid w:val="00B63192"/>
    <w:rsid w:val="00B631F1"/>
    <w:rsid w:val="00B632AF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137"/>
    <w:rsid w:val="00B64147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202"/>
    <w:rsid w:val="00B65285"/>
    <w:rsid w:val="00B6528D"/>
    <w:rsid w:val="00B652A3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B22"/>
    <w:rsid w:val="00B65BB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C37"/>
    <w:rsid w:val="00B66C45"/>
    <w:rsid w:val="00B66DF8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F8"/>
    <w:rsid w:val="00B67F0D"/>
    <w:rsid w:val="00B67F1D"/>
    <w:rsid w:val="00B67FF3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8D7"/>
    <w:rsid w:val="00B7594F"/>
    <w:rsid w:val="00B7595F"/>
    <w:rsid w:val="00B75B74"/>
    <w:rsid w:val="00B75BD3"/>
    <w:rsid w:val="00B75F2F"/>
    <w:rsid w:val="00B75F5C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30B"/>
    <w:rsid w:val="00B77424"/>
    <w:rsid w:val="00B7752E"/>
    <w:rsid w:val="00B7754B"/>
    <w:rsid w:val="00B775E8"/>
    <w:rsid w:val="00B77646"/>
    <w:rsid w:val="00B7798B"/>
    <w:rsid w:val="00B77A2D"/>
    <w:rsid w:val="00B77B84"/>
    <w:rsid w:val="00B77B96"/>
    <w:rsid w:val="00B77DCA"/>
    <w:rsid w:val="00B77EBF"/>
    <w:rsid w:val="00B77ED2"/>
    <w:rsid w:val="00B77EE7"/>
    <w:rsid w:val="00B8003E"/>
    <w:rsid w:val="00B800B9"/>
    <w:rsid w:val="00B8021F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C5"/>
    <w:rsid w:val="00B82DCD"/>
    <w:rsid w:val="00B82EED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E0"/>
    <w:rsid w:val="00B9053D"/>
    <w:rsid w:val="00B90712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451"/>
    <w:rsid w:val="00B91458"/>
    <w:rsid w:val="00B91499"/>
    <w:rsid w:val="00B91598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07"/>
    <w:rsid w:val="00B92182"/>
    <w:rsid w:val="00B921E9"/>
    <w:rsid w:val="00B92285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63"/>
    <w:rsid w:val="00B92BD6"/>
    <w:rsid w:val="00B92CA1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B5C"/>
    <w:rsid w:val="00B94C33"/>
    <w:rsid w:val="00B94D5C"/>
    <w:rsid w:val="00B94D5E"/>
    <w:rsid w:val="00B94DC6"/>
    <w:rsid w:val="00B94E27"/>
    <w:rsid w:val="00B94EFD"/>
    <w:rsid w:val="00B9502C"/>
    <w:rsid w:val="00B950CA"/>
    <w:rsid w:val="00B951DB"/>
    <w:rsid w:val="00B953D5"/>
    <w:rsid w:val="00B95401"/>
    <w:rsid w:val="00B957B2"/>
    <w:rsid w:val="00B95A2B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EA"/>
    <w:rsid w:val="00BA0A5E"/>
    <w:rsid w:val="00BA0A9F"/>
    <w:rsid w:val="00BA0C39"/>
    <w:rsid w:val="00BA0DE9"/>
    <w:rsid w:val="00BA0F28"/>
    <w:rsid w:val="00BA1156"/>
    <w:rsid w:val="00BA12A9"/>
    <w:rsid w:val="00BA1543"/>
    <w:rsid w:val="00BA1597"/>
    <w:rsid w:val="00BA16B4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491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444"/>
    <w:rsid w:val="00BB5512"/>
    <w:rsid w:val="00BB5548"/>
    <w:rsid w:val="00BB5598"/>
    <w:rsid w:val="00BB5685"/>
    <w:rsid w:val="00BB5BE4"/>
    <w:rsid w:val="00BB5D9C"/>
    <w:rsid w:val="00BB611C"/>
    <w:rsid w:val="00BB6158"/>
    <w:rsid w:val="00BB6622"/>
    <w:rsid w:val="00BB672B"/>
    <w:rsid w:val="00BB6817"/>
    <w:rsid w:val="00BB68C2"/>
    <w:rsid w:val="00BB69D6"/>
    <w:rsid w:val="00BB6A05"/>
    <w:rsid w:val="00BB6AA8"/>
    <w:rsid w:val="00BB6AD4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ED2"/>
    <w:rsid w:val="00BC1F4C"/>
    <w:rsid w:val="00BC20EB"/>
    <w:rsid w:val="00BC20F1"/>
    <w:rsid w:val="00BC20F6"/>
    <w:rsid w:val="00BC21B1"/>
    <w:rsid w:val="00BC2202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577"/>
    <w:rsid w:val="00BC56E2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AB"/>
    <w:rsid w:val="00BC6107"/>
    <w:rsid w:val="00BC617F"/>
    <w:rsid w:val="00BC61F8"/>
    <w:rsid w:val="00BC626B"/>
    <w:rsid w:val="00BC6361"/>
    <w:rsid w:val="00BC6496"/>
    <w:rsid w:val="00BC652E"/>
    <w:rsid w:val="00BC65D9"/>
    <w:rsid w:val="00BC6620"/>
    <w:rsid w:val="00BC6A1C"/>
    <w:rsid w:val="00BC6A68"/>
    <w:rsid w:val="00BC6B0B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EC"/>
    <w:rsid w:val="00BD06EF"/>
    <w:rsid w:val="00BD073F"/>
    <w:rsid w:val="00BD074E"/>
    <w:rsid w:val="00BD08CF"/>
    <w:rsid w:val="00BD0A47"/>
    <w:rsid w:val="00BD0AF2"/>
    <w:rsid w:val="00BD0B21"/>
    <w:rsid w:val="00BD0B5F"/>
    <w:rsid w:val="00BD0CFA"/>
    <w:rsid w:val="00BD0DD8"/>
    <w:rsid w:val="00BD0DFF"/>
    <w:rsid w:val="00BD0E19"/>
    <w:rsid w:val="00BD0E62"/>
    <w:rsid w:val="00BD0E88"/>
    <w:rsid w:val="00BD0F72"/>
    <w:rsid w:val="00BD1192"/>
    <w:rsid w:val="00BD1198"/>
    <w:rsid w:val="00BD1406"/>
    <w:rsid w:val="00BD1619"/>
    <w:rsid w:val="00BD1765"/>
    <w:rsid w:val="00BD1996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702"/>
    <w:rsid w:val="00BD2785"/>
    <w:rsid w:val="00BD28F0"/>
    <w:rsid w:val="00BD29C8"/>
    <w:rsid w:val="00BD2AF1"/>
    <w:rsid w:val="00BD2B55"/>
    <w:rsid w:val="00BD2D69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C16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40"/>
    <w:rsid w:val="00BE0458"/>
    <w:rsid w:val="00BE0A0C"/>
    <w:rsid w:val="00BE0A4A"/>
    <w:rsid w:val="00BE0A7D"/>
    <w:rsid w:val="00BE0AE4"/>
    <w:rsid w:val="00BE0B34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A6D"/>
    <w:rsid w:val="00BE1D8E"/>
    <w:rsid w:val="00BE1E0B"/>
    <w:rsid w:val="00BE1E78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6C0"/>
    <w:rsid w:val="00BE291E"/>
    <w:rsid w:val="00BE2A4E"/>
    <w:rsid w:val="00BE2AF2"/>
    <w:rsid w:val="00BE2BB0"/>
    <w:rsid w:val="00BE2BF7"/>
    <w:rsid w:val="00BE2CFD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80"/>
    <w:rsid w:val="00BE66DE"/>
    <w:rsid w:val="00BE67C2"/>
    <w:rsid w:val="00BE67D5"/>
    <w:rsid w:val="00BE67F9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7037"/>
    <w:rsid w:val="00BE7066"/>
    <w:rsid w:val="00BE72DE"/>
    <w:rsid w:val="00BE7302"/>
    <w:rsid w:val="00BE7348"/>
    <w:rsid w:val="00BE740F"/>
    <w:rsid w:val="00BE74DE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F1"/>
    <w:rsid w:val="00BF0A24"/>
    <w:rsid w:val="00BF0B9E"/>
    <w:rsid w:val="00BF0BAA"/>
    <w:rsid w:val="00BF0C5F"/>
    <w:rsid w:val="00BF0D56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BB"/>
    <w:rsid w:val="00BF58F6"/>
    <w:rsid w:val="00BF5A53"/>
    <w:rsid w:val="00BF5CD6"/>
    <w:rsid w:val="00BF5DAE"/>
    <w:rsid w:val="00BF5E05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A18"/>
    <w:rsid w:val="00BF6BB3"/>
    <w:rsid w:val="00BF6C95"/>
    <w:rsid w:val="00BF6E0D"/>
    <w:rsid w:val="00BF6ED1"/>
    <w:rsid w:val="00BF6F84"/>
    <w:rsid w:val="00BF7055"/>
    <w:rsid w:val="00BF70BA"/>
    <w:rsid w:val="00BF7213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E44"/>
    <w:rsid w:val="00C01F89"/>
    <w:rsid w:val="00C02072"/>
    <w:rsid w:val="00C020CE"/>
    <w:rsid w:val="00C020D1"/>
    <w:rsid w:val="00C02100"/>
    <w:rsid w:val="00C0228F"/>
    <w:rsid w:val="00C02311"/>
    <w:rsid w:val="00C025A6"/>
    <w:rsid w:val="00C02607"/>
    <w:rsid w:val="00C0279B"/>
    <w:rsid w:val="00C027D5"/>
    <w:rsid w:val="00C029D6"/>
    <w:rsid w:val="00C02A99"/>
    <w:rsid w:val="00C02DB8"/>
    <w:rsid w:val="00C02E27"/>
    <w:rsid w:val="00C02ED2"/>
    <w:rsid w:val="00C03050"/>
    <w:rsid w:val="00C03075"/>
    <w:rsid w:val="00C030DF"/>
    <w:rsid w:val="00C03193"/>
    <w:rsid w:val="00C03487"/>
    <w:rsid w:val="00C0359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9F"/>
    <w:rsid w:val="00C10BF3"/>
    <w:rsid w:val="00C10D59"/>
    <w:rsid w:val="00C11034"/>
    <w:rsid w:val="00C110F1"/>
    <w:rsid w:val="00C11222"/>
    <w:rsid w:val="00C1124C"/>
    <w:rsid w:val="00C11271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AE"/>
    <w:rsid w:val="00C11E26"/>
    <w:rsid w:val="00C120D1"/>
    <w:rsid w:val="00C120FB"/>
    <w:rsid w:val="00C121ED"/>
    <w:rsid w:val="00C1252B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D3"/>
    <w:rsid w:val="00C1316B"/>
    <w:rsid w:val="00C1321C"/>
    <w:rsid w:val="00C1333E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A16"/>
    <w:rsid w:val="00C15A1F"/>
    <w:rsid w:val="00C15AF7"/>
    <w:rsid w:val="00C15C68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8FB"/>
    <w:rsid w:val="00C2098A"/>
    <w:rsid w:val="00C20D18"/>
    <w:rsid w:val="00C20EA1"/>
    <w:rsid w:val="00C21102"/>
    <w:rsid w:val="00C21365"/>
    <w:rsid w:val="00C215D1"/>
    <w:rsid w:val="00C219F0"/>
    <w:rsid w:val="00C21AB0"/>
    <w:rsid w:val="00C21AF6"/>
    <w:rsid w:val="00C21B55"/>
    <w:rsid w:val="00C21CEC"/>
    <w:rsid w:val="00C21DBC"/>
    <w:rsid w:val="00C21F7A"/>
    <w:rsid w:val="00C221A3"/>
    <w:rsid w:val="00C222BF"/>
    <w:rsid w:val="00C22405"/>
    <w:rsid w:val="00C22558"/>
    <w:rsid w:val="00C225D1"/>
    <w:rsid w:val="00C22662"/>
    <w:rsid w:val="00C22686"/>
    <w:rsid w:val="00C22759"/>
    <w:rsid w:val="00C22876"/>
    <w:rsid w:val="00C228ED"/>
    <w:rsid w:val="00C2295C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C5"/>
    <w:rsid w:val="00C26622"/>
    <w:rsid w:val="00C2674D"/>
    <w:rsid w:val="00C26777"/>
    <w:rsid w:val="00C2679F"/>
    <w:rsid w:val="00C267CE"/>
    <w:rsid w:val="00C267EF"/>
    <w:rsid w:val="00C26972"/>
    <w:rsid w:val="00C269B5"/>
    <w:rsid w:val="00C26B0C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0"/>
    <w:rsid w:val="00C3071B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352"/>
    <w:rsid w:val="00C31374"/>
    <w:rsid w:val="00C31431"/>
    <w:rsid w:val="00C314DF"/>
    <w:rsid w:val="00C3170A"/>
    <w:rsid w:val="00C31738"/>
    <w:rsid w:val="00C3175B"/>
    <w:rsid w:val="00C3176D"/>
    <w:rsid w:val="00C31793"/>
    <w:rsid w:val="00C3186C"/>
    <w:rsid w:val="00C31955"/>
    <w:rsid w:val="00C31A1C"/>
    <w:rsid w:val="00C31ACF"/>
    <w:rsid w:val="00C31BD7"/>
    <w:rsid w:val="00C31C30"/>
    <w:rsid w:val="00C31ED4"/>
    <w:rsid w:val="00C31F18"/>
    <w:rsid w:val="00C31F5B"/>
    <w:rsid w:val="00C31F74"/>
    <w:rsid w:val="00C32065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F1E"/>
    <w:rsid w:val="00C34072"/>
    <w:rsid w:val="00C3419E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508"/>
    <w:rsid w:val="00C36713"/>
    <w:rsid w:val="00C3677A"/>
    <w:rsid w:val="00C368BD"/>
    <w:rsid w:val="00C3690B"/>
    <w:rsid w:val="00C36B8D"/>
    <w:rsid w:val="00C36C0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65"/>
    <w:rsid w:val="00C400B0"/>
    <w:rsid w:val="00C40414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F3"/>
    <w:rsid w:val="00C40F0F"/>
    <w:rsid w:val="00C40F5A"/>
    <w:rsid w:val="00C40FAF"/>
    <w:rsid w:val="00C41018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687"/>
    <w:rsid w:val="00C42689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502C"/>
    <w:rsid w:val="00C5511A"/>
    <w:rsid w:val="00C55170"/>
    <w:rsid w:val="00C55179"/>
    <w:rsid w:val="00C55204"/>
    <w:rsid w:val="00C5524C"/>
    <w:rsid w:val="00C552AC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8F"/>
    <w:rsid w:val="00C604BC"/>
    <w:rsid w:val="00C60586"/>
    <w:rsid w:val="00C605CF"/>
    <w:rsid w:val="00C605DA"/>
    <w:rsid w:val="00C60747"/>
    <w:rsid w:val="00C60894"/>
    <w:rsid w:val="00C60A14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8D"/>
    <w:rsid w:val="00C649D0"/>
    <w:rsid w:val="00C64AAD"/>
    <w:rsid w:val="00C64BB3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4A1"/>
    <w:rsid w:val="00C668A8"/>
    <w:rsid w:val="00C669A0"/>
    <w:rsid w:val="00C669D3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A88"/>
    <w:rsid w:val="00C72B25"/>
    <w:rsid w:val="00C72B81"/>
    <w:rsid w:val="00C72C15"/>
    <w:rsid w:val="00C72DF5"/>
    <w:rsid w:val="00C72F18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8A"/>
    <w:rsid w:val="00C75FDE"/>
    <w:rsid w:val="00C76071"/>
    <w:rsid w:val="00C76196"/>
    <w:rsid w:val="00C761C6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EE"/>
    <w:rsid w:val="00C76B07"/>
    <w:rsid w:val="00C76CB9"/>
    <w:rsid w:val="00C76E13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C3"/>
    <w:rsid w:val="00C80A21"/>
    <w:rsid w:val="00C80C00"/>
    <w:rsid w:val="00C80DCA"/>
    <w:rsid w:val="00C810C7"/>
    <w:rsid w:val="00C81154"/>
    <w:rsid w:val="00C8120F"/>
    <w:rsid w:val="00C81242"/>
    <w:rsid w:val="00C816BC"/>
    <w:rsid w:val="00C81766"/>
    <w:rsid w:val="00C81823"/>
    <w:rsid w:val="00C81C54"/>
    <w:rsid w:val="00C81CDE"/>
    <w:rsid w:val="00C81CF1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96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91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9"/>
    <w:rsid w:val="00C9628F"/>
    <w:rsid w:val="00C96298"/>
    <w:rsid w:val="00C96345"/>
    <w:rsid w:val="00C9639F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9D"/>
    <w:rsid w:val="00CA14C8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D6F"/>
    <w:rsid w:val="00CA1DC9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B8A"/>
    <w:rsid w:val="00CA6C20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92"/>
    <w:rsid w:val="00CA7B2F"/>
    <w:rsid w:val="00CA7C07"/>
    <w:rsid w:val="00CA7C2D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314"/>
    <w:rsid w:val="00CB1366"/>
    <w:rsid w:val="00CB13DF"/>
    <w:rsid w:val="00CB142C"/>
    <w:rsid w:val="00CB1459"/>
    <w:rsid w:val="00CB14BB"/>
    <w:rsid w:val="00CB14CD"/>
    <w:rsid w:val="00CB1766"/>
    <w:rsid w:val="00CB1915"/>
    <w:rsid w:val="00CB19BC"/>
    <w:rsid w:val="00CB1A30"/>
    <w:rsid w:val="00CB1AC6"/>
    <w:rsid w:val="00CB1BE6"/>
    <w:rsid w:val="00CB1C0A"/>
    <w:rsid w:val="00CB1CA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BC"/>
    <w:rsid w:val="00CB4C42"/>
    <w:rsid w:val="00CB4C5C"/>
    <w:rsid w:val="00CB4C64"/>
    <w:rsid w:val="00CB4CD0"/>
    <w:rsid w:val="00CB4FC0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5F8D"/>
    <w:rsid w:val="00CC5F97"/>
    <w:rsid w:val="00CC606D"/>
    <w:rsid w:val="00CC62A6"/>
    <w:rsid w:val="00CC63AF"/>
    <w:rsid w:val="00CC65F7"/>
    <w:rsid w:val="00CC663F"/>
    <w:rsid w:val="00CC6707"/>
    <w:rsid w:val="00CC678D"/>
    <w:rsid w:val="00CC6A48"/>
    <w:rsid w:val="00CC6B53"/>
    <w:rsid w:val="00CC6BFF"/>
    <w:rsid w:val="00CC6C71"/>
    <w:rsid w:val="00CC6CF0"/>
    <w:rsid w:val="00CC6D1D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F02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85F"/>
    <w:rsid w:val="00CE08C4"/>
    <w:rsid w:val="00CE0B0C"/>
    <w:rsid w:val="00CE0B6B"/>
    <w:rsid w:val="00CE0C16"/>
    <w:rsid w:val="00CE0C43"/>
    <w:rsid w:val="00CE0C78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82"/>
    <w:rsid w:val="00CE1B97"/>
    <w:rsid w:val="00CE1CC9"/>
    <w:rsid w:val="00CE1E05"/>
    <w:rsid w:val="00CE1F01"/>
    <w:rsid w:val="00CE1F78"/>
    <w:rsid w:val="00CE1FAC"/>
    <w:rsid w:val="00CE20B7"/>
    <w:rsid w:val="00CE20BF"/>
    <w:rsid w:val="00CE2105"/>
    <w:rsid w:val="00CE24B2"/>
    <w:rsid w:val="00CE2598"/>
    <w:rsid w:val="00CE265C"/>
    <w:rsid w:val="00CE267E"/>
    <w:rsid w:val="00CE2731"/>
    <w:rsid w:val="00CE27B8"/>
    <w:rsid w:val="00CE281E"/>
    <w:rsid w:val="00CE2AD6"/>
    <w:rsid w:val="00CE2B63"/>
    <w:rsid w:val="00CE2BA6"/>
    <w:rsid w:val="00CE2C38"/>
    <w:rsid w:val="00CE2C6F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B1"/>
    <w:rsid w:val="00CE4BCA"/>
    <w:rsid w:val="00CE4FC1"/>
    <w:rsid w:val="00CE4FCE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E0"/>
    <w:rsid w:val="00CE6041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64A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656"/>
    <w:rsid w:val="00CF27AF"/>
    <w:rsid w:val="00CF27B4"/>
    <w:rsid w:val="00CF281E"/>
    <w:rsid w:val="00CF2841"/>
    <w:rsid w:val="00CF2849"/>
    <w:rsid w:val="00CF2891"/>
    <w:rsid w:val="00CF2A7D"/>
    <w:rsid w:val="00CF2A8A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15"/>
    <w:rsid w:val="00CF3A3A"/>
    <w:rsid w:val="00CF3CBA"/>
    <w:rsid w:val="00CF3F2B"/>
    <w:rsid w:val="00CF3FE4"/>
    <w:rsid w:val="00CF406B"/>
    <w:rsid w:val="00CF40E6"/>
    <w:rsid w:val="00CF4348"/>
    <w:rsid w:val="00CF44BF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E9"/>
    <w:rsid w:val="00CF640F"/>
    <w:rsid w:val="00CF652A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8A"/>
    <w:rsid w:val="00CF6F91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7"/>
    <w:rsid w:val="00D00231"/>
    <w:rsid w:val="00D0023C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568"/>
    <w:rsid w:val="00D03583"/>
    <w:rsid w:val="00D0388D"/>
    <w:rsid w:val="00D0392D"/>
    <w:rsid w:val="00D03B51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D41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49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D9"/>
    <w:rsid w:val="00D121DD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5A1"/>
    <w:rsid w:val="00D22646"/>
    <w:rsid w:val="00D226B5"/>
    <w:rsid w:val="00D228A9"/>
    <w:rsid w:val="00D22A04"/>
    <w:rsid w:val="00D22BF9"/>
    <w:rsid w:val="00D22C40"/>
    <w:rsid w:val="00D22C86"/>
    <w:rsid w:val="00D22CFC"/>
    <w:rsid w:val="00D22DD8"/>
    <w:rsid w:val="00D22F90"/>
    <w:rsid w:val="00D23130"/>
    <w:rsid w:val="00D2353A"/>
    <w:rsid w:val="00D236EE"/>
    <w:rsid w:val="00D23767"/>
    <w:rsid w:val="00D2379E"/>
    <w:rsid w:val="00D239FA"/>
    <w:rsid w:val="00D23AB6"/>
    <w:rsid w:val="00D23D71"/>
    <w:rsid w:val="00D23DAA"/>
    <w:rsid w:val="00D23E52"/>
    <w:rsid w:val="00D2402D"/>
    <w:rsid w:val="00D242AF"/>
    <w:rsid w:val="00D24325"/>
    <w:rsid w:val="00D243B5"/>
    <w:rsid w:val="00D243C5"/>
    <w:rsid w:val="00D24587"/>
    <w:rsid w:val="00D2475E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9A5"/>
    <w:rsid w:val="00D27B5A"/>
    <w:rsid w:val="00D27C83"/>
    <w:rsid w:val="00D27E52"/>
    <w:rsid w:val="00D30201"/>
    <w:rsid w:val="00D30273"/>
    <w:rsid w:val="00D30521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13F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AE8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3A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60"/>
    <w:rsid w:val="00D37DEE"/>
    <w:rsid w:val="00D37DF5"/>
    <w:rsid w:val="00D37E26"/>
    <w:rsid w:val="00D37E9B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F02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5E2"/>
    <w:rsid w:val="00D425F3"/>
    <w:rsid w:val="00D426B8"/>
    <w:rsid w:val="00D426C7"/>
    <w:rsid w:val="00D427A7"/>
    <w:rsid w:val="00D427CF"/>
    <w:rsid w:val="00D4282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D85"/>
    <w:rsid w:val="00D43DB7"/>
    <w:rsid w:val="00D43DCD"/>
    <w:rsid w:val="00D43DD0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50000"/>
    <w:rsid w:val="00D5016B"/>
    <w:rsid w:val="00D501F0"/>
    <w:rsid w:val="00D50384"/>
    <w:rsid w:val="00D50456"/>
    <w:rsid w:val="00D50458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90C"/>
    <w:rsid w:val="00D539BF"/>
    <w:rsid w:val="00D53A81"/>
    <w:rsid w:val="00D53B7D"/>
    <w:rsid w:val="00D53C04"/>
    <w:rsid w:val="00D53C11"/>
    <w:rsid w:val="00D53DDC"/>
    <w:rsid w:val="00D54044"/>
    <w:rsid w:val="00D5418F"/>
    <w:rsid w:val="00D542F6"/>
    <w:rsid w:val="00D54360"/>
    <w:rsid w:val="00D5441C"/>
    <w:rsid w:val="00D546CF"/>
    <w:rsid w:val="00D5482A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703"/>
    <w:rsid w:val="00D5676F"/>
    <w:rsid w:val="00D5679C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85"/>
    <w:rsid w:val="00D62285"/>
    <w:rsid w:val="00D62332"/>
    <w:rsid w:val="00D6233E"/>
    <w:rsid w:val="00D62372"/>
    <w:rsid w:val="00D62478"/>
    <w:rsid w:val="00D62635"/>
    <w:rsid w:val="00D628AE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6E2"/>
    <w:rsid w:val="00D639F7"/>
    <w:rsid w:val="00D63A0A"/>
    <w:rsid w:val="00D63B8D"/>
    <w:rsid w:val="00D63C8C"/>
    <w:rsid w:val="00D63E1E"/>
    <w:rsid w:val="00D63FC5"/>
    <w:rsid w:val="00D63FCF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7CE"/>
    <w:rsid w:val="00D647D6"/>
    <w:rsid w:val="00D64862"/>
    <w:rsid w:val="00D6495D"/>
    <w:rsid w:val="00D64A1E"/>
    <w:rsid w:val="00D64B47"/>
    <w:rsid w:val="00D64BA2"/>
    <w:rsid w:val="00D64DD3"/>
    <w:rsid w:val="00D64E4A"/>
    <w:rsid w:val="00D65190"/>
    <w:rsid w:val="00D65252"/>
    <w:rsid w:val="00D652C3"/>
    <w:rsid w:val="00D653F0"/>
    <w:rsid w:val="00D655E8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20C"/>
    <w:rsid w:val="00D672A8"/>
    <w:rsid w:val="00D67301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237"/>
    <w:rsid w:val="00D70315"/>
    <w:rsid w:val="00D703BC"/>
    <w:rsid w:val="00D703CE"/>
    <w:rsid w:val="00D7058A"/>
    <w:rsid w:val="00D7058E"/>
    <w:rsid w:val="00D7066F"/>
    <w:rsid w:val="00D706D4"/>
    <w:rsid w:val="00D709B1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3AC"/>
    <w:rsid w:val="00D7150F"/>
    <w:rsid w:val="00D71552"/>
    <w:rsid w:val="00D715F8"/>
    <w:rsid w:val="00D716F8"/>
    <w:rsid w:val="00D71735"/>
    <w:rsid w:val="00D71766"/>
    <w:rsid w:val="00D7177B"/>
    <w:rsid w:val="00D717D5"/>
    <w:rsid w:val="00D717E6"/>
    <w:rsid w:val="00D717EC"/>
    <w:rsid w:val="00D7187A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A2E"/>
    <w:rsid w:val="00D80B65"/>
    <w:rsid w:val="00D80BA0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277"/>
    <w:rsid w:val="00D8338B"/>
    <w:rsid w:val="00D833BF"/>
    <w:rsid w:val="00D8340E"/>
    <w:rsid w:val="00D83434"/>
    <w:rsid w:val="00D835F2"/>
    <w:rsid w:val="00D83638"/>
    <w:rsid w:val="00D8380D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F8"/>
    <w:rsid w:val="00D87A35"/>
    <w:rsid w:val="00D87A59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63"/>
    <w:rsid w:val="00D90781"/>
    <w:rsid w:val="00D907F1"/>
    <w:rsid w:val="00D9084C"/>
    <w:rsid w:val="00D90912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C8"/>
    <w:rsid w:val="00D96C69"/>
    <w:rsid w:val="00D96C98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29"/>
    <w:rsid w:val="00DA073D"/>
    <w:rsid w:val="00DA07EC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96"/>
    <w:rsid w:val="00DA5474"/>
    <w:rsid w:val="00DA54A0"/>
    <w:rsid w:val="00DA560B"/>
    <w:rsid w:val="00DA5613"/>
    <w:rsid w:val="00DA5666"/>
    <w:rsid w:val="00DA57E0"/>
    <w:rsid w:val="00DA590C"/>
    <w:rsid w:val="00DA5949"/>
    <w:rsid w:val="00DA5A0D"/>
    <w:rsid w:val="00DA5AB4"/>
    <w:rsid w:val="00DA5AD7"/>
    <w:rsid w:val="00DA5D53"/>
    <w:rsid w:val="00DA5E71"/>
    <w:rsid w:val="00DA5FBF"/>
    <w:rsid w:val="00DA6050"/>
    <w:rsid w:val="00DA606C"/>
    <w:rsid w:val="00DA6129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C41"/>
    <w:rsid w:val="00DA6E28"/>
    <w:rsid w:val="00DA6FDF"/>
    <w:rsid w:val="00DA7088"/>
    <w:rsid w:val="00DA7146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642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86F"/>
    <w:rsid w:val="00DB59E2"/>
    <w:rsid w:val="00DB5E8C"/>
    <w:rsid w:val="00DB606F"/>
    <w:rsid w:val="00DB60B6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A59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20C"/>
    <w:rsid w:val="00DC1308"/>
    <w:rsid w:val="00DC134D"/>
    <w:rsid w:val="00DC13EE"/>
    <w:rsid w:val="00DC1469"/>
    <w:rsid w:val="00DC1548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2149"/>
    <w:rsid w:val="00DC24EB"/>
    <w:rsid w:val="00DC257F"/>
    <w:rsid w:val="00DC25A0"/>
    <w:rsid w:val="00DC2677"/>
    <w:rsid w:val="00DC2680"/>
    <w:rsid w:val="00DC26DA"/>
    <w:rsid w:val="00DC276F"/>
    <w:rsid w:val="00DC294E"/>
    <w:rsid w:val="00DC298B"/>
    <w:rsid w:val="00DC2D97"/>
    <w:rsid w:val="00DC2E97"/>
    <w:rsid w:val="00DC2FC0"/>
    <w:rsid w:val="00DC3108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93"/>
    <w:rsid w:val="00DC39A6"/>
    <w:rsid w:val="00DC3B37"/>
    <w:rsid w:val="00DC3CE0"/>
    <w:rsid w:val="00DC3D37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8D"/>
    <w:rsid w:val="00DC5FB7"/>
    <w:rsid w:val="00DC61A6"/>
    <w:rsid w:val="00DC61B3"/>
    <w:rsid w:val="00DC6251"/>
    <w:rsid w:val="00DC62D9"/>
    <w:rsid w:val="00DC630B"/>
    <w:rsid w:val="00DC635A"/>
    <w:rsid w:val="00DC648B"/>
    <w:rsid w:val="00DC6516"/>
    <w:rsid w:val="00DC6534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B0"/>
    <w:rsid w:val="00DC6D25"/>
    <w:rsid w:val="00DC6F13"/>
    <w:rsid w:val="00DC6F38"/>
    <w:rsid w:val="00DC7333"/>
    <w:rsid w:val="00DC735A"/>
    <w:rsid w:val="00DC73BA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4E0"/>
    <w:rsid w:val="00DD0575"/>
    <w:rsid w:val="00DD062B"/>
    <w:rsid w:val="00DD0637"/>
    <w:rsid w:val="00DD071E"/>
    <w:rsid w:val="00DD0775"/>
    <w:rsid w:val="00DD07C3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115B"/>
    <w:rsid w:val="00DD12B9"/>
    <w:rsid w:val="00DD12BC"/>
    <w:rsid w:val="00DD140B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F3"/>
    <w:rsid w:val="00DD24BB"/>
    <w:rsid w:val="00DD25D9"/>
    <w:rsid w:val="00DD2883"/>
    <w:rsid w:val="00DD29A4"/>
    <w:rsid w:val="00DD2B17"/>
    <w:rsid w:val="00DD2CBE"/>
    <w:rsid w:val="00DD2CC8"/>
    <w:rsid w:val="00DD2D65"/>
    <w:rsid w:val="00DD2E5F"/>
    <w:rsid w:val="00DD2FDA"/>
    <w:rsid w:val="00DD2FEA"/>
    <w:rsid w:val="00DD3069"/>
    <w:rsid w:val="00DD3336"/>
    <w:rsid w:val="00DD334F"/>
    <w:rsid w:val="00DD33C5"/>
    <w:rsid w:val="00DD3598"/>
    <w:rsid w:val="00DD36F1"/>
    <w:rsid w:val="00DD378A"/>
    <w:rsid w:val="00DD3826"/>
    <w:rsid w:val="00DD3C49"/>
    <w:rsid w:val="00DD3EA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B27"/>
    <w:rsid w:val="00DD4BD2"/>
    <w:rsid w:val="00DD4C30"/>
    <w:rsid w:val="00DD4D44"/>
    <w:rsid w:val="00DD4D67"/>
    <w:rsid w:val="00DD4F12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707"/>
    <w:rsid w:val="00DD58A3"/>
    <w:rsid w:val="00DD5941"/>
    <w:rsid w:val="00DD59AB"/>
    <w:rsid w:val="00DD59BA"/>
    <w:rsid w:val="00DD59E2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E6C"/>
    <w:rsid w:val="00DD6FB0"/>
    <w:rsid w:val="00DD71DA"/>
    <w:rsid w:val="00DD7217"/>
    <w:rsid w:val="00DD73BD"/>
    <w:rsid w:val="00DD7452"/>
    <w:rsid w:val="00DD752B"/>
    <w:rsid w:val="00DD7569"/>
    <w:rsid w:val="00DD75A3"/>
    <w:rsid w:val="00DD75C0"/>
    <w:rsid w:val="00DD77CA"/>
    <w:rsid w:val="00DD7A62"/>
    <w:rsid w:val="00DD7C92"/>
    <w:rsid w:val="00DD7D9B"/>
    <w:rsid w:val="00DD7FFD"/>
    <w:rsid w:val="00DE00A1"/>
    <w:rsid w:val="00DE0252"/>
    <w:rsid w:val="00DE028C"/>
    <w:rsid w:val="00DE02CD"/>
    <w:rsid w:val="00DE060F"/>
    <w:rsid w:val="00DE09DA"/>
    <w:rsid w:val="00DE0AC8"/>
    <w:rsid w:val="00DE0B61"/>
    <w:rsid w:val="00DE0BB3"/>
    <w:rsid w:val="00DE0C73"/>
    <w:rsid w:val="00DE0CD2"/>
    <w:rsid w:val="00DE0CF0"/>
    <w:rsid w:val="00DE0CF4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978"/>
    <w:rsid w:val="00DE5A5C"/>
    <w:rsid w:val="00DE5AB6"/>
    <w:rsid w:val="00DE5B23"/>
    <w:rsid w:val="00DE5DCA"/>
    <w:rsid w:val="00DE5DF1"/>
    <w:rsid w:val="00DE61A5"/>
    <w:rsid w:val="00DE6249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E4"/>
    <w:rsid w:val="00DF2FB6"/>
    <w:rsid w:val="00DF3017"/>
    <w:rsid w:val="00DF3144"/>
    <w:rsid w:val="00DF31A8"/>
    <w:rsid w:val="00DF351C"/>
    <w:rsid w:val="00DF3796"/>
    <w:rsid w:val="00DF37B7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5C"/>
    <w:rsid w:val="00E0143E"/>
    <w:rsid w:val="00E01631"/>
    <w:rsid w:val="00E01677"/>
    <w:rsid w:val="00E016A0"/>
    <w:rsid w:val="00E016CF"/>
    <w:rsid w:val="00E0174B"/>
    <w:rsid w:val="00E01C5F"/>
    <w:rsid w:val="00E01D23"/>
    <w:rsid w:val="00E01D48"/>
    <w:rsid w:val="00E01DDD"/>
    <w:rsid w:val="00E021E7"/>
    <w:rsid w:val="00E0227D"/>
    <w:rsid w:val="00E0230A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3B4"/>
    <w:rsid w:val="00E04426"/>
    <w:rsid w:val="00E04517"/>
    <w:rsid w:val="00E04686"/>
    <w:rsid w:val="00E046F1"/>
    <w:rsid w:val="00E048D2"/>
    <w:rsid w:val="00E0497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7"/>
    <w:rsid w:val="00E06D29"/>
    <w:rsid w:val="00E06DF6"/>
    <w:rsid w:val="00E06F3C"/>
    <w:rsid w:val="00E06F67"/>
    <w:rsid w:val="00E06FD8"/>
    <w:rsid w:val="00E06FE1"/>
    <w:rsid w:val="00E07153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B7"/>
    <w:rsid w:val="00E11360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423"/>
    <w:rsid w:val="00E1342F"/>
    <w:rsid w:val="00E13568"/>
    <w:rsid w:val="00E136E0"/>
    <w:rsid w:val="00E13741"/>
    <w:rsid w:val="00E1377F"/>
    <w:rsid w:val="00E137E2"/>
    <w:rsid w:val="00E137E7"/>
    <w:rsid w:val="00E138D7"/>
    <w:rsid w:val="00E1394E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931"/>
    <w:rsid w:val="00E15997"/>
    <w:rsid w:val="00E159F1"/>
    <w:rsid w:val="00E159FE"/>
    <w:rsid w:val="00E15C86"/>
    <w:rsid w:val="00E15D40"/>
    <w:rsid w:val="00E16005"/>
    <w:rsid w:val="00E16030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C"/>
    <w:rsid w:val="00E1733B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5DC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4000"/>
    <w:rsid w:val="00E34099"/>
    <w:rsid w:val="00E340F8"/>
    <w:rsid w:val="00E34238"/>
    <w:rsid w:val="00E3423B"/>
    <w:rsid w:val="00E342D9"/>
    <w:rsid w:val="00E342E7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7C"/>
    <w:rsid w:val="00E34AED"/>
    <w:rsid w:val="00E34B3E"/>
    <w:rsid w:val="00E34CB0"/>
    <w:rsid w:val="00E34D20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528"/>
    <w:rsid w:val="00E367B0"/>
    <w:rsid w:val="00E367DF"/>
    <w:rsid w:val="00E367F8"/>
    <w:rsid w:val="00E367FD"/>
    <w:rsid w:val="00E36889"/>
    <w:rsid w:val="00E36895"/>
    <w:rsid w:val="00E36A2A"/>
    <w:rsid w:val="00E36C4B"/>
    <w:rsid w:val="00E3711A"/>
    <w:rsid w:val="00E37128"/>
    <w:rsid w:val="00E37179"/>
    <w:rsid w:val="00E371C8"/>
    <w:rsid w:val="00E371ED"/>
    <w:rsid w:val="00E37208"/>
    <w:rsid w:val="00E37281"/>
    <w:rsid w:val="00E3739A"/>
    <w:rsid w:val="00E373E6"/>
    <w:rsid w:val="00E374D1"/>
    <w:rsid w:val="00E3756D"/>
    <w:rsid w:val="00E376F9"/>
    <w:rsid w:val="00E3771F"/>
    <w:rsid w:val="00E37808"/>
    <w:rsid w:val="00E37A48"/>
    <w:rsid w:val="00E37A50"/>
    <w:rsid w:val="00E37C28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580"/>
    <w:rsid w:val="00E45719"/>
    <w:rsid w:val="00E45874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80F"/>
    <w:rsid w:val="00E52853"/>
    <w:rsid w:val="00E52D38"/>
    <w:rsid w:val="00E52FBB"/>
    <w:rsid w:val="00E53154"/>
    <w:rsid w:val="00E5323D"/>
    <w:rsid w:val="00E53259"/>
    <w:rsid w:val="00E536CA"/>
    <w:rsid w:val="00E537B7"/>
    <w:rsid w:val="00E53877"/>
    <w:rsid w:val="00E53983"/>
    <w:rsid w:val="00E53A99"/>
    <w:rsid w:val="00E53B22"/>
    <w:rsid w:val="00E53BCB"/>
    <w:rsid w:val="00E53C5D"/>
    <w:rsid w:val="00E53CF2"/>
    <w:rsid w:val="00E53E93"/>
    <w:rsid w:val="00E53F06"/>
    <w:rsid w:val="00E53F52"/>
    <w:rsid w:val="00E53FE5"/>
    <w:rsid w:val="00E54026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AD"/>
    <w:rsid w:val="00E56349"/>
    <w:rsid w:val="00E56486"/>
    <w:rsid w:val="00E5649A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FB5"/>
    <w:rsid w:val="00E56FC3"/>
    <w:rsid w:val="00E5702D"/>
    <w:rsid w:val="00E57168"/>
    <w:rsid w:val="00E571C9"/>
    <w:rsid w:val="00E57228"/>
    <w:rsid w:val="00E572DD"/>
    <w:rsid w:val="00E57460"/>
    <w:rsid w:val="00E576C8"/>
    <w:rsid w:val="00E576F1"/>
    <w:rsid w:val="00E57863"/>
    <w:rsid w:val="00E57B43"/>
    <w:rsid w:val="00E57BBF"/>
    <w:rsid w:val="00E57CF9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AE4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D56"/>
    <w:rsid w:val="00E62DC5"/>
    <w:rsid w:val="00E62E30"/>
    <w:rsid w:val="00E63133"/>
    <w:rsid w:val="00E631CB"/>
    <w:rsid w:val="00E631CF"/>
    <w:rsid w:val="00E632DE"/>
    <w:rsid w:val="00E63498"/>
    <w:rsid w:val="00E635F4"/>
    <w:rsid w:val="00E63779"/>
    <w:rsid w:val="00E637F4"/>
    <w:rsid w:val="00E638D0"/>
    <w:rsid w:val="00E639AD"/>
    <w:rsid w:val="00E63A2D"/>
    <w:rsid w:val="00E63A8B"/>
    <w:rsid w:val="00E63AB1"/>
    <w:rsid w:val="00E63C8B"/>
    <w:rsid w:val="00E63C8D"/>
    <w:rsid w:val="00E63D13"/>
    <w:rsid w:val="00E63FA7"/>
    <w:rsid w:val="00E64066"/>
    <w:rsid w:val="00E6431F"/>
    <w:rsid w:val="00E64436"/>
    <w:rsid w:val="00E6456F"/>
    <w:rsid w:val="00E646D5"/>
    <w:rsid w:val="00E647C5"/>
    <w:rsid w:val="00E6484C"/>
    <w:rsid w:val="00E64B2A"/>
    <w:rsid w:val="00E64B87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2B"/>
    <w:rsid w:val="00E74593"/>
    <w:rsid w:val="00E745BA"/>
    <w:rsid w:val="00E7464C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C8"/>
    <w:rsid w:val="00E76DCD"/>
    <w:rsid w:val="00E76E8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5B"/>
    <w:rsid w:val="00E811AC"/>
    <w:rsid w:val="00E811E1"/>
    <w:rsid w:val="00E81256"/>
    <w:rsid w:val="00E813F7"/>
    <w:rsid w:val="00E816BE"/>
    <w:rsid w:val="00E816E8"/>
    <w:rsid w:val="00E818EA"/>
    <w:rsid w:val="00E81C94"/>
    <w:rsid w:val="00E81CE0"/>
    <w:rsid w:val="00E81CF3"/>
    <w:rsid w:val="00E81D1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C6"/>
    <w:rsid w:val="00E8535A"/>
    <w:rsid w:val="00E85376"/>
    <w:rsid w:val="00E8552A"/>
    <w:rsid w:val="00E8575A"/>
    <w:rsid w:val="00E8577F"/>
    <w:rsid w:val="00E85A5C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DE4"/>
    <w:rsid w:val="00E86EB9"/>
    <w:rsid w:val="00E86F2D"/>
    <w:rsid w:val="00E86F60"/>
    <w:rsid w:val="00E87054"/>
    <w:rsid w:val="00E870D0"/>
    <w:rsid w:val="00E87129"/>
    <w:rsid w:val="00E87317"/>
    <w:rsid w:val="00E874E1"/>
    <w:rsid w:val="00E875DA"/>
    <w:rsid w:val="00E8765E"/>
    <w:rsid w:val="00E876E3"/>
    <w:rsid w:val="00E87774"/>
    <w:rsid w:val="00E8785C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319"/>
    <w:rsid w:val="00E923FC"/>
    <w:rsid w:val="00E92648"/>
    <w:rsid w:val="00E92719"/>
    <w:rsid w:val="00E9287A"/>
    <w:rsid w:val="00E929A4"/>
    <w:rsid w:val="00E92B50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828"/>
    <w:rsid w:val="00E939B6"/>
    <w:rsid w:val="00E939DB"/>
    <w:rsid w:val="00E93AB1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B8"/>
    <w:rsid w:val="00EA04AE"/>
    <w:rsid w:val="00EA07FB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B1"/>
    <w:rsid w:val="00EA129D"/>
    <w:rsid w:val="00EA142F"/>
    <w:rsid w:val="00EA1445"/>
    <w:rsid w:val="00EA17A3"/>
    <w:rsid w:val="00EA182C"/>
    <w:rsid w:val="00EA1942"/>
    <w:rsid w:val="00EA19F3"/>
    <w:rsid w:val="00EA1A07"/>
    <w:rsid w:val="00EA1AD0"/>
    <w:rsid w:val="00EA1AD9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BF"/>
    <w:rsid w:val="00EA2806"/>
    <w:rsid w:val="00EA2951"/>
    <w:rsid w:val="00EA2A55"/>
    <w:rsid w:val="00EA2B93"/>
    <w:rsid w:val="00EA2D66"/>
    <w:rsid w:val="00EA2D73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69C"/>
    <w:rsid w:val="00EA472F"/>
    <w:rsid w:val="00EA4734"/>
    <w:rsid w:val="00EA4736"/>
    <w:rsid w:val="00EA48A7"/>
    <w:rsid w:val="00EA4A5A"/>
    <w:rsid w:val="00EA4B1B"/>
    <w:rsid w:val="00EA4B42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EB"/>
    <w:rsid w:val="00EA5759"/>
    <w:rsid w:val="00EA5865"/>
    <w:rsid w:val="00EA599A"/>
    <w:rsid w:val="00EA59A5"/>
    <w:rsid w:val="00EA5A36"/>
    <w:rsid w:val="00EA5A44"/>
    <w:rsid w:val="00EA5A9E"/>
    <w:rsid w:val="00EA5B38"/>
    <w:rsid w:val="00EA5D45"/>
    <w:rsid w:val="00EA5F36"/>
    <w:rsid w:val="00EA6109"/>
    <w:rsid w:val="00EA62B6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B"/>
    <w:rsid w:val="00EA7459"/>
    <w:rsid w:val="00EA77E6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D"/>
    <w:rsid w:val="00EB22C9"/>
    <w:rsid w:val="00EB2329"/>
    <w:rsid w:val="00EB2648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7C"/>
    <w:rsid w:val="00EB3661"/>
    <w:rsid w:val="00EB3665"/>
    <w:rsid w:val="00EB3740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D79"/>
    <w:rsid w:val="00EB7F63"/>
    <w:rsid w:val="00EC0106"/>
    <w:rsid w:val="00EC03D6"/>
    <w:rsid w:val="00EC053B"/>
    <w:rsid w:val="00EC0581"/>
    <w:rsid w:val="00EC066E"/>
    <w:rsid w:val="00EC0850"/>
    <w:rsid w:val="00EC08D1"/>
    <w:rsid w:val="00EC0A03"/>
    <w:rsid w:val="00EC0A67"/>
    <w:rsid w:val="00EC0BF1"/>
    <w:rsid w:val="00EC0C1D"/>
    <w:rsid w:val="00EC0D44"/>
    <w:rsid w:val="00EC0D47"/>
    <w:rsid w:val="00EC0EDC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C37"/>
    <w:rsid w:val="00EC6C9A"/>
    <w:rsid w:val="00EC6DDF"/>
    <w:rsid w:val="00EC6ECD"/>
    <w:rsid w:val="00EC704D"/>
    <w:rsid w:val="00EC70F3"/>
    <w:rsid w:val="00EC715C"/>
    <w:rsid w:val="00EC7183"/>
    <w:rsid w:val="00EC7282"/>
    <w:rsid w:val="00EC7425"/>
    <w:rsid w:val="00EC748C"/>
    <w:rsid w:val="00EC7593"/>
    <w:rsid w:val="00EC7618"/>
    <w:rsid w:val="00EC7633"/>
    <w:rsid w:val="00EC7775"/>
    <w:rsid w:val="00EC780F"/>
    <w:rsid w:val="00EC78C5"/>
    <w:rsid w:val="00EC78D3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1D9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166"/>
    <w:rsid w:val="00ED71EE"/>
    <w:rsid w:val="00ED7253"/>
    <w:rsid w:val="00ED7275"/>
    <w:rsid w:val="00ED7280"/>
    <w:rsid w:val="00ED73D5"/>
    <w:rsid w:val="00ED7551"/>
    <w:rsid w:val="00ED7563"/>
    <w:rsid w:val="00ED7596"/>
    <w:rsid w:val="00ED77A8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DB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27"/>
    <w:rsid w:val="00EE7434"/>
    <w:rsid w:val="00EE750A"/>
    <w:rsid w:val="00EE7533"/>
    <w:rsid w:val="00EE75AC"/>
    <w:rsid w:val="00EE771B"/>
    <w:rsid w:val="00EE7791"/>
    <w:rsid w:val="00EE787F"/>
    <w:rsid w:val="00EE7A8C"/>
    <w:rsid w:val="00EE7C35"/>
    <w:rsid w:val="00EE7D71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FB"/>
    <w:rsid w:val="00EF0B0B"/>
    <w:rsid w:val="00EF0BF3"/>
    <w:rsid w:val="00EF0C0A"/>
    <w:rsid w:val="00EF0C81"/>
    <w:rsid w:val="00EF0CD7"/>
    <w:rsid w:val="00EF0CFB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FA8"/>
    <w:rsid w:val="00EF7019"/>
    <w:rsid w:val="00EF7097"/>
    <w:rsid w:val="00EF709F"/>
    <w:rsid w:val="00EF7151"/>
    <w:rsid w:val="00EF71EC"/>
    <w:rsid w:val="00EF7335"/>
    <w:rsid w:val="00EF751C"/>
    <w:rsid w:val="00EF75CF"/>
    <w:rsid w:val="00EF7640"/>
    <w:rsid w:val="00EF764B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73"/>
    <w:rsid w:val="00EF7D8A"/>
    <w:rsid w:val="00EF7E1B"/>
    <w:rsid w:val="00EF7E5B"/>
    <w:rsid w:val="00EF7E67"/>
    <w:rsid w:val="00F00007"/>
    <w:rsid w:val="00F0007B"/>
    <w:rsid w:val="00F00098"/>
    <w:rsid w:val="00F00135"/>
    <w:rsid w:val="00F00434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AE0"/>
    <w:rsid w:val="00F05BEF"/>
    <w:rsid w:val="00F05D3F"/>
    <w:rsid w:val="00F05E1E"/>
    <w:rsid w:val="00F05EB3"/>
    <w:rsid w:val="00F060A5"/>
    <w:rsid w:val="00F0610B"/>
    <w:rsid w:val="00F06128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111"/>
    <w:rsid w:val="00F111FB"/>
    <w:rsid w:val="00F11393"/>
    <w:rsid w:val="00F1146A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D3"/>
    <w:rsid w:val="00F12162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D9A"/>
    <w:rsid w:val="00F16E02"/>
    <w:rsid w:val="00F16E3D"/>
    <w:rsid w:val="00F16E4E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637"/>
    <w:rsid w:val="00F20654"/>
    <w:rsid w:val="00F206F3"/>
    <w:rsid w:val="00F2070B"/>
    <w:rsid w:val="00F2081C"/>
    <w:rsid w:val="00F2089F"/>
    <w:rsid w:val="00F20B99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560"/>
    <w:rsid w:val="00F2770A"/>
    <w:rsid w:val="00F2771C"/>
    <w:rsid w:val="00F27765"/>
    <w:rsid w:val="00F279CE"/>
    <w:rsid w:val="00F279F6"/>
    <w:rsid w:val="00F27BC7"/>
    <w:rsid w:val="00F27CC8"/>
    <w:rsid w:val="00F27D16"/>
    <w:rsid w:val="00F27FA6"/>
    <w:rsid w:val="00F30046"/>
    <w:rsid w:val="00F30071"/>
    <w:rsid w:val="00F30104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503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C69"/>
    <w:rsid w:val="00F35F0C"/>
    <w:rsid w:val="00F35FA5"/>
    <w:rsid w:val="00F36025"/>
    <w:rsid w:val="00F361B5"/>
    <w:rsid w:val="00F3632A"/>
    <w:rsid w:val="00F3633C"/>
    <w:rsid w:val="00F36363"/>
    <w:rsid w:val="00F36460"/>
    <w:rsid w:val="00F3653D"/>
    <w:rsid w:val="00F366DB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BC1"/>
    <w:rsid w:val="00F37BD7"/>
    <w:rsid w:val="00F37D9E"/>
    <w:rsid w:val="00F37DF0"/>
    <w:rsid w:val="00F37E05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115"/>
    <w:rsid w:val="00F4121C"/>
    <w:rsid w:val="00F4126D"/>
    <w:rsid w:val="00F4127C"/>
    <w:rsid w:val="00F41473"/>
    <w:rsid w:val="00F41501"/>
    <w:rsid w:val="00F41632"/>
    <w:rsid w:val="00F41681"/>
    <w:rsid w:val="00F4177C"/>
    <w:rsid w:val="00F4180A"/>
    <w:rsid w:val="00F41869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819"/>
    <w:rsid w:val="00F42881"/>
    <w:rsid w:val="00F42883"/>
    <w:rsid w:val="00F429A3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B2"/>
    <w:rsid w:val="00F43CDA"/>
    <w:rsid w:val="00F43D18"/>
    <w:rsid w:val="00F43D7C"/>
    <w:rsid w:val="00F43EA7"/>
    <w:rsid w:val="00F43F06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755"/>
    <w:rsid w:val="00F45790"/>
    <w:rsid w:val="00F457E7"/>
    <w:rsid w:val="00F4588B"/>
    <w:rsid w:val="00F45AA2"/>
    <w:rsid w:val="00F45B00"/>
    <w:rsid w:val="00F45B9A"/>
    <w:rsid w:val="00F45C35"/>
    <w:rsid w:val="00F45CF2"/>
    <w:rsid w:val="00F45F11"/>
    <w:rsid w:val="00F45F5C"/>
    <w:rsid w:val="00F46007"/>
    <w:rsid w:val="00F4609B"/>
    <w:rsid w:val="00F462D8"/>
    <w:rsid w:val="00F4635D"/>
    <w:rsid w:val="00F4645C"/>
    <w:rsid w:val="00F4645D"/>
    <w:rsid w:val="00F46703"/>
    <w:rsid w:val="00F46783"/>
    <w:rsid w:val="00F467C0"/>
    <w:rsid w:val="00F46993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741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F64"/>
    <w:rsid w:val="00F57007"/>
    <w:rsid w:val="00F570E4"/>
    <w:rsid w:val="00F57292"/>
    <w:rsid w:val="00F575AB"/>
    <w:rsid w:val="00F57820"/>
    <w:rsid w:val="00F5790A"/>
    <w:rsid w:val="00F579DC"/>
    <w:rsid w:val="00F57AA7"/>
    <w:rsid w:val="00F57B82"/>
    <w:rsid w:val="00F57B87"/>
    <w:rsid w:val="00F57C87"/>
    <w:rsid w:val="00F57D18"/>
    <w:rsid w:val="00F57D5B"/>
    <w:rsid w:val="00F57D72"/>
    <w:rsid w:val="00F57E8C"/>
    <w:rsid w:val="00F57F3F"/>
    <w:rsid w:val="00F6008D"/>
    <w:rsid w:val="00F60151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E6F"/>
    <w:rsid w:val="00F64E9F"/>
    <w:rsid w:val="00F64ED6"/>
    <w:rsid w:val="00F64F0E"/>
    <w:rsid w:val="00F6501A"/>
    <w:rsid w:val="00F65053"/>
    <w:rsid w:val="00F650D3"/>
    <w:rsid w:val="00F6536C"/>
    <w:rsid w:val="00F6543F"/>
    <w:rsid w:val="00F6546D"/>
    <w:rsid w:val="00F65493"/>
    <w:rsid w:val="00F65653"/>
    <w:rsid w:val="00F656B9"/>
    <w:rsid w:val="00F656E6"/>
    <w:rsid w:val="00F65922"/>
    <w:rsid w:val="00F65D65"/>
    <w:rsid w:val="00F65FEE"/>
    <w:rsid w:val="00F66090"/>
    <w:rsid w:val="00F66101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320"/>
    <w:rsid w:val="00F7138F"/>
    <w:rsid w:val="00F71413"/>
    <w:rsid w:val="00F7142B"/>
    <w:rsid w:val="00F71484"/>
    <w:rsid w:val="00F714C0"/>
    <w:rsid w:val="00F71541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5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6077"/>
    <w:rsid w:val="00F76147"/>
    <w:rsid w:val="00F762B8"/>
    <w:rsid w:val="00F763A9"/>
    <w:rsid w:val="00F7640A"/>
    <w:rsid w:val="00F764D0"/>
    <w:rsid w:val="00F7652C"/>
    <w:rsid w:val="00F76839"/>
    <w:rsid w:val="00F76983"/>
    <w:rsid w:val="00F7699B"/>
    <w:rsid w:val="00F769DF"/>
    <w:rsid w:val="00F769EF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9B"/>
    <w:rsid w:val="00F85C31"/>
    <w:rsid w:val="00F85CA3"/>
    <w:rsid w:val="00F85D82"/>
    <w:rsid w:val="00F85DC3"/>
    <w:rsid w:val="00F85E38"/>
    <w:rsid w:val="00F85F04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624"/>
    <w:rsid w:val="00F868AC"/>
    <w:rsid w:val="00F86A5C"/>
    <w:rsid w:val="00F86C72"/>
    <w:rsid w:val="00F86EA9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668"/>
    <w:rsid w:val="00F90883"/>
    <w:rsid w:val="00F90BD2"/>
    <w:rsid w:val="00F90BFE"/>
    <w:rsid w:val="00F90D02"/>
    <w:rsid w:val="00F90DCA"/>
    <w:rsid w:val="00F90E13"/>
    <w:rsid w:val="00F90E48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95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FD"/>
    <w:rsid w:val="00F94892"/>
    <w:rsid w:val="00F94901"/>
    <w:rsid w:val="00F94923"/>
    <w:rsid w:val="00F94A3D"/>
    <w:rsid w:val="00F94A83"/>
    <w:rsid w:val="00F94AD8"/>
    <w:rsid w:val="00F94B20"/>
    <w:rsid w:val="00F94BFD"/>
    <w:rsid w:val="00F94CCD"/>
    <w:rsid w:val="00F94D47"/>
    <w:rsid w:val="00F94D4A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D5"/>
    <w:rsid w:val="00FA1948"/>
    <w:rsid w:val="00FA196C"/>
    <w:rsid w:val="00FA19EA"/>
    <w:rsid w:val="00FA1B52"/>
    <w:rsid w:val="00FA1D1D"/>
    <w:rsid w:val="00FA1DCD"/>
    <w:rsid w:val="00FA1DDC"/>
    <w:rsid w:val="00FA1E49"/>
    <w:rsid w:val="00FA1F03"/>
    <w:rsid w:val="00FA1F0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DF"/>
    <w:rsid w:val="00FA41E5"/>
    <w:rsid w:val="00FA431B"/>
    <w:rsid w:val="00FA440B"/>
    <w:rsid w:val="00FA45D7"/>
    <w:rsid w:val="00FA47F0"/>
    <w:rsid w:val="00FA48CC"/>
    <w:rsid w:val="00FA4A40"/>
    <w:rsid w:val="00FA4B3B"/>
    <w:rsid w:val="00FA4D68"/>
    <w:rsid w:val="00FA4DF6"/>
    <w:rsid w:val="00FA4E15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96D"/>
    <w:rsid w:val="00FB1B16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15F"/>
    <w:rsid w:val="00FB317F"/>
    <w:rsid w:val="00FB3291"/>
    <w:rsid w:val="00FB3468"/>
    <w:rsid w:val="00FB36A2"/>
    <w:rsid w:val="00FB3933"/>
    <w:rsid w:val="00FB3AA7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FF"/>
    <w:rsid w:val="00FB6F98"/>
    <w:rsid w:val="00FB7053"/>
    <w:rsid w:val="00FB7100"/>
    <w:rsid w:val="00FB710E"/>
    <w:rsid w:val="00FB73DE"/>
    <w:rsid w:val="00FB7798"/>
    <w:rsid w:val="00FB7915"/>
    <w:rsid w:val="00FB79D6"/>
    <w:rsid w:val="00FB7A2B"/>
    <w:rsid w:val="00FB7B34"/>
    <w:rsid w:val="00FB7B86"/>
    <w:rsid w:val="00FB7C28"/>
    <w:rsid w:val="00FB7C53"/>
    <w:rsid w:val="00FB7C5B"/>
    <w:rsid w:val="00FB7CFD"/>
    <w:rsid w:val="00FB7D1B"/>
    <w:rsid w:val="00FB7DBE"/>
    <w:rsid w:val="00FB7FD7"/>
    <w:rsid w:val="00FC0047"/>
    <w:rsid w:val="00FC0117"/>
    <w:rsid w:val="00FC025C"/>
    <w:rsid w:val="00FC0376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F4"/>
    <w:rsid w:val="00FC2191"/>
    <w:rsid w:val="00FC25E1"/>
    <w:rsid w:val="00FC26E5"/>
    <w:rsid w:val="00FC2838"/>
    <w:rsid w:val="00FC2AFD"/>
    <w:rsid w:val="00FC2B9E"/>
    <w:rsid w:val="00FC2BE1"/>
    <w:rsid w:val="00FC2C47"/>
    <w:rsid w:val="00FC2C84"/>
    <w:rsid w:val="00FC2C89"/>
    <w:rsid w:val="00FC2D8F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170"/>
    <w:rsid w:val="00FC5219"/>
    <w:rsid w:val="00FC54C5"/>
    <w:rsid w:val="00FC559C"/>
    <w:rsid w:val="00FC55C4"/>
    <w:rsid w:val="00FC55DA"/>
    <w:rsid w:val="00FC57C6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49"/>
    <w:rsid w:val="00FD02DC"/>
    <w:rsid w:val="00FD03B5"/>
    <w:rsid w:val="00FD03F1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EAE"/>
    <w:rsid w:val="00FD2F81"/>
    <w:rsid w:val="00FD3075"/>
    <w:rsid w:val="00FD3099"/>
    <w:rsid w:val="00FD30F6"/>
    <w:rsid w:val="00FD3309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55C"/>
    <w:rsid w:val="00FD7638"/>
    <w:rsid w:val="00FD76D6"/>
    <w:rsid w:val="00FD7866"/>
    <w:rsid w:val="00FD786E"/>
    <w:rsid w:val="00FD7957"/>
    <w:rsid w:val="00FD795F"/>
    <w:rsid w:val="00FD7A4A"/>
    <w:rsid w:val="00FD7BAF"/>
    <w:rsid w:val="00FD7C43"/>
    <w:rsid w:val="00FD7D50"/>
    <w:rsid w:val="00FD7D58"/>
    <w:rsid w:val="00FD7F1B"/>
    <w:rsid w:val="00FD7FDA"/>
    <w:rsid w:val="00FD7FF5"/>
    <w:rsid w:val="00FE0013"/>
    <w:rsid w:val="00FE0036"/>
    <w:rsid w:val="00FE0136"/>
    <w:rsid w:val="00FE0196"/>
    <w:rsid w:val="00FE0429"/>
    <w:rsid w:val="00FE050D"/>
    <w:rsid w:val="00FE06B6"/>
    <w:rsid w:val="00FE06CC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ECB"/>
    <w:rsid w:val="00FE2F36"/>
    <w:rsid w:val="00FE2F4C"/>
    <w:rsid w:val="00FE2FD8"/>
    <w:rsid w:val="00FE3076"/>
    <w:rsid w:val="00FE3337"/>
    <w:rsid w:val="00FE33E7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D14"/>
    <w:rsid w:val="00FE5D15"/>
    <w:rsid w:val="00FE5DDD"/>
    <w:rsid w:val="00FE5E5F"/>
    <w:rsid w:val="00FE5F56"/>
    <w:rsid w:val="00FE6015"/>
    <w:rsid w:val="00FE6296"/>
    <w:rsid w:val="00FE63A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A8"/>
    <w:rsid w:val="00FF02E7"/>
    <w:rsid w:val="00FF0318"/>
    <w:rsid w:val="00FF0331"/>
    <w:rsid w:val="00FF0422"/>
    <w:rsid w:val="00FF05DF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14F"/>
    <w:rsid w:val="00FF1193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F7A"/>
    <w:rsid w:val="00FF20FE"/>
    <w:rsid w:val="00FF222C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1F6"/>
    <w:rsid w:val="00FF720B"/>
    <w:rsid w:val="00FF730E"/>
    <w:rsid w:val="00FF742C"/>
    <w:rsid w:val="00FF747C"/>
    <w:rsid w:val="00FF7557"/>
    <w:rsid w:val="00FF7563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79E9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header" Target="header1.xml"/><Relationship Id="rId8" Type="http://schemas.openxmlformats.org/officeDocument/2006/relationships/endnotes" Target="endnotes.xml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5745AC-B62B-488D-9D1F-737E866FE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169</TotalTime>
  <Pages>116</Pages>
  <Words>5172</Words>
  <Characters>29484</Characters>
  <Application>Microsoft Office Word</Application>
  <DocSecurity>0</DocSecurity>
  <Lines>245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</cp:revision>
  <cp:lastPrinted>2026-03-25T17:02:00Z</cp:lastPrinted>
  <dcterms:created xsi:type="dcterms:W3CDTF">2026-03-25T15:52:00Z</dcterms:created>
  <dcterms:modified xsi:type="dcterms:W3CDTF">2026-03-25T18:41:00Z</dcterms:modified>
</cp:coreProperties>
</file>