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>
    <v:background id="_x0000_s1025" o:bwmode="white" o:targetscreensize="1024,768">
      <v:fill r:id="rId4" o:title="sssssssssssssss" recolor="t" type="frame"/>
    </v:background>
  </w:background>
  <w:body>
    <w:p w14:paraId="5B817E87" w14:textId="17675889" w:rsidR="004B66AC" w:rsidRDefault="003E7F88" w:rsidP="0007080B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val="en-IN"/>
        </w:rPr>
      </w:pPr>
      <w:r>
        <w:rPr>
          <w:rFonts w:ascii="Kokila" w:hAnsi="Kokila" w:cs="Kokila"/>
          <w:b/>
          <w:bCs/>
          <w:noProof/>
          <w:color w:val="000066"/>
          <w:sz w:val="88"/>
          <w:szCs w:val="88"/>
          <w:lang w:val="en-IN"/>
        </w:rPr>
        <w:drawing>
          <wp:anchor distT="0" distB="0" distL="114300" distR="114300" simplePos="0" relativeHeight="251673600" behindDoc="0" locked="0" layoutInCell="1" allowOverlap="1" wp14:anchorId="2587A51D" wp14:editId="30AB6F04">
            <wp:simplePos x="0" y="0"/>
            <wp:positionH relativeFrom="page">
              <wp:align>right</wp:align>
            </wp:positionH>
            <wp:positionV relativeFrom="paragraph">
              <wp:posOffset>-760997</wp:posOffset>
            </wp:positionV>
            <wp:extent cx="12801600" cy="8060495"/>
            <wp:effectExtent l="0" t="0" r="0" b="0"/>
            <wp:wrapNone/>
            <wp:docPr id="66" name="Picture 66" descr="C:\Users\hp\Downloads\0UpnS5cu9nYhd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hp\Downloads\0UpnS5cu9nYhd (1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0" cy="80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1989FB" w14:textId="3B1B0A4F" w:rsidR="004B66AC" w:rsidRDefault="004B66AC" w:rsidP="0007080B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val="en-IN"/>
        </w:rPr>
      </w:pPr>
    </w:p>
    <w:p w14:paraId="500237E4" w14:textId="6A2D5A00" w:rsidR="002879F4" w:rsidRDefault="002879F4" w:rsidP="0007080B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val="en-IN"/>
        </w:rPr>
      </w:pPr>
    </w:p>
    <w:p w14:paraId="735ED276" w14:textId="77777777" w:rsidR="002879F4" w:rsidRDefault="002879F4" w:rsidP="0007080B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val="en-IN"/>
        </w:rPr>
      </w:pPr>
    </w:p>
    <w:p w14:paraId="79DA31F0" w14:textId="7DABABB4" w:rsidR="004C3D07" w:rsidRDefault="004C3D07" w:rsidP="0007080B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val="en-IN"/>
        </w:rPr>
      </w:pPr>
    </w:p>
    <w:p w14:paraId="0F04E4FF" w14:textId="77777777" w:rsidR="004C3D07" w:rsidRDefault="004C3D07" w:rsidP="0007080B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val="en-IN"/>
        </w:rPr>
      </w:pPr>
    </w:p>
    <w:p w14:paraId="4F8737B5" w14:textId="42BAB029" w:rsidR="00595E90" w:rsidRPr="00F122B2" w:rsidRDefault="00466AB4" w:rsidP="0007080B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val="en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 xml:space="preserve"> </w:t>
      </w:r>
    </w:p>
    <w:p w14:paraId="3D62C1FC" w14:textId="10B8C388" w:rsidR="002879F4" w:rsidRDefault="008934CF" w:rsidP="002879F4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val="en-IN"/>
        </w:rPr>
      </w:pPr>
      <w:r w:rsidRPr="00F122B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CB013C" w:rsidRPr="00F122B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8F76BE" w:rsidRPr="00F122B2">
        <w:rPr>
          <w:rFonts w:ascii="Kokila" w:hAnsi="Kokila" w:cs="Kokila"/>
          <w:b/>
          <w:bCs/>
          <w:color w:val="000066"/>
          <w:sz w:val="88"/>
          <w:szCs w:val="88"/>
        </w:rPr>
        <w:t xml:space="preserve">   </w:t>
      </w:r>
      <w:r w:rsidR="0051469F" w:rsidRPr="00F122B2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 xml:space="preserve">  </w:t>
      </w:r>
      <w:r w:rsidR="0077387B" w:rsidRPr="00F122B2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 xml:space="preserve"> </w:t>
      </w:r>
    </w:p>
    <w:p w14:paraId="4DBFAC1D" w14:textId="47FC840D" w:rsidR="00DE6249" w:rsidRPr="00F122B2" w:rsidRDefault="004E74A4" w:rsidP="002879F4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lastRenderedPageBreak/>
        <w:t xml:space="preserve"> </w:t>
      </w:r>
    </w:p>
    <w:p w14:paraId="48320C6C" w14:textId="63FC0AE9" w:rsidR="005A75AE" w:rsidRPr="00F122B2" w:rsidRDefault="005A75AE" w:rsidP="0007080B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F122B2">
        <w:rPr>
          <w:rFonts w:ascii="Kokila" w:hAnsi="Kokila" w:cs="Kokila"/>
          <w:b/>
          <w:bCs/>
          <w:color w:val="000066"/>
          <w:sz w:val="88"/>
          <w:szCs w:val="88"/>
        </w:rPr>
        <w:t>Daily Current Affairs</w:t>
      </w:r>
    </w:p>
    <w:p w14:paraId="431365AC" w14:textId="77777777" w:rsidR="005A75AE" w:rsidRPr="00F122B2" w:rsidRDefault="005A75AE" w:rsidP="0007080B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F122B2">
        <w:rPr>
          <w:rFonts w:ascii="Kokila" w:hAnsi="Kokila" w:cs="Kokila"/>
          <w:b/>
          <w:bCs/>
          <w:color w:val="000066"/>
          <w:sz w:val="88"/>
          <w:szCs w:val="88"/>
        </w:rPr>
        <w:t>+</w:t>
      </w:r>
    </w:p>
    <w:p w14:paraId="5A305A8A" w14:textId="0F7148AA" w:rsidR="005A75AE" w:rsidRPr="00F122B2" w:rsidRDefault="005A75AE" w:rsidP="0007080B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F122B2">
        <w:rPr>
          <w:rFonts w:ascii="Kokila" w:hAnsi="Kokila" w:cs="Kokila"/>
          <w:b/>
          <w:bCs/>
          <w:color w:val="000066"/>
          <w:sz w:val="88"/>
          <w:szCs w:val="88"/>
        </w:rPr>
        <w:t>Important Static Facts</w:t>
      </w:r>
    </w:p>
    <w:p w14:paraId="0C0E3EEC" w14:textId="77777777" w:rsidR="005A75AE" w:rsidRPr="00F122B2" w:rsidRDefault="005A75AE" w:rsidP="0007080B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rtl/>
          <w:cs/>
        </w:rPr>
      </w:pPr>
    </w:p>
    <w:p w14:paraId="19908E99" w14:textId="70FFFDA9" w:rsidR="005A75AE" w:rsidRPr="001570F8" w:rsidRDefault="009E4BFF" w:rsidP="0007080B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</w:rPr>
      </w:pPr>
      <w:bookmarkStart w:id="0" w:name="_Hlk210161226"/>
      <w:r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2</w:t>
      </w:r>
      <w:r w:rsidR="006E0C08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9</w:t>
      </w:r>
      <w:r w:rsidR="00C82E80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</w:t>
      </w:r>
      <w:bookmarkEnd w:id="0"/>
      <w:r w:rsidR="00EB2904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November </w:t>
      </w:r>
      <w:r w:rsidR="005A75AE" w:rsidRPr="001570F8">
        <w:rPr>
          <w:rFonts w:ascii="Kokila" w:hAnsi="Kokila" w:cs="Kokila"/>
          <w:b/>
          <w:bCs/>
          <w:color w:val="FFFFFF"/>
          <w:sz w:val="88"/>
          <w:szCs w:val="88"/>
          <w:highlight w:val="darkRed"/>
        </w:rPr>
        <w:t>2025</w:t>
      </w:r>
    </w:p>
    <w:p w14:paraId="0B8BB2DE" w14:textId="15574869" w:rsidR="00EA1D14" w:rsidRDefault="00EA1D14" w:rsidP="0007080B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</w:rPr>
      </w:pPr>
    </w:p>
    <w:p w14:paraId="5081AB7A" w14:textId="199C3E2A" w:rsidR="00CF5A65" w:rsidRDefault="00CF5A65" w:rsidP="0007080B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</w:rPr>
      </w:pPr>
    </w:p>
    <w:p w14:paraId="073E6DA9" w14:textId="77777777" w:rsidR="00473E0A" w:rsidRDefault="00473E0A" w:rsidP="0007080B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</w:rPr>
      </w:pPr>
    </w:p>
    <w:p w14:paraId="35985D4D" w14:textId="77777777" w:rsidR="00666235" w:rsidRDefault="00666235" w:rsidP="0007080B">
      <w:pPr>
        <w:jc w:val="center"/>
        <w:rPr>
          <w:rFonts w:ascii="Kokila" w:hAnsi="Kokila" w:cs="Kokila"/>
          <w:b/>
          <w:bCs/>
          <w:color w:val="FFFFFF"/>
          <w:sz w:val="72"/>
          <w:szCs w:val="72"/>
          <w:highlight w:val="darkRed"/>
        </w:rPr>
      </w:pPr>
      <w:bookmarkStart w:id="1" w:name="_Hlk146473777"/>
      <w:bookmarkStart w:id="2" w:name="_Hlk206385112"/>
      <w:bookmarkStart w:id="3" w:name="_Hlk206529779"/>
    </w:p>
    <w:p w14:paraId="72916743" w14:textId="7EA907AC" w:rsidR="00543D21" w:rsidRPr="00D5707B" w:rsidRDefault="00543D21" w:rsidP="0007080B">
      <w:pPr>
        <w:jc w:val="center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D5707B">
        <w:rPr>
          <w:rFonts w:ascii="Kokila" w:hAnsi="Kokila" w:cs="Kokila"/>
          <w:b/>
          <w:bCs/>
          <w:color w:val="FFFFFF"/>
          <w:sz w:val="84"/>
          <w:szCs w:val="84"/>
          <w:highlight w:val="darkRed"/>
        </w:rPr>
        <w:t>Home Work Question</w:t>
      </w:r>
    </w:p>
    <w:p w14:paraId="504CA28A" w14:textId="77777777" w:rsidR="006E0C08" w:rsidRPr="001254E5" w:rsidRDefault="00E76CC8" w:rsidP="006E0C08">
      <w:pPr>
        <w:pStyle w:val="ListParagraph"/>
        <w:spacing w:line="240" w:lineRule="auto"/>
        <w:ind w:left="0"/>
        <w:jc w:val="both"/>
        <w:rPr>
          <w:rFonts w:ascii="Kokila" w:hAnsi="Kokila" w:cs="Kokila"/>
          <w:b/>
          <w:bCs/>
          <w:color w:val="000066"/>
          <w:sz w:val="96"/>
          <w:szCs w:val="96"/>
        </w:rPr>
      </w:pPr>
      <w:r w:rsidRPr="00D5707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Q.</w:t>
      </w:r>
      <w:r w:rsidRPr="00D5707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6E0C08" w:rsidRPr="001254E5">
        <w:rPr>
          <w:rFonts w:ascii="Kokila" w:hAnsi="Kokila" w:cs="Kokila" w:hint="cs"/>
          <w:b/>
          <w:bCs/>
          <w:color w:val="000066"/>
          <w:sz w:val="96"/>
          <w:szCs w:val="96"/>
          <w:cs/>
          <w:lang w:bidi="hi-IN"/>
        </w:rPr>
        <w:t>भारत</w:t>
      </w:r>
      <w:r w:rsidR="006E0C08" w:rsidRPr="001254E5">
        <w:rPr>
          <w:rFonts w:ascii="Kokila" w:hAnsi="Kokila" w:cs="Kokila"/>
          <w:b/>
          <w:bCs/>
          <w:color w:val="000066"/>
          <w:sz w:val="96"/>
          <w:szCs w:val="96"/>
          <w:cs/>
          <w:lang w:bidi="hi-IN"/>
        </w:rPr>
        <w:t xml:space="preserve"> </w:t>
      </w:r>
      <w:r w:rsidR="006E0C08" w:rsidRPr="001254E5">
        <w:rPr>
          <w:rFonts w:ascii="Kokila" w:hAnsi="Kokila" w:cs="Kokila" w:hint="cs"/>
          <w:b/>
          <w:bCs/>
          <w:color w:val="000066"/>
          <w:sz w:val="96"/>
          <w:szCs w:val="96"/>
          <w:cs/>
          <w:lang w:bidi="hi-IN"/>
        </w:rPr>
        <w:t>में</w:t>
      </w:r>
      <w:r w:rsidR="006E0C08" w:rsidRPr="001254E5">
        <w:rPr>
          <w:rFonts w:ascii="Kokila" w:hAnsi="Kokila" w:cs="Kokila"/>
          <w:b/>
          <w:bCs/>
          <w:color w:val="000066"/>
          <w:sz w:val="96"/>
          <w:szCs w:val="96"/>
          <w:cs/>
          <w:lang w:bidi="hi-IN"/>
        </w:rPr>
        <w:t xml:space="preserve"> </w:t>
      </w:r>
      <w:r w:rsidR="006E0C08" w:rsidRPr="001254E5">
        <w:rPr>
          <w:rFonts w:ascii="Kokila" w:hAnsi="Kokila" w:cs="Kokila" w:hint="cs"/>
          <w:b/>
          <w:bCs/>
          <w:color w:val="000066"/>
          <w:sz w:val="96"/>
          <w:szCs w:val="96"/>
          <w:cs/>
          <w:lang w:bidi="hi-IN"/>
        </w:rPr>
        <w:t>अर्जुन</w:t>
      </w:r>
      <w:r w:rsidR="006E0C08" w:rsidRPr="001254E5">
        <w:rPr>
          <w:rFonts w:ascii="Kokila" w:hAnsi="Kokila" w:cs="Kokila"/>
          <w:b/>
          <w:bCs/>
          <w:color w:val="000066"/>
          <w:sz w:val="96"/>
          <w:szCs w:val="96"/>
          <w:cs/>
          <w:lang w:bidi="hi-IN"/>
        </w:rPr>
        <w:t xml:space="preserve"> </w:t>
      </w:r>
      <w:r w:rsidR="006E0C08" w:rsidRPr="001254E5">
        <w:rPr>
          <w:rFonts w:ascii="Kokila" w:hAnsi="Kokila" w:cs="Kokila" w:hint="cs"/>
          <w:b/>
          <w:bCs/>
          <w:color w:val="000066"/>
          <w:sz w:val="96"/>
          <w:szCs w:val="96"/>
          <w:cs/>
          <w:lang w:bidi="hi-IN"/>
        </w:rPr>
        <w:t>पुरस्कार</w:t>
      </w:r>
      <w:r w:rsidR="006E0C08" w:rsidRPr="001254E5">
        <w:rPr>
          <w:rFonts w:ascii="Kokila" w:hAnsi="Kokila" w:cs="Kokila"/>
          <w:b/>
          <w:bCs/>
          <w:color w:val="000066"/>
          <w:sz w:val="96"/>
          <w:szCs w:val="96"/>
          <w:cs/>
          <w:lang w:bidi="hi-IN"/>
        </w:rPr>
        <w:t xml:space="preserve"> </w:t>
      </w:r>
      <w:r w:rsidR="006E0C08" w:rsidRPr="001254E5">
        <w:rPr>
          <w:rFonts w:ascii="Kokila" w:hAnsi="Kokila" w:cs="Kokila" w:hint="cs"/>
          <w:b/>
          <w:bCs/>
          <w:color w:val="000066"/>
          <w:sz w:val="96"/>
          <w:szCs w:val="96"/>
          <w:cs/>
          <w:lang w:bidi="hi-IN"/>
        </w:rPr>
        <w:t>की</w:t>
      </w:r>
      <w:r w:rsidR="006E0C08" w:rsidRPr="001254E5">
        <w:rPr>
          <w:rFonts w:ascii="Kokila" w:hAnsi="Kokila" w:cs="Kokila"/>
          <w:b/>
          <w:bCs/>
          <w:color w:val="000066"/>
          <w:sz w:val="96"/>
          <w:szCs w:val="96"/>
          <w:cs/>
          <w:lang w:bidi="hi-IN"/>
        </w:rPr>
        <w:t xml:space="preserve"> </w:t>
      </w:r>
      <w:r w:rsidR="006E0C08" w:rsidRPr="001254E5">
        <w:rPr>
          <w:rFonts w:ascii="Kokila" w:hAnsi="Kokila" w:cs="Kokila" w:hint="cs"/>
          <w:b/>
          <w:bCs/>
          <w:color w:val="000066"/>
          <w:sz w:val="96"/>
          <w:szCs w:val="96"/>
          <w:cs/>
          <w:lang w:bidi="hi-IN"/>
        </w:rPr>
        <w:t>शुरुआत</w:t>
      </w:r>
      <w:r w:rsidR="006E0C08" w:rsidRPr="001254E5">
        <w:rPr>
          <w:rFonts w:ascii="Kokila" w:hAnsi="Kokila" w:cs="Kokila"/>
          <w:b/>
          <w:bCs/>
          <w:color w:val="000066"/>
          <w:sz w:val="96"/>
          <w:szCs w:val="96"/>
          <w:cs/>
          <w:lang w:bidi="hi-IN"/>
        </w:rPr>
        <w:t xml:space="preserve"> </w:t>
      </w:r>
      <w:r w:rsidR="006E0C08" w:rsidRPr="001254E5">
        <w:rPr>
          <w:rFonts w:ascii="Kokila" w:hAnsi="Kokila" w:cs="Kokila" w:hint="cs"/>
          <w:b/>
          <w:bCs/>
          <w:color w:val="000066"/>
          <w:sz w:val="96"/>
          <w:szCs w:val="96"/>
          <w:cs/>
          <w:lang w:bidi="hi-IN"/>
        </w:rPr>
        <w:t>निम्नलिखित</w:t>
      </w:r>
      <w:r w:rsidR="006E0C08" w:rsidRPr="001254E5">
        <w:rPr>
          <w:rFonts w:ascii="Kokila" w:hAnsi="Kokila" w:cs="Kokila"/>
          <w:b/>
          <w:bCs/>
          <w:color w:val="000066"/>
          <w:sz w:val="96"/>
          <w:szCs w:val="96"/>
          <w:cs/>
          <w:lang w:bidi="hi-IN"/>
        </w:rPr>
        <w:t xml:space="preserve"> </w:t>
      </w:r>
      <w:r w:rsidR="006E0C08" w:rsidRPr="001254E5">
        <w:rPr>
          <w:rFonts w:ascii="Kokila" w:hAnsi="Kokila" w:cs="Kokila" w:hint="cs"/>
          <w:b/>
          <w:bCs/>
          <w:color w:val="000066"/>
          <w:sz w:val="96"/>
          <w:szCs w:val="96"/>
          <w:cs/>
          <w:lang w:bidi="hi-IN"/>
        </w:rPr>
        <w:t>में</w:t>
      </w:r>
      <w:r w:rsidR="006E0C08" w:rsidRPr="001254E5">
        <w:rPr>
          <w:rFonts w:ascii="Kokila" w:hAnsi="Kokila" w:cs="Kokila"/>
          <w:b/>
          <w:bCs/>
          <w:color w:val="000066"/>
          <w:sz w:val="96"/>
          <w:szCs w:val="96"/>
          <w:cs/>
          <w:lang w:bidi="hi-IN"/>
        </w:rPr>
        <w:t xml:space="preserve"> </w:t>
      </w:r>
      <w:r w:rsidR="006E0C08" w:rsidRPr="001254E5">
        <w:rPr>
          <w:rFonts w:ascii="Kokila" w:hAnsi="Kokila" w:cs="Kokila" w:hint="cs"/>
          <w:b/>
          <w:bCs/>
          <w:color w:val="000066"/>
          <w:sz w:val="96"/>
          <w:szCs w:val="96"/>
          <w:cs/>
          <w:lang w:bidi="hi-IN"/>
        </w:rPr>
        <w:t>से</w:t>
      </w:r>
      <w:r w:rsidR="006E0C08" w:rsidRPr="001254E5">
        <w:rPr>
          <w:rFonts w:ascii="Kokila" w:hAnsi="Kokila" w:cs="Kokila"/>
          <w:b/>
          <w:bCs/>
          <w:color w:val="000066"/>
          <w:sz w:val="96"/>
          <w:szCs w:val="96"/>
          <w:cs/>
          <w:lang w:bidi="hi-IN"/>
        </w:rPr>
        <w:t xml:space="preserve"> </w:t>
      </w:r>
      <w:r w:rsidR="006E0C08" w:rsidRPr="001254E5">
        <w:rPr>
          <w:rFonts w:ascii="Kokila" w:hAnsi="Kokila" w:cs="Kokila" w:hint="cs"/>
          <w:b/>
          <w:bCs/>
          <w:color w:val="000066"/>
          <w:sz w:val="96"/>
          <w:szCs w:val="96"/>
          <w:cs/>
          <w:lang w:bidi="hi-IN"/>
        </w:rPr>
        <w:t>किस</w:t>
      </w:r>
      <w:r w:rsidR="006E0C08" w:rsidRPr="001254E5">
        <w:rPr>
          <w:rFonts w:ascii="Kokila" w:hAnsi="Kokila" w:cs="Kokila"/>
          <w:b/>
          <w:bCs/>
          <w:color w:val="000066"/>
          <w:sz w:val="96"/>
          <w:szCs w:val="96"/>
          <w:cs/>
          <w:lang w:bidi="hi-IN"/>
        </w:rPr>
        <w:t xml:space="preserve"> </w:t>
      </w:r>
      <w:r w:rsidR="006E0C08" w:rsidRPr="001254E5">
        <w:rPr>
          <w:rFonts w:ascii="Kokila" w:hAnsi="Kokila" w:cs="Kokila" w:hint="cs"/>
          <w:b/>
          <w:bCs/>
          <w:color w:val="000066"/>
          <w:sz w:val="96"/>
          <w:szCs w:val="96"/>
          <w:cs/>
          <w:lang w:bidi="hi-IN"/>
        </w:rPr>
        <w:t>वर्ष</w:t>
      </w:r>
      <w:r w:rsidR="006E0C08" w:rsidRPr="001254E5">
        <w:rPr>
          <w:rFonts w:ascii="Kokila" w:hAnsi="Kokila" w:cs="Kokila"/>
          <w:b/>
          <w:bCs/>
          <w:color w:val="000066"/>
          <w:sz w:val="96"/>
          <w:szCs w:val="96"/>
          <w:cs/>
          <w:lang w:bidi="hi-IN"/>
        </w:rPr>
        <w:t xml:space="preserve"> </w:t>
      </w:r>
      <w:r w:rsidR="006E0C08" w:rsidRPr="001254E5">
        <w:rPr>
          <w:rFonts w:ascii="Kokila" w:hAnsi="Kokila" w:cs="Kokila" w:hint="cs"/>
          <w:b/>
          <w:bCs/>
          <w:color w:val="000066"/>
          <w:sz w:val="96"/>
          <w:szCs w:val="96"/>
          <w:cs/>
          <w:lang w:bidi="hi-IN"/>
        </w:rPr>
        <w:t>में</w:t>
      </w:r>
      <w:r w:rsidR="006E0C08" w:rsidRPr="001254E5">
        <w:rPr>
          <w:rFonts w:ascii="Kokila" w:hAnsi="Kokila" w:cs="Kokila"/>
          <w:b/>
          <w:bCs/>
          <w:color w:val="000066"/>
          <w:sz w:val="96"/>
          <w:szCs w:val="96"/>
          <w:cs/>
          <w:lang w:bidi="hi-IN"/>
        </w:rPr>
        <w:t xml:space="preserve"> </w:t>
      </w:r>
      <w:r w:rsidR="006E0C08" w:rsidRPr="001254E5">
        <w:rPr>
          <w:rFonts w:ascii="Kokila" w:hAnsi="Kokila" w:cs="Kokila" w:hint="cs"/>
          <w:b/>
          <w:bCs/>
          <w:color w:val="000066"/>
          <w:sz w:val="96"/>
          <w:szCs w:val="96"/>
          <w:cs/>
          <w:lang w:bidi="hi-IN"/>
        </w:rPr>
        <w:t>हुई</w:t>
      </w:r>
      <w:r w:rsidR="006E0C08" w:rsidRPr="001254E5">
        <w:rPr>
          <w:rFonts w:ascii="Kokila" w:hAnsi="Kokila" w:cs="Kokila"/>
          <w:b/>
          <w:bCs/>
          <w:color w:val="000066"/>
          <w:sz w:val="96"/>
          <w:szCs w:val="96"/>
          <w:cs/>
          <w:lang w:bidi="hi-IN"/>
        </w:rPr>
        <w:t xml:space="preserve"> </w:t>
      </w:r>
      <w:proofErr w:type="gramStart"/>
      <w:r w:rsidR="006E0C08" w:rsidRPr="001254E5">
        <w:rPr>
          <w:rFonts w:ascii="Kokila" w:hAnsi="Kokila" w:cs="Kokila" w:hint="cs"/>
          <w:b/>
          <w:bCs/>
          <w:color w:val="000066"/>
          <w:sz w:val="96"/>
          <w:szCs w:val="96"/>
          <w:cs/>
          <w:lang w:bidi="hi-IN"/>
        </w:rPr>
        <w:t>थी</w:t>
      </w:r>
      <w:r w:rsidR="006E0C08" w:rsidRPr="001254E5">
        <w:rPr>
          <w:rFonts w:ascii="Kokila" w:hAnsi="Kokila" w:cs="Kokila"/>
          <w:b/>
          <w:bCs/>
          <w:color w:val="000066"/>
          <w:sz w:val="96"/>
          <w:szCs w:val="96"/>
          <w:cs/>
          <w:lang w:bidi="hi-IN"/>
        </w:rPr>
        <w:t xml:space="preserve"> </w:t>
      </w:r>
      <w:r w:rsidR="006E0C08" w:rsidRPr="001254E5">
        <w:rPr>
          <w:rFonts w:ascii="Kokila" w:hAnsi="Kokila" w:cs="Kokila"/>
          <w:b/>
          <w:bCs/>
          <w:color w:val="000066"/>
          <w:sz w:val="96"/>
          <w:szCs w:val="96"/>
        </w:rPr>
        <w:t>?</w:t>
      </w:r>
      <w:proofErr w:type="gramEnd"/>
      <w:r w:rsidR="006E0C08" w:rsidRPr="001254E5">
        <w:rPr>
          <w:rFonts w:ascii="Kokila" w:hAnsi="Kokila" w:cs="Kokila"/>
          <w:b/>
          <w:bCs/>
          <w:color w:val="000066"/>
          <w:sz w:val="96"/>
          <w:szCs w:val="96"/>
        </w:rPr>
        <w:t xml:space="preserve"> </w:t>
      </w:r>
      <w:r w:rsidR="006E0C08" w:rsidRPr="009047E1">
        <w:rPr>
          <w:rFonts w:ascii="Kokila" w:hAnsi="Kokila" w:cs="Kokila"/>
          <w:b/>
          <w:bCs/>
          <w:color w:val="C00000"/>
          <w:sz w:val="96"/>
          <w:szCs w:val="96"/>
          <w:lang w:bidi="hi-IN"/>
        </w:rPr>
        <w:t>In which of the following years was the Arjuna Award instituted in India?</w:t>
      </w:r>
    </w:p>
    <w:p w14:paraId="270475FB" w14:textId="77777777" w:rsidR="006E0C08" w:rsidRPr="001254E5" w:rsidRDefault="006E0C08" w:rsidP="006E0C08">
      <w:pPr>
        <w:pStyle w:val="ListParagraph"/>
        <w:spacing w:line="240" w:lineRule="auto"/>
        <w:ind w:left="0"/>
        <w:jc w:val="both"/>
        <w:rPr>
          <w:rFonts w:ascii="Kokila" w:hAnsi="Kokila" w:cs="Kokila"/>
          <w:b/>
          <w:bCs/>
          <w:color w:val="000066"/>
          <w:sz w:val="96"/>
          <w:szCs w:val="96"/>
        </w:rPr>
      </w:pPr>
      <w:r w:rsidRPr="001254E5">
        <w:rPr>
          <w:rFonts w:ascii="Kokila" w:hAnsi="Kokila" w:cs="Kokila"/>
          <w:b/>
          <w:bCs/>
          <w:color w:val="000066"/>
          <w:sz w:val="96"/>
          <w:szCs w:val="96"/>
        </w:rPr>
        <w:t xml:space="preserve">(a) 1964 </w:t>
      </w:r>
    </w:p>
    <w:p w14:paraId="712EDC99" w14:textId="77777777" w:rsidR="006E0C08" w:rsidRPr="001254E5" w:rsidRDefault="006E0C08" w:rsidP="006E0C08">
      <w:pPr>
        <w:pStyle w:val="ListParagraph"/>
        <w:spacing w:line="240" w:lineRule="auto"/>
        <w:ind w:left="0"/>
        <w:jc w:val="both"/>
        <w:rPr>
          <w:rFonts w:ascii="Kokila" w:hAnsi="Kokila" w:cs="Kokila"/>
          <w:b/>
          <w:bCs/>
          <w:color w:val="000066"/>
          <w:sz w:val="96"/>
          <w:szCs w:val="96"/>
        </w:rPr>
      </w:pPr>
      <w:r w:rsidRPr="001254E5">
        <w:rPr>
          <w:rFonts w:ascii="Kokila" w:hAnsi="Kokila" w:cs="Kokila"/>
          <w:b/>
          <w:bCs/>
          <w:color w:val="000066"/>
          <w:sz w:val="96"/>
          <w:szCs w:val="96"/>
        </w:rPr>
        <w:t xml:space="preserve">(b) 1963 </w:t>
      </w:r>
    </w:p>
    <w:p w14:paraId="2DD1BF30" w14:textId="77777777" w:rsidR="006E0C08" w:rsidRPr="001254E5" w:rsidRDefault="006E0C08" w:rsidP="006E0C08">
      <w:pPr>
        <w:pStyle w:val="ListParagraph"/>
        <w:spacing w:line="240" w:lineRule="auto"/>
        <w:ind w:left="0"/>
        <w:jc w:val="both"/>
        <w:rPr>
          <w:rFonts w:ascii="Kokila" w:hAnsi="Kokila" w:cs="Kokila"/>
          <w:b/>
          <w:bCs/>
          <w:color w:val="000066"/>
          <w:sz w:val="96"/>
          <w:szCs w:val="96"/>
        </w:rPr>
      </w:pPr>
      <w:r w:rsidRPr="001254E5">
        <w:rPr>
          <w:rFonts w:ascii="Kokila" w:hAnsi="Kokila" w:cs="Kokila"/>
          <w:b/>
          <w:bCs/>
          <w:color w:val="000066"/>
          <w:sz w:val="96"/>
          <w:szCs w:val="96"/>
        </w:rPr>
        <w:t xml:space="preserve">(c) 1962 </w:t>
      </w:r>
    </w:p>
    <w:p w14:paraId="62A0539A" w14:textId="77777777" w:rsidR="006E0C08" w:rsidRPr="001254E5" w:rsidRDefault="006E0C08" w:rsidP="006E0C08">
      <w:pPr>
        <w:pStyle w:val="ListParagraph"/>
        <w:spacing w:line="240" w:lineRule="auto"/>
        <w:ind w:left="0"/>
        <w:jc w:val="both"/>
        <w:rPr>
          <w:rFonts w:ascii="Kokila" w:hAnsi="Kokila" w:cs="Kokila"/>
          <w:b/>
          <w:bCs/>
          <w:color w:val="000066"/>
          <w:sz w:val="96"/>
          <w:szCs w:val="96"/>
        </w:rPr>
      </w:pPr>
      <w:r w:rsidRPr="001254E5">
        <w:rPr>
          <w:rFonts w:ascii="Kokila" w:hAnsi="Kokila" w:cs="Kokila"/>
          <w:b/>
          <w:bCs/>
          <w:color w:val="000066"/>
          <w:sz w:val="96"/>
          <w:szCs w:val="96"/>
        </w:rPr>
        <w:t xml:space="preserve">(d) 1961 </w:t>
      </w:r>
    </w:p>
    <w:p w14:paraId="7A30C233" w14:textId="0B21A095" w:rsidR="00E76CC8" w:rsidRPr="00E6735B" w:rsidRDefault="00E76CC8" w:rsidP="006E0C0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/>
        </w:rPr>
      </w:pPr>
    </w:p>
    <w:bookmarkEnd w:id="1"/>
    <w:bookmarkEnd w:id="2"/>
    <w:bookmarkEnd w:id="3"/>
    <w:p w14:paraId="2AFCAB03" w14:textId="7A8BBED7" w:rsidR="002579E9" w:rsidRDefault="002579E9" w:rsidP="00021763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5E2537DD" w14:textId="4F5DDFA6" w:rsidR="002579E9" w:rsidRDefault="002579E9" w:rsidP="00021763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5F59C10A" w14:textId="77777777" w:rsidR="00D5707B" w:rsidRDefault="00D5707B" w:rsidP="00021763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43C9AADB" w14:textId="77777777" w:rsidR="002579E9" w:rsidRDefault="002579E9" w:rsidP="00021763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0C977A58" w14:textId="07434C8C" w:rsidR="00021763" w:rsidRDefault="00021763" w:rsidP="00021763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  <w:r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2</w:t>
      </w:r>
      <w:r w:rsidR="006E0C08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8</w:t>
      </w:r>
      <w:r w:rsidRPr="00D91FF0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</w:t>
      </w:r>
      <w:r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November </w:t>
      </w:r>
      <w:r w:rsidRPr="00D91FF0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2025</w:t>
      </w:r>
      <w:r w:rsidRPr="00D91FF0">
        <w:rPr>
          <w:rFonts w:ascii="Kokila" w:hAnsi="Kokila" w:cs="Kokila"/>
          <w:b/>
          <w:bCs/>
          <w:color w:val="FFFFFF"/>
          <w:sz w:val="88"/>
          <w:szCs w:val="88"/>
          <w:highlight w:val="darkRed"/>
        </w:rPr>
        <w:t xml:space="preserve"> </w:t>
      </w:r>
      <w:r w:rsidRPr="00D91FF0">
        <w:rPr>
          <w:rFonts w:ascii="Kokila" w:hAnsi="Kokila" w:cs="Kokila"/>
          <w:b/>
          <w:bCs/>
          <w:color w:val="FFFFFF"/>
          <w:sz w:val="88"/>
          <w:szCs w:val="88"/>
          <w:highlight w:val="darkRed"/>
          <w:cs/>
          <w:lang w:bidi="hi-IN"/>
        </w:rPr>
        <w:t>का रिवीजन</w:t>
      </w:r>
      <w:r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</w:t>
      </w:r>
    </w:p>
    <w:p w14:paraId="2A3D2D47" w14:textId="77777777" w:rsidR="00021763" w:rsidRDefault="00021763" w:rsidP="00021763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07FED630" w14:textId="54DCF991" w:rsidR="00021763" w:rsidRDefault="00021763" w:rsidP="00021763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3C5F192D" w14:textId="2755A399" w:rsidR="002579E9" w:rsidRDefault="002579E9" w:rsidP="00021763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1B71ECAA" w14:textId="77777777" w:rsidR="002579E9" w:rsidRDefault="002579E9" w:rsidP="00021763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31C8AC6E" w14:textId="77777777" w:rsidR="002579E9" w:rsidRDefault="002579E9" w:rsidP="00021763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0C23B0BA" w14:textId="77777777" w:rsidR="00EE1BAE" w:rsidRPr="00975AB6" w:rsidRDefault="00EE1BAE" w:rsidP="00EE1BAE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9B11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</w:t>
      </w:r>
      <w:r w:rsidRPr="009B111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975A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975A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75A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975A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75A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975A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14ACB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114AC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पारंपरिक</w:t>
      </w:r>
      <w:r w:rsidRPr="00114AC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114AC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चिकित्सा</w:t>
      </w:r>
      <w:r w:rsidRPr="00114AC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114AC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पर</w:t>
      </w:r>
      <w:r w:rsidRPr="00114AC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114AC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दूसरा</w:t>
      </w:r>
      <w:r w:rsidRPr="00114AC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114AC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विश्व</w:t>
      </w:r>
      <w:r w:rsidRPr="00114AC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114AC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स्वास्थ्य</w:t>
      </w:r>
      <w:r w:rsidRPr="00114AC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114AC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संगठन</w:t>
      </w:r>
      <w:r w:rsidRPr="00114AC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114AC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वैश्विक</w:t>
      </w:r>
      <w:r w:rsidRPr="00114AC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114AC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शिखर</w:t>
      </w:r>
      <w:r w:rsidRPr="00114AC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114AC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सम्मेलन</w:t>
      </w:r>
      <w:r w:rsidRPr="00114ACB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975AB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975A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Pr="00975A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75A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आयोजित</w:t>
      </w:r>
      <w:r w:rsidRPr="00975A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75A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975A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75A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जाएगा</w:t>
      </w:r>
      <w:r w:rsidRPr="00975AB6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F155A9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Pr="0084000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Where will the 2nd WHO Global Summit on Traditional Medicine be held?</w:t>
      </w:r>
    </w:p>
    <w:p w14:paraId="5C4F81F2" w14:textId="77777777" w:rsidR="00EE1BAE" w:rsidRDefault="00EE1BAE" w:rsidP="00EE1BAE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13907F0" w14:textId="77777777" w:rsidR="00EE1BAE" w:rsidRPr="00975AB6" w:rsidRDefault="00EE1BAE" w:rsidP="00EE1BA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B11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2</w:t>
      </w:r>
      <w:r w:rsidRPr="009B111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975AB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975AB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75AB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975AB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75AB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75AB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4AC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</w:t>
      </w:r>
      <w:r w:rsidRPr="00114AC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14AC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इंटरनेट</w:t>
      </w:r>
      <w:r w:rsidRPr="00114AC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14AC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गवर्नेंस</w:t>
      </w:r>
      <w:r w:rsidRPr="00114AC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14AC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फ़ोरम</w:t>
      </w:r>
      <w:r w:rsidRPr="00114AC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(</w:t>
      </w:r>
      <w:r w:rsidRPr="00114ACB">
        <w:rPr>
          <w:rFonts w:ascii="Kokila" w:hAnsi="Kokila" w:cs="Kokila"/>
          <w:b/>
          <w:bCs/>
          <w:color w:val="000066"/>
          <w:sz w:val="82"/>
          <w:szCs w:val="82"/>
          <w:highlight w:val="yellow"/>
        </w:rPr>
        <w:t xml:space="preserve">IIGF) </w:t>
      </w:r>
      <w:r w:rsidRPr="00114AC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2025</w:t>
      </w:r>
      <w:r w:rsidRPr="00975AB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75AB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975AB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75AB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आयोजन</w:t>
      </w:r>
      <w:r w:rsidRPr="00975AB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75AB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Pr="00975AB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75AB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975AB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75AB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</w:t>
      </w:r>
      <w:r w:rsidRPr="00975AB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75AB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रहा</w:t>
      </w:r>
      <w:r w:rsidRPr="00975AB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75AB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75AB6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F155A9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Pr="0084000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Where is the India Internet Governance Forum (IIGF) 2025 being held recently?</w:t>
      </w:r>
    </w:p>
    <w:p w14:paraId="445C355C" w14:textId="77777777" w:rsidR="00EE1BAE" w:rsidRDefault="00EE1BAE" w:rsidP="00EE1BAE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077F2CD" w14:textId="77777777" w:rsidR="00EE1BAE" w:rsidRPr="009B1113" w:rsidRDefault="00EE1BAE" w:rsidP="00EE1BAE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4AA56EC" w14:textId="77777777" w:rsidR="00EE1BAE" w:rsidRPr="00FA50E7" w:rsidRDefault="00EE1BAE" w:rsidP="00EE1BA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B11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3</w:t>
      </w:r>
      <w:r w:rsidRPr="009B111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केंद्रीय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मंत्री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डॉ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जितेंद्र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सिंह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14AC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पहली</w:t>
      </w:r>
      <w:r w:rsidRPr="00114AC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14AC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लिक्विड</w:t>
      </w:r>
      <w:r w:rsidRPr="00114AC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14AC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हीलियम</w:t>
      </w:r>
      <w:r w:rsidRPr="00114AC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14AC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क्रायोजेनिक</w:t>
      </w:r>
      <w:r w:rsidRPr="00114AC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14AC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सुविधा</w:t>
      </w:r>
      <w:r w:rsidRPr="00114AC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14AC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Pr="00114AC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14AC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उद्घाटन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A50E7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F155A9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Pr="0084000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Where did Union Minister Dr. Jitendra Singh recently inaugurate the country's first liquid helium cryogenic facility?</w:t>
      </w:r>
    </w:p>
    <w:p w14:paraId="018760C2" w14:textId="77777777" w:rsidR="00EE1BAE" w:rsidRDefault="00EE1BAE" w:rsidP="00EE1BAE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1979F0F" w14:textId="77777777" w:rsidR="00EE1BAE" w:rsidRPr="00FA50E7" w:rsidRDefault="00EE1BAE" w:rsidP="00EE1BA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B11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4</w:t>
      </w:r>
      <w:r w:rsidRPr="009B111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  <w:r w:rsidRPr="009B1113">
        <w:rPr>
          <w:rFonts w:hint="cs"/>
          <w:color w:val="000066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गोवा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2C5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मुख्यमंत्री</w:t>
      </w:r>
      <w:r w:rsidRPr="00EC2C5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C2C5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प्रमोद</w:t>
      </w:r>
      <w:r w:rsidRPr="00EC2C5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C2C5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सावंत</w:t>
      </w:r>
      <w:r w:rsidRPr="00EC2C5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C2C5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Pr="00EC2C5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C2C53">
        <w:rPr>
          <w:rFonts w:ascii="Kokila" w:hAnsi="Kokila" w:cs="Kokila"/>
          <w:b/>
          <w:bCs/>
          <w:color w:val="000066"/>
          <w:sz w:val="82"/>
          <w:szCs w:val="82"/>
          <w:highlight w:val="yellow"/>
        </w:rPr>
        <w:t xml:space="preserve">IFFI </w:t>
      </w:r>
      <w:r w:rsidRPr="00EC2C5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2025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सम्मान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स्मारक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डाक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टिकट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जारी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A50E7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F155A9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Pr="0084000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In whose honor did Goa Chief Minister Pramod Sawant recently release a commemorative postage stamp at IFFI 2025?</w:t>
      </w:r>
      <w:r w:rsidRPr="007E60D3">
        <w:t xml:space="preserve"> </w:t>
      </w:r>
    </w:p>
    <w:p w14:paraId="3380C6BA" w14:textId="77777777" w:rsidR="00EE1BAE" w:rsidRPr="00FA50E7" w:rsidRDefault="00EE1BAE" w:rsidP="00EE1BA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B11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5</w:t>
      </w:r>
      <w:r w:rsidRPr="009B111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C2C5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जारी</w:t>
      </w:r>
      <w:r w:rsidRPr="00EC2C5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C2C5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आईएमएफ</w:t>
      </w:r>
      <w:r w:rsidRPr="00EC2C5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C2C5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रिपोर्ट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अनुसार</w:t>
      </w:r>
      <w:r w:rsidRPr="00FA50E7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अर्थव्यवस्था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वित्त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2025-26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कितने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प्रतिशत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बढ़ेगी</w:t>
      </w:r>
      <w:r w:rsidRPr="00FA50E7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F155A9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Pr="0084000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According to the recently released IMF report, India's economy will grow by what percentage in the financial year 2025-26?</w:t>
      </w:r>
    </w:p>
    <w:p w14:paraId="506B6CA0" w14:textId="77777777" w:rsidR="00EE1BAE" w:rsidRDefault="00EE1BAE" w:rsidP="00EE1BAE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DB616B8" w14:textId="54B5758C" w:rsidR="00EE1BAE" w:rsidRPr="00FA50E7" w:rsidRDefault="00EE1BAE" w:rsidP="00EE1BA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B11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6</w:t>
      </w:r>
      <w:r w:rsidRPr="009B111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EC2C5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</w:t>
      </w:r>
      <w:r w:rsidRPr="00EC2C5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C2C5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वर्ष</w:t>
      </w:r>
      <w:r w:rsidRPr="00EC2C5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2030 </w:t>
      </w:r>
      <w:r w:rsidRPr="00EC2C5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में</w:t>
      </w:r>
      <w:r w:rsidRPr="00EC2C5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C2C5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कॉमनवेल्थ</w:t>
      </w:r>
      <w:r w:rsidRPr="00EC2C5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C2C5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गेम्स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आयोजित</w:t>
      </w:r>
      <w:r w:rsidRPr="00FA50E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A50E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करेगा</w:t>
      </w:r>
      <w:r w:rsidRPr="00FA50E7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F155A9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Pr="0084000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Where will India host the Commonwealth Games in 2030?</w:t>
      </w:r>
    </w:p>
    <w:p w14:paraId="2E41BEA4" w14:textId="77777777" w:rsidR="00EE1BAE" w:rsidRDefault="00EE1BAE" w:rsidP="00EE1BAE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B3B6123" w14:textId="77777777" w:rsidR="00EE1BAE" w:rsidRDefault="00EE1BAE" w:rsidP="00EE1BAE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00A411A" w14:textId="77777777" w:rsidR="00EE1BAE" w:rsidRPr="00A76A8B" w:rsidRDefault="00EE1BAE" w:rsidP="00EE1BA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B11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7</w:t>
      </w:r>
      <w:r w:rsidRPr="009B111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B1B2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राष्ट्रीय</w:t>
      </w:r>
      <w:r w:rsidRPr="004B1B2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B1B2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कैडेट</w:t>
      </w:r>
      <w:r w:rsidRPr="004B1B2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B1B2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कोर</w:t>
      </w:r>
      <w:r w:rsidRPr="004B1B2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(</w:t>
      </w:r>
      <w:r w:rsidRPr="004B1B27">
        <w:rPr>
          <w:rFonts w:ascii="Kokila" w:hAnsi="Kokila" w:cs="Kokila"/>
          <w:b/>
          <w:bCs/>
          <w:color w:val="000066"/>
          <w:sz w:val="82"/>
          <w:szCs w:val="82"/>
          <w:highlight w:val="yellow"/>
        </w:rPr>
        <w:t xml:space="preserve">NCC) </w:t>
      </w:r>
      <w:r w:rsidRPr="004B1B2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Pr="004B1B2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78</w:t>
      </w:r>
      <w:r w:rsidRPr="004B1B2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वां</w:t>
      </w:r>
      <w:r w:rsidRPr="004B1B2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B1B2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स्थापना</w:t>
      </w:r>
      <w:r w:rsidRPr="004B1B2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B1B2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दिवस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कब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76A8B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F155A9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Pr="0084000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When was the 78th Foundation Day of the National Cadet Corps (NCC) recently celebrated?</w:t>
      </w:r>
    </w:p>
    <w:p w14:paraId="78178FF5" w14:textId="77777777" w:rsidR="00EE1BAE" w:rsidRDefault="00EE1BAE" w:rsidP="00EE1BA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4789C0D" w14:textId="44331E20" w:rsidR="00EE1BAE" w:rsidRPr="00A76A8B" w:rsidRDefault="00EE1BAE" w:rsidP="00EE1BA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B11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8</w:t>
      </w:r>
      <w:r w:rsidRPr="009B111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B1B2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राष्ट्रपति</w:t>
      </w:r>
      <w:r w:rsidRPr="004B1B2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B1B2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द्रौपदी</w:t>
      </w:r>
      <w:r w:rsidRPr="004B1B2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B1B2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मुर्मू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विधानसभा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पहली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बार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संबोधित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76A8B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F155A9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Pr="0084000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President Draupadi Murmu recently addressed the Legislative Assembly of which state for the first time?</w:t>
      </w:r>
    </w:p>
    <w:p w14:paraId="3AB448D2" w14:textId="77777777" w:rsidR="00EE1BAE" w:rsidRDefault="00EE1BAE" w:rsidP="00EE1BA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15A8512" w14:textId="77777777" w:rsidR="00EE1BAE" w:rsidRPr="009B1113" w:rsidRDefault="00EE1BAE" w:rsidP="00EE1BA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8AFC2C7" w14:textId="77777777" w:rsidR="00EE1BAE" w:rsidRDefault="00EE1BAE" w:rsidP="00EE1BAE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9D031D3" w14:textId="77777777" w:rsidR="00EE1BAE" w:rsidRPr="009B1113" w:rsidRDefault="00EE1BAE" w:rsidP="00EE1BAE">
      <w:pPr>
        <w:spacing w:after="0"/>
        <w:jc w:val="both"/>
        <w:rPr>
          <w:noProof/>
          <w:color w:val="000066"/>
        </w:rPr>
      </w:pPr>
    </w:p>
    <w:p w14:paraId="131423ED" w14:textId="77777777" w:rsidR="00EE1BAE" w:rsidRPr="00A76A8B" w:rsidRDefault="00EE1BAE" w:rsidP="00EE1BA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B11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9</w:t>
      </w:r>
      <w:r w:rsidRPr="009B111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अपना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B1B2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पहला</w:t>
      </w:r>
      <w:r w:rsidRPr="004B1B2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B1B2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राष्ट्रीय</w:t>
      </w:r>
      <w:r w:rsidRPr="004B1B2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B1B2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संचार</w:t>
      </w:r>
      <w:r w:rsidRPr="004B1B2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B1B2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उपग्रह</w:t>
      </w:r>
      <w:r w:rsidRPr="004B1B2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B1B2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लॉन्च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76A8B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283191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Pr="0084000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Which country recently launched its first national communications satellite?</w:t>
      </w:r>
    </w:p>
    <w:p w14:paraId="1F6CCC3A" w14:textId="77777777" w:rsidR="00EE1BAE" w:rsidRDefault="00EE1BAE" w:rsidP="00EE1BAE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BE39A9F" w14:textId="77777777" w:rsidR="00EE1BAE" w:rsidRPr="00A76A8B" w:rsidRDefault="00EE1BAE" w:rsidP="00EE1BAE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B11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</w:t>
      </w:r>
      <w:r w:rsidRPr="009B111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1</w:t>
      </w:r>
      <w:r w:rsidRPr="009B11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0</w:t>
      </w:r>
      <w:r w:rsidRPr="009B111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प्रधानमंत्री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नरेंद्र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मोदी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A599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पहली</w:t>
      </w:r>
      <w:r w:rsidRPr="00EA599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A599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वाणिज्यिक</w:t>
      </w:r>
      <w:r w:rsidRPr="00EA599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A599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निजी</w:t>
      </w:r>
      <w:r w:rsidRPr="00EA599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A599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रॉकेट</w:t>
      </w:r>
      <w:r w:rsidRPr="00EA599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A599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विक्रम</w:t>
      </w:r>
      <w:r w:rsidRPr="00EA599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-1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अनावरण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A76A8B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इसका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निर्माण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किसने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76A8B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283191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Pr="0084000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Recently, Prime Minister Narendra Modi unveiled India's first commercial private rocket, Vikram-1. Who manufactured it?</w:t>
      </w:r>
    </w:p>
    <w:p w14:paraId="678BBA21" w14:textId="77777777" w:rsidR="00EE1BAE" w:rsidRDefault="00EE1BAE" w:rsidP="00EE1BAE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6706B9C" w14:textId="77777777" w:rsidR="00EE1BAE" w:rsidRPr="00A76A8B" w:rsidRDefault="00EE1BAE" w:rsidP="00EE1BA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B11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</w:t>
      </w:r>
      <w:r w:rsidRPr="009B11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1</w:t>
      </w:r>
      <w:r w:rsidRPr="009B111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1.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A599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72</w:t>
      </w:r>
      <w:r w:rsidRPr="00EA599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वें</w:t>
      </w:r>
      <w:r w:rsidRPr="00EA599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A599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अखिल</w:t>
      </w:r>
      <w:r w:rsidRPr="00EA599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A599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भारतीय</w:t>
      </w:r>
      <w:r w:rsidRPr="00EA599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A599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सहकारी</w:t>
      </w:r>
      <w:r w:rsidRPr="00EA599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A599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सप्ताह</w:t>
      </w:r>
      <w:r w:rsidRPr="00EA599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A599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समारोह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दौरान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सर्वश्रेष्ठ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लाभ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कमाने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वाले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बैंक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पुरस्कार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बैंक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दिया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A76A8B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76A8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76A8B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283191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Pr="0084000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Which bank was recently awarded the Best Profitable Bank award during the 72nd All India Cooperative Week celebrations?</w:t>
      </w:r>
    </w:p>
    <w:p w14:paraId="327B3976" w14:textId="77777777" w:rsidR="00EE1BAE" w:rsidRDefault="00EE1BAE" w:rsidP="00EE1BAE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C583D1B" w14:textId="77777777" w:rsidR="00EE1BAE" w:rsidRPr="00466BC9" w:rsidRDefault="00EE1BAE" w:rsidP="00EE1BA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B11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</w:t>
      </w:r>
      <w:r w:rsidRPr="009B11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1</w:t>
      </w:r>
      <w:r w:rsidRPr="009B11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2</w:t>
      </w:r>
      <w:r w:rsidRPr="009B111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466B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466B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66B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466B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66B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466B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141 </w:t>
      </w:r>
      <w:r w:rsidRPr="00466B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466B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66B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466B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66B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उम्र</w:t>
      </w:r>
      <w:r w:rsidRPr="00466B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66B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466B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66B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गलापागोस</w:t>
      </w:r>
      <w:r w:rsidRPr="00466B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66B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कछुआ</w:t>
      </w:r>
      <w:r w:rsidRPr="00466B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A599A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‘</w:t>
      </w:r>
      <w:r w:rsidRPr="00EA599A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ग्रम्मा</w:t>
      </w:r>
      <w:r w:rsidRPr="00EA599A">
        <w:rPr>
          <w:rFonts w:ascii="Kokila" w:hAnsi="Kokila" w:cs="Kokila" w:hint="eastAsia"/>
          <w:b/>
          <w:bCs/>
          <w:color w:val="000066"/>
          <w:sz w:val="82"/>
          <w:szCs w:val="82"/>
          <w:highlight w:val="yellow"/>
          <w:cs/>
          <w:lang w:bidi="hi-IN"/>
        </w:rPr>
        <w:t>’</w:t>
      </w:r>
      <w:r w:rsidRPr="00466B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66B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466B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66B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निधन</w:t>
      </w:r>
      <w:r w:rsidRPr="00466B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66B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Pr="00466B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66B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हुआ</w:t>
      </w:r>
      <w:r w:rsidRPr="00466B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66B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466BC9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283191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Pr="0084000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Where did the Galapagos tortoise 'Gramma' recently pass away at the age of 141?</w:t>
      </w:r>
    </w:p>
    <w:p w14:paraId="34F71DB0" w14:textId="77777777" w:rsidR="00EE1BAE" w:rsidRPr="009B1113" w:rsidRDefault="00EE1BAE" w:rsidP="00EE1BAE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73AB0DF" w14:textId="77777777" w:rsidR="00EE1BAE" w:rsidRPr="00466BC9" w:rsidRDefault="00EE1BAE" w:rsidP="00EE1BA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B11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</w:t>
      </w:r>
      <w:r w:rsidRPr="009B11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1</w:t>
      </w:r>
      <w:r w:rsidRPr="009B11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3</w:t>
      </w:r>
      <w:r w:rsidRPr="009B111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466B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466B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66B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466B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66B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466B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66B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466B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2026 </w:t>
      </w:r>
      <w:r w:rsidRPr="00466B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466B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66B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466B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5E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अंतर</w:t>
      </w:r>
      <w:r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्</w:t>
      </w:r>
      <w:r w:rsidRPr="00505E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राष्ट्रीय</w:t>
      </w:r>
      <w:r w:rsidRPr="00505EB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05E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लोकतंत्र</w:t>
      </w:r>
      <w:r w:rsidRPr="00505EB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05E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और</w:t>
      </w:r>
      <w:r w:rsidRPr="00505EB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05E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निर्वाचन</w:t>
      </w:r>
      <w:r w:rsidRPr="00505EB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05E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सहायता</w:t>
      </w:r>
      <w:r w:rsidRPr="00505EB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05E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संस्थान</w:t>
      </w:r>
      <w:r w:rsidRPr="00466B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66B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466B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66B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अध्यक्षता</w:t>
      </w:r>
      <w:r w:rsidRPr="00466B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66B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466B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66B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करेगा</w:t>
      </w:r>
      <w:r w:rsidRPr="00466BC9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3225E2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Pr="0084000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Who will chair the International Institute for Democracy and Electoral Assistance for the year 2026?</w:t>
      </w:r>
    </w:p>
    <w:p w14:paraId="6522C860" w14:textId="77777777" w:rsidR="00EE1BAE" w:rsidRDefault="00EE1BAE" w:rsidP="00EE1BAE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26DF92C" w14:textId="77777777" w:rsidR="00EE1BAE" w:rsidRPr="00466BC9" w:rsidRDefault="00EE1BAE" w:rsidP="00EE1BA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B11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</w:t>
      </w:r>
      <w:r w:rsidRPr="009B11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1</w:t>
      </w:r>
      <w:r w:rsidRPr="009B11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4</w:t>
      </w:r>
      <w:r w:rsidRPr="009B111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466B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466B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66B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466B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66B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466B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5E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प्यूमा</w:t>
      </w:r>
      <w:r w:rsidRPr="00505EB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05E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इंडिया</w:t>
      </w:r>
      <w:r w:rsidRPr="00505EB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05E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Pr="00505EB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05E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नया</w:t>
      </w:r>
      <w:r w:rsidRPr="00505EB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05E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मैनेजिंग</w:t>
      </w:r>
      <w:r w:rsidRPr="00505EB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05E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डायरेक्टर</w:t>
      </w:r>
      <w:r w:rsidRPr="00466B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66B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Pr="00466B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66B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Pr="00466B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66B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466B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66B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466BC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66BC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466BC9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3225E2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Pr="0084000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Who has recently been appointed the new Managing Director of Puma India?</w:t>
      </w:r>
    </w:p>
    <w:p w14:paraId="0F1B268A" w14:textId="77777777" w:rsidR="00EE1BAE" w:rsidRPr="009B1113" w:rsidRDefault="00EE1BAE" w:rsidP="00EE1BAE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FA22EB6" w14:textId="77777777" w:rsidR="00EE1BAE" w:rsidRPr="007A4520" w:rsidRDefault="00EE1BAE" w:rsidP="00EE1BAE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B11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</w:t>
      </w:r>
      <w:r w:rsidRPr="009B11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1</w:t>
      </w:r>
      <w:r w:rsidRPr="009B11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5</w:t>
      </w:r>
      <w:r w:rsidRPr="009B111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7A452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7A452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A452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7A452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A452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7A452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05E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एशियाई</w:t>
      </w:r>
      <w:r w:rsidRPr="00505EB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05E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विकास</w:t>
      </w:r>
      <w:r w:rsidRPr="00505EB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505E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बैंक</w:t>
      </w:r>
      <w:r w:rsidRPr="00505EB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(</w:t>
      </w:r>
      <w:r w:rsidRPr="00505EB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एडीबी</w:t>
      </w:r>
      <w:r w:rsidRPr="007A452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7A452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7A452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A452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7A452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A452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Pr="007A452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A452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7A452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A452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सड़क</w:t>
      </w:r>
      <w:r w:rsidRPr="007A452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A452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संपर्कता</w:t>
      </w:r>
      <w:r w:rsidRPr="007A452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A452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सुधारने</w:t>
      </w:r>
      <w:r w:rsidRPr="007A452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A452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7A452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A452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7A452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400 </w:t>
      </w:r>
      <w:r w:rsidRPr="007A452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मिलियन</w:t>
      </w:r>
      <w:r w:rsidRPr="007A452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A452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डॉलर</w:t>
      </w:r>
      <w:r w:rsidRPr="007A452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A452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7A452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A452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ऋण</w:t>
      </w:r>
      <w:r w:rsidRPr="007A452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A452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मंजूर</w:t>
      </w:r>
      <w:r w:rsidRPr="007A452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A452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7A452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A452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7A4520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3225E2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Pr="0084000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Recently, the Asian Development Bank (ADB) has approved a $400 million loan to improve road connectivity in which state?</w:t>
      </w:r>
    </w:p>
    <w:p w14:paraId="508F22DE" w14:textId="5ADDADF6" w:rsidR="002579E9" w:rsidRDefault="002579E9" w:rsidP="000265C8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0075D363" w14:textId="1E84D6CA" w:rsidR="000265C8" w:rsidRDefault="000265C8" w:rsidP="000265C8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6C9B5731" w14:textId="1E6CE777" w:rsidR="0029515B" w:rsidRDefault="0029515B" w:rsidP="000265C8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52F89307" w14:textId="77777777" w:rsidR="0029515B" w:rsidRDefault="0029515B" w:rsidP="000265C8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521600C5" w14:textId="0342D279" w:rsidR="008F7CDF" w:rsidRDefault="008F7CDF" w:rsidP="000265C8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3B91B9E6" w14:textId="77777777" w:rsidR="00EE1BAE" w:rsidRDefault="00EE1BAE" w:rsidP="0007080B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bookmarkStart w:id="4" w:name="_Hlk215194085"/>
    </w:p>
    <w:p w14:paraId="614959C5" w14:textId="77777777" w:rsidR="00EE1BAE" w:rsidRDefault="00EE1BAE" w:rsidP="0007080B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6620EDF" w14:textId="77777777" w:rsidR="00EE1BAE" w:rsidRDefault="00EE1BAE" w:rsidP="0007080B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203CEA8" w14:textId="03E54BF7" w:rsidR="0007080B" w:rsidRPr="0026225A" w:rsidRDefault="00226DD9" w:rsidP="0007080B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26225A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2</w:t>
      </w:r>
      <w:r w:rsidR="00DE284D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9</w:t>
      </w:r>
      <w:r w:rsidR="0007080B" w:rsidRPr="0026225A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November </w:t>
      </w:r>
      <w:r w:rsidR="0007080B" w:rsidRPr="0026225A">
        <w:rPr>
          <w:rFonts w:ascii="Kokila" w:hAnsi="Kokila" w:cs="Kokila"/>
          <w:b/>
          <w:bCs/>
          <w:color w:val="000066"/>
          <w:sz w:val="88"/>
          <w:szCs w:val="88"/>
        </w:rPr>
        <w:t>2025</w:t>
      </w:r>
    </w:p>
    <w:p w14:paraId="2E8B62D9" w14:textId="345BFBE5" w:rsidR="0007080B" w:rsidRPr="0026225A" w:rsidRDefault="0007080B" w:rsidP="0007080B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0ACA81A" w14:textId="77777777" w:rsidR="00683461" w:rsidRPr="0026225A" w:rsidRDefault="00683461" w:rsidP="00D56576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60D8DF4" w14:textId="77777777" w:rsidR="00683461" w:rsidRPr="0026225A" w:rsidRDefault="00683461" w:rsidP="00D56576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8A6EBC2" w14:textId="77777777" w:rsidR="00C50B97" w:rsidRPr="0026225A" w:rsidRDefault="00C50B97" w:rsidP="00C50B97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4810ED0" w14:textId="77777777" w:rsidR="000F71FC" w:rsidRPr="0026225A" w:rsidRDefault="000F71FC" w:rsidP="000F71FC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50BB171" w14:textId="77777777" w:rsidR="00C839F8" w:rsidRPr="00C839F8" w:rsidRDefault="0006148B" w:rsidP="00C839F8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0B98172" wp14:editId="41D9DCC4">
            <wp:simplePos x="0" y="0"/>
            <wp:positionH relativeFrom="column">
              <wp:posOffset>8515350</wp:posOffset>
            </wp:positionH>
            <wp:positionV relativeFrom="paragraph">
              <wp:posOffset>1525003</wp:posOffset>
            </wp:positionV>
            <wp:extent cx="3199582" cy="2564760"/>
            <wp:effectExtent l="95250" t="95250" r="96520" b="102870"/>
            <wp:wrapNone/>
            <wp:docPr id="19" name="Picture 19" descr="Andhra Pradesh government to create three new districts, Group of Ministers  recommendations approved-m.khaskhabar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ndhra Pradesh government to create three new districts, Group of Ministers  recommendations approved-m.khaskhabar.com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5475" cy="2569484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7FF8"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</w:t>
      </w:r>
      <w:r w:rsidR="00A07FF8" w:rsidRPr="0026225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="00C839F8"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C839F8"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839F8"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C839F8"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839F8"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C839F8"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839F8"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आंध्र</w:t>
      </w:r>
      <w:r w:rsidR="00C839F8"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839F8"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 w:rsidR="00C839F8"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839F8"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सरकार</w:t>
      </w:r>
      <w:r w:rsidR="00C839F8"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839F8"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="00C839F8"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839F8"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="00C839F8"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839F8" w:rsidRPr="006851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नए</w:t>
      </w:r>
      <w:r w:rsidR="00C839F8" w:rsidRPr="006851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C839F8" w:rsidRPr="006851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जिले</w:t>
      </w:r>
      <w:r w:rsidR="00C839F8" w:rsidRPr="006851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C839F8" w:rsidRPr="006851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के</w:t>
      </w:r>
      <w:r w:rsidR="00C839F8" w:rsidRPr="006851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C839F8" w:rsidRPr="006851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निर्माण</w:t>
      </w:r>
      <w:r w:rsidR="00C839F8" w:rsidRPr="006851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C839F8" w:rsidRPr="006851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को</w:t>
      </w:r>
      <w:r w:rsidR="00C839F8" w:rsidRPr="006851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C839F8" w:rsidRPr="006851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मंजूरी</w:t>
      </w:r>
      <w:r w:rsidR="00C839F8"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839F8"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दी</w:t>
      </w:r>
      <w:r w:rsidR="00C839F8"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839F8"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C839F8" w:rsidRPr="00C839F8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787695" w:rsidRPr="00787695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="0078769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Which new district has the Andhra Pradesh government recently approved?</w:t>
      </w:r>
      <w:r w:rsidR="00727CDC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 </w:t>
      </w:r>
    </w:p>
    <w:p w14:paraId="37635F50" w14:textId="06D9D30E" w:rsidR="00C839F8" w:rsidRPr="00C839F8" w:rsidRDefault="00C839F8" w:rsidP="00787695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C839F8">
        <w:rPr>
          <w:rFonts w:ascii="Kokila" w:hAnsi="Kokila" w:cs="Kokila"/>
          <w:b/>
          <w:bCs/>
          <w:color w:val="000066"/>
          <w:sz w:val="88"/>
          <w:szCs w:val="88"/>
        </w:rPr>
        <w:t xml:space="preserve">a)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पोला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वारम</w:t>
      </w:r>
      <w:r w:rsidR="0078769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  <w:t xml:space="preserve"> </w:t>
      </w:r>
      <w:r w:rsidR="0078769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Polavaram</w:t>
      </w:r>
      <w:r w:rsidR="0006148B" w:rsidRPr="0006148B">
        <w:t xml:space="preserve"> </w:t>
      </w:r>
    </w:p>
    <w:p w14:paraId="7A4C466B" w14:textId="74CA326B" w:rsidR="00C839F8" w:rsidRPr="00C839F8" w:rsidRDefault="00C839F8" w:rsidP="00787695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C839F8">
        <w:rPr>
          <w:rFonts w:ascii="Kokila" w:hAnsi="Kokila" w:cs="Kokila"/>
          <w:b/>
          <w:bCs/>
          <w:color w:val="000066"/>
          <w:sz w:val="88"/>
          <w:szCs w:val="88"/>
        </w:rPr>
        <w:t xml:space="preserve">b)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मार्कापुरम</w:t>
      </w:r>
      <w:r w:rsidR="0078769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78769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Markapuram</w:t>
      </w:r>
    </w:p>
    <w:p w14:paraId="5B366637" w14:textId="7452F954" w:rsidR="00C839F8" w:rsidRPr="00C839F8" w:rsidRDefault="00860555" w:rsidP="00787695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4F5925A" wp14:editId="59343057">
            <wp:simplePos x="0" y="0"/>
            <wp:positionH relativeFrom="column">
              <wp:posOffset>8515350</wp:posOffset>
            </wp:positionH>
            <wp:positionV relativeFrom="paragraph">
              <wp:posOffset>415223</wp:posOffset>
            </wp:positionV>
            <wp:extent cx="3198614" cy="2453005"/>
            <wp:effectExtent l="95250" t="95250" r="97155" b="99695"/>
            <wp:wrapNone/>
            <wp:docPr id="20" name="Picture 20" descr="Political motives trump administrative reasons: Tracing the history of district  creation in In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olitical motives trump administrative reasons: Tracing the history of district  creation in India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34" r="21121"/>
                    <a:stretch/>
                  </pic:blipFill>
                  <pic:spPr bwMode="auto">
                    <a:xfrm>
                      <a:off x="0" y="0"/>
                      <a:ext cx="3201614" cy="2455306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839F8" w:rsidRPr="00C839F8">
        <w:rPr>
          <w:rFonts w:ascii="Kokila" w:hAnsi="Kokila" w:cs="Kokila"/>
          <w:b/>
          <w:bCs/>
          <w:color w:val="000066"/>
          <w:sz w:val="88"/>
          <w:szCs w:val="88"/>
        </w:rPr>
        <w:t xml:space="preserve">c) </w:t>
      </w:r>
      <w:r w:rsidR="00C839F8"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मदनापल्ली</w:t>
      </w:r>
      <w:r w:rsidR="0078769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78769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Madanapalle</w:t>
      </w:r>
    </w:p>
    <w:p w14:paraId="2116482C" w14:textId="3B8F0F12" w:rsidR="00ED0BC9" w:rsidRDefault="00C839F8" w:rsidP="00787695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C839F8">
        <w:rPr>
          <w:rFonts w:ascii="Kokila" w:hAnsi="Kokila" w:cs="Kokila"/>
          <w:b/>
          <w:bCs/>
          <w:color w:val="000066"/>
          <w:sz w:val="88"/>
          <w:szCs w:val="88"/>
        </w:rPr>
        <w:t xml:space="preserve">d)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उपरोक्त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सभी</w:t>
      </w:r>
      <w:r w:rsidR="0078769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78769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All of the above</w:t>
      </w:r>
    </w:p>
    <w:p w14:paraId="2A67BD22" w14:textId="746EC930" w:rsidR="00C839F8" w:rsidRDefault="00C839F8" w:rsidP="00C839F8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1256FCB" w14:textId="77777777" w:rsidR="00787695" w:rsidRDefault="00BB1788" w:rsidP="00787695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6225A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Answer: </w:t>
      </w:r>
      <w:r w:rsidR="00787695" w:rsidRPr="00C839F8">
        <w:rPr>
          <w:rFonts w:ascii="Kokila" w:hAnsi="Kokila" w:cs="Kokila"/>
          <w:b/>
          <w:bCs/>
          <w:color w:val="000066"/>
          <w:sz w:val="88"/>
          <w:szCs w:val="88"/>
        </w:rPr>
        <w:t xml:space="preserve">d) </w:t>
      </w:r>
      <w:r w:rsidR="00787695"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उपरोक्त</w:t>
      </w:r>
      <w:r w:rsidR="00787695"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87695"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सभी</w:t>
      </w:r>
      <w:r w:rsidR="0078769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78769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All of the above</w:t>
      </w:r>
    </w:p>
    <w:p w14:paraId="61DFE5D1" w14:textId="77777777" w:rsidR="00C839F8" w:rsidRPr="00C839F8" w:rsidRDefault="00C839F8" w:rsidP="00C839F8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आंध्र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85167">
        <w:rPr>
          <w:rFonts w:ascii="Kokila" w:hAnsi="Kokila" w:cs="Kokila" w:hint="cs"/>
          <w:b/>
          <w:bCs/>
          <w:color w:val="CC00CC"/>
          <w:sz w:val="88"/>
          <w:szCs w:val="88"/>
          <w:cs/>
          <w:lang w:bidi="hi-IN"/>
        </w:rPr>
        <w:t>मुख्यमंत्री</w:t>
      </w:r>
      <w:r w:rsidRPr="00685167">
        <w:rPr>
          <w:rFonts w:ascii="Kokila" w:hAnsi="Kokila" w:cs="Kokila"/>
          <w:b/>
          <w:bCs/>
          <w:color w:val="CC00CC"/>
          <w:sz w:val="88"/>
          <w:szCs w:val="88"/>
          <w:cs/>
          <w:lang w:bidi="hi-IN"/>
        </w:rPr>
        <w:t xml:space="preserve"> </w:t>
      </w:r>
      <w:r w:rsidRPr="00685167">
        <w:rPr>
          <w:rFonts w:ascii="Kokila" w:hAnsi="Kokila" w:cs="Kokila" w:hint="cs"/>
          <w:b/>
          <w:bCs/>
          <w:color w:val="CC00CC"/>
          <w:sz w:val="88"/>
          <w:szCs w:val="88"/>
          <w:cs/>
          <w:lang w:bidi="hi-IN"/>
        </w:rPr>
        <w:t>एन</w:t>
      </w:r>
      <w:r w:rsidRPr="00685167">
        <w:rPr>
          <w:rFonts w:ascii="Kokila" w:hAnsi="Kokila" w:cs="Kokila"/>
          <w:b/>
          <w:bCs/>
          <w:color w:val="CC00CC"/>
          <w:sz w:val="88"/>
          <w:szCs w:val="88"/>
          <w:cs/>
          <w:lang w:bidi="hi-IN"/>
        </w:rPr>
        <w:t xml:space="preserve">. </w:t>
      </w:r>
      <w:r w:rsidRPr="00685167">
        <w:rPr>
          <w:rFonts w:ascii="Kokila" w:hAnsi="Kokila" w:cs="Kokila" w:hint="cs"/>
          <w:b/>
          <w:bCs/>
          <w:color w:val="CC00CC"/>
          <w:sz w:val="88"/>
          <w:szCs w:val="88"/>
          <w:cs/>
          <w:lang w:bidi="hi-IN"/>
        </w:rPr>
        <w:t>चंद्रबाबू</w:t>
      </w:r>
      <w:r w:rsidRPr="00685167">
        <w:rPr>
          <w:rFonts w:ascii="Kokila" w:hAnsi="Kokila" w:cs="Kokila"/>
          <w:b/>
          <w:bCs/>
          <w:color w:val="CC00CC"/>
          <w:sz w:val="88"/>
          <w:szCs w:val="88"/>
          <w:cs/>
          <w:lang w:bidi="hi-IN"/>
        </w:rPr>
        <w:t xml:space="preserve"> </w:t>
      </w:r>
      <w:r w:rsidRPr="00685167">
        <w:rPr>
          <w:rFonts w:ascii="Kokila" w:hAnsi="Kokila" w:cs="Kokila" w:hint="cs"/>
          <w:b/>
          <w:bCs/>
          <w:color w:val="CC00CC"/>
          <w:sz w:val="88"/>
          <w:szCs w:val="88"/>
          <w:cs/>
          <w:lang w:bidi="hi-IN"/>
        </w:rPr>
        <w:t>नायडू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तीन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नए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जिलों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C839F8">
        <w:rPr>
          <w:rFonts w:ascii="Kokila" w:hAnsi="Kokila" w:cs="Kokila"/>
          <w:b/>
          <w:bCs/>
          <w:color w:val="000066"/>
          <w:sz w:val="88"/>
          <w:szCs w:val="88"/>
        </w:rPr>
        <w:t xml:space="preserve">districts)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गठन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मंजूरी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दी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मार्कापुरम</w:t>
      </w:r>
      <w:r w:rsidRPr="00C839F8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मदनापल्ली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पोलावरम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रम्पाचोदवरम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मुख्यालय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रूप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).</w:t>
      </w:r>
    </w:p>
    <w:p w14:paraId="65807856" w14:textId="77777777" w:rsidR="00C839F8" w:rsidRPr="00C839F8" w:rsidRDefault="00C839F8" w:rsidP="00C839F8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इससे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राज्य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जिलों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85167">
        <w:rPr>
          <w:rFonts w:ascii="Kokila" w:hAnsi="Kokila" w:cs="Kokila" w:hint="cs"/>
          <w:b/>
          <w:bCs/>
          <w:color w:val="CC00CC"/>
          <w:sz w:val="88"/>
          <w:szCs w:val="88"/>
          <w:cs/>
          <w:lang w:bidi="hi-IN"/>
        </w:rPr>
        <w:t>संख्या</w:t>
      </w:r>
      <w:r w:rsidRPr="00685167">
        <w:rPr>
          <w:rFonts w:ascii="Kokila" w:hAnsi="Kokila" w:cs="Kokila"/>
          <w:b/>
          <w:bCs/>
          <w:color w:val="CC00CC"/>
          <w:sz w:val="88"/>
          <w:szCs w:val="88"/>
          <w:cs/>
          <w:lang w:bidi="hi-IN"/>
        </w:rPr>
        <w:t xml:space="preserve"> 26 </w:t>
      </w:r>
      <w:r w:rsidRPr="00685167">
        <w:rPr>
          <w:rFonts w:ascii="Kokila" w:hAnsi="Kokila" w:cs="Kokila" w:hint="cs"/>
          <w:b/>
          <w:bCs/>
          <w:color w:val="CC00CC"/>
          <w:sz w:val="88"/>
          <w:szCs w:val="88"/>
          <w:cs/>
          <w:lang w:bidi="hi-IN"/>
        </w:rPr>
        <w:t>से</w:t>
      </w:r>
      <w:r w:rsidRPr="00685167">
        <w:rPr>
          <w:rFonts w:ascii="Kokila" w:hAnsi="Kokila" w:cs="Kokila"/>
          <w:b/>
          <w:bCs/>
          <w:color w:val="CC00CC"/>
          <w:sz w:val="88"/>
          <w:szCs w:val="88"/>
          <w:cs/>
          <w:lang w:bidi="hi-IN"/>
        </w:rPr>
        <w:t xml:space="preserve"> </w:t>
      </w:r>
      <w:r w:rsidRPr="00685167">
        <w:rPr>
          <w:rFonts w:ascii="Kokila" w:hAnsi="Kokila" w:cs="Kokila" w:hint="cs"/>
          <w:b/>
          <w:bCs/>
          <w:color w:val="CC00CC"/>
          <w:sz w:val="88"/>
          <w:szCs w:val="88"/>
          <w:cs/>
          <w:lang w:bidi="hi-IN"/>
        </w:rPr>
        <w:t>बढ़कर</w:t>
      </w:r>
      <w:r w:rsidRPr="00685167">
        <w:rPr>
          <w:rFonts w:ascii="Kokila" w:hAnsi="Kokila" w:cs="Kokila"/>
          <w:b/>
          <w:bCs/>
          <w:color w:val="CC00CC"/>
          <w:sz w:val="88"/>
          <w:szCs w:val="88"/>
          <w:cs/>
          <w:lang w:bidi="hi-IN"/>
        </w:rPr>
        <w:t xml:space="preserve"> 29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हो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गई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5B8E4E87" w14:textId="77777777" w:rsidR="00C839F8" w:rsidRPr="00C839F8" w:rsidRDefault="00C839F8" w:rsidP="00C839F8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मंत्री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समिति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रिपोर्ट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बाद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पांच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नए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राजस्व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प्रभाग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C839F8">
        <w:rPr>
          <w:rFonts w:ascii="Kokila" w:hAnsi="Kokila" w:cs="Kokila"/>
          <w:b/>
          <w:bCs/>
          <w:color w:val="000066"/>
          <w:sz w:val="88"/>
          <w:szCs w:val="88"/>
        </w:rPr>
        <w:t xml:space="preserve">revenue divisions)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नया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मंडल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C839F8">
        <w:rPr>
          <w:rFonts w:ascii="Kokila" w:hAnsi="Kokila" w:cs="Kokila"/>
          <w:b/>
          <w:bCs/>
          <w:color w:val="000066"/>
          <w:sz w:val="88"/>
          <w:szCs w:val="88"/>
        </w:rPr>
        <w:t xml:space="preserve">mandal)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भी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स्वीकृत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किए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गए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7D67760B" w14:textId="77777777" w:rsidR="00C839F8" w:rsidRPr="00C839F8" w:rsidRDefault="00C839F8" w:rsidP="00C839F8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</w:p>
    <w:p w14:paraId="7D89F419" w14:textId="77777777" w:rsidR="00C839F8" w:rsidRPr="00C839F8" w:rsidRDefault="00C839F8" w:rsidP="00C839F8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पांच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नए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राजस्व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प्रभाग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-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नक़्कापल्ली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अणकापल्ली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जिला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)</w:t>
      </w:r>
      <w:r w:rsidRPr="00C839F8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अडंकी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प्रकाशम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)</w:t>
      </w:r>
      <w:r w:rsidRPr="00C839F8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पिलेरू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मदनापल्ली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)</w:t>
      </w:r>
      <w:r w:rsidRPr="00C839F8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बनगणपल्ली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नंदीनेल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)</w:t>
      </w:r>
      <w:r w:rsidRPr="00C839F8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मदकासिरा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श्री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सत्य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साई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). </w:t>
      </w:r>
    </w:p>
    <w:p w14:paraId="613F360F" w14:textId="170AE13D" w:rsidR="00975AB6" w:rsidRDefault="00C839F8" w:rsidP="00C839F8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पेड्डा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हरिवाणम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मंडल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कुरनूल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जिले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अडोनी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विभाजित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करके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बनाया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जाएगा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7F3EE73B" w14:textId="77777777" w:rsidR="00975AB6" w:rsidRPr="0026225A" w:rsidRDefault="00975AB6" w:rsidP="00975AB6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22F8BB6" w14:textId="750F72D2" w:rsidR="006B4516" w:rsidRPr="0026225A" w:rsidRDefault="006B4516" w:rsidP="00E84EB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077AF54" w14:textId="77777777" w:rsidR="006B4516" w:rsidRPr="0026225A" w:rsidRDefault="006B4516" w:rsidP="00E84EB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8EEC4E3" w14:textId="77777777" w:rsidR="00975AB6" w:rsidRPr="0026225A" w:rsidRDefault="00975AB6" w:rsidP="00975AB6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93C5E48" w14:textId="4159F807" w:rsidR="00C839F8" w:rsidRPr="00C839F8" w:rsidRDefault="00BB1788" w:rsidP="00C839F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2</w:t>
      </w:r>
      <w:r w:rsidRPr="0026225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="00C839F8"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C839F8"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839F8"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C839F8"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839F8"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C839F8"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839F8" w:rsidRPr="0068516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‘</w:t>
      </w:r>
      <w:r w:rsidR="00C839F8" w:rsidRPr="0068516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एनयूडीजीई</w:t>
      </w:r>
      <w:r w:rsidR="00C839F8" w:rsidRPr="00685167">
        <w:rPr>
          <w:rFonts w:ascii="Kokila" w:hAnsi="Kokila" w:cs="Kokila" w:hint="eastAsia"/>
          <w:b/>
          <w:bCs/>
          <w:color w:val="000066"/>
          <w:sz w:val="82"/>
          <w:szCs w:val="82"/>
          <w:highlight w:val="yellow"/>
          <w:cs/>
          <w:lang w:bidi="hi-IN"/>
        </w:rPr>
        <w:t>’</w:t>
      </w:r>
      <w:r w:rsidR="00C839F8"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839F8"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</w:t>
      </w:r>
      <w:r w:rsidR="00C839F8"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839F8"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किसने</w:t>
      </w:r>
      <w:r w:rsidR="00C839F8"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839F8"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="00C839F8"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839F8"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="00C839F8"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839F8"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C839F8" w:rsidRPr="00C839F8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787695" w:rsidRPr="00787695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="0078769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Who recently launched the 'NUDGE' initiative?</w:t>
      </w:r>
    </w:p>
    <w:p w14:paraId="1742FEC5" w14:textId="30A2E63D" w:rsidR="00C839F8" w:rsidRPr="00C839F8" w:rsidRDefault="00C839F8" w:rsidP="0078769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839F8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केंद्रीय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प्रत्यक्ष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बोर्ड</w:t>
      </w:r>
      <w:r w:rsidR="0078769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  <w:t xml:space="preserve"> </w:t>
      </w:r>
      <w:r w:rsidR="0078769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Central Board of Direct Taxes</w:t>
      </w:r>
    </w:p>
    <w:p w14:paraId="003491DA" w14:textId="74677ECF" w:rsidR="00C839F8" w:rsidRPr="00C839F8" w:rsidRDefault="00823ECF" w:rsidP="0078769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04A48465" wp14:editId="56AD47CC">
            <wp:simplePos x="0" y="0"/>
            <wp:positionH relativeFrom="column">
              <wp:posOffset>8803907</wp:posOffset>
            </wp:positionH>
            <wp:positionV relativeFrom="paragraph">
              <wp:posOffset>101600</wp:posOffset>
            </wp:positionV>
            <wp:extent cx="3104147" cy="1879015"/>
            <wp:effectExtent l="95250" t="95250" r="96520" b="102235"/>
            <wp:wrapNone/>
            <wp:docPr id="21" name="Picture 21" descr="ACC Appoints Two New Members in Central Board of Direct Taxes - ilouge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CC Appoints Two New Members in Central Board of Direct Taxes - ilouge Media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4147" cy="187901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839F8" w:rsidRPr="00C839F8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="00C839F8"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गृह</w:t>
      </w:r>
      <w:r w:rsidR="00C839F8"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839F8"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मंत्रालय</w:t>
      </w:r>
      <w:r w:rsidR="0078769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78769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Ministry of Home Affairs</w:t>
      </w:r>
    </w:p>
    <w:p w14:paraId="7BCC1A34" w14:textId="4C660948" w:rsidR="00C839F8" w:rsidRPr="00C839F8" w:rsidRDefault="00C839F8" w:rsidP="0078769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839F8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नीति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आयोग</w:t>
      </w:r>
      <w:r w:rsidR="0078769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78769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NITI Aayog</w:t>
      </w:r>
    </w:p>
    <w:p w14:paraId="796C32EF" w14:textId="22D42F0E" w:rsidR="00975AB6" w:rsidRDefault="00C839F8" w:rsidP="00787695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C839F8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रिज़र्व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बैंक</w:t>
      </w:r>
      <w:r w:rsidR="0078769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78769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Reserve Bank of India</w:t>
      </w:r>
    </w:p>
    <w:p w14:paraId="5B088477" w14:textId="71428705" w:rsidR="00C839F8" w:rsidRDefault="00C839F8" w:rsidP="00C839F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DABFFBA" w14:textId="77777777" w:rsidR="00975AB6" w:rsidRPr="0026225A" w:rsidRDefault="00975AB6" w:rsidP="00975AB6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8723357" w14:textId="77777777" w:rsidR="00787695" w:rsidRPr="00C839F8" w:rsidRDefault="004D3156" w:rsidP="0078769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Answer:</w:t>
      </w:r>
      <w:r w:rsidR="00A50C18" w:rsidRPr="0026225A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787695" w:rsidRPr="00C839F8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="00787695"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केंद्रीय</w:t>
      </w:r>
      <w:r w:rsidR="00787695"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87695"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प्रत्यक्ष</w:t>
      </w:r>
      <w:r w:rsidR="00787695"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87695"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</w:t>
      </w:r>
      <w:r w:rsidR="00787695"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87695"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बोर्ड</w:t>
      </w:r>
      <w:r w:rsidR="0078769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  <w:t xml:space="preserve"> </w:t>
      </w:r>
      <w:r w:rsidR="0078769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Central Board of Direct Taxes</w:t>
      </w:r>
    </w:p>
    <w:p w14:paraId="1EA0C5B2" w14:textId="77777777" w:rsidR="00C839F8" w:rsidRPr="00C839F8" w:rsidRDefault="00C839F8" w:rsidP="00C839F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85167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केंद्रीय</w:t>
      </w:r>
      <w:r w:rsidRPr="00685167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85167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प्रत्यक्ष</w:t>
      </w:r>
      <w:r w:rsidRPr="00685167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85167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कर</w:t>
      </w:r>
      <w:r w:rsidRPr="00685167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85167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बोर्ड</w:t>
      </w:r>
      <w:r w:rsidRPr="00685167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C839F8">
        <w:rPr>
          <w:rFonts w:ascii="Kokila" w:hAnsi="Kokila" w:cs="Kokila"/>
          <w:b/>
          <w:bCs/>
          <w:color w:val="000066"/>
          <w:sz w:val="82"/>
          <w:szCs w:val="82"/>
        </w:rPr>
        <w:t xml:space="preserve">Central Board of Direct Taxes (CBDT)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/>
          <w:b/>
          <w:bCs/>
          <w:color w:val="000066"/>
          <w:sz w:val="82"/>
          <w:szCs w:val="82"/>
        </w:rPr>
        <w:t>'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डेटा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गैर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हस्तक्षेपकारी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85167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उपयोग</w:t>
      </w:r>
      <w:r w:rsidRPr="00685167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85167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करके</w:t>
      </w:r>
      <w:r w:rsidRPr="00685167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85167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मार्गदर्शन</w:t>
      </w:r>
      <w:r w:rsidRPr="00685167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85167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और</w:t>
      </w:r>
      <w:r w:rsidRPr="00685167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85167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सक्षम</w:t>
      </w:r>
      <w:r w:rsidRPr="00685167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85167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करना</w:t>
      </w:r>
      <w:r w:rsidRPr="00685167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एनयूडीजीई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/>
          <w:b/>
          <w:bCs/>
          <w:color w:val="000066"/>
          <w:sz w:val="82"/>
          <w:szCs w:val="82"/>
        </w:rPr>
        <w:t xml:space="preserve">Non-intrusive Usage of Data to Guide and Enable (NUDGE))'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दुसरे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संस्करण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शुरूआत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AD374DD" w14:textId="2F830F97" w:rsidR="00055F3C" w:rsidRDefault="00C839F8" w:rsidP="00C839F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7A0339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उद्देश्</w:t>
      </w:r>
      <w:r w:rsidR="007A0339" w:rsidRPr="007A0339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य (</w:t>
      </w:r>
      <w:r w:rsidR="00685167" w:rsidRPr="007A0339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  <w:t>Objective</w:t>
      </w:r>
      <w:r w:rsidR="007A0339" w:rsidRPr="007A0339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)</w:t>
      </w:r>
      <w:r w:rsidRPr="007A0339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:</w:t>
      </w:r>
      <w:r w:rsidRPr="007A033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आयकर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रिटर्न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शेड्यूल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फॉरेन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एसेट्स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C839F8">
        <w:rPr>
          <w:rFonts w:ascii="Kokila" w:hAnsi="Kokila" w:cs="Kokila"/>
          <w:b/>
          <w:bCs/>
          <w:color w:val="000066"/>
          <w:sz w:val="82"/>
          <w:szCs w:val="82"/>
        </w:rPr>
        <w:t xml:space="preserve">Schedule Foreign Assets (FA)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फॉरेन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सोर्स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इनकम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C839F8">
        <w:rPr>
          <w:rFonts w:ascii="Kokila" w:hAnsi="Kokila" w:cs="Kokila"/>
          <w:b/>
          <w:bCs/>
          <w:color w:val="000066"/>
          <w:sz w:val="82"/>
          <w:szCs w:val="82"/>
        </w:rPr>
        <w:t xml:space="preserve">Foreign Source Income (FSI))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सही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रिपोर्टिंग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सुगम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बनाना</w:t>
      </w:r>
    </w:p>
    <w:p w14:paraId="3AA02DBF" w14:textId="2E07D334" w:rsidR="00C839F8" w:rsidRDefault="00C839F8" w:rsidP="00C839F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86BD5E3" w14:textId="1C25947E" w:rsidR="00787695" w:rsidRPr="009D243A" w:rsidRDefault="00823ECF" w:rsidP="00787695">
      <w:pPr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0AB76DAD" wp14:editId="0A1C4F93">
            <wp:simplePos x="0" y="0"/>
            <wp:positionH relativeFrom="margin">
              <wp:align>right</wp:align>
            </wp:positionH>
            <wp:positionV relativeFrom="paragraph">
              <wp:posOffset>634666</wp:posOffset>
            </wp:positionV>
            <wp:extent cx="3150758" cy="2165350"/>
            <wp:effectExtent l="95250" t="95250" r="88265" b="101600"/>
            <wp:wrapNone/>
            <wp:docPr id="22" name="Picture 22" descr="मोका' चक्रवात: कैसे और क्यों रखा जाता है चक्रवातों का नाम | Cyclone Mocha:  How and why cyclones are named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मोका' चक्रवात: कैसे और क्यों रखा जाता है चक्रवातों का नाम | Cyclone Mocha:  How and why cyclones are named?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607"/>
                    <a:stretch/>
                  </pic:blipFill>
                  <pic:spPr bwMode="auto">
                    <a:xfrm>
                      <a:off x="0" y="0"/>
                      <a:ext cx="3150758" cy="2165350"/>
                    </a:xfrm>
                    <a:prstGeom prst="rect">
                      <a:avLst/>
                    </a:prstGeom>
                    <a:ln w="88900" cap="sq" cmpd="thickThin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innerShdw blurRad="76200">
                        <a:srgbClr val="000000"/>
                      </a:inn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1788"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3</w:t>
      </w:r>
      <w:r w:rsidR="00BB1788" w:rsidRPr="0026225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="00C839F8"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C839F8"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839F8"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C839F8"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839F8"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C839F8"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839F8"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आए</w:t>
      </w:r>
      <w:r w:rsidR="00C839F8"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839F8"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चक्रवात</w:t>
      </w:r>
      <w:r w:rsidR="00C839F8"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839F8" w:rsidRPr="007A0339">
        <w:rPr>
          <w:rFonts w:ascii="Kokila" w:hAnsi="Kokila" w:cs="Kokila"/>
          <w:b/>
          <w:bCs/>
          <w:color w:val="000066"/>
          <w:sz w:val="82"/>
          <w:szCs w:val="82"/>
          <w:highlight w:val="yellow"/>
        </w:rPr>
        <w:t>'</w:t>
      </w:r>
      <w:r w:rsidR="00C839F8" w:rsidRPr="007A033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डिटवाह</w:t>
      </w:r>
      <w:r w:rsidR="00C839F8" w:rsidRPr="007A0339">
        <w:rPr>
          <w:rFonts w:ascii="Kokila" w:hAnsi="Kokila" w:cs="Kokila"/>
          <w:b/>
          <w:bCs/>
          <w:color w:val="000066"/>
          <w:sz w:val="82"/>
          <w:szCs w:val="82"/>
          <w:highlight w:val="yellow"/>
        </w:rPr>
        <w:t>'</w:t>
      </w:r>
      <w:r w:rsidR="00C839F8" w:rsidRPr="00C839F8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C839F8"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="00C839F8"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839F8"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नाम</w:t>
      </w:r>
      <w:r w:rsidR="00C839F8"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839F8"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किसने</w:t>
      </w:r>
      <w:r w:rsidR="00C839F8"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839F8"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रखा</w:t>
      </w:r>
      <w:r w:rsidR="00C839F8"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839F8"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C839F8" w:rsidRPr="00C839F8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787695" w:rsidRPr="00787695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="0078769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Who named the recent cyclone 'Ditwah'?</w:t>
      </w:r>
    </w:p>
    <w:p w14:paraId="44A2944C" w14:textId="07FAF738" w:rsidR="00C839F8" w:rsidRPr="00C839F8" w:rsidRDefault="00C839F8" w:rsidP="0078769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839F8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="0078769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78769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India</w:t>
      </w:r>
    </w:p>
    <w:p w14:paraId="2C200832" w14:textId="04250B0D" w:rsidR="00C839F8" w:rsidRPr="00C839F8" w:rsidRDefault="00C839F8" w:rsidP="0078769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839F8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यमन</w:t>
      </w:r>
      <w:r w:rsidR="0078769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78769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Yemen</w:t>
      </w:r>
    </w:p>
    <w:p w14:paraId="63E71ECF" w14:textId="1F792073" w:rsidR="00C839F8" w:rsidRPr="00C839F8" w:rsidRDefault="00C839F8" w:rsidP="0078769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839F8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श्रीलंका</w:t>
      </w:r>
      <w:r w:rsidR="0078769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78769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Sri Lanka</w:t>
      </w:r>
    </w:p>
    <w:p w14:paraId="10594EE3" w14:textId="04DE97CD" w:rsidR="00B64C2C" w:rsidRDefault="00C839F8" w:rsidP="00787695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C839F8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क़तर</w:t>
      </w:r>
      <w:r w:rsidR="0078769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78769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Qatar</w:t>
      </w:r>
    </w:p>
    <w:p w14:paraId="0B7679CC" w14:textId="5C2B8A0F" w:rsidR="00C839F8" w:rsidRDefault="00C839F8" w:rsidP="00C839F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F5D02A0" w14:textId="2E3AB7ED" w:rsidR="00FA50E7" w:rsidRPr="0026225A" w:rsidRDefault="00FA50E7" w:rsidP="00FA50E7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9EA51D5" w14:textId="77777777" w:rsidR="00787695" w:rsidRPr="00C839F8" w:rsidRDefault="004D3156" w:rsidP="0078769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Answer: </w:t>
      </w:r>
      <w:r w:rsidR="00787695" w:rsidRPr="00C839F8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="00787695"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यमन</w:t>
      </w:r>
      <w:r w:rsidR="0078769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78769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Yemen</w:t>
      </w:r>
    </w:p>
    <w:p w14:paraId="658634A7" w14:textId="77777777" w:rsidR="00D82475" w:rsidRPr="00D82475" w:rsidRDefault="00D82475" w:rsidP="00D8247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A033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तूफान</w:t>
      </w:r>
      <w:r w:rsidRPr="007A033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A033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डिटवाह</w:t>
      </w:r>
      <w:r w:rsidRPr="007A033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Cyclone Ditwah) 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27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नवंबर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श्रीलंका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पास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दक्षिण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पश्चिम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बंगाल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खाड़ी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southwest Bay of Bengal)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F44311F" w14:textId="77777777" w:rsidR="00D82475" w:rsidRPr="00D82475" w:rsidRDefault="00D82475" w:rsidP="00D8247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A033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मौजूदा</w:t>
      </w:r>
      <w:r w:rsidRPr="007A033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A033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मौसम</w:t>
      </w:r>
      <w:r w:rsidRPr="007A033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A033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7A033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A033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लिए</w:t>
      </w:r>
      <w:r w:rsidRPr="007A033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A033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उत्तरी</w:t>
      </w:r>
      <w:r w:rsidRPr="007A033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A033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हिंद</w:t>
      </w:r>
      <w:r w:rsidRPr="007A033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A033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महासागर</w:t>
      </w:r>
      <w:r w:rsidRPr="007A033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A033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क्षेत्र</w:t>
      </w:r>
      <w:r w:rsidRPr="007A033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North Indian Ocean region)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चौथा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उष्णकटिबंधीय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तूफान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C50DAE1" w14:textId="77777777" w:rsidR="00D82475" w:rsidRPr="00D82475" w:rsidRDefault="00D82475" w:rsidP="00D8247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नाम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तूफान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डिटवाह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रखा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नाम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यमन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Yemen)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दिया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A033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उष्णकटिबंधीय</w:t>
      </w:r>
      <w:r w:rsidRPr="007A033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A033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तूफानों</w:t>
      </w:r>
      <w:r w:rsidRPr="007A033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A033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7A033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A033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नामों</w:t>
      </w:r>
      <w:r w:rsidRPr="007A033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A033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की</w:t>
      </w:r>
      <w:r w:rsidRPr="007A033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A033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सूची</w:t>
      </w:r>
      <w:r w:rsidRPr="007A033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शामिल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जिसे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विश्व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मौसम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विज्ञान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संगठन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World Meteorological Organization (WMO))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एशिया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प्रशांत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संयुक्त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आर्थिक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सामाजिक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आयोग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United Nations Economic and Social Commission for Asia and the PacificUN-ESCAP)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सदस्य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देशों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अंतिम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दिया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3BF3BF1" w14:textId="77777777" w:rsidR="00D82475" w:rsidRPr="00D82475" w:rsidRDefault="00D82475" w:rsidP="00D8247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A033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"</w:t>
      </w:r>
      <w:r w:rsidRPr="007A033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डिटवाह</w:t>
      </w:r>
      <w:r w:rsidRPr="007A033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" </w:t>
      </w:r>
      <w:r w:rsidRPr="007A033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का</w:t>
      </w:r>
      <w:r w:rsidRPr="007A033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A033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अर्थ</w:t>
      </w:r>
      <w:r w:rsidRPr="007A033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"</w:t>
      </w:r>
      <w:r w:rsidRPr="007A033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लैगून</w:t>
      </w:r>
      <w:r w:rsidRPr="007A033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"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होता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नाम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विशेष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यमन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सोकोत्रा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द्वीप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स्थित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डिटवाह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लैगून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संदर्भ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देता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CD92118" w14:textId="5B298D84" w:rsidR="00FA50E7" w:rsidRDefault="00D82475" w:rsidP="00D82475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मौसम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विज्ञान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विभाग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India Meteorological Department IMD)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तमिलनाडु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पुडुचेरी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सटे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हुए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दक्षिण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आंध्र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तटों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ऑरेंज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अलर्ट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जारी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क्योंकि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चक्रवाती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तूफान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डिटवाह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तटीय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श्रीलंका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सटे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हुए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दक्षिण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पश्चिम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बंगाल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खाड़ी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उत्तरपश्चिम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दिशा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अपनी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गति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जारी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रखे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हुए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426EA27" w14:textId="43F1B4E8" w:rsidR="00D82475" w:rsidRDefault="00D82475" w:rsidP="00D82475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04BA1DF" w14:textId="74536B6B" w:rsidR="00D82475" w:rsidRPr="00D82475" w:rsidRDefault="00823ECF" w:rsidP="00D8247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662336" behindDoc="0" locked="0" layoutInCell="1" allowOverlap="1" wp14:anchorId="6653BF7C" wp14:editId="536F4A9C">
            <wp:simplePos x="0" y="0"/>
            <wp:positionH relativeFrom="margin">
              <wp:posOffset>7745329</wp:posOffset>
            </wp:positionH>
            <wp:positionV relativeFrom="paragraph">
              <wp:posOffset>1452813</wp:posOffset>
            </wp:positionV>
            <wp:extent cx="3985453" cy="2241817"/>
            <wp:effectExtent l="95250" t="95250" r="91440" b="10160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8419" cy="224348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1788"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4</w:t>
      </w:r>
      <w:r w:rsidR="00BB1788" w:rsidRPr="0026225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  <w:r w:rsidR="00CF7AC2" w:rsidRPr="0026225A">
        <w:rPr>
          <w:rFonts w:hint="cs"/>
          <w:color w:val="000066"/>
          <w:cs/>
          <w:lang w:bidi="hi-IN"/>
        </w:rPr>
        <w:t xml:space="preserve">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2475" w:rsidRPr="007A0339">
        <w:rPr>
          <w:rFonts w:ascii="Kokila" w:hAnsi="Kokila" w:cs="Kokila"/>
          <w:b/>
          <w:bCs/>
          <w:color w:val="000066"/>
          <w:sz w:val="82"/>
          <w:szCs w:val="82"/>
          <w:highlight w:val="yellow"/>
        </w:rPr>
        <w:t>'</w:t>
      </w:r>
      <w:r w:rsidR="00D82475" w:rsidRPr="007A033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ऑपरेशन</w:t>
      </w:r>
      <w:r w:rsidR="00D82475" w:rsidRPr="007A033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D82475" w:rsidRPr="007A033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सागर</w:t>
      </w:r>
      <w:r w:rsidR="00D82475" w:rsidRPr="007A033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D82475" w:rsidRPr="007A033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बंधु</w:t>
      </w:r>
      <w:r w:rsidR="00D82475" w:rsidRPr="007A0339">
        <w:rPr>
          <w:rFonts w:ascii="Kokila" w:hAnsi="Kokila" w:cs="Kokila"/>
          <w:b/>
          <w:bCs/>
          <w:color w:val="000066"/>
          <w:sz w:val="82"/>
          <w:szCs w:val="82"/>
          <w:highlight w:val="yellow"/>
        </w:rPr>
        <w:t>'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787695" w:rsidRPr="00787695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="0078769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In which country has India recently launched 'Operation Sagar Bandhu'?</w:t>
      </w:r>
    </w:p>
    <w:p w14:paraId="7FAAB0CB" w14:textId="2A978C8C" w:rsidR="00D82475" w:rsidRPr="00D82475" w:rsidRDefault="00D82475" w:rsidP="0078769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अफ़ग़ानिस्तान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8769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78769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Afghanistan</w:t>
      </w:r>
    </w:p>
    <w:p w14:paraId="524D6743" w14:textId="1629DC22" w:rsidR="00D82475" w:rsidRPr="00D82475" w:rsidRDefault="00D82475" w:rsidP="0078769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यमन</w:t>
      </w:r>
      <w:r w:rsidR="0078769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78769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Yemen</w:t>
      </w:r>
    </w:p>
    <w:p w14:paraId="7E7F5791" w14:textId="5EEEC397" w:rsidR="00D82475" w:rsidRPr="00D82475" w:rsidRDefault="00D82475" w:rsidP="0078769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श्रीलंका</w:t>
      </w:r>
      <w:r w:rsidR="0078769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78769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Sri Lanka</w:t>
      </w:r>
    </w:p>
    <w:p w14:paraId="1F6F1426" w14:textId="08D25D63" w:rsidR="00FA50E7" w:rsidRDefault="00D82475" w:rsidP="00787695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फिलीपींस</w:t>
      </w:r>
      <w:r w:rsidR="0078769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78769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Philippines</w:t>
      </w:r>
    </w:p>
    <w:p w14:paraId="20D88E07" w14:textId="4807F51E" w:rsidR="00D82475" w:rsidRDefault="00D82475" w:rsidP="00D82475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C2ADC95" w14:textId="77777777" w:rsidR="00787695" w:rsidRPr="00D82475" w:rsidRDefault="004D3156" w:rsidP="0078769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Answer: </w:t>
      </w:r>
      <w:r w:rsidR="00787695"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="0078769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श्रीलंका</w:t>
      </w:r>
      <w:r w:rsidR="0078769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78769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Sri Lanka</w:t>
      </w:r>
    </w:p>
    <w:p w14:paraId="3A0E17A7" w14:textId="77777777" w:rsidR="00D82475" w:rsidRPr="00D82475" w:rsidRDefault="00D82475" w:rsidP="00D82475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A033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भारत</w:t>
      </w:r>
      <w:r w:rsidRPr="007A033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A033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ने</w:t>
      </w:r>
      <w:r w:rsidRPr="007A033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A033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श्रीलंका</w:t>
      </w:r>
      <w:r w:rsidRPr="007A033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Sri Lanka)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A033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मानवीय</w:t>
      </w:r>
      <w:r w:rsidRPr="007A033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A033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सहायता</w:t>
      </w:r>
      <w:r w:rsidRPr="007A033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humanitarian assistance)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प्रदान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>'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ऑपरेशन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सागर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बंधु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Operation Sagar Bandhu)'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B420681" w14:textId="77777777" w:rsidR="00D82475" w:rsidRPr="00D82475" w:rsidRDefault="00D82475" w:rsidP="00D82475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A033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तूफान</w:t>
      </w:r>
      <w:r w:rsidRPr="007A033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A033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डिटवाह</w:t>
      </w:r>
      <w:r w:rsidRPr="007A033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Cyclone Ditwah) 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27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नवंबर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श्रीलंका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पास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दक्षिण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पश्चिम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बंगाल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खाड़ी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southwest Bay of Bengal)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जिसके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चलते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श्रीलंका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भारी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बाढ़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और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भूस्खलन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कारण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भारी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क्षति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हुई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3A8DA93" w14:textId="233F35BA" w:rsidR="00FA50E7" w:rsidRDefault="00D82475" w:rsidP="00D82475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INS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विक्रांत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INS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उदयगिरी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INS Vikrant and INS Udaigiri)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>'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ऑपरेशन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सागर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बंधु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;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तहत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कोलंबो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राहत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सामग्री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सौंप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दी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AFCD5D8" w14:textId="60A49EED" w:rsidR="00D82475" w:rsidRDefault="00D82475" w:rsidP="00D82475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CCBA58D" w14:textId="1FD2471A" w:rsidR="00D82475" w:rsidRPr="00D82475" w:rsidRDefault="009C4E75" w:rsidP="00D8247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4B836537" wp14:editId="4E348C02">
            <wp:simplePos x="0" y="0"/>
            <wp:positionH relativeFrom="margin">
              <wp:align>right</wp:align>
            </wp:positionH>
            <wp:positionV relativeFrom="paragraph">
              <wp:posOffset>1356561</wp:posOffset>
            </wp:positionV>
            <wp:extent cx="3640462" cy="2237873"/>
            <wp:effectExtent l="95250" t="95250" r="93345" b="86360"/>
            <wp:wrapNone/>
            <wp:docPr id="35" name="Picture 35" descr="एशिया का 'पावर' बना भारत, लिस्ट में पाकिस्तान का नंबर जान आप भी चौंक जाएंगे  | Asia Power Index 2025 India become major player in Asia know here is  Pakistan in th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एशिया का 'पावर' बना भारत, लिस्ट में पाकिस्तान का नंबर जान आप भी चौंक जाएंगे  | Asia Power Index 2025 India become major player in Asia know here is  Pakistan in the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0462" cy="2237873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1788"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5</w:t>
      </w:r>
      <w:r w:rsidR="00BB1788" w:rsidRPr="0026225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2475" w:rsidRPr="00482F4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</w:t>
      </w:r>
      <w:r w:rsidR="00D82475" w:rsidRPr="00482F4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D82475" w:rsidRPr="00482F4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="00D82475" w:rsidRPr="00482F4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D82475" w:rsidRPr="00482F4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एशिया</w:t>
      </w:r>
      <w:r w:rsidR="00D82475" w:rsidRPr="00482F4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D82475" w:rsidRPr="00482F4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पावर</w:t>
      </w:r>
      <w:r w:rsidR="00D82475" w:rsidRPr="00482F4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D82475" w:rsidRPr="00482F4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इंडेक्स</w:t>
      </w:r>
      <w:r w:rsidR="00D82475" w:rsidRPr="00482F4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2025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स्थान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हासिल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787695" w:rsidRPr="00787695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="0078769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What position did India recently achieve in the Asia Power Index 2025?</w:t>
      </w:r>
      <w:r w:rsidRPr="009C4E75">
        <w:t xml:space="preserve"> </w:t>
      </w:r>
    </w:p>
    <w:p w14:paraId="30AF9B60" w14:textId="4E8E0C90" w:rsidR="00D82475" w:rsidRPr="00D82475" w:rsidRDefault="00D82475" w:rsidP="00EC26C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पहला</w:t>
      </w:r>
      <w:r w:rsidR="00EC26C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C26C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First</w:t>
      </w:r>
    </w:p>
    <w:p w14:paraId="5BE87A2E" w14:textId="54204F89" w:rsidR="00D82475" w:rsidRPr="00D82475" w:rsidRDefault="00D82475" w:rsidP="00EC26C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दूसरा</w:t>
      </w:r>
      <w:r w:rsidR="00EC26C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C26C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Second</w:t>
      </w:r>
    </w:p>
    <w:p w14:paraId="00A41B6B" w14:textId="6FE42E54" w:rsidR="00D82475" w:rsidRPr="00D82475" w:rsidRDefault="00D82475" w:rsidP="00EC26C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चौथा</w:t>
      </w:r>
      <w:r w:rsidR="00EC26C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C26C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Fourth</w:t>
      </w:r>
    </w:p>
    <w:p w14:paraId="24C02F42" w14:textId="15D84512" w:rsidR="00D82475" w:rsidRDefault="00D82475" w:rsidP="00EC26C5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तीसरा</w:t>
      </w:r>
      <w:r w:rsidR="00EC26C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C26C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Third</w:t>
      </w:r>
    </w:p>
    <w:p w14:paraId="1F613731" w14:textId="4E456236" w:rsidR="00D82475" w:rsidRDefault="00D82475" w:rsidP="00D82475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6D59C3D" w14:textId="77777777" w:rsidR="00D82475" w:rsidRDefault="00D82475" w:rsidP="00D82475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F8FFC45" w14:textId="77777777" w:rsidR="00EC26C5" w:rsidRDefault="004D3156" w:rsidP="00EC26C5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Answer:</w:t>
      </w:r>
      <w:r w:rsidR="0082368B" w:rsidRPr="0026225A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EC26C5"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="00EC26C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तीसरा</w:t>
      </w:r>
      <w:r w:rsidR="00EC26C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C26C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Third</w:t>
      </w:r>
    </w:p>
    <w:p w14:paraId="7389936F" w14:textId="77777777" w:rsidR="00D82475" w:rsidRPr="00D82475" w:rsidRDefault="00D82475" w:rsidP="00D82475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ऑस्ट्रेलिया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स्थित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थिंक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टैंक</w:t>
      </w:r>
      <w:r w:rsidRPr="00482F4B">
        <w:rPr>
          <w:rFonts w:ascii="Kokila" w:hAnsi="Kokila" w:cs="Kokila"/>
          <w:b/>
          <w:bCs/>
          <w:color w:val="CC00CC"/>
          <w:sz w:val="82"/>
          <w:szCs w:val="82"/>
        </w:rPr>
        <w:t xml:space="preserve">,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लोवी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इंस्टीट्यूट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Lowy Institute, an Australia-based think tank)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जारी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एशिया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पावर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इंडेक्स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2025 (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Asia Power Index 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2025)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समग्र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शक्ति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स्कोर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100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में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से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40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तीसरा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स्थान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प्राप्त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पहली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बार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"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महान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शक्ति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"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स्थिति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सीमा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पार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D09D96B" w14:textId="77777777" w:rsidR="00D82475" w:rsidRPr="00D82475" w:rsidRDefault="00D82475" w:rsidP="00D82475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संयुक्त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अमेरिका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United States)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चीन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China)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क्रमशः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दूसरा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स्थान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DE6B684" w14:textId="77777777" w:rsidR="00D82475" w:rsidRPr="00D82475" w:rsidRDefault="00D82475" w:rsidP="00D82475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379A9E75" w14:textId="4FFF8A85" w:rsidR="00FA50E7" w:rsidRDefault="00D82475" w:rsidP="00D82475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सूचकांक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सातवाँ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संस्करण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27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देशों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और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क्षेत्रों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की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शक्ति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का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131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संकेतकों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आधार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मूल्यांकन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करता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जिनमें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सैन्य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क्षमता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आर्थिक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संबंध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कूटनीतिक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प्रभाव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शामिल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</w:p>
    <w:p w14:paraId="1971FEEA" w14:textId="399D811F" w:rsidR="00D82475" w:rsidRDefault="00D82475" w:rsidP="00D82475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6A6F50EF" w14:textId="4B80E1DA" w:rsidR="00D82475" w:rsidRDefault="00D82475" w:rsidP="00D82475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2A6539CB" w14:textId="77777777" w:rsidR="00D82475" w:rsidRDefault="00D82475" w:rsidP="00D82475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382D81FF" w14:textId="44E0D68C" w:rsidR="00D82475" w:rsidRDefault="00D82475" w:rsidP="00D82475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00939A92" w14:textId="77777777" w:rsidR="00D82475" w:rsidRPr="0026225A" w:rsidRDefault="00D82475" w:rsidP="00D82475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3E8B927F" w14:textId="77777777" w:rsidR="001B143C" w:rsidRPr="0026225A" w:rsidRDefault="001B143C" w:rsidP="001B143C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1F709C6" w14:textId="797053BA" w:rsidR="00D82475" w:rsidRPr="00D82475" w:rsidRDefault="009C4E75" w:rsidP="00D8247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3C35E957" wp14:editId="214A5ED9">
            <wp:simplePos x="0" y="0"/>
            <wp:positionH relativeFrom="margin">
              <wp:posOffset>7966911</wp:posOffset>
            </wp:positionH>
            <wp:positionV relativeFrom="paragraph">
              <wp:posOffset>2017729</wp:posOffset>
            </wp:positionV>
            <wp:extent cx="3705270" cy="2082773"/>
            <wp:effectExtent l="95250" t="95250" r="85725" b="89535"/>
            <wp:wrapNone/>
            <wp:docPr id="38" name="Picture 38" descr="6 मार्च को नौसेना में ऑफिशियली शामिल होगा MH-60 Romeo हेलिकॉप्टर, Video  जारी - MH 60R anti submarine helicopter formal commission in Indian navy -  AajTa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6 मार्च को नौसेना में ऑफिशियली शामिल होगा MH-60 Romeo हेलिकॉप्टर, Video  जारी - MH 60R anti submarine helicopter formal commission in Indian navy -  AajTak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70" cy="2082773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1788"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6</w:t>
      </w:r>
      <w:r w:rsidR="00BB1788" w:rsidRPr="0026225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2475" w:rsidRPr="00482F4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</w:t>
      </w:r>
      <w:r w:rsidR="00D82475" w:rsidRPr="00482F4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D82475" w:rsidRPr="00482F4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="00D82475" w:rsidRPr="00482F4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D82475" w:rsidRPr="00482F4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एमएच</w:t>
      </w:r>
      <w:r w:rsidR="00D82475" w:rsidRPr="00482F4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-60</w:t>
      </w:r>
      <w:r w:rsidR="00D82475" w:rsidRPr="00482F4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आर</w:t>
      </w:r>
      <w:r w:rsidR="00D82475" w:rsidRPr="00482F4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D82475" w:rsidRPr="00482F4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नौसेना</w:t>
      </w:r>
      <w:r w:rsidR="00D82475" w:rsidRPr="00482F4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D82475" w:rsidRPr="00482F4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हेलीकॉप्टर</w:t>
      </w:r>
      <w:r w:rsidR="00D82475" w:rsidRPr="00482F4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D82475" w:rsidRPr="00482F4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समर्थन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₹7,955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समझौता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D8247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D82475" w:rsidRPr="00D82475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EC26C5" w:rsidRPr="00EC26C5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="00EC26C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With which country did India recently sign a ₹7,955 crore deal for MH-60R naval helicopter support?</w:t>
      </w:r>
    </w:p>
    <w:p w14:paraId="68A02B29" w14:textId="3ADFD1E9" w:rsidR="00D82475" w:rsidRPr="00D82475" w:rsidRDefault="00D82475" w:rsidP="00EC26C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अमेरिका</w:t>
      </w:r>
      <w:r w:rsidR="00EC26C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EC26C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United States</w:t>
      </w:r>
      <w:r w:rsidR="009C4E75" w:rsidRPr="009C4E75">
        <w:t xml:space="preserve"> </w:t>
      </w:r>
    </w:p>
    <w:p w14:paraId="63A49FD4" w14:textId="3488A6B6" w:rsidR="00D82475" w:rsidRPr="00D82475" w:rsidRDefault="00D82475" w:rsidP="00EC26C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फ्रांस</w:t>
      </w:r>
      <w:r w:rsidR="00EC26C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C26C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France</w:t>
      </w:r>
    </w:p>
    <w:p w14:paraId="3D948359" w14:textId="3080803D" w:rsidR="00D82475" w:rsidRPr="00D82475" w:rsidRDefault="00D82475" w:rsidP="00EC26C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रूस</w:t>
      </w:r>
      <w:r w:rsidR="00EC26C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C26C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Russia</w:t>
      </w:r>
    </w:p>
    <w:p w14:paraId="318714C4" w14:textId="4CC46F50" w:rsidR="00FA50E7" w:rsidRDefault="00D82475" w:rsidP="00EC26C5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जापान</w:t>
      </w:r>
      <w:r w:rsidR="00EC26C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C26C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Japan</w:t>
      </w:r>
    </w:p>
    <w:p w14:paraId="24474784" w14:textId="5D8F5D6E" w:rsidR="00D82475" w:rsidRDefault="00D82475" w:rsidP="00D82475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84C4861" w14:textId="77777777" w:rsidR="00EC26C5" w:rsidRPr="00D82475" w:rsidRDefault="004D3156" w:rsidP="00EC26C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Answer: </w:t>
      </w:r>
      <w:r w:rsidR="00EC26C5"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="00EC26C5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अमेरिका</w:t>
      </w:r>
      <w:r w:rsidR="00EC26C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EC26C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United States</w:t>
      </w:r>
    </w:p>
    <w:p w14:paraId="3E99C853" w14:textId="77777777" w:rsidR="00560D0C" w:rsidRPr="00560D0C" w:rsidRDefault="00560D0C" w:rsidP="00560D0C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रक्षा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मंत्रालय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नौसेना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एमएच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-60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आर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हेलिकॉप्टरों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बेड़े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560D0C">
        <w:rPr>
          <w:rFonts w:ascii="Kokila" w:hAnsi="Kokila" w:cs="Kokila"/>
          <w:b/>
          <w:bCs/>
          <w:color w:val="000066"/>
          <w:sz w:val="82"/>
          <w:szCs w:val="82"/>
        </w:rPr>
        <w:t>Indian Navy’s fleet of MH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60</w:t>
      </w:r>
      <w:r w:rsidRPr="00560D0C">
        <w:rPr>
          <w:rFonts w:ascii="Kokila" w:hAnsi="Kokila" w:cs="Kokila"/>
          <w:b/>
          <w:bCs/>
          <w:color w:val="000066"/>
          <w:sz w:val="82"/>
          <w:szCs w:val="82"/>
        </w:rPr>
        <w:t xml:space="preserve">R helicopters)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समर्थन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सहायता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पांच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वर्षों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अवधि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अनुवर्ती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सहायता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अनुवर्ती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आपूर्ति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सहायता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560D0C">
        <w:rPr>
          <w:rFonts w:ascii="Kokila" w:hAnsi="Kokila" w:cs="Kokila"/>
          <w:b/>
          <w:bCs/>
          <w:color w:val="000066"/>
          <w:sz w:val="82"/>
          <w:szCs w:val="82"/>
        </w:rPr>
        <w:t>Follow on Support and Follow on Supply Support)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माध्यम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अमेरिकी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560D0C">
        <w:rPr>
          <w:rFonts w:ascii="Kokila" w:hAnsi="Kokila" w:cs="Kokila"/>
          <w:b/>
          <w:bCs/>
          <w:color w:val="000066"/>
          <w:sz w:val="82"/>
          <w:szCs w:val="82"/>
        </w:rPr>
        <w:t xml:space="preserve">United States)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सरकार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साथ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प्रस्ताव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और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स्वीकृति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पत्रों</w:t>
      </w:r>
      <w:r w:rsidRPr="00482F4B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560D0C">
        <w:rPr>
          <w:rFonts w:ascii="Kokila" w:hAnsi="Kokila" w:cs="Kokila"/>
          <w:b/>
          <w:bCs/>
          <w:color w:val="000066"/>
          <w:sz w:val="82"/>
          <w:szCs w:val="82"/>
        </w:rPr>
        <w:t xml:space="preserve">Letters of Offer and Acceptance LOAs)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हस्ताक्षर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किए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82BF6A7" w14:textId="77777777" w:rsidR="00560D0C" w:rsidRPr="00560D0C" w:rsidRDefault="00560D0C" w:rsidP="00560D0C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इसकी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अनुमानित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कीमत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लगभग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7,995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रुपये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7E733A3" w14:textId="5BDACAC8" w:rsidR="00FA50E7" w:rsidRDefault="00560D0C" w:rsidP="00560D0C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सतत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सहायता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व्यापक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पैकेज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जिसमें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पुर्जों</w:t>
      </w:r>
      <w:r w:rsidRPr="00560D0C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सहायक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उपकरणों</w:t>
      </w:r>
      <w:r w:rsidRPr="00560D0C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उत्पाद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सहायता</w:t>
      </w:r>
      <w:r w:rsidRPr="00560D0C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प्रशिक्षण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तकनीकी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सहायता</w:t>
      </w:r>
      <w:r w:rsidRPr="00560D0C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घटकों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मरम्मत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पुनःपूर्ति</w:t>
      </w:r>
      <w:r w:rsidRPr="00560D0C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तथा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/>
          <w:b/>
          <w:bCs/>
          <w:color w:val="000066"/>
          <w:sz w:val="82"/>
          <w:szCs w:val="82"/>
        </w:rPr>
        <w:t>'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मध्यवर्ती</w:t>
      </w:r>
      <w:r w:rsidRPr="00560D0C">
        <w:rPr>
          <w:rFonts w:ascii="Kokila" w:hAnsi="Kokila" w:cs="Kokila"/>
          <w:b/>
          <w:bCs/>
          <w:color w:val="000066"/>
          <w:sz w:val="82"/>
          <w:szCs w:val="82"/>
        </w:rPr>
        <w:t xml:space="preserve">'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स्तर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घटक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मरम्मत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आवधिक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रखरखाव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निरीक्षण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सुविधाओं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स्थापना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शामिल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3A248DF" w14:textId="33D29AA2" w:rsidR="00560D0C" w:rsidRDefault="00560D0C" w:rsidP="00560D0C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1830A00" w14:textId="77777777" w:rsidR="00560D0C" w:rsidRPr="0026225A" w:rsidRDefault="00560D0C" w:rsidP="00560D0C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1FD3A62" w14:textId="0AB5905B" w:rsidR="00415775" w:rsidRPr="0026225A" w:rsidRDefault="00415775" w:rsidP="00415775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F2E2EDF" w14:textId="59C90A36" w:rsidR="00415775" w:rsidRPr="0026225A" w:rsidRDefault="00415775" w:rsidP="00415775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099945C" w14:textId="77777777" w:rsidR="00415775" w:rsidRPr="0026225A" w:rsidRDefault="00415775" w:rsidP="00415775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9C4F640" w14:textId="3A7DC00B" w:rsidR="00560D0C" w:rsidRPr="00560D0C" w:rsidRDefault="008523B6" w:rsidP="00560D0C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2F68962B" wp14:editId="75EE0B70">
            <wp:simplePos x="0" y="0"/>
            <wp:positionH relativeFrom="margin">
              <wp:posOffset>9068803</wp:posOffset>
            </wp:positionH>
            <wp:positionV relativeFrom="paragraph">
              <wp:posOffset>2078455</wp:posOffset>
            </wp:positionV>
            <wp:extent cx="2651258" cy="2081045"/>
            <wp:effectExtent l="95250" t="95250" r="92075" b="90805"/>
            <wp:wrapNone/>
            <wp:docPr id="39" name="Picture 39" descr="WPL Auction 2026 Highlights: दीप्ति शर्मा पर लगी सबसे बड़ी बोली, एमेलिया सबसे  महंगी विदेशी, एलिसा हीली अनसोल्ड | Womens Premier League Auction 2026  Highlights | Deepti Sharma Sold Fo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WPL Auction 2026 Highlights: दीप्ति शर्मा पर लगी सबसे बड़ी बोली, एमेलिया सबसे  महंगी विदेशी, एलिसा हीली अनसोल्ड | Womens Premier League Auction 2026  Highlights | Deepti Sharma Sold For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26" r="11157"/>
                    <a:stretch/>
                  </pic:blipFill>
                  <pic:spPr bwMode="auto">
                    <a:xfrm>
                      <a:off x="0" y="0"/>
                      <a:ext cx="2654738" cy="2083776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1788"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7</w:t>
      </w:r>
      <w:r w:rsidR="00BB1788" w:rsidRPr="0026225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="00560D0C"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560D0C"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60D0C"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560D0C"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60D0C"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560D0C"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60D0C" w:rsidRPr="00482F4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महिलाओं</w:t>
      </w:r>
      <w:r w:rsidR="00560D0C" w:rsidRPr="00482F4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560D0C" w:rsidRPr="00482F4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की</w:t>
      </w:r>
      <w:r w:rsidR="00560D0C" w:rsidRPr="00482F4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560D0C" w:rsidRPr="00482F4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प्रीमियर</w:t>
      </w:r>
      <w:r w:rsidR="00560D0C" w:rsidRPr="00482F4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560D0C" w:rsidRPr="00482F4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लीग</w:t>
      </w:r>
      <w:r w:rsidR="00560D0C" w:rsidRPr="00482F4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(</w:t>
      </w:r>
      <w:r w:rsidR="00560D0C" w:rsidRPr="00482F4B">
        <w:rPr>
          <w:rFonts w:ascii="Kokila" w:hAnsi="Kokila" w:cs="Kokila"/>
          <w:b/>
          <w:bCs/>
          <w:color w:val="000066"/>
          <w:sz w:val="82"/>
          <w:szCs w:val="82"/>
          <w:highlight w:val="yellow"/>
        </w:rPr>
        <w:t xml:space="preserve">WPL) </w:t>
      </w:r>
      <w:r w:rsidR="00560D0C" w:rsidRPr="00482F4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नीलामी</w:t>
      </w:r>
      <w:r w:rsidR="00560D0C"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60D0C"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560D0C"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60D0C"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इतिहास</w:t>
      </w:r>
      <w:r w:rsidR="00560D0C"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60D0C"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560D0C"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60D0C"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दूसरी</w:t>
      </w:r>
      <w:r w:rsidR="00560D0C"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60D0C"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="00560D0C"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60D0C"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महंगी</w:t>
      </w:r>
      <w:r w:rsidR="00560D0C"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60D0C"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="00560D0C"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60D0C"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खिलाड़ी</w:t>
      </w:r>
      <w:r w:rsidR="00560D0C"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60D0C"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="00560D0C"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60D0C"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बनी</w:t>
      </w:r>
      <w:r w:rsidR="00560D0C"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60D0C"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560D0C" w:rsidRPr="00560D0C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EC26C5" w:rsidRPr="00EC26C5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="00EC26C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Who recently became the second most expensive Indian player in the history of the Women's Premier League (WPL) auction?</w:t>
      </w:r>
    </w:p>
    <w:p w14:paraId="376E4973" w14:textId="5178DD15" w:rsidR="00560D0C" w:rsidRPr="00560D0C" w:rsidRDefault="00560D0C" w:rsidP="00EC26C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60D0C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स्मृति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मंधाना</w:t>
      </w:r>
      <w:r w:rsidR="00EC26C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C26C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Smriti Mandhana</w:t>
      </w:r>
      <w:r w:rsidR="008523B6" w:rsidRPr="008523B6">
        <w:t xml:space="preserve"> </w:t>
      </w:r>
    </w:p>
    <w:p w14:paraId="1D048F88" w14:textId="4633CB66" w:rsidR="00560D0C" w:rsidRPr="00560D0C" w:rsidRDefault="00560D0C" w:rsidP="00EC26C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60D0C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दीप्ति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शर्मा</w:t>
      </w:r>
      <w:r w:rsidR="00EC26C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C26C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Deepti Sharma</w:t>
      </w:r>
    </w:p>
    <w:p w14:paraId="53030436" w14:textId="48DF52F1" w:rsidR="00560D0C" w:rsidRPr="00560D0C" w:rsidRDefault="00560D0C" w:rsidP="00EC26C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60D0C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हरमनप्रीत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कौर</w:t>
      </w:r>
      <w:r w:rsidR="00EC26C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C26C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Harmanpreet Kaur</w:t>
      </w:r>
    </w:p>
    <w:p w14:paraId="0DBD2E62" w14:textId="64C677D6" w:rsidR="00A76A8B" w:rsidRDefault="00560D0C" w:rsidP="00EC26C5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560D0C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जेमिमा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रॉड्रिग्स</w:t>
      </w:r>
      <w:r w:rsidR="00EC26C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C26C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Jemimah Rodrigues</w:t>
      </w:r>
    </w:p>
    <w:p w14:paraId="490F9914" w14:textId="76707332" w:rsidR="00560D0C" w:rsidRDefault="00560D0C" w:rsidP="00560D0C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C956D7D" w14:textId="77777777" w:rsidR="00EC26C5" w:rsidRPr="00560D0C" w:rsidRDefault="004D3156" w:rsidP="00EC26C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Answer:</w:t>
      </w:r>
      <w:r w:rsidR="007C358F" w:rsidRPr="0026225A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EC26C5" w:rsidRPr="00560D0C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="00EC26C5"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दीप्ति</w:t>
      </w:r>
      <w:r w:rsidR="00EC26C5"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C26C5"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शर्मा</w:t>
      </w:r>
      <w:r w:rsidR="00EC26C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C26C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Deepti Sharma</w:t>
      </w:r>
    </w:p>
    <w:p w14:paraId="08CB56F8" w14:textId="77777777" w:rsidR="00560D0C" w:rsidRPr="00560D0C" w:rsidRDefault="00560D0C" w:rsidP="00560D0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EA3B6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₹3.20 </w:t>
      </w:r>
      <w:r w:rsidRPr="00EA3B6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करोड़</w:t>
      </w:r>
      <w:r w:rsidRPr="00EA3B6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A3B6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में</w:t>
      </w:r>
      <w:r w:rsidRPr="00EA3B6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A3B6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बिकने</w:t>
      </w:r>
      <w:r w:rsidRPr="00EA3B6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A3B6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EA3B6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A3B6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बाद</w:t>
      </w:r>
      <w:r w:rsidRPr="00EA3B61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 xml:space="preserve">, </w:t>
      </w:r>
      <w:r w:rsidRPr="00EA3B6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दीप्ति</w:t>
      </w:r>
      <w:r w:rsidRPr="00EA3B6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A3B6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शर्मा</w:t>
      </w:r>
      <w:r w:rsidRPr="00EA3B6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A3B6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महिला</w:t>
      </w:r>
      <w:r w:rsidRPr="00EA3B6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A3B6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प्रीमियर</w:t>
      </w:r>
      <w:r w:rsidRPr="00EA3B6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A3B6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लीग</w:t>
      </w:r>
      <w:r w:rsidRPr="00EA3B6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WPL)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नीलामी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Women's Premier League (WPL) auction)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इतिहास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A3B6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दूसरी</w:t>
      </w:r>
      <w:r w:rsidRPr="00EA3B6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A3B6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सबसे</w:t>
      </w:r>
      <w:r w:rsidRPr="00EA3B6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A3B6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महंगी</w:t>
      </w:r>
      <w:r w:rsidRPr="00EA3B6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A3B6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भारतीय</w:t>
      </w:r>
      <w:r w:rsidRPr="00EA3B6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A3B6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खिलाड़ी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गईं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8574A7B" w14:textId="547E4DE7" w:rsidR="00560D0C" w:rsidRPr="00560D0C" w:rsidRDefault="00560D0C" w:rsidP="00560D0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WPL 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2026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नीलामी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नई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दिल्ली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हुई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7D1396F" w14:textId="77777777" w:rsidR="00560D0C" w:rsidRPr="00560D0C" w:rsidRDefault="00560D0C" w:rsidP="00560D0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दीप्ति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शर्मा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A3B6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यूपी</w:t>
      </w:r>
      <w:r w:rsidRPr="00EA3B6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A3B6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वारियरज</w:t>
      </w:r>
      <w:r w:rsidRPr="00EA3B6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A3B6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ने</w:t>
      </w:r>
      <w:r w:rsidRPr="00EA3B6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₹3.20 </w:t>
      </w:r>
      <w:r w:rsidRPr="00EA3B6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करोड़</w:t>
      </w:r>
      <w:r w:rsidRPr="00EA3B6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खरीदा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62A2E54" w14:textId="77777777" w:rsidR="00560D0C" w:rsidRPr="00560D0C" w:rsidRDefault="00560D0C" w:rsidP="00560D0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अन्य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खिलाडी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:</w:t>
      </w:r>
    </w:p>
    <w:p w14:paraId="5B401891" w14:textId="77777777" w:rsidR="00560D0C" w:rsidRPr="00560D0C" w:rsidRDefault="00560D0C" w:rsidP="00560D0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एमेलिया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केर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Amelia Kerr) —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मुंबई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इंडियंस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–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ऑलराउंडर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–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फाइनल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: ₹3.00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</w:p>
    <w:p w14:paraId="44FB5A87" w14:textId="77777777" w:rsidR="00560D0C" w:rsidRPr="00560D0C" w:rsidRDefault="00560D0C" w:rsidP="00560D0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9CCBD70" w14:textId="77777777" w:rsidR="00560D0C" w:rsidRPr="00560D0C" w:rsidRDefault="00560D0C" w:rsidP="00560D0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शिखा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पांडे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—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यूपी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वारियर्स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–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गेंदबाज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–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फाइनल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: ₹2.40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</w:p>
    <w:p w14:paraId="01478F67" w14:textId="17443478" w:rsidR="00F155A9" w:rsidRDefault="00560D0C" w:rsidP="00560D0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महिला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प्रीमियर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लीग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नीलामी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इतिहास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महंगी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खिलाड़ी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स्मृति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मंधाना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जिन्हें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पहली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WPL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नीलामी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दौरान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रॉयल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चैलेंजर्स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बैंगलोर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RCB)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3.40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रुपये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साइन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था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E9D9AB7" w14:textId="6F451E04" w:rsidR="00560D0C" w:rsidRDefault="00560D0C" w:rsidP="00560D0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99D80DB" w14:textId="0C7F6705" w:rsidR="00560D0C" w:rsidRDefault="00560D0C" w:rsidP="00560D0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E9FE4F7" w14:textId="271F8969" w:rsidR="00560D0C" w:rsidRDefault="00560D0C" w:rsidP="00560D0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FE74507" w14:textId="77777777" w:rsidR="00560D0C" w:rsidRPr="0026225A" w:rsidRDefault="00560D0C" w:rsidP="00560D0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7051193" w14:textId="77777777" w:rsidR="00F155A9" w:rsidRPr="0026225A" w:rsidRDefault="00F155A9" w:rsidP="00A76A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EA001FD" w14:textId="77777777" w:rsidR="00560D0C" w:rsidRDefault="00560D0C" w:rsidP="00560D0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D2462DF" w14:textId="77777777" w:rsidR="00560D0C" w:rsidRDefault="00560D0C" w:rsidP="00560D0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CB3C85C" w14:textId="7D9C7D29" w:rsidR="00560D0C" w:rsidRPr="00560D0C" w:rsidRDefault="008523B6" w:rsidP="00560D0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61E91D27" wp14:editId="5E90509E">
            <wp:simplePos x="0" y="0"/>
            <wp:positionH relativeFrom="margin">
              <wp:align>right</wp:align>
            </wp:positionH>
            <wp:positionV relativeFrom="paragraph">
              <wp:posOffset>1284070</wp:posOffset>
            </wp:positionV>
            <wp:extent cx="3127533" cy="1953260"/>
            <wp:effectExtent l="95250" t="95250" r="92075" b="104140"/>
            <wp:wrapNone/>
            <wp:docPr id="40" name="Picture 40" descr="महात्मा ज्योतिबा फुले जयंती समारोह 11को, सीएम, डिप्‍टी सीएम सहित कई नेता  आएंगे बीकानेर | Abhay In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महात्मा ज्योतिबा फुले जयंती समारोह 11को, सीएम, डिप्‍टी सीएम सहित कई नेता  आएंगे बीकानेर | Abhay India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7533" cy="195326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1788"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8</w:t>
      </w:r>
      <w:r w:rsidR="00BB1788" w:rsidRPr="0026225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="00560D0C"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560D0C"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60D0C"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560D0C"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60D0C"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560D0C"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60D0C" w:rsidRPr="00EA3B6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महात्मा</w:t>
      </w:r>
      <w:r w:rsidR="00560D0C" w:rsidRPr="00EA3B6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560D0C" w:rsidRPr="00EA3B6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ज्योतिबा</w:t>
      </w:r>
      <w:r w:rsidR="00560D0C" w:rsidRPr="00EA3B6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560D0C" w:rsidRPr="00EA3B6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फुले</w:t>
      </w:r>
      <w:r w:rsidR="00560D0C" w:rsidRPr="00EA3B6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560D0C" w:rsidRPr="00EA3B6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की</w:t>
      </w:r>
      <w:r w:rsidR="00560D0C" w:rsidRPr="00EA3B6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135</w:t>
      </w:r>
      <w:r w:rsidR="00560D0C" w:rsidRPr="00EA3B6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वीं</w:t>
      </w:r>
      <w:r w:rsidR="00560D0C" w:rsidRPr="00EA3B6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560D0C" w:rsidRPr="00EA3B6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पुण्यतिथि</w:t>
      </w:r>
      <w:r w:rsidR="00560D0C"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60D0C"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कब</w:t>
      </w:r>
      <w:r w:rsidR="00560D0C"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60D0C"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मनायी</w:t>
      </w:r>
      <w:r w:rsidR="00560D0C"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60D0C"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="00560D0C"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60D0C"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560D0C" w:rsidRPr="00560D0C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EC26C5" w:rsidRPr="00EC26C5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="00EC26C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When was the 135th death anniversary of Mahatma Jyotiba Phule recently celebrated?</w:t>
      </w:r>
    </w:p>
    <w:p w14:paraId="125BEB4F" w14:textId="7CD51BBC" w:rsidR="00560D0C" w:rsidRPr="00560D0C" w:rsidRDefault="00560D0C" w:rsidP="00EC26C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60D0C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25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नवंबर</w:t>
      </w:r>
      <w:r w:rsidR="00EC26C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  <w:t xml:space="preserve"> </w:t>
      </w:r>
      <w:r w:rsidR="00EC26C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November 25</w:t>
      </w:r>
    </w:p>
    <w:p w14:paraId="6B5EFD41" w14:textId="1695EE51" w:rsidR="00560D0C" w:rsidRPr="00560D0C" w:rsidRDefault="00560D0C" w:rsidP="00EC26C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60D0C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26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नवंबर</w:t>
      </w:r>
      <w:r w:rsidR="00EC26C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C26C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November 26</w:t>
      </w:r>
    </w:p>
    <w:p w14:paraId="3626925C" w14:textId="10E44603" w:rsidR="00560D0C" w:rsidRPr="00560D0C" w:rsidRDefault="00560D0C" w:rsidP="00EC26C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560D0C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28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नवंबर</w:t>
      </w:r>
      <w:r w:rsidR="00EC26C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C26C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November 28</w:t>
      </w:r>
    </w:p>
    <w:p w14:paraId="3441A6A9" w14:textId="205E977D" w:rsidR="00A76A8B" w:rsidRDefault="00560D0C" w:rsidP="00EC26C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560D0C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30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नवंबर</w:t>
      </w:r>
      <w:r w:rsidR="00EC26C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C26C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November 30</w:t>
      </w:r>
    </w:p>
    <w:p w14:paraId="39B0121C" w14:textId="77777777" w:rsidR="00560D0C" w:rsidRPr="0026225A" w:rsidRDefault="00560D0C" w:rsidP="00560D0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A00D262" w14:textId="07AFC81C" w:rsidR="00A76A8B" w:rsidRDefault="00A76A8B" w:rsidP="00A76A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71CD4DB" w14:textId="0C93E7D3" w:rsidR="00415775" w:rsidRPr="0026225A" w:rsidRDefault="00415775" w:rsidP="0041577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072BF79" w14:textId="77777777" w:rsidR="00EC26C5" w:rsidRPr="00560D0C" w:rsidRDefault="004D3156" w:rsidP="00EC26C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="008E7F9B" w:rsidRPr="0026225A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EC26C5" w:rsidRPr="00560D0C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="00EC26C5"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28 </w:t>
      </w:r>
      <w:r w:rsidR="00EC26C5"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नवंबर</w:t>
      </w:r>
      <w:r w:rsidR="00EC26C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C26C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November 28</w:t>
      </w:r>
    </w:p>
    <w:p w14:paraId="3BD792D0" w14:textId="77777777" w:rsidR="007E339D" w:rsidRPr="007E339D" w:rsidRDefault="007E339D" w:rsidP="007E339D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EA3B6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भारतीय</w:t>
      </w:r>
      <w:r w:rsidRPr="00EA3B6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A3B6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समाज</w:t>
      </w:r>
      <w:r w:rsidRPr="00EA3B6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A3B6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सुधारक</w:t>
      </w:r>
      <w:r w:rsidRPr="00EA3B6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A3B6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महात्मा</w:t>
      </w:r>
      <w:r w:rsidRPr="00EA3B6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EA3B6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ज्योतिराव</w:t>
      </w:r>
      <w:r w:rsidRPr="00EA3B6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ज्योतिबा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फुले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social reformer Mahatma Jyotirao (Jyotiba) Phule)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पुण्यतिथि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हर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28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नवंबर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मनाई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जाती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2BBA16A" w14:textId="77777777" w:rsidR="007E339D" w:rsidRPr="007E339D" w:rsidRDefault="007E339D" w:rsidP="007E339D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2025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उनकी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135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वीं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पुण्यतिथि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मनायी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D2EBBBB" w14:textId="77777777" w:rsidR="007E339D" w:rsidRPr="007E339D" w:rsidRDefault="007E339D" w:rsidP="007E339D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वह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लेखक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सामाजिक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कार्यकर्ता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थे</w:t>
      </w: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57B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1827 </w:t>
      </w:r>
      <w:r w:rsidRPr="00A557B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में</w:t>
      </w:r>
      <w:r w:rsidRPr="00A557B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557B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महाराष्ट्र</w:t>
      </w:r>
      <w:r w:rsidRPr="00A557B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सतारा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जिले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जन्मे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थे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उन्होंने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समाज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हानिकारक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प्रथाओं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रीति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रिवाजों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समाप्त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अथक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प्रयास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किए</w:t>
      </w: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जिनमें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अस्पृश्यता</w:t>
      </w: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जातिवाद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महिलाओं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उपेक्षण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शामिल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था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4E4ABC8" w14:textId="77777777" w:rsidR="007E339D" w:rsidRPr="007E339D" w:rsidRDefault="007E339D" w:rsidP="007E339D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639EEFFF" w14:textId="77777777" w:rsidR="007E339D" w:rsidRPr="007E339D" w:rsidRDefault="007E339D" w:rsidP="007E339D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उनकी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पत्नी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सावित्रीबाई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फुले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पहली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महिला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शिक्षिका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बनीं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799D721" w14:textId="32A9E707" w:rsidR="00A76A8B" w:rsidRDefault="007E339D" w:rsidP="007E339D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उन्होनें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सावित्रीबाई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फुले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मिलकर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1848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पुणे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पहला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कन्या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विद्यालय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girls' school)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स्थापित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1855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वंचित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समुदायों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लिये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रात्रि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विद्यालय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किये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B10BD01" w14:textId="0C2F9174" w:rsidR="007E339D" w:rsidRDefault="007E339D" w:rsidP="007E339D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7EBCA90" w14:textId="4BC6AB5D" w:rsidR="007E339D" w:rsidRDefault="007E339D" w:rsidP="007E339D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FA8D957" w14:textId="77777777" w:rsidR="007E339D" w:rsidRPr="0026225A" w:rsidRDefault="007E339D" w:rsidP="007E339D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5CC2CE9" w14:textId="54E3A954" w:rsidR="00A76A8B" w:rsidRPr="0026225A" w:rsidRDefault="00A76A8B" w:rsidP="00A76A8B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4558585" w14:textId="5FEFDF62" w:rsidR="00787C93" w:rsidRPr="0026225A" w:rsidRDefault="00787C93" w:rsidP="00681D5B">
      <w:pPr>
        <w:spacing w:after="0"/>
        <w:jc w:val="both"/>
        <w:rPr>
          <w:noProof/>
          <w:color w:val="000066"/>
        </w:rPr>
      </w:pPr>
    </w:p>
    <w:p w14:paraId="058A4BA8" w14:textId="77777777" w:rsidR="007E339D" w:rsidRDefault="007E339D" w:rsidP="007E339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AF256C8" w14:textId="49DD7B1D" w:rsidR="007E339D" w:rsidRPr="007E339D" w:rsidRDefault="00BB1788" w:rsidP="00EC26C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9</w:t>
      </w:r>
      <w:r w:rsidRPr="0026225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A557B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ग्रामीण</w:t>
      </w:r>
      <w:r w:rsidR="007E339D" w:rsidRPr="00A557B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7E339D" w:rsidRPr="00A557B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बौद्ध</w:t>
      </w:r>
      <w:r w:rsidR="007E339D" w:rsidRPr="00A557B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7E339D" w:rsidRPr="00A557B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धरोहर</w:t>
      </w:r>
      <w:r w:rsidR="007E339D" w:rsidRPr="00A557B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7E339D" w:rsidRPr="00A557B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="007E339D" w:rsidRPr="00A557B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7E339D" w:rsidRPr="00A557B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संरक्षण</w:t>
      </w:r>
      <w:r w:rsidR="007E339D" w:rsidRPr="00A557B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7E339D" w:rsidRPr="00A557B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पर</w:t>
      </w:r>
      <w:r w:rsidR="007E339D" w:rsidRPr="00A557B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7E339D" w:rsidRPr="00A557B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अंतर</w:t>
      </w:r>
      <w:r w:rsidR="00A557B0" w:rsidRPr="00A557B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्</w:t>
      </w:r>
      <w:r w:rsidR="007E339D" w:rsidRPr="00A557B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राष्ट्रीय</w:t>
      </w:r>
      <w:r w:rsidR="007E339D" w:rsidRPr="00A557B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7E339D" w:rsidRPr="00A557B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सम्मेलन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आयोजन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रहा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EC26C5" w:rsidRPr="00EC26C5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="00EC26C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Who is organizing the International Conference on Conservation of Rural Buddhist Heritage recently?</w:t>
      </w:r>
    </w:p>
    <w:p w14:paraId="37E9F72C" w14:textId="27C865A7" w:rsidR="00EC26C5" w:rsidRDefault="007E339D" w:rsidP="00EC26C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ग्रामीण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धरोहर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विकास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ट्रस्ट</w:t>
      </w:r>
      <w:r w:rsidR="00EC26C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EC26C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</w:p>
    <w:p w14:paraId="7AA18EBC" w14:textId="10DFE88F" w:rsidR="007E339D" w:rsidRPr="007E339D" w:rsidRDefault="00EC26C5" w:rsidP="00EC26C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Indian Trust for Rural Heritage and Development</w:t>
      </w:r>
    </w:p>
    <w:p w14:paraId="22EDCBDE" w14:textId="4C75B237" w:rsidR="007E339D" w:rsidRPr="007E339D" w:rsidRDefault="00592064" w:rsidP="00EC26C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24039727" wp14:editId="683FDAC2">
            <wp:simplePos x="0" y="0"/>
            <wp:positionH relativeFrom="margin">
              <wp:align>right</wp:align>
            </wp:positionH>
            <wp:positionV relativeFrom="paragraph">
              <wp:posOffset>638743</wp:posOffset>
            </wp:positionV>
            <wp:extent cx="2983831" cy="1992588"/>
            <wp:effectExtent l="95250" t="95250" r="102870" b="103505"/>
            <wp:wrapNone/>
            <wp:docPr id="41" name="Picture 41" descr="दिल्ली: ग्रामीण बौद्ध विरासत के संरक्षण पर होगा वैश्विक सम्मेलन, जुटेंगे कई  देशों के बौद्ध अनुयाय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दिल्ली: ग्रामीण बौद्ध विरासत के संरक्षण पर होगा वैश्विक सम्मेलन, जुटेंगे कई  देशों के बौद्ध अनुयायी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831" cy="1992588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पुरातत्व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सर्वेक्षण</w:t>
      </w:r>
      <w:r w:rsidR="00EC26C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C26C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Archaeological Survey of India</w:t>
      </w:r>
    </w:p>
    <w:p w14:paraId="17B2CA02" w14:textId="77F6A71B" w:rsidR="007E339D" w:rsidRPr="007E339D" w:rsidRDefault="007E339D" w:rsidP="00EC26C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संस्कृति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मंत्रालय</w:t>
      </w:r>
      <w:r w:rsidR="00EC26C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C26C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Ministry of Culture</w:t>
      </w:r>
    </w:p>
    <w:p w14:paraId="5E3DA7B1" w14:textId="77777777" w:rsidR="00F36865" w:rsidRDefault="007E339D" w:rsidP="00EC26C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इतिहास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अनुसंधान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परिषद</w:t>
      </w:r>
      <w:r w:rsidR="00F3686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</w:p>
    <w:p w14:paraId="575A39C2" w14:textId="081D11B9" w:rsidR="00A76A8B" w:rsidRDefault="00EC26C5" w:rsidP="00EC26C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Indian Council of Historical Research</w:t>
      </w:r>
    </w:p>
    <w:p w14:paraId="75AC6ACA" w14:textId="77777777" w:rsidR="007E339D" w:rsidRPr="007E339D" w:rsidRDefault="004D3156" w:rsidP="007E339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="00787C93" w:rsidRPr="0026225A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ग्रामीण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धरोहर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विकास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ट्रस्ट</w:t>
      </w:r>
    </w:p>
    <w:p w14:paraId="7293DCB1" w14:textId="699BCDBA" w:rsidR="007E339D" w:rsidRPr="007E339D" w:rsidRDefault="007E339D" w:rsidP="007E339D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557B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भारतीय</w:t>
      </w:r>
      <w:r w:rsidRPr="00A557B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557B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ग्रामीण</w:t>
      </w:r>
      <w:r w:rsidRPr="00A557B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557B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धरोहर</w:t>
      </w:r>
      <w:r w:rsidRPr="00A557B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557B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और</w:t>
      </w:r>
      <w:r w:rsidRPr="00A557B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557B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विकास</w:t>
      </w:r>
      <w:r w:rsidRPr="00A557B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557B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A557B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557B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लिए</w:t>
      </w:r>
      <w:r w:rsidRPr="00A557B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557B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ट्रस्ट</w:t>
      </w:r>
      <w:r w:rsidRPr="00A557B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Indian Trust for Rural Heritage and Development ITRHD) 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28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नवंबर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30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नवंबर</w:t>
      </w: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2025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तक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डॉ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अंबेडकर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अंतर्राष्ट्रीय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केंद्र</w:t>
      </w: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नई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दिल्ली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ग्रामीण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बौद्ध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धरोहर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संरक्षण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PRBH)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</w:t>
      </w:r>
      <w:r w:rsidR="009911BB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्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राष्ट्रीय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सम्मेलन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International Conference on the Preservation of Rural Buddhist Heritage (PRBH)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आयोजन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रहा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9768394" w14:textId="083AD7BC" w:rsidR="00A76A8B" w:rsidRDefault="007E339D" w:rsidP="007E339D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D306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ग्रामीण</w:t>
      </w:r>
      <w:r w:rsidRPr="00DD306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D306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बौद्ध</w:t>
      </w:r>
      <w:r w:rsidRPr="00DD306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D306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स्थलों</w:t>
      </w:r>
      <w:r w:rsidRPr="00DD306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D306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DD306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D306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संरक्षण</w:t>
      </w:r>
      <w:r w:rsidRPr="00DD306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D306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की</w:t>
      </w:r>
      <w:r w:rsidRPr="00DD306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D306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चुनौतियों</w:t>
      </w:r>
      <w:r w:rsidRPr="00DD306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D306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से</w:t>
      </w:r>
      <w:r w:rsidRPr="00DD306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D306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निपटने</w:t>
      </w:r>
      <w:r w:rsidRPr="00DD306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D306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और</w:t>
      </w:r>
      <w:r w:rsidRPr="00DD306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D306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धरोहर</w:t>
      </w:r>
      <w:r w:rsidRPr="00DD306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सतत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विकास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जोड़ने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राष्ट्रीय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अंतर</w:t>
      </w:r>
      <w:r w:rsidR="00CE06C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्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राष्ट्रीय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विशेषज्ञों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एकत्रित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करना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F473B8F" w14:textId="0AC4AF86" w:rsidR="007E339D" w:rsidRDefault="007E339D" w:rsidP="007E339D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68E619A" w14:textId="0F431416" w:rsidR="007E339D" w:rsidRDefault="007E339D" w:rsidP="007E339D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EF942C1" w14:textId="3D3C435D" w:rsidR="007E339D" w:rsidRPr="007E339D" w:rsidRDefault="00BB1788" w:rsidP="007E339D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</w:t>
      </w:r>
      <w:r w:rsidRPr="0026225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1</w:t>
      </w: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0</w:t>
      </w:r>
      <w:r w:rsidRPr="0026225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DD306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राष्ट्रपति</w:t>
      </w:r>
      <w:r w:rsidR="007E339D" w:rsidRPr="00DD306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7E339D" w:rsidRPr="00DD306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</w:t>
      </w:r>
      <w:r w:rsidR="007E339D" w:rsidRPr="00DD306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7E339D" w:rsidRPr="00DD306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यात्रा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आएँगे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F36865" w:rsidRPr="00F36865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The President of which country will be visiting India recently?</w:t>
      </w:r>
    </w:p>
    <w:p w14:paraId="7013BBF1" w14:textId="5EA4B167" w:rsidR="007E339D" w:rsidRPr="007E339D" w:rsidRDefault="00592064" w:rsidP="00F36865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668480" behindDoc="0" locked="0" layoutInCell="1" allowOverlap="1" wp14:anchorId="4A1008BC" wp14:editId="11B864FD">
            <wp:simplePos x="0" y="0"/>
            <wp:positionH relativeFrom="column">
              <wp:posOffset>8538996</wp:posOffset>
            </wp:positionH>
            <wp:positionV relativeFrom="paragraph">
              <wp:posOffset>62163</wp:posOffset>
            </wp:positionV>
            <wp:extent cx="3080086" cy="1732548"/>
            <wp:effectExtent l="95250" t="95250" r="101600" b="96520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2026" cy="1733639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फ्रांस</w:t>
      </w:r>
      <w:r w:rsidR="00F3686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France</w:t>
      </w:r>
    </w:p>
    <w:p w14:paraId="401E0496" w14:textId="5A5533DE" w:rsidR="007E339D" w:rsidRPr="007E339D" w:rsidRDefault="007E339D" w:rsidP="00F36865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रूस</w:t>
      </w:r>
      <w:r w:rsidR="00F3686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Russia</w:t>
      </w:r>
    </w:p>
    <w:p w14:paraId="5AA2C808" w14:textId="3C7C9E6D" w:rsidR="007E339D" w:rsidRPr="007E339D" w:rsidRDefault="007E339D" w:rsidP="00F36865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ब्राज़ील</w:t>
      </w:r>
      <w:r w:rsidR="00F3686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Brazil</w:t>
      </w:r>
    </w:p>
    <w:p w14:paraId="5563BBA8" w14:textId="0C98D80A" w:rsidR="00A76A8B" w:rsidRDefault="007E339D" w:rsidP="00F36865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जापान</w:t>
      </w:r>
      <w:r w:rsidR="00F3686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Japan</w:t>
      </w:r>
    </w:p>
    <w:p w14:paraId="54BB4C73" w14:textId="23B6A5E2" w:rsidR="007E339D" w:rsidRDefault="007E339D" w:rsidP="007E339D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98710E1" w14:textId="3D9F58BC" w:rsidR="007E339D" w:rsidRDefault="007E339D" w:rsidP="007E339D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05E23C3" w14:textId="77777777" w:rsidR="007E339D" w:rsidRPr="0026225A" w:rsidRDefault="007E339D" w:rsidP="007E339D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381A3AE" w14:textId="77777777" w:rsidR="00F36865" w:rsidRPr="007E339D" w:rsidRDefault="004D3156" w:rsidP="00F36865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Answer:</w:t>
      </w:r>
      <w:r w:rsidR="00560B8A" w:rsidRPr="0026225A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F36865"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="00F36865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रूस</w:t>
      </w:r>
      <w:r w:rsidR="00F3686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Russia</w:t>
      </w:r>
    </w:p>
    <w:p w14:paraId="4BAAF5A7" w14:textId="77777777" w:rsidR="007E339D" w:rsidRPr="007E339D" w:rsidRDefault="007E339D" w:rsidP="007E339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DD306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रूसी</w:t>
      </w:r>
      <w:r w:rsidRPr="00DD306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D306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राष्ट्रपति</w:t>
      </w:r>
      <w:r w:rsidRPr="00DD306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D306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व्लादिमीर</w:t>
      </w:r>
      <w:r w:rsidRPr="00DD306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D306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पुतिन</w:t>
      </w:r>
      <w:r w:rsidRPr="00DD306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Russian President Vladimir Putin) 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4-5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दिसंबर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दो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दिवसीय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दौरे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आयेंगे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146D506" w14:textId="77777777" w:rsidR="007E339D" w:rsidRPr="007E339D" w:rsidRDefault="007E339D" w:rsidP="007E339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D306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23</w:t>
      </w:r>
      <w:r w:rsidRPr="00DD306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वीं</w:t>
      </w:r>
      <w:r w:rsidRPr="00DD306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D306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भारत</w:t>
      </w:r>
      <w:r w:rsidRPr="00DD306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-</w:t>
      </w:r>
      <w:r w:rsidRPr="00DD306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रूस</w:t>
      </w:r>
      <w:r w:rsidRPr="00DD306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D306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वार्षिक</w:t>
      </w:r>
      <w:r w:rsidRPr="00DD306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D306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शिखर</w:t>
      </w:r>
      <w:r w:rsidRPr="00DD306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D306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सम्मेलन</w:t>
      </w:r>
      <w:r w:rsidRPr="00DD306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annual India-Russia summit)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भाग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लेंगे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</w:p>
    <w:p w14:paraId="1789A73B" w14:textId="2DC8F48D" w:rsidR="00A76A8B" w:rsidRDefault="007E339D" w:rsidP="007E339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फरवरी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2056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2022 </w:t>
      </w:r>
      <w:r w:rsidRPr="00D2056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में</w:t>
      </w:r>
      <w:r w:rsidRPr="00D2056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2056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यूक्रेन</w:t>
      </w:r>
      <w:r w:rsidRPr="00D2056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2056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आक्रमण</w:t>
      </w:r>
      <w:r w:rsidRPr="00D2056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2056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की</w:t>
      </w:r>
      <w:r w:rsidRPr="00D2056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2056C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शुरुआत</w:t>
      </w:r>
      <w:r w:rsidRPr="00D2056C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बाद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उनका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पहला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दौरा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होगा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15A9EEA" w14:textId="5C8F3ABE" w:rsidR="007E339D" w:rsidRDefault="007E339D" w:rsidP="007E339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DCD6CA7" w14:textId="77777777" w:rsidR="007E339D" w:rsidRPr="0026225A" w:rsidRDefault="007E339D" w:rsidP="007E339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94CD3A3" w14:textId="238DCAFB" w:rsidR="007E339D" w:rsidRPr="007E339D" w:rsidRDefault="00BB1788" w:rsidP="007E339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</w:t>
      </w:r>
      <w:r w:rsidRPr="0026225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1</w:t>
      </w:r>
      <w:r w:rsidRPr="0026225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1.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0C040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पुलिस</w:t>
      </w:r>
      <w:r w:rsidR="007E339D" w:rsidRPr="000C040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7E339D" w:rsidRPr="000C040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महानिदेशकों</w:t>
      </w:r>
      <w:r w:rsidR="007E339D" w:rsidRPr="000C040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/</w:t>
      </w:r>
      <w:r w:rsidR="007E339D" w:rsidRPr="000C040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महानिरीक्षकों</w:t>
      </w:r>
      <w:r w:rsidR="007E339D" w:rsidRPr="000C040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7E339D" w:rsidRPr="000C040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="007E339D" w:rsidRPr="000C040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7E339D" w:rsidRPr="000C040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अखिल</w:t>
      </w:r>
      <w:r w:rsidR="007E339D" w:rsidRPr="000C040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7E339D" w:rsidRPr="000C040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भारतीय</w:t>
      </w:r>
      <w:r w:rsidR="007E339D" w:rsidRPr="000C040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7E339D" w:rsidRPr="000C040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सम्मेलन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60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वें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संस्करण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आयोजन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F36865" w:rsidRPr="00F36865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Where will the 60th edition of the All India Conference of Directors General/Inspectors General of Police be held?</w:t>
      </w:r>
    </w:p>
    <w:p w14:paraId="67AE8208" w14:textId="11B0C372" w:rsidR="007E339D" w:rsidRPr="007E339D" w:rsidRDefault="00592064" w:rsidP="00F3686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noProof/>
          <w:color w:val="C00000"/>
          <w:sz w:val="88"/>
          <w:szCs w:val="88"/>
          <w:lang w:val="en-IN" w:bidi="hi-IN"/>
        </w:rPr>
        <w:drawing>
          <wp:anchor distT="0" distB="0" distL="114300" distR="114300" simplePos="0" relativeHeight="251669504" behindDoc="0" locked="0" layoutInCell="1" allowOverlap="1" wp14:anchorId="0C26A1CB" wp14:editId="48B8C743">
            <wp:simplePos x="0" y="0"/>
            <wp:positionH relativeFrom="column">
              <wp:posOffset>7913771</wp:posOffset>
            </wp:positionH>
            <wp:positionV relativeFrom="paragraph">
              <wp:posOffset>13201</wp:posOffset>
            </wp:positionV>
            <wp:extent cx="3408517" cy="1949116"/>
            <wp:effectExtent l="95250" t="95250" r="97155" b="89535"/>
            <wp:wrapNone/>
            <wp:docPr id="44" name="Picture 44" descr="C:\Users\hp\Downloads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hp\Downloads\1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5772" cy="195326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जयपुर</w:t>
      </w:r>
      <w:r w:rsidR="00F3686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  <w:t xml:space="preserve"> </w:t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Jaipur</w:t>
      </w:r>
    </w:p>
    <w:p w14:paraId="2CBF68D7" w14:textId="1C80CDFB" w:rsidR="007E339D" w:rsidRPr="007E339D" w:rsidRDefault="007E339D" w:rsidP="00F3686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लखनऊ</w:t>
      </w:r>
      <w:r w:rsidR="00F3686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Lucknow</w:t>
      </w:r>
    </w:p>
    <w:p w14:paraId="4625C437" w14:textId="146AD50D" w:rsidR="007E339D" w:rsidRPr="007E339D" w:rsidRDefault="007E339D" w:rsidP="00F3686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रायपुर</w:t>
      </w:r>
      <w:r w:rsidR="00F3686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Raipur</w:t>
      </w:r>
    </w:p>
    <w:p w14:paraId="65BE6F79" w14:textId="617C1668" w:rsidR="00A76A8B" w:rsidRDefault="007E339D" w:rsidP="00F36865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भोपाल</w:t>
      </w:r>
      <w:r w:rsidR="00F3686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Bhopal</w:t>
      </w:r>
    </w:p>
    <w:p w14:paraId="0532B287" w14:textId="04F7A243" w:rsidR="007E339D" w:rsidRDefault="007E339D" w:rsidP="007E339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6E67C3E" w14:textId="77777777" w:rsidR="00F36865" w:rsidRPr="007E339D" w:rsidRDefault="004D3156" w:rsidP="00F3686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Answer: </w:t>
      </w:r>
      <w:r w:rsidR="00F36865"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="00F36865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रायपुर</w:t>
      </w:r>
      <w:r w:rsidR="00F3686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Raipur</w:t>
      </w:r>
    </w:p>
    <w:p w14:paraId="14AE18F2" w14:textId="77777777" w:rsidR="007E339D" w:rsidRPr="007E339D" w:rsidRDefault="007E339D" w:rsidP="007E339D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0C040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पुलिस</w:t>
      </w:r>
      <w:r w:rsidRPr="000C040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0C040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महानिदेशकों</w:t>
      </w:r>
      <w:r w:rsidRPr="000C040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/</w:t>
      </w:r>
      <w:r w:rsidRPr="000C040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महानिरीक्षकों</w:t>
      </w:r>
      <w:r w:rsidRPr="000C040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0C040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0C040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0C040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अखिल</w:t>
      </w:r>
      <w:r w:rsidRPr="000C040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0C040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भारतीय</w:t>
      </w:r>
      <w:r w:rsidRPr="000C040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0C040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सम्मेलन</w:t>
      </w:r>
      <w:r w:rsidRPr="000C040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All India Conference of Director Generals/Inspector Generals of Police)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60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वें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संस्करण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C040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आयोजन</w:t>
      </w:r>
      <w:r w:rsidRPr="000C040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29-30 </w:t>
      </w:r>
      <w:r w:rsidRPr="000C040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नवंबर</w:t>
      </w:r>
      <w:r w:rsidRPr="000C0402">
        <w:rPr>
          <w:rFonts w:ascii="Kokila" w:hAnsi="Kokila" w:cs="Kokila"/>
          <w:b/>
          <w:bCs/>
          <w:color w:val="CC00CC"/>
          <w:sz w:val="82"/>
          <w:szCs w:val="82"/>
        </w:rPr>
        <w:t xml:space="preserve">, </w:t>
      </w:r>
      <w:r w:rsidRPr="000C040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2025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प्रबंधन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संस्थान</w:t>
      </w: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रायपुर</w:t>
      </w: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छत्तीसगढ़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D6E3BB2" w14:textId="77777777" w:rsidR="007E339D" w:rsidRPr="007E339D" w:rsidRDefault="007E339D" w:rsidP="007E339D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थीम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:  </w:t>
      </w: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>'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विकसित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: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सुरक्षा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आयाम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>Viksit Bharat: Security Dimensions)'</w:t>
      </w:r>
    </w:p>
    <w:p w14:paraId="0BAE8B5A" w14:textId="522F833A" w:rsidR="00466BC9" w:rsidRDefault="007E339D" w:rsidP="007E339D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इसमें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C040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प्रधानमंत्री</w:t>
      </w:r>
      <w:r w:rsidRPr="000C040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0C040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नरेन्द्र</w:t>
      </w:r>
      <w:r w:rsidRPr="000C040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0C040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मोदी</w:t>
      </w:r>
      <w:r w:rsidRPr="000C040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0C040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भी</w:t>
      </w:r>
      <w:r w:rsidRPr="000C040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0C040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भाग</w:t>
      </w:r>
      <w:r w:rsidRPr="000C040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0C040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लेंगे</w:t>
      </w:r>
      <w:r w:rsidRPr="000C0402">
        <w:rPr>
          <w:rFonts w:ascii="Kokila" w:hAnsi="Kokila" w:cs="Kokila"/>
          <w:b/>
          <w:bCs/>
          <w:color w:val="CC00CC"/>
          <w:sz w:val="82"/>
          <w:szCs w:val="82"/>
        </w:rPr>
        <w:t xml:space="preserve">, </w:t>
      </w:r>
      <w:r w:rsidRPr="000C040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वह</w:t>
      </w:r>
      <w:r w:rsidRPr="000C040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0C040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विशिष्ट</w:t>
      </w:r>
      <w:r w:rsidRPr="000C040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0C040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सेवा</w:t>
      </w:r>
      <w:r w:rsidRPr="000C040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राष्ट्रपति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पुलिस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पदक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President’s Police Medals for Distinguished Service)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भी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प्रदान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करेंगे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818F4CE" w14:textId="0E5DF0CE" w:rsidR="007E339D" w:rsidRPr="007E339D" w:rsidRDefault="004F7846" w:rsidP="007E339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52A4DAE6" wp14:editId="4F33CE59">
            <wp:simplePos x="0" y="0"/>
            <wp:positionH relativeFrom="margin">
              <wp:align>right</wp:align>
            </wp:positionH>
            <wp:positionV relativeFrom="paragraph">
              <wp:posOffset>1982203</wp:posOffset>
            </wp:positionV>
            <wp:extent cx="2574959" cy="2820764"/>
            <wp:effectExtent l="95250" t="95250" r="92075" b="93980"/>
            <wp:wrapNone/>
            <wp:docPr id="45" name="Picture 45" descr="Press Release:Press Information Burea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Press Release:Press Information Bureau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4959" cy="2820764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92249"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</w:t>
      </w:r>
      <w:r w:rsidR="00192249" w:rsidRPr="0026225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1</w:t>
      </w:r>
      <w:r w:rsidR="00192249"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2</w:t>
      </w:r>
      <w:r w:rsidR="00192249" w:rsidRPr="0026225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पाए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गए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37 </w:t>
      </w:r>
      <w:r w:rsidR="007E339D"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हज़ार</w:t>
      </w:r>
      <w:r w:rsidR="007E339D"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7E339D"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साल</w:t>
      </w:r>
      <w:r w:rsidR="007E339D"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7E339D"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पुराने</w:t>
      </w:r>
      <w:r w:rsidR="007E339D"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7E339D"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बाँस</w:t>
      </w:r>
      <w:r w:rsidR="007E339D"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7E339D"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से</w:t>
      </w:r>
      <w:r w:rsidR="007E339D"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7E339D"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एशिया</w:t>
      </w:r>
      <w:r w:rsidR="007E339D"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7E339D"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="007E339D"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7E339D"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हिमयुग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पता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चला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7E339D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7E339D" w:rsidRPr="007E339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F36865" w:rsidRPr="00F36865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In which state has the recent discovery of 37,000-year-old bamboo revealed the Ice Age in Asia?</w:t>
      </w:r>
    </w:p>
    <w:p w14:paraId="40864BCC" w14:textId="3DD0CD3A" w:rsidR="007E339D" w:rsidRPr="007E339D" w:rsidRDefault="007E339D" w:rsidP="00F3686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मणिपुर</w:t>
      </w:r>
      <w:r w:rsidR="00F3686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Manipur</w:t>
      </w:r>
    </w:p>
    <w:p w14:paraId="7B16A6C0" w14:textId="10A9C968" w:rsidR="007E339D" w:rsidRPr="007E339D" w:rsidRDefault="007E339D" w:rsidP="00F3686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मेघालय</w:t>
      </w:r>
      <w:r w:rsidR="00F3686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Meghalaya</w:t>
      </w:r>
    </w:p>
    <w:p w14:paraId="2F080531" w14:textId="5CA04EB5" w:rsidR="007E339D" w:rsidRPr="007E339D" w:rsidRDefault="007E339D" w:rsidP="00F3686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अरुणाचल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 w:rsidR="00F3686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Arunachal Pradesh</w:t>
      </w:r>
    </w:p>
    <w:p w14:paraId="24B8468E" w14:textId="2A7149B0" w:rsidR="00466BC9" w:rsidRPr="0026225A" w:rsidRDefault="007E339D" w:rsidP="00F36865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नागालैंड</w:t>
      </w:r>
      <w:r w:rsidR="00F3686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Nagaland</w:t>
      </w:r>
      <w:r w:rsidR="004F7846" w:rsidRPr="004F7846">
        <w:t xml:space="preserve"> </w:t>
      </w:r>
    </w:p>
    <w:p w14:paraId="1DE38705" w14:textId="45DB5B34" w:rsidR="00466BC9" w:rsidRDefault="00466BC9" w:rsidP="00466BC9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B46A99E" w14:textId="30E5D011" w:rsidR="007E339D" w:rsidRDefault="007E339D" w:rsidP="00466BC9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C7E718B" w14:textId="77777777" w:rsidR="00F36865" w:rsidRPr="007E339D" w:rsidRDefault="00192249" w:rsidP="00F3686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Answer: </w:t>
      </w:r>
      <w:r w:rsidR="00F36865"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="00F36865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मणिपुर</w:t>
      </w:r>
      <w:r w:rsidR="00F3686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Manipur</w:t>
      </w:r>
    </w:p>
    <w:p w14:paraId="1CC2DBA9" w14:textId="77777777" w:rsidR="00B748B0" w:rsidRPr="00B748B0" w:rsidRDefault="00B748B0" w:rsidP="00B748B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मणिपुर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की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इम्फाल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घाटी</w:t>
      </w:r>
      <w:r w:rsidRPr="008B638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Manipur’s Imphal Valley)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चिरांग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नदी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Chirang River)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नमक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-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समृद्ध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तलछटों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में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जीवाश्म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पौधों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अवशेषों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जांच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शोधकर्ताओं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पूरी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बाँस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तना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intact bamboo stem)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खोजी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कभी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मौजूद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कांटों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thorns)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प्राचीन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निशान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3E28E6C" w14:textId="77777777" w:rsidR="00B748B0" w:rsidRPr="00B748B0" w:rsidRDefault="00B748B0" w:rsidP="00B748B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बाँस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जीवाश्म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बहुत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दुर्लभ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होते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क्योंकि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उनके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खोखले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तने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रेशेदार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ऊतक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जल्दी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सड़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जिससे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भूवैज्ञानिक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रिकॉर्ड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बहुत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कम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निशान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बाकी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रहते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57EAB10" w14:textId="77777777" w:rsidR="00B748B0" w:rsidRPr="00B748B0" w:rsidRDefault="00B748B0" w:rsidP="00B748B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777558F4" w14:textId="77777777" w:rsidR="00B748B0" w:rsidRPr="00B748B0" w:rsidRDefault="00B748B0" w:rsidP="00B748B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यह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पहला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जीवाश्म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प्रमाण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है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कि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बांस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में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कांटेदार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होना</w:t>
      </w:r>
      <w:r w:rsidRPr="00B748B0">
        <w:rPr>
          <w:rFonts w:ascii="Kokila" w:hAnsi="Kokila" w:cs="Kokila" w:hint="eastAsia"/>
          <w:b/>
          <w:bCs/>
          <w:color w:val="000066"/>
          <w:sz w:val="82"/>
          <w:szCs w:val="82"/>
          <w:cs/>
          <w:lang w:bidi="hi-IN"/>
        </w:rPr>
        <w:t>—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घास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खोर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जानवरों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खिलाफ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रक्षा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B748B0">
        <w:rPr>
          <w:rFonts w:ascii="Kokila" w:hAnsi="Kokila" w:cs="Kokila" w:hint="eastAsia"/>
          <w:b/>
          <w:bCs/>
          <w:color w:val="000066"/>
          <w:sz w:val="82"/>
          <w:szCs w:val="82"/>
          <w:cs/>
          <w:lang w:bidi="hi-IN"/>
        </w:rPr>
        <w:t>—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हिमयुग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Ice Age)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दौरान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एशिया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मौजूद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C8EB974" w14:textId="77777777" w:rsidR="00B748B0" w:rsidRPr="00B748B0" w:rsidRDefault="00B748B0" w:rsidP="00B748B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जीवाश्म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भी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सिद्ध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होता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कठोर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हिम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युग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परिस्थितियों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बाँस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विकास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सीमित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दिया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लेकिन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पूर्व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ऐसा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स्थान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साबित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हुआ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जहाँ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पौधा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पनप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सकता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8013C22" w14:textId="156B89B9" w:rsidR="00466BC9" w:rsidRDefault="00B748B0" w:rsidP="00B748B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जबकि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बाँस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यूरोप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ठंडे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और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शुष्क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क्षेत्रों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में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विलुप्त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पूर्व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गर्म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आर्द्र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परिस्थितियों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जीवित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रहने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अनुमति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दी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98F46E3" w14:textId="689F53A5" w:rsidR="00B748B0" w:rsidRDefault="00B748B0" w:rsidP="00B748B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358D155" w14:textId="41639567" w:rsidR="00B748B0" w:rsidRDefault="00B748B0" w:rsidP="00B748B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4675CFF" w14:textId="77777777" w:rsidR="00B748B0" w:rsidRPr="0026225A" w:rsidRDefault="00B748B0" w:rsidP="00B748B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09B046F" w14:textId="16A05ACE" w:rsidR="00F36865" w:rsidRPr="009D243A" w:rsidRDefault="004F7846" w:rsidP="00F36865">
      <w:pPr>
        <w:jc w:val="both"/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4B0CEAEC" wp14:editId="1F767722">
            <wp:simplePos x="0" y="0"/>
            <wp:positionH relativeFrom="margin">
              <wp:align>right</wp:align>
            </wp:positionH>
            <wp:positionV relativeFrom="paragraph">
              <wp:posOffset>1404687</wp:posOffset>
            </wp:positionV>
            <wp:extent cx="3680765" cy="2165684"/>
            <wp:effectExtent l="95250" t="95250" r="91440" b="101600"/>
            <wp:wrapNone/>
            <wp:docPr id="46" name="Picture 46" descr="जकार्ता बनी दुनिया का सबसे अधिक आबादी वाला शहर – GKTod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जकार्ता बनी दुनिया का सबसे अधिक आबादी वाला शहर – GKToday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0765" cy="2165684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92249"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</w:t>
      </w:r>
      <w:r w:rsidR="00192249" w:rsidRPr="0026225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1</w:t>
      </w:r>
      <w:r w:rsidR="00192249"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3</w:t>
      </w:r>
      <w:r w:rsidR="00192249" w:rsidRPr="0026225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="00B748B0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48B0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48B0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48B0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="00B748B0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48B0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शहर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48B0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दुनिया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48B0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48B0"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सबसे</w:t>
      </w:r>
      <w:r w:rsidR="00B748B0"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B748B0"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अधिक</w:t>
      </w:r>
      <w:r w:rsidR="00B748B0"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B748B0"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जनसंख्या</w:t>
      </w:r>
      <w:r w:rsidR="00B748B0"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B748B0"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वाला</w:t>
      </w:r>
      <w:r w:rsidR="00B748B0"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B748B0"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शहर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48B0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48B0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48B0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F36865" w:rsidRPr="00F36865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Which city recently became the world's most populous city?</w:t>
      </w:r>
    </w:p>
    <w:p w14:paraId="781B1F41" w14:textId="780F24B8" w:rsidR="00B748B0" w:rsidRPr="00B748B0" w:rsidRDefault="00B748B0" w:rsidP="00F3686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टोक्यो</w:t>
      </w:r>
      <w:r w:rsidR="00F3686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Tokyo</w:t>
      </w:r>
    </w:p>
    <w:p w14:paraId="438B07EF" w14:textId="752631DC" w:rsidR="00B748B0" w:rsidRPr="00B748B0" w:rsidRDefault="00B748B0" w:rsidP="00F3686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मुंबई</w:t>
      </w:r>
      <w:r w:rsidR="00F3686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Mumbai</w:t>
      </w:r>
    </w:p>
    <w:p w14:paraId="47BC3776" w14:textId="25743211" w:rsidR="00B748B0" w:rsidRPr="00B748B0" w:rsidRDefault="00B748B0" w:rsidP="00F3686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जकार्ता</w:t>
      </w:r>
      <w:r w:rsidR="00F3686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Jakarta</w:t>
      </w:r>
    </w:p>
    <w:p w14:paraId="490C9CC9" w14:textId="59225EEC" w:rsidR="00B748B0" w:rsidRDefault="00B748B0" w:rsidP="00F36865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सियोल</w:t>
      </w:r>
      <w:r w:rsidR="00F3686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Seoul</w:t>
      </w:r>
      <w:r w:rsidR="004F7846" w:rsidRPr="004F7846">
        <w:t xml:space="preserve"> </w:t>
      </w:r>
    </w:p>
    <w:p w14:paraId="6B24C124" w14:textId="77777777" w:rsidR="00B748B0" w:rsidRDefault="00B748B0" w:rsidP="00B748B0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9684094" w14:textId="2793EDDB" w:rsidR="00B748B0" w:rsidRDefault="00B748B0" w:rsidP="00B748B0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6640A8D" w14:textId="77777777" w:rsidR="00F36865" w:rsidRPr="00B748B0" w:rsidRDefault="00192249" w:rsidP="00F3686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Answer: </w:t>
      </w:r>
      <w:r w:rsidR="00F36865"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="00F36865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जकार्ता</w:t>
      </w:r>
      <w:r w:rsidR="00F3686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Jakarta</w:t>
      </w:r>
    </w:p>
    <w:p w14:paraId="3CD5D7F5" w14:textId="77777777" w:rsidR="00B748B0" w:rsidRPr="00B748B0" w:rsidRDefault="00B748B0" w:rsidP="00B748B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जारी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संयुक्त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राष्ट्र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United Nations)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रिपोर्ट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अनुसार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जकार्ता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Jakarta) 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41.9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मिलियन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जनसंख्या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टोक्यो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Tokyo)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पीछे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छोड़ते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हुए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दुनिया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सबसे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अधिक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जनसंख्या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शहर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world’s most populous city)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2A580DB" w14:textId="77777777" w:rsidR="00B748B0" w:rsidRPr="00B748B0" w:rsidRDefault="00B748B0" w:rsidP="00B748B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दूसर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स्थान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ढाका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(37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मिलियन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जनसंख्या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तीर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स्थान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टोक्यो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(33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मिलियन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जनसंख्या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9974AE9" w14:textId="77777777" w:rsidR="00B748B0" w:rsidRPr="00B748B0" w:rsidRDefault="00B748B0" w:rsidP="00B748B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टोक्यो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2000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लगातार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दुनिया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अधिक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जनसंख्या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शहर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हुआ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42CB6AD" w14:textId="206DCAEC" w:rsidR="00466BC9" w:rsidRDefault="00B748B0" w:rsidP="00B748B0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दुनिया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10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सबसे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अधिक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आबादी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वाले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शहरी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समूहों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में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से</w:t>
      </w:r>
      <w:r w:rsidRPr="008B638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9 </w:t>
      </w:r>
      <w:r w:rsidRPr="008B638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जकार्ता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ढाका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टोक्यो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नई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दिल्ली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शंघाई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ग्वांगझोउ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काहिरा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मनीला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कोलकाता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सियोल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Jakarta, Dhaka, Tokyo, New Delhi, Shanghai, Guangzhou, Cairo, Manila, Kolkata and Seoul)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अब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एशिया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F0E82DF" w14:textId="5ABF7542" w:rsidR="00B748B0" w:rsidRDefault="00B748B0" w:rsidP="00B748B0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E02536B" w14:textId="3A472609" w:rsidR="00B748B0" w:rsidRDefault="00B748B0" w:rsidP="00B748B0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68AEBFA" w14:textId="77777777" w:rsidR="00B748B0" w:rsidRPr="0026225A" w:rsidRDefault="00B748B0" w:rsidP="00B748B0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CB28A43" w14:textId="686F26FF" w:rsidR="00466BC9" w:rsidRPr="0026225A" w:rsidRDefault="00466BC9" w:rsidP="00466BC9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B37EBD1" w14:textId="7B5E68F8" w:rsidR="00466BC9" w:rsidRPr="0026225A" w:rsidRDefault="00466BC9" w:rsidP="00466BC9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6C14A03" w14:textId="4A3DD2A3" w:rsidR="00B748B0" w:rsidRPr="00B748B0" w:rsidRDefault="00192249" w:rsidP="00B748B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</w:t>
      </w:r>
      <w:r w:rsidRPr="0026225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1</w:t>
      </w: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4</w:t>
      </w:r>
      <w:r w:rsidRPr="0026225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="00B748B0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48B0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48B0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48B0"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</w:rPr>
        <w:t>'</w:t>
      </w:r>
      <w:r w:rsidR="00B748B0"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ग्लोबल</w:t>
      </w:r>
      <w:r w:rsidR="00B748B0"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B748B0"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ब्रांड</w:t>
      </w:r>
      <w:r w:rsidR="00B748B0"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B748B0"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ऑफ</w:t>
      </w:r>
      <w:r w:rsidR="00B748B0"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B748B0"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</w:t>
      </w:r>
      <w:r w:rsidR="00B748B0"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B748B0"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ईयर</w:t>
      </w:r>
      <w:r w:rsidR="00B748B0"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</w:rPr>
        <w:t>'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B748B0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जीतने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48B0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वाली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48B0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पहली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48B0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48B0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रम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48B0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48B0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सी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48B0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बनी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48B0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F36865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F36865" w:rsidRPr="00F36865">
        <w:rPr>
          <w:rFonts w:ascii="Kokila" w:hAnsi="Kokila" w:cs="Kokila"/>
          <w:b/>
          <w:bCs/>
          <w:color w:val="C00000"/>
          <w:sz w:val="82"/>
          <w:szCs w:val="82"/>
        </w:rPr>
        <w:t>Which rum recently became the first Indian rum to win the 'Global Brand of the Year'?</w:t>
      </w:r>
    </w:p>
    <w:p w14:paraId="6127E152" w14:textId="47A46269" w:rsidR="00B748B0" w:rsidRPr="00B748B0" w:rsidRDefault="00B748B0" w:rsidP="00F3686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गोल्डन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गेट</w:t>
      </w:r>
      <w:r w:rsidR="00F3686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Golden Gate</w:t>
      </w:r>
    </w:p>
    <w:p w14:paraId="51FBE187" w14:textId="086023A0" w:rsidR="00B748B0" w:rsidRPr="00B748B0" w:rsidRDefault="00B748B0" w:rsidP="00F3686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रॉयल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चैलेंज</w:t>
      </w:r>
      <w:r w:rsidR="00F3686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Royal Challenge</w:t>
      </w:r>
    </w:p>
    <w:p w14:paraId="4707DEFF" w14:textId="6B435D8E" w:rsidR="00B748B0" w:rsidRPr="00B748B0" w:rsidRDefault="00B748B0" w:rsidP="00F3686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पेरिसियन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ब्लेंड</w:t>
      </w:r>
      <w:r w:rsidR="00F3686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Parisian Blend</w:t>
      </w:r>
    </w:p>
    <w:p w14:paraId="3E15F212" w14:textId="126905C7" w:rsidR="00466BC9" w:rsidRPr="0026225A" w:rsidRDefault="00B748B0" w:rsidP="00F36865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कैमिकारा</w:t>
      </w:r>
      <w:r w:rsidR="00F3686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Camicara</w:t>
      </w:r>
    </w:p>
    <w:p w14:paraId="4117A5C5" w14:textId="2BBDB880" w:rsidR="00466BC9" w:rsidRDefault="00466BC9" w:rsidP="00466BC9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85BCFC8" w14:textId="653EF7DB" w:rsidR="00B748B0" w:rsidRDefault="00B748B0" w:rsidP="00466BC9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DC09E60" w14:textId="77777777" w:rsidR="00F36865" w:rsidRPr="0026225A" w:rsidRDefault="00192249" w:rsidP="00F36865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Answer: </w:t>
      </w:r>
      <w:r w:rsidR="00F36865"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="00F36865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कैमिकारा</w:t>
      </w:r>
      <w:r w:rsidR="00F3686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Camicara</w:t>
      </w:r>
    </w:p>
    <w:p w14:paraId="40DF3A83" w14:textId="77777777" w:rsidR="00B748B0" w:rsidRPr="00B748B0" w:rsidRDefault="00B748B0" w:rsidP="00B748B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कैमिकारा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Camikara)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लंदन</w:t>
      </w:r>
      <w:r w:rsidRPr="008E3B3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में</w:t>
      </w:r>
      <w:r w:rsidRPr="008E3B3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आयोजित</w:t>
      </w:r>
      <w:r w:rsidRPr="008E3B3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</w:t>
      </w:r>
      <w:r w:rsidRPr="008E3B3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स्पिरिट्स</w:t>
      </w:r>
      <w:r w:rsidRPr="008E3B3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बिज़नेस</w:t>
      </w:r>
      <w:r w:rsidRPr="008E3B3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अवॉर्ड्स</w:t>
      </w:r>
      <w:r w:rsidRPr="008E3B3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E3B32">
        <w:rPr>
          <w:rFonts w:ascii="Kokila" w:hAnsi="Kokila" w:cs="Kokila"/>
          <w:b/>
          <w:bCs/>
          <w:color w:val="CC00CC"/>
          <w:sz w:val="82"/>
          <w:szCs w:val="82"/>
        </w:rPr>
        <w:t xml:space="preserve">2025 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(The Spirits Business Awards 2025 in London)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>'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रम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ब्रांड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ऑफ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ईयर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Rum Brand of the Year)'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जीतने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रम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AFAA9DE" w14:textId="77777777" w:rsidR="00B748B0" w:rsidRPr="00B748B0" w:rsidRDefault="00B748B0" w:rsidP="00B748B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8E3B3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पिकाडिली</w:t>
      </w:r>
      <w:r w:rsidRPr="008E3B3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एग्री</w:t>
      </w:r>
      <w:r w:rsidRPr="008E3B3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इंडस्ट्रीज</w:t>
      </w:r>
      <w:r w:rsidRPr="008E3B3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लिमिटेड</w:t>
      </w:r>
      <w:r w:rsidRPr="008E3B3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द्वारा</w:t>
      </w:r>
      <w:r w:rsidRPr="008E3B3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निर्मित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कैमिकारा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शुद्ध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गन्ना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रस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उम्र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रम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बताया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अवॉर्ड्स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जजों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अपनी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श्रेणी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>'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अग्रणी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'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D5376FA" w14:textId="77777777" w:rsidR="00B748B0" w:rsidRPr="00B748B0" w:rsidRDefault="00B748B0" w:rsidP="00B748B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5D9D92F2" w14:textId="0FCDFF48" w:rsidR="00AC5979" w:rsidRDefault="00B748B0" w:rsidP="00B748B0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8E3B3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यह</w:t>
      </w:r>
      <w:r w:rsidRPr="008E3B3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रम</w:t>
      </w:r>
      <w:r w:rsidRPr="008E3B3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ताजा</w:t>
      </w:r>
      <w:r w:rsidRPr="008E3B3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गन्ने</w:t>
      </w:r>
      <w:r w:rsidRPr="008E3B3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8E3B3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रस</w:t>
      </w:r>
      <w:r w:rsidRPr="008E3B3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से</w:t>
      </w:r>
      <w:r w:rsidRPr="008E3B3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आसवन</w:t>
      </w:r>
      <w:r w:rsidRPr="008E3B3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distilled)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जलवायु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अमेरिकी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ओक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बैरलों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American oak barrels)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परिपक्व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aged)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CC7232D" w14:textId="2E9D7421" w:rsidR="00B748B0" w:rsidRDefault="00B748B0" w:rsidP="00B748B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697CD659" w14:textId="753815A8" w:rsidR="00B748B0" w:rsidRDefault="00B748B0" w:rsidP="00B748B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03A3BB81" w14:textId="4304532E" w:rsidR="00B748B0" w:rsidRDefault="00B748B0" w:rsidP="00B748B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17F7F24A" w14:textId="1E16CDE9" w:rsidR="00B748B0" w:rsidRDefault="00B748B0" w:rsidP="00B748B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6BE632FE" w14:textId="77777777" w:rsidR="00B748B0" w:rsidRPr="0026225A" w:rsidRDefault="00B748B0" w:rsidP="00B748B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5619C435" w14:textId="39E52D5A" w:rsidR="00B748B0" w:rsidRPr="00B748B0" w:rsidRDefault="001942D2" w:rsidP="00B748B0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noProof/>
          <w:color w:val="C00000"/>
          <w:sz w:val="88"/>
          <w:szCs w:val="88"/>
        </w:rPr>
        <w:drawing>
          <wp:anchor distT="0" distB="0" distL="114300" distR="114300" simplePos="0" relativeHeight="251672576" behindDoc="0" locked="0" layoutInCell="1" allowOverlap="1" wp14:anchorId="754A3C7C" wp14:editId="3C8197B0">
            <wp:simplePos x="0" y="0"/>
            <wp:positionH relativeFrom="margin">
              <wp:align>right</wp:align>
            </wp:positionH>
            <wp:positionV relativeFrom="paragraph">
              <wp:posOffset>2054392</wp:posOffset>
            </wp:positionV>
            <wp:extent cx="4016965" cy="2261937"/>
            <wp:effectExtent l="95250" t="95250" r="98425" b="100330"/>
            <wp:wrapNone/>
            <wp:docPr id="48" name="Picture 48" descr="C:\Users\hp\AppData\Local\Microsoft\Windows\INetCache\Content.MSO\7F45F62D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hp\AppData\Local\Microsoft\Windows\INetCache\Content.MSO\7F45F62D.tmp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6965" cy="2261937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92249"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</w:t>
      </w:r>
      <w:r w:rsidR="00192249" w:rsidRPr="0026225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1</w:t>
      </w:r>
      <w:r w:rsidR="00192249"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5</w:t>
      </w:r>
      <w:r w:rsidR="00192249" w:rsidRPr="0026225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="00B748B0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48B0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48B0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48B0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प्रधानमंत्री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48B0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नरेंद्र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48B0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मोदी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48B0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48B0" w:rsidRPr="008E3B3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भगवान</w:t>
      </w:r>
      <w:r w:rsidR="00B748B0" w:rsidRPr="008E3B3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B748B0" w:rsidRPr="008E3B3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राम</w:t>
      </w:r>
      <w:r w:rsidR="00B748B0" w:rsidRPr="008E3B3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B748B0" w:rsidRPr="008E3B3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की</w:t>
      </w:r>
      <w:r w:rsidR="00B748B0" w:rsidRPr="008E3B3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77 </w:t>
      </w:r>
      <w:r w:rsidR="00B748B0" w:rsidRPr="008E3B3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फीट</w:t>
      </w:r>
      <w:r w:rsidR="00B748B0" w:rsidRPr="008E3B3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B748B0" w:rsidRPr="008E3B3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ऊँची</w:t>
      </w:r>
      <w:r w:rsidR="00B748B0" w:rsidRPr="008E3B3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B748B0" w:rsidRPr="008E3B3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कांस्य</w:t>
      </w:r>
      <w:r w:rsidR="00B748B0" w:rsidRPr="008E3B3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B748B0" w:rsidRPr="008E3B3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प्रतिमा</w:t>
      </w:r>
      <w:r w:rsidR="00B748B0" w:rsidRPr="008E3B3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B748B0" w:rsidRPr="008E3B3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="00B748B0" w:rsidRPr="008E3B3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B748B0" w:rsidRPr="008E3B3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अनावरण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48B0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48B0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B748B0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B748B0" w:rsidRPr="00B748B0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F36865" w:rsidRPr="00F36865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Where did Prime Minister Narendra Modi recently unveil a 77-foot-tall bronze statue of Lord Rama?</w:t>
      </w:r>
      <w:r w:rsidRPr="001942D2">
        <w:rPr>
          <w:rFonts w:ascii="Kokila" w:hAnsi="Kokila" w:cs="Kokila"/>
          <w:b/>
          <w:bCs/>
          <w:color w:val="C00000"/>
          <w:sz w:val="88"/>
          <w:szCs w:val="88"/>
        </w:rPr>
        <w:t xml:space="preserve"> </w:t>
      </w:r>
    </w:p>
    <w:p w14:paraId="6521DCB5" w14:textId="5A39DD19" w:rsidR="00B748B0" w:rsidRPr="00B748B0" w:rsidRDefault="00B748B0" w:rsidP="00F3686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गोवा</w:t>
      </w:r>
      <w:r w:rsidR="00F3686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Goa</w:t>
      </w:r>
    </w:p>
    <w:p w14:paraId="5F1CEA9D" w14:textId="78E3DC86" w:rsidR="00B748B0" w:rsidRPr="00B748B0" w:rsidRDefault="00B748B0" w:rsidP="00F3686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कर्नाटक</w:t>
      </w:r>
      <w:r w:rsidR="00F3686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Karnataka</w:t>
      </w:r>
    </w:p>
    <w:p w14:paraId="73616139" w14:textId="588FF5B7" w:rsidR="00B748B0" w:rsidRPr="00B748B0" w:rsidRDefault="00B748B0" w:rsidP="00F3686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 w:rsidR="00F3686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Uttar Pradesh</w:t>
      </w:r>
    </w:p>
    <w:p w14:paraId="3F9AC423" w14:textId="25D26332" w:rsidR="007A4520" w:rsidRDefault="00B748B0" w:rsidP="00F36865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महाराष्ट्र</w:t>
      </w:r>
      <w:r w:rsidR="00F3686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Maharashtra</w:t>
      </w:r>
    </w:p>
    <w:p w14:paraId="62644596" w14:textId="3BCE8567" w:rsidR="00B748B0" w:rsidRDefault="00B748B0" w:rsidP="00B748B0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0AB7BEA" w14:textId="4DBD6D1D" w:rsidR="00F36865" w:rsidRPr="00B748B0" w:rsidRDefault="00192249" w:rsidP="00F36865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Answer: </w:t>
      </w:r>
      <w:r w:rsidR="00F36865"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="00F36865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गोवा</w:t>
      </w:r>
      <w:r w:rsidR="00F3686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F3686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36865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Goa</w:t>
      </w:r>
    </w:p>
    <w:p w14:paraId="66610606" w14:textId="77777777" w:rsidR="00F02209" w:rsidRPr="00F02209" w:rsidRDefault="00F02209" w:rsidP="00F0220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0220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प्रधानमंत्री</w:t>
      </w:r>
      <w:r w:rsidRPr="00F0220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220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नरेंद्र</w:t>
      </w:r>
      <w:r w:rsidRPr="00F0220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220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मोदी</w:t>
      </w:r>
      <w:r w:rsidRPr="00F0220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220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F0220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भगवान</w:t>
      </w:r>
      <w:r w:rsidRPr="008E3B3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राम</w:t>
      </w:r>
      <w:r w:rsidRPr="008E3B3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की</w:t>
      </w:r>
      <w:r w:rsidRPr="008E3B3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77 </w:t>
      </w:r>
      <w:r w:rsidRPr="008E3B3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फीट</w:t>
      </w:r>
      <w:r w:rsidRPr="008E3B3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ऊँची</w:t>
      </w:r>
      <w:r w:rsidRPr="008E3B3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कांस्य</w:t>
      </w:r>
      <w:r w:rsidRPr="008E3B3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प्रतिमा</w:t>
      </w:r>
      <w:r w:rsidRPr="008E3B3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220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02209">
        <w:rPr>
          <w:rFonts w:ascii="Kokila" w:hAnsi="Kokila" w:cs="Kokila"/>
          <w:b/>
          <w:bCs/>
          <w:color w:val="000066"/>
          <w:sz w:val="82"/>
          <w:szCs w:val="82"/>
        </w:rPr>
        <w:t xml:space="preserve">bronze statue) </w:t>
      </w:r>
      <w:r w:rsidRPr="00F0220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0220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220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अनावरण</w:t>
      </w:r>
      <w:r w:rsidRPr="00F0220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220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220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220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0220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220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गोवा</w:t>
      </w:r>
      <w:r w:rsidRPr="00F0220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220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0220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220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श्री</w:t>
      </w:r>
      <w:r w:rsidRPr="00F0220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220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संस्थान</w:t>
      </w:r>
      <w:r w:rsidRPr="00F0220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220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गोकरण</w:t>
      </w:r>
      <w:r w:rsidRPr="00F0220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220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पारटागली</w:t>
      </w:r>
      <w:r w:rsidRPr="00F0220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220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जीवोत्तम</w:t>
      </w:r>
      <w:r w:rsidRPr="00F0220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220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मठ</w:t>
      </w:r>
      <w:r w:rsidRPr="00F0220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2209">
        <w:rPr>
          <w:rFonts w:ascii="Kokila" w:hAnsi="Kokila" w:cs="Kokila"/>
          <w:b/>
          <w:bCs/>
          <w:color w:val="000066"/>
          <w:sz w:val="82"/>
          <w:szCs w:val="82"/>
        </w:rPr>
        <w:t xml:space="preserve">Shree Samsthan Gokarn Partagali Jeevottam Math) </w:t>
      </w:r>
      <w:r w:rsidRPr="00F0220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220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220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रामायण</w:t>
      </w:r>
      <w:r w:rsidRPr="00F0220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220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थीम</w:t>
      </w:r>
      <w:r w:rsidRPr="00F0220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220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पार्क</w:t>
      </w:r>
      <w:r w:rsidRPr="00F0220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02209">
        <w:rPr>
          <w:rFonts w:ascii="Kokila" w:hAnsi="Kokila" w:cs="Kokila"/>
          <w:b/>
          <w:bCs/>
          <w:color w:val="000066"/>
          <w:sz w:val="82"/>
          <w:szCs w:val="82"/>
        </w:rPr>
        <w:t xml:space="preserve">Ramayana Theme Park) </w:t>
      </w:r>
      <w:r w:rsidRPr="00F0220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0220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220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उद्घाटन</w:t>
      </w:r>
      <w:r w:rsidRPr="00F0220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220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0220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A942CB0" w14:textId="77777777" w:rsidR="00F02209" w:rsidRDefault="00F02209" w:rsidP="00F0220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0220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0220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220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0220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220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0220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मठ</w:t>
      </w:r>
      <w:r w:rsidRPr="008E3B3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की</w:t>
      </w:r>
      <w:r w:rsidRPr="008E3B3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550</w:t>
      </w:r>
      <w:r w:rsidRPr="008E3B3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वीं</w:t>
      </w:r>
      <w:r w:rsidRPr="008E3B3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वर्षगांठ</w:t>
      </w:r>
      <w:r w:rsidRPr="008E3B32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0220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मनाई</w:t>
      </w:r>
      <w:r w:rsidRPr="00F0220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0220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गयी</w:t>
      </w:r>
      <w:r w:rsidRPr="00F0220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EF58484" w14:textId="77777777" w:rsidR="00F02209" w:rsidRDefault="00F02209" w:rsidP="00F0220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2094F16" w14:textId="77777777" w:rsidR="00F02209" w:rsidRDefault="00F02209" w:rsidP="00F0220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2DAC41E" w14:textId="2BE9C3CD" w:rsidR="004217CB" w:rsidRPr="009B1113" w:rsidRDefault="00795734" w:rsidP="00F0220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B11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9032E" w:rsidRPr="009B111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 xml:space="preserve"> </w:t>
      </w:r>
    </w:p>
    <w:p w14:paraId="5464CE39" w14:textId="77777777" w:rsidR="009F3BA6" w:rsidRPr="0029515B" w:rsidRDefault="009F3BA6" w:rsidP="00161D8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A71FDBB" w14:textId="7A2BE0FF" w:rsidR="002B4401" w:rsidRDefault="002B4401" w:rsidP="00161D8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06386F5" w14:textId="053D2346" w:rsidR="00F02209" w:rsidRDefault="00F02209" w:rsidP="00161D8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57EE5BD" w14:textId="77777777" w:rsidR="00F02209" w:rsidRPr="0029515B" w:rsidRDefault="00F02209" w:rsidP="00161D8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37C1E8F" w14:textId="77777777" w:rsidR="00C06C65" w:rsidRDefault="00C06C65" w:rsidP="00161D81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756F51EC" w14:textId="77777777" w:rsidR="00161D81" w:rsidRDefault="00161D81" w:rsidP="00161D81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327CD52D" w14:textId="59267038" w:rsidR="00405237" w:rsidRPr="00B45CDA" w:rsidRDefault="0084091B" w:rsidP="00405237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  <w:r w:rsidRPr="0084091B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नवम्बर</w:t>
      </w:r>
      <w:r w:rsidR="00405237" w:rsidRPr="0084091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के महत्वपूर्ण </w:t>
      </w:r>
      <w:r w:rsidR="00405237" w:rsidRPr="00B45CDA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दिवस</w:t>
      </w:r>
      <w:r w:rsidR="0093223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 </w:t>
      </w:r>
    </w:p>
    <w:p w14:paraId="7A0AEED8" w14:textId="77777777" w:rsidR="00405237" w:rsidRDefault="00405237" w:rsidP="00405237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079C9F6" w14:textId="77777777" w:rsidR="00405237" w:rsidRPr="00906069" w:rsidRDefault="00405237" w:rsidP="00405237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p w14:paraId="2B458EA7" w14:textId="77777777" w:rsidR="00405237" w:rsidRPr="00F122B2" w:rsidRDefault="00405237" w:rsidP="00405237">
      <w:pPr>
        <w:jc w:val="both"/>
        <w:rPr>
          <w:rFonts w:ascii="Kokila" w:hAnsi="Kokila" w:cs="Kokila"/>
          <w:b/>
          <w:bCs/>
          <w:color w:val="FFFFFF"/>
          <w:sz w:val="88"/>
          <w:szCs w:val="88"/>
          <w:lang w:bidi="hi-IN"/>
        </w:rPr>
      </w:pPr>
    </w:p>
    <w:tbl>
      <w:tblPr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18620"/>
      </w:tblGrid>
      <w:tr w:rsidR="00EF037E" w:rsidRPr="00F122B2" w14:paraId="590BC5F1" w14:textId="77777777" w:rsidTr="00352D45">
        <w:trPr>
          <w:trHeight w:val="782"/>
        </w:trPr>
        <w:tc>
          <w:tcPr>
            <w:tcW w:w="5000" w:type="pct"/>
            <w:shd w:val="clear" w:color="auto" w:fill="auto"/>
          </w:tcPr>
          <w:p w14:paraId="7C1F7843" w14:textId="77777777" w:rsidR="00100692" w:rsidRDefault="0084091B" w:rsidP="003619DA">
            <w:pPr>
              <w:pStyle w:val="ListParagraph"/>
              <w:spacing w:after="0" w:line="240" w:lineRule="auto"/>
              <w:ind w:left="171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84091B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5 </w:t>
            </w:r>
            <w:r w:rsidRPr="0084091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नवम्बर</w:t>
            </w:r>
            <w:r w:rsidRPr="0084091B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-</w:t>
            </w:r>
            <w:r w:rsidRPr="0084091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विश्व</w:t>
            </w:r>
            <w:r w:rsidRPr="0084091B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84091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सुनामी</w:t>
            </w:r>
            <w:r w:rsidRPr="0084091B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84091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जागरूकता</w:t>
            </w:r>
            <w:r w:rsidRPr="0084091B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84091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</w:p>
          <w:p w14:paraId="6DC927E1" w14:textId="7D2C8A92" w:rsidR="00083F56" w:rsidRPr="00B644CB" w:rsidRDefault="00083F56" w:rsidP="003619DA">
            <w:pPr>
              <w:pStyle w:val="ListParagraph"/>
              <w:spacing w:after="0" w:line="240" w:lineRule="auto"/>
              <w:ind w:left="171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083F56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(World Tsunami Awareness Day)</w:t>
            </w:r>
          </w:p>
        </w:tc>
      </w:tr>
      <w:tr w:rsidR="00EF037E" w:rsidRPr="00F122B2" w14:paraId="6E66954E" w14:textId="77777777" w:rsidTr="00352D45">
        <w:trPr>
          <w:trHeight w:val="782"/>
        </w:trPr>
        <w:tc>
          <w:tcPr>
            <w:tcW w:w="5000" w:type="pct"/>
            <w:shd w:val="clear" w:color="auto" w:fill="auto"/>
          </w:tcPr>
          <w:p w14:paraId="4A26C7F5" w14:textId="77777777" w:rsidR="007D7D3D" w:rsidRDefault="0084091B" w:rsidP="0084091B">
            <w:pPr>
              <w:pStyle w:val="ListParagraph"/>
              <w:spacing w:after="0" w:line="240" w:lineRule="auto"/>
              <w:ind w:left="171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84091B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7</w:t>
            </w:r>
            <w:r w:rsidRPr="0084091B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84091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नवम्बर 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-</w:t>
            </w:r>
            <w:r w:rsidRPr="0084091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राष्ट्रीय</w:t>
            </w:r>
            <w:r w:rsidRPr="0084091B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84091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कैंसर</w:t>
            </w:r>
            <w:r w:rsidRPr="0084091B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84091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जागरूकता</w:t>
            </w:r>
            <w:r w:rsidRPr="0084091B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84091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</w:p>
          <w:p w14:paraId="2080205F" w14:textId="35B39B35" w:rsidR="00083F56" w:rsidRPr="00B644CB" w:rsidRDefault="00083F56" w:rsidP="0084091B">
            <w:pPr>
              <w:pStyle w:val="ListParagraph"/>
              <w:spacing w:after="0" w:line="240" w:lineRule="auto"/>
              <w:ind w:left="171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083F56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(National Cancer Awareness Day)</w:t>
            </w:r>
          </w:p>
        </w:tc>
      </w:tr>
      <w:tr w:rsidR="00EF037E" w:rsidRPr="00F122B2" w14:paraId="0103AC36" w14:textId="77777777" w:rsidTr="00352D45">
        <w:trPr>
          <w:trHeight w:val="782"/>
        </w:trPr>
        <w:tc>
          <w:tcPr>
            <w:tcW w:w="5000" w:type="pct"/>
            <w:shd w:val="clear" w:color="auto" w:fill="auto"/>
          </w:tcPr>
          <w:p w14:paraId="5F5D0AC1" w14:textId="46560F01" w:rsidR="0084091B" w:rsidRDefault="00A379AD" w:rsidP="0084091B">
            <w:pPr>
              <w:pStyle w:val="ListParagraph"/>
              <w:spacing w:after="0" w:line="240" w:lineRule="auto"/>
              <w:ind w:left="171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84091B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10 </w:t>
            </w:r>
            <w:r w:rsidRPr="0084091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नवम्बर</w:t>
            </w:r>
            <w:r w:rsidRPr="0084091B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-</w:t>
            </w:r>
            <w:r w:rsidR="0084091B" w:rsidRPr="0084091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शांति</w:t>
            </w:r>
            <w:r w:rsidR="0084091B" w:rsidRPr="0084091B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84091B" w:rsidRPr="0084091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और</w:t>
            </w:r>
            <w:r w:rsidR="0084091B" w:rsidRPr="0084091B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84091B" w:rsidRPr="0084091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विकास</w:t>
            </w:r>
            <w:r w:rsidR="0084091B" w:rsidRPr="0084091B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84091B" w:rsidRPr="0084091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के</w:t>
            </w:r>
            <w:r w:rsidR="0084091B" w:rsidRPr="0084091B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84091B" w:rsidRPr="0084091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लिए</w:t>
            </w:r>
            <w:r w:rsidR="0084091B" w:rsidRPr="0084091B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84091B" w:rsidRPr="0084091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विश्व</w:t>
            </w:r>
            <w:r w:rsidR="0084091B" w:rsidRPr="0084091B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84091B" w:rsidRPr="0084091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विज्ञान</w:t>
            </w:r>
            <w:r w:rsidR="0084091B" w:rsidRPr="0084091B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84091B" w:rsidRPr="0084091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</w:p>
          <w:p w14:paraId="125FD1E3" w14:textId="24BB8AD1" w:rsidR="003619DA" w:rsidRPr="00B644CB" w:rsidRDefault="00083F56" w:rsidP="00B31913">
            <w:pPr>
              <w:pStyle w:val="ListParagraph"/>
              <w:spacing w:after="0" w:line="240" w:lineRule="auto"/>
              <w:ind w:left="171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083F56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(World Science Day for Peace and Development)</w:t>
            </w:r>
          </w:p>
        </w:tc>
      </w:tr>
      <w:tr w:rsidR="00EF037E" w:rsidRPr="00F122B2" w14:paraId="1EF5976D" w14:textId="77777777" w:rsidTr="00352D45">
        <w:trPr>
          <w:trHeight w:val="782"/>
        </w:trPr>
        <w:tc>
          <w:tcPr>
            <w:tcW w:w="5000" w:type="pct"/>
            <w:shd w:val="clear" w:color="auto" w:fill="auto"/>
          </w:tcPr>
          <w:p w14:paraId="32A92B79" w14:textId="4389B1D2" w:rsidR="00900298" w:rsidRPr="00A379AD" w:rsidRDefault="00A379AD" w:rsidP="00A379AD">
            <w:pPr>
              <w:pStyle w:val="ListParagraph"/>
              <w:spacing w:after="0" w:line="240" w:lineRule="auto"/>
              <w:ind w:left="171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A379AD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11 </w:t>
            </w:r>
            <w:r w:rsidRPr="00A379AD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नवम्बर 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- </w:t>
            </w:r>
            <w:r w:rsidRPr="00A379AD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राष्ट्रीय</w:t>
            </w:r>
            <w:r w:rsidRPr="00A379AD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A379AD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शिक्षा</w:t>
            </w:r>
            <w:r w:rsidRPr="00A379AD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A379AD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="00083F56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083F56" w:rsidRPr="00083F56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(National Education Day)</w:t>
            </w:r>
          </w:p>
        </w:tc>
      </w:tr>
      <w:tr w:rsidR="00EF037E" w:rsidRPr="00F122B2" w14:paraId="6D59E7A3" w14:textId="77777777" w:rsidTr="00352D45">
        <w:trPr>
          <w:trHeight w:val="782"/>
        </w:trPr>
        <w:tc>
          <w:tcPr>
            <w:tcW w:w="5000" w:type="pct"/>
            <w:shd w:val="clear" w:color="auto" w:fill="auto"/>
          </w:tcPr>
          <w:p w14:paraId="63A28875" w14:textId="565D93E0" w:rsidR="00900298" w:rsidRPr="00A379AD" w:rsidRDefault="00A379AD" w:rsidP="00A379AD">
            <w:pPr>
              <w:pStyle w:val="ListParagraph"/>
              <w:spacing w:after="0" w:line="240" w:lineRule="auto"/>
              <w:ind w:left="171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A379AD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13 </w:t>
            </w:r>
            <w:r w:rsidRPr="00A379AD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नवम्बर 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-</w:t>
            </w:r>
            <w:r w:rsidRPr="00A379AD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विश्व</w:t>
            </w:r>
            <w:r w:rsidRPr="00A379AD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A379AD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दयालुता</w:t>
            </w:r>
            <w:r w:rsidRPr="00A379AD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A379AD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="00083F56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083F56" w:rsidRPr="00083F56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(World Kindness Day)</w:t>
            </w:r>
          </w:p>
        </w:tc>
      </w:tr>
      <w:tr w:rsidR="004E38A2" w:rsidRPr="00F122B2" w14:paraId="35CC19E1" w14:textId="77777777" w:rsidTr="00352D45">
        <w:trPr>
          <w:trHeight w:val="782"/>
        </w:trPr>
        <w:tc>
          <w:tcPr>
            <w:tcW w:w="5000" w:type="pct"/>
            <w:shd w:val="clear" w:color="auto" w:fill="auto"/>
          </w:tcPr>
          <w:p w14:paraId="05DACBE1" w14:textId="49C93FD4" w:rsidR="003619DA" w:rsidRDefault="00A379AD" w:rsidP="00B31913">
            <w:pPr>
              <w:pStyle w:val="ListParagraph"/>
              <w:spacing w:after="0" w:line="240" w:lineRule="auto"/>
              <w:ind w:left="171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A379AD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14 </w:t>
            </w:r>
            <w:r w:rsidRPr="00A379AD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नवम्बर</w:t>
            </w:r>
            <w:r w:rsidRPr="00A379AD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- </w:t>
            </w:r>
            <w:r w:rsidRPr="00A379AD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बाल</w:t>
            </w:r>
            <w:r w:rsidRPr="00A379AD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A379AD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="00083F56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083F56" w:rsidRPr="00083F56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(Children's Day)</w:t>
            </w:r>
          </w:p>
        </w:tc>
      </w:tr>
      <w:tr w:rsidR="004E38A2" w:rsidRPr="00F122B2" w14:paraId="4C4B1A79" w14:textId="77777777" w:rsidTr="00352D45">
        <w:trPr>
          <w:trHeight w:val="782"/>
        </w:trPr>
        <w:tc>
          <w:tcPr>
            <w:tcW w:w="5000" w:type="pct"/>
            <w:shd w:val="clear" w:color="auto" w:fill="auto"/>
          </w:tcPr>
          <w:p w14:paraId="17A266B6" w14:textId="4114BC15" w:rsidR="00100692" w:rsidRDefault="00A379AD" w:rsidP="00A379AD">
            <w:pPr>
              <w:pStyle w:val="ListParagraph"/>
              <w:spacing w:after="0" w:line="240" w:lineRule="auto"/>
              <w:ind w:left="171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A379AD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14 </w:t>
            </w:r>
            <w:r w:rsidRPr="00A379AD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नवम्बर</w:t>
            </w:r>
            <w:r w:rsidRPr="00A379AD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 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-</w:t>
            </w:r>
            <w:r w:rsidRPr="00A379AD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 </w:t>
            </w:r>
            <w:r w:rsidRPr="00A379AD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विश्व</w:t>
            </w:r>
            <w:r w:rsidRPr="00A379AD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A379AD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मधुमेह</w:t>
            </w:r>
            <w:r w:rsidRPr="00A379AD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A379AD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="003769D1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3769D1" w:rsidRPr="003769D1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(World Diabetes Day)</w:t>
            </w:r>
          </w:p>
        </w:tc>
      </w:tr>
      <w:tr w:rsidR="004E38A2" w:rsidRPr="00F122B2" w14:paraId="1EFA8AA7" w14:textId="77777777" w:rsidTr="00352D45">
        <w:trPr>
          <w:trHeight w:val="782"/>
        </w:trPr>
        <w:tc>
          <w:tcPr>
            <w:tcW w:w="5000" w:type="pct"/>
            <w:shd w:val="clear" w:color="auto" w:fill="auto"/>
          </w:tcPr>
          <w:p w14:paraId="12FA14BE" w14:textId="6675F5E7" w:rsidR="00100692" w:rsidRDefault="00A379AD" w:rsidP="00A379AD">
            <w:pPr>
              <w:pStyle w:val="ListParagraph"/>
              <w:spacing w:after="0" w:line="240" w:lineRule="auto"/>
              <w:ind w:left="171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A379AD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15 </w:t>
            </w:r>
            <w:r w:rsidRPr="00A379AD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नवम्बर </w:t>
            </w:r>
            <w:r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-</w:t>
            </w:r>
            <w:r w:rsidRPr="00A379AD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जनजातीय</w:t>
            </w:r>
            <w:r w:rsidRPr="00A379AD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A379AD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गौरव</w:t>
            </w:r>
            <w:r w:rsidRPr="00A379AD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A379AD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="003769D1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3769D1" w:rsidRPr="003769D1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(Tribal Pride Day)</w:t>
            </w:r>
          </w:p>
        </w:tc>
      </w:tr>
    </w:tbl>
    <w:p w14:paraId="1CA8D8CC" w14:textId="57380630" w:rsidR="00405237" w:rsidRPr="00284C2E" w:rsidRDefault="00405237" w:rsidP="00405237">
      <w:pPr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val="en-IN" w:bidi="hi-IN"/>
        </w:rPr>
      </w:pPr>
      <w:r w:rsidRPr="00F122B2">
        <w:rPr>
          <w:rFonts w:ascii="Kokila" w:hAnsi="Kokila" w:cs="Kokila"/>
          <w:b/>
          <w:bCs/>
          <w:color w:val="FFFFFF"/>
          <w:sz w:val="88"/>
          <w:szCs w:val="88"/>
          <w:highlight w:val="darkRed"/>
          <w:cs/>
          <w:lang w:bidi="hi-IN"/>
        </w:rPr>
        <w:t>महत्वपूर्ण पुस्तके और उनके लेखक</w:t>
      </w:r>
    </w:p>
    <w:tbl>
      <w:tblPr>
        <w:tblStyle w:val="TableGrid"/>
        <w:tblW w:w="18829" w:type="dxa"/>
        <w:tblLook w:val="04A0" w:firstRow="1" w:lastRow="0" w:firstColumn="1" w:lastColumn="0" w:noHBand="0" w:noVBand="1"/>
      </w:tblPr>
      <w:tblGrid>
        <w:gridCol w:w="11761"/>
        <w:gridCol w:w="7068"/>
      </w:tblGrid>
      <w:tr w:rsidR="00405237" w14:paraId="4448B705" w14:textId="77777777" w:rsidTr="00AA3BD5">
        <w:trPr>
          <w:trHeight w:val="1693"/>
        </w:trPr>
        <w:tc>
          <w:tcPr>
            <w:tcW w:w="11761" w:type="dxa"/>
            <w:shd w:val="clear" w:color="auto" w:fill="C00000"/>
          </w:tcPr>
          <w:p w14:paraId="1491D6B0" w14:textId="77777777" w:rsidR="00405237" w:rsidRPr="002C0555" w:rsidRDefault="00405237" w:rsidP="00E64436">
            <w:pPr>
              <w:spacing w:line="240" w:lineRule="auto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 w:rsidRPr="002C0555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पुस्तक</w:t>
            </w:r>
            <w:r w:rsidRPr="002C0555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Pr="002C0555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</w:rPr>
              <w:t>Book</w:t>
            </w:r>
          </w:p>
        </w:tc>
        <w:tc>
          <w:tcPr>
            <w:tcW w:w="7068" w:type="dxa"/>
            <w:shd w:val="clear" w:color="auto" w:fill="C00000"/>
          </w:tcPr>
          <w:p w14:paraId="39E5E9D7" w14:textId="77777777" w:rsidR="00405237" w:rsidRPr="002C0555" w:rsidRDefault="00405237" w:rsidP="00E64436">
            <w:pPr>
              <w:spacing w:line="240" w:lineRule="auto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 w:rsidRPr="002C0555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लेखक</w:t>
            </w:r>
            <w:r w:rsidRPr="002C0555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Pr="002C0555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</w:rPr>
              <w:t>Autho</w:t>
            </w:r>
          </w:p>
        </w:tc>
      </w:tr>
      <w:tr w:rsidR="00652283" w14:paraId="0DE94DF4" w14:textId="77777777" w:rsidTr="005C51C4">
        <w:trPr>
          <w:trHeight w:val="2122"/>
        </w:trPr>
        <w:tc>
          <w:tcPr>
            <w:tcW w:w="11761" w:type="dxa"/>
          </w:tcPr>
          <w:p w14:paraId="597A945E" w14:textId="77777777" w:rsidR="00921964" w:rsidRDefault="00F93C49" w:rsidP="00F93C49">
            <w:pPr>
              <w:spacing w:after="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bookmarkStart w:id="5" w:name="_Hlk213617130"/>
            <w:r w:rsidRPr="00F93C49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संस्कृति</w:t>
            </w:r>
            <w:r w:rsidRPr="00F93C49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93C49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का</w:t>
            </w:r>
            <w:r w:rsidRPr="00F93C49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93C49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पांचवा</w:t>
            </w:r>
            <w:r w:rsidRPr="00F93C49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93C49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अध्याय</w:t>
            </w:r>
            <w:r w:rsidRPr="00F93C49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</w:p>
          <w:p w14:paraId="48D144C6" w14:textId="70CD8AF7" w:rsidR="00652283" w:rsidRDefault="00F93C49" w:rsidP="005C51C4">
            <w:pPr>
              <w:spacing w:after="0"/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</w:pPr>
            <w:r w:rsidRPr="0092196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Pr="0092196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Sanskriti Ka Paanchva Adhyay)</w:t>
            </w:r>
          </w:p>
        </w:tc>
        <w:tc>
          <w:tcPr>
            <w:tcW w:w="7068" w:type="dxa"/>
          </w:tcPr>
          <w:p w14:paraId="411BD42B" w14:textId="77777777" w:rsidR="00652283" w:rsidRDefault="00F93C49" w:rsidP="00652283">
            <w:pPr>
              <w:spacing w:after="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F93C49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डॉ</w:t>
            </w:r>
            <w:r w:rsidRPr="00F93C49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. </w:t>
            </w:r>
            <w:r w:rsidRPr="00F93C49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प्रभात</w:t>
            </w:r>
            <w:r w:rsidRPr="00F93C49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F93C49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ओझा</w:t>
            </w:r>
          </w:p>
          <w:p w14:paraId="2F2DDFA3" w14:textId="26AE3BE0" w:rsidR="005541AE" w:rsidRPr="000C6C84" w:rsidRDefault="005541AE" w:rsidP="00652283">
            <w:pPr>
              <w:spacing w:after="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5541AE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Dr. Prabhat Ojha</w:t>
            </w:r>
          </w:p>
        </w:tc>
      </w:tr>
      <w:tr w:rsidR="00652283" w14:paraId="3543ABA5" w14:textId="77777777" w:rsidTr="00AA3BD5">
        <w:trPr>
          <w:trHeight w:val="1606"/>
        </w:trPr>
        <w:tc>
          <w:tcPr>
            <w:tcW w:w="11761" w:type="dxa"/>
          </w:tcPr>
          <w:p w14:paraId="6E08A7E2" w14:textId="77777777" w:rsidR="00921964" w:rsidRDefault="00921964" w:rsidP="00921964">
            <w:pPr>
              <w:spacing w:after="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92196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आई</w:t>
            </w:r>
            <w:r w:rsidRPr="0092196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92196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एम</w:t>
            </w:r>
            <w:r w:rsidRPr="0092196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92196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सर्कुलर</w:t>
            </w:r>
            <w:r w:rsidRPr="0092196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92196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कॉफी</w:t>
            </w:r>
            <w:r w:rsidRPr="0092196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92196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टेबल</w:t>
            </w:r>
            <w:r w:rsidRPr="0092196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92196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बुक</w:t>
            </w:r>
            <w:r w:rsidRPr="0092196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</w:p>
          <w:p w14:paraId="3AA0E86B" w14:textId="443F94B5" w:rsidR="00652283" w:rsidRPr="00A97058" w:rsidRDefault="00921964" w:rsidP="00921964">
            <w:pPr>
              <w:spacing w:after="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92196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Pr="0092196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I Am Circular' Coffee Table Book)</w:t>
            </w:r>
          </w:p>
        </w:tc>
        <w:tc>
          <w:tcPr>
            <w:tcW w:w="7068" w:type="dxa"/>
          </w:tcPr>
          <w:p w14:paraId="60554E02" w14:textId="77777777" w:rsidR="00652283" w:rsidRDefault="00921964" w:rsidP="00652283">
            <w:pPr>
              <w:spacing w:after="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92196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सुश्री</w:t>
            </w:r>
            <w:r w:rsidRPr="0092196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92196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शालिनी</w:t>
            </w:r>
            <w:r w:rsidRPr="0092196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92196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गोयल</w:t>
            </w:r>
            <w:r w:rsidRPr="0092196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92196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भल्ला</w:t>
            </w:r>
          </w:p>
          <w:p w14:paraId="2E0B7F44" w14:textId="77777777" w:rsidR="005541AE" w:rsidRDefault="005541AE" w:rsidP="00652283">
            <w:pPr>
              <w:spacing w:after="0"/>
              <w:jc w:val="both"/>
              <w:rPr>
                <w:rFonts w:ascii="Kokila" w:hAnsi="Kokila" w:cs="Kokila"/>
                <w:b/>
                <w:bCs/>
                <w:color w:val="C00000"/>
                <w:sz w:val="88"/>
                <w:szCs w:val="88"/>
              </w:rPr>
            </w:pPr>
            <w:r w:rsidRPr="005541AE">
              <w:rPr>
                <w:rFonts w:ascii="Kokila" w:hAnsi="Kokila" w:cs="Kokila"/>
                <w:b/>
                <w:bCs/>
                <w:color w:val="C00000"/>
                <w:sz w:val="88"/>
                <w:szCs w:val="88"/>
              </w:rPr>
              <w:t>Ms. Shalini Goyal Bhalla</w:t>
            </w:r>
          </w:p>
          <w:p w14:paraId="416A2ED1" w14:textId="77777777" w:rsidR="005C51C4" w:rsidRDefault="005C51C4" w:rsidP="00652283">
            <w:pPr>
              <w:spacing w:after="0"/>
              <w:jc w:val="both"/>
              <w:rPr>
                <w:rFonts w:ascii="Kokila" w:hAnsi="Kokila" w:cs="Kokila"/>
                <w:b/>
                <w:bCs/>
                <w:color w:val="C00000"/>
                <w:sz w:val="88"/>
                <w:szCs w:val="88"/>
              </w:rPr>
            </w:pPr>
          </w:p>
          <w:p w14:paraId="2901631A" w14:textId="0A1E247B" w:rsidR="005C51C4" w:rsidRPr="001F4DB6" w:rsidRDefault="005C51C4" w:rsidP="00652283">
            <w:pPr>
              <w:spacing w:after="0"/>
              <w:jc w:val="both"/>
              <w:rPr>
                <w:rFonts w:ascii="Kokila" w:hAnsi="Kokila" w:cs="Kokila"/>
                <w:b/>
                <w:bCs/>
                <w:color w:val="C00000"/>
                <w:sz w:val="88"/>
                <w:szCs w:val="88"/>
              </w:rPr>
            </w:pPr>
          </w:p>
        </w:tc>
      </w:tr>
      <w:tr w:rsidR="00652283" w14:paraId="2EF61D0B" w14:textId="77777777" w:rsidTr="00E25B5E">
        <w:trPr>
          <w:trHeight w:val="705"/>
        </w:trPr>
        <w:tc>
          <w:tcPr>
            <w:tcW w:w="11761" w:type="dxa"/>
          </w:tcPr>
          <w:p w14:paraId="7109C3A0" w14:textId="77777777" w:rsidR="00A84456" w:rsidRDefault="00921964" w:rsidP="00921964">
            <w:pPr>
              <w:spacing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92196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</w:t>
            </w:r>
            <w:r w:rsidRPr="0092196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92196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चीफ</w:t>
            </w:r>
            <w:r w:rsidRPr="0092196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92196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मिनिस्टर</w:t>
            </w:r>
            <w:r w:rsidRPr="0092196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92196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एंड</w:t>
            </w:r>
            <w:r w:rsidRPr="0092196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92196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</w:t>
            </w:r>
            <w:r w:rsidRPr="0092196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92196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स्पाई</w:t>
            </w:r>
            <w:r w:rsidRPr="0092196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</w:p>
          <w:p w14:paraId="67FAD4B7" w14:textId="364EE46F" w:rsidR="00652283" w:rsidRPr="00A84456" w:rsidRDefault="00921964" w:rsidP="00921964">
            <w:pPr>
              <w:spacing w:line="240" w:lineRule="auto"/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</w:pPr>
            <w:r w:rsidRPr="00A84456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Pr="00A84456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The Chief Minister and the Spy)</w:t>
            </w:r>
          </w:p>
        </w:tc>
        <w:tc>
          <w:tcPr>
            <w:tcW w:w="7068" w:type="dxa"/>
          </w:tcPr>
          <w:p w14:paraId="19BD92A4" w14:textId="77777777" w:rsidR="00652283" w:rsidRDefault="00A84456" w:rsidP="00652283">
            <w:pPr>
              <w:spacing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92196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अमरजीत</w:t>
            </w:r>
            <w:r w:rsidRPr="0092196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92196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सिंह</w:t>
            </w:r>
            <w:r w:rsidRPr="0092196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92196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दुलत</w:t>
            </w:r>
          </w:p>
          <w:p w14:paraId="735C1748" w14:textId="5F93663F" w:rsidR="005541AE" w:rsidRPr="00564ED0" w:rsidRDefault="005541AE" w:rsidP="00652283">
            <w:pPr>
              <w:spacing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5541AE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Amarjeet Singh Dula</w:t>
            </w:r>
          </w:p>
        </w:tc>
      </w:tr>
      <w:tr w:rsidR="00652283" w14:paraId="76DD188F" w14:textId="77777777" w:rsidTr="00E25B5E">
        <w:trPr>
          <w:trHeight w:val="2406"/>
        </w:trPr>
        <w:tc>
          <w:tcPr>
            <w:tcW w:w="11761" w:type="dxa"/>
          </w:tcPr>
          <w:p w14:paraId="694E1C87" w14:textId="77777777" w:rsidR="00A84456" w:rsidRDefault="00A84456" w:rsidP="00A84456">
            <w:pPr>
              <w:spacing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A84456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बुरांशः</w:t>
            </w:r>
            <w:r w:rsidRPr="00A84456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A84456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</w:t>
            </w:r>
            <w:r w:rsidRPr="00A84456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A84456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फ्रेगरेंस</w:t>
            </w:r>
            <w:r w:rsidRPr="00A84456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A84456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ऑफ</w:t>
            </w:r>
            <w:r w:rsidRPr="00A84456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A84456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वईस</w:t>
            </w:r>
            <w:r w:rsidRPr="00A84456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</w:p>
          <w:p w14:paraId="49C8E43F" w14:textId="09D01C09" w:rsidR="00652283" w:rsidRPr="00A84456" w:rsidRDefault="00A84456" w:rsidP="00A84456">
            <w:pPr>
              <w:spacing w:line="240" w:lineRule="auto"/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</w:pPr>
            <w:r w:rsidRPr="00A84456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Pr="00A84456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Buransh: The Fragrance of Words)</w:t>
            </w:r>
          </w:p>
        </w:tc>
        <w:tc>
          <w:tcPr>
            <w:tcW w:w="7068" w:type="dxa"/>
          </w:tcPr>
          <w:p w14:paraId="3951FD37" w14:textId="77777777" w:rsidR="00652283" w:rsidRDefault="00A84456" w:rsidP="00652283">
            <w:pPr>
              <w:spacing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A84456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अनुपमा</w:t>
            </w:r>
            <w:r w:rsidRPr="00A84456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A84456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शर्मा</w:t>
            </w:r>
          </w:p>
          <w:p w14:paraId="1A1370DA" w14:textId="50A3D1DE" w:rsidR="005541AE" w:rsidRPr="001F4DB6" w:rsidRDefault="005541AE" w:rsidP="00652283">
            <w:pPr>
              <w:spacing w:line="240" w:lineRule="auto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  <w:r w:rsidRPr="005541AE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Anupama Sharma</w:t>
            </w:r>
          </w:p>
        </w:tc>
      </w:tr>
      <w:tr w:rsidR="00652283" w14:paraId="3F03FA4C" w14:textId="77777777" w:rsidTr="00AA3BD5">
        <w:trPr>
          <w:trHeight w:val="1649"/>
        </w:trPr>
        <w:tc>
          <w:tcPr>
            <w:tcW w:w="11761" w:type="dxa"/>
          </w:tcPr>
          <w:p w14:paraId="53D7FA5E" w14:textId="77777777" w:rsidR="00284C2E" w:rsidRDefault="00A84456" w:rsidP="00652283">
            <w:pPr>
              <w:spacing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A84456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</w:t>
            </w:r>
            <w:r w:rsidRPr="00A84456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A84456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इंडिया</w:t>
            </w:r>
            <w:r w:rsidRPr="00A84456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A84456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आई</w:t>
            </w:r>
            <w:r w:rsidRPr="00A84456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A84456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सॉ</w:t>
            </w:r>
          </w:p>
          <w:p w14:paraId="07DCA7A4" w14:textId="00ACFCF0" w:rsidR="00652283" w:rsidRPr="00403E61" w:rsidRDefault="00A84456" w:rsidP="00652283">
            <w:pPr>
              <w:spacing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284C2E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Pr="00284C2E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The India I Saw)  </w:t>
            </w:r>
          </w:p>
        </w:tc>
        <w:tc>
          <w:tcPr>
            <w:tcW w:w="7068" w:type="dxa"/>
          </w:tcPr>
          <w:p w14:paraId="0274A0C7" w14:textId="77777777" w:rsidR="00652283" w:rsidRDefault="00284C2E" w:rsidP="00652283">
            <w:pPr>
              <w:spacing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A84456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एस</w:t>
            </w:r>
            <w:r w:rsidRPr="00A84456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. </w:t>
            </w:r>
            <w:r w:rsidRPr="00A84456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अंबुजम्मल</w:t>
            </w:r>
          </w:p>
          <w:p w14:paraId="2EB05D9C" w14:textId="03FD76B7" w:rsidR="005541AE" w:rsidRPr="001F4DB6" w:rsidRDefault="005541AE" w:rsidP="00652283">
            <w:pPr>
              <w:spacing w:line="240" w:lineRule="auto"/>
              <w:rPr>
                <w:rFonts w:ascii="Kokila" w:hAnsi="Kokila" w:cs="Kokila"/>
                <w:b/>
                <w:bCs/>
                <w:color w:val="C00000"/>
                <w:sz w:val="88"/>
                <w:szCs w:val="88"/>
              </w:rPr>
            </w:pPr>
            <w:r w:rsidRPr="005541AE">
              <w:rPr>
                <w:rFonts w:ascii="Kokila" w:hAnsi="Kokila" w:cs="Kokila"/>
                <w:b/>
                <w:bCs/>
                <w:color w:val="C00000"/>
                <w:sz w:val="88"/>
                <w:szCs w:val="88"/>
              </w:rPr>
              <w:t>Ambujammal</w:t>
            </w:r>
          </w:p>
        </w:tc>
      </w:tr>
      <w:bookmarkEnd w:id="5"/>
    </w:tbl>
    <w:p w14:paraId="47BB2614" w14:textId="7A148797" w:rsidR="00333F4E" w:rsidRDefault="00333F4E" w:rsidP="0007080B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47505C5" w14:textId="77777777" w:rsidR="00F328AF" w:rsidRDefault="00F328AF" w:rsidP="00F328AF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5DAD0CB" w14:textId="77777777" w:rsidR="003E7DD3" w:rsidRDefault="003E7DD3" w:rsidP="00F328AF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494E39F" w14:textId="77777777" w:rsidR="003E7DD3" w:rsidRDefault="003E7DD3" w:rsidP="00F328AF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bookmarkEnd w:id="4"/>
    <w:p w14:paraId="77E9311D" w14:textId="480E1E18" w:rsidR="00C41018" w:rsidRPr="003D02D2" w:rsidRDefault="00C41018" w:rsidP="0007080B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</w:pPr>
    </w:p>
    <w:p w14:paraId="60A56299" w14:textId="77777777" w:rsidR="00C41018" w:rsidRDefault="00C41018" w:rsidP="0007080B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706B472A" w14:textId="48D6D43A" w:rsidR="001A40A8" w:rsidRPr="00FF2E69" w:rsidRDefault="001A40A8" w:rsidP="00FF2E69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  <w:r w:rsidRPr="00FF2E69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One Liner Revision</w:t>
      </w:r>
    </w:p>
    <w:p w14:paraId="74CD7BEC" w14:textId="7CAC5E17" w:rsidR="00C03487" w:rsidRPr="00FF2E69" w:rsidRDefault="00FF2E69" w:rsidP="00FF2E69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val="en-IN" w:bidi="hi-IN"/>
        </w:rPr>
      </w:pPr>
      <w:r w:rsidRPr="00FF2E69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  <w:t>0</w:t>
      </w:r>
      <w:r w:rsidR="0086673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  <w:t>9</w:t>
      </w:r>
      <w:r w:rsidRPr="00FF2E69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  <w:t xml:space="preserve"> SEPTEMBER 2025</w:t>
      </w:r>
    </w:p>
    <w:p w14:paraId="4A958AEB" w14:textId="77777777" w:rsidR="00C03487" w:rsidRDefault="00C03487" w:rsidP="0007080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val="en-IN" w:bidi="hi-IN"/>
        </w:rPr>
      </w:pPr>
    </w:p>
    <w:p w14:paraId="4EA1E5A8" w14:textId="77777777" w:rsidR="00CD5401" w:rsidRPr="00CD5401" w:rsidRDefault="00CD5401" w:rsidP="00CD540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val="en-IN" w:bidi="hi-IN"/>
        </w:rPr>
      </w:pPr>
    </w:p>
    <w:p w14:paraId="77E3FFD1" w14:textId="77777777" w:rsidR="000720F0" w:rsidRPr="000720F0" w:rsidRDefault="000720F0" w:rsidP="000720F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76"/>
          <w:szCs w:val="76"/>
          <w:lang w:val="en-IN" w:bidi="hi-IN"/>
        </w:rPr>
      </w:pPr>
    </w:p>
    <w:p w14:paraId="1050C1E5" w14:textId="77777777" w:rsidR="00A6065A" w:rsidRPr="00A6065A" w:rsidRDefault="00A6065A" w:rsidP="00A6065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400EB6F6" w14:textId="77777777" w:rsidR="008F0869" w:rsidRPr="008F0869" w:rsidRDefault="008F0869" w:rsidP="008F086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76C4DDD2" w14:textId="539921B5" w:rsidR="00426729" w:rsidRDefault="00426729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1.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दिवंगत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संकर्षण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ठाकुर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कौन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थे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पत्रकार</w:t>
      </w:r>
      <w:r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</w:p>
    <w:p w14:paraId="72A8F253" w14:textId="085C5B9A" w:rsidR="0086673B" w:rsidRDefault="0086673B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426729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Who was Sankarshan Thakur who died recently?  </w:t>
      </w:r>
      <w:r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Journalist</w:t>
      </w:r>
    </w:p>
    <w:p w14:paraId="5A32D8E4" w14:textId="77777777" w:rsidR="00426729" w:rsidRDefault="00426729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7DB44A0F" w14:textId="34C848F3" w:rsidR="00426729" w:rsidRDefault="00426729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2.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मनाये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गए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विश्व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ड्यूशेन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मस्कुलर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डिस्ट्रॉफी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दिवस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2025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थीम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क्या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परिवार</w:t>
      </w:r>
      <w:r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: </w:t>
      </w:r>
      <w:r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देखभाल</w:t>
      </w:r>
      <w:r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</w:t>
      </w:r>
      <w:r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केंद्र</w:t>
      </w:r>
    </w:p>
    <w:p w14:paraId="54D3630B" w14:textId="332EF1B0" w:rsidR="0086673B" w:rsidRDefault="0086673B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426729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What is the theme of the recently celebrated World Duchenne Muscular Dystrophy Day 2025?</w:t>
      </w:r>
      <w:r w:rsidR="00426729" w:rsidRPr="00426729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Family: the centre of care</w:t>
      </w:r>
    </w:p>
    <w:p w14:paraId="2AFAAE20" w14:textId="6DF6DC83" w:rsidR="00426729" w:rsidRDefault="00426729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32767418" w14:textId="055082C8" w:rsidR="00426729" w:rsidRDefault="00426729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7CB5DFC2" w14:textId="68562304" w:rsidR="00426729" w:rsidRDefault="00426729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5463FBCA" w14:textId="5B59FB31" w:rsidR="00426729" w:rsidRDefault="00426729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3.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28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वें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यूनिवर्सल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पोस्टल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कांग्रेस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भारत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प्रतिनिधित्व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कौन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कर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रहे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हैं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ज्योतिरादित्य</w:t>
      </w:r>
      <w:r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एम</w:t>
      </w:r>
      <w:r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. </w:t>
      </w:r>
      <w:r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सिंधिया</w:t>
      </w:r>
    </w:p>
    <w:p w14:paraId="4237785B" w14:textId="0E561C12" w:rsidR="0086673B" w:rsidRDefault="0086673B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426729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Who is representing India in the recent 28th Universal Postal Congress?</w:t>
      </w:r>
      <w:r w:rsidR="00426729" w:rsidRPr="00426729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Jyotiraditya M. Scindia</w:t>
      </w:r>
    </w:p>
    <w:p w14:paraId="05B8E85C" w14:textId="77777777" w:rsidR="00EC52B3" w:rsidRDefault="00EC52B3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30321E46" w14:textId="612FE6DF" w:rsidR="00B15D74" w:rsidRDefault="00426729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bookmarkStart w:id="6" w:name="_GoBack"/>
      <w:bookmarkEnd w:id="6"/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4.</w:t>
      </w:r>
      <w:r w:rsidR="00B15D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प्रधानमंत्री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नरेंद्र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मोदी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संयुक्त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कमांडर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सम्मेलन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(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CCC) 2025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उद्घाटन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कहाँ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करेंगे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="00B15D74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कोलकाता</w:t>
      </w:r>
      <w:r w:rsidR="00B15D74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</w:p>
    <w:p w14:paraId="6D4DDC28" w14:textId="42343243" w:rsidR="0086673B" w:rsidRPr="0086673B" w:rsidRDefault="0086673B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B15D74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Where will Prime Minister Narendra Modi inaugurate the Combined Commanders' Conference (CCC) 2025 </w:t>
      </w:r>
      <w:proofErr w:type="gramStart"/>
      <w:r w:rsidRPr="00B15D74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recently?</w:t>
      </w:r>
      <w:r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Kolkata</w:t>
      </w:r>
      <w:proofErr w:type="gramEnd"/>
      <w:r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 </w:t>
      </w:r>
    </w:p>
    <w:p w14:paraId="796918E8" w14:textId="77777777" w:rsidR="00B15D74" w:rsidRDefault="00B15D74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5DF08D30" w14:textId="5208466A" w:rsidR="00B15D74" w:rsidRDefault="00B15D74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5.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भारतीय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पुरुष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हॉकी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टीम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ने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एशिया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कप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हॉकी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2025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कौन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>-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सा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स्थान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हासिल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किया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पहला</w:t>
      </w:r>
    </w:p>
    <w:p w14:paraId="78B4C524" w14:textId="5CB281C0" w:rsidR="0086673B" w:rsidRDefault="0086673B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B15D74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Recently, which position has the Indian men's hockey team achieved in Asia Cup Hockey 2025</w:t>
      </w:r>
      <w:r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?</w:t>
      </w:r>
      <w:r w:rsidR="00B15D7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First</w:t>
      </w:r>
    </w:p>
    <w:p w14:paraId="4728976A" w14:textId="7B45903A" w:rsidR="00B15D74" w:rsidRDefault="00B15D74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02FEB790" w14:textId="30B4BB93" w:rsidR="00B15D74" w:rsidRDefault="00B15D74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6.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आयोजित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FIVB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महिला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विश्व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चैम्पियनशिप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2025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विजेता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टीम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कौन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रही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इटली</w:t>
      </w:r>
    </w:p>
    <w:p w14:paraId="1AC20D00" w14:textId="5490D288" w:rsidR="0086673B" w:rsidRPr="0086673B" w:rsidRDefault="0086673B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B15D74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Which team was the winner of the recently held FIVB Women's World Championship 2025?</w:t>
      </w:r>
      <w:r w:rsidR="00B15D74" w:rsidRPr="00B15D74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Italy</w:t>
      </w:r>
    </w:p>
    <w:p w14:paraId="5D74025C" w14:textId="77777777" w:rsidR="00B15D74" w:rsidRDefault="00B15D74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4F4F9224" w14:textId="77777777" w:rsidR="00B15D74" w:rsidRDefault="00B15D74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7.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यूएस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ओपन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2025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पुरुष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एकल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खिताब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किसने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जीता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?</w:t>
      </w:r>
    </w:p>
    <w:p w14:paraId="560B850A" w14:textId="3AA64060" w:rsidR="00B15D74" w:rsidRDefault="00B15D74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कार्लोस</w:t>
      </w:r>
      <w:r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अल्काराज़</w:t>
      </w:r>
    </w:p>
    <w:p w14:paraId="2E8F2D23" w14:textId="409CAFA8" w:rsidR="0086673B" w:rsidRPr="00B15D74" w:rsidRDefault="0086673B" w:rsidP="0086673B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</w:pPr>
      <w:r w:rsidRPr="00B15D74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Who has recently won the US Open 2025 men's singles title?</w:t>
      </w:r>
    </w:p>
    <w:p w14:paraId="3D9B9CF3" w14:textId="54BD44CF" w:rsidR="0086673B" w:rsidRDefault="0086673B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Carlos Alcaraz</w:t>
      </w:r>
    </w:p>
    <w:p w14:paraId="7C058C37" w14:textId="77777777" w:rsidR="00B15D74" w:rsidRDefault="00B15D74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67196825" w14:textId="76855EDE" w:rsidR="00B15D74" w:rsidRDefault="00B15D74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8.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पयिप्पड़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बोट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रेस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2025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कहाँ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आयोजित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जा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रही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केरल</w:t>
      </w:r>
    </w:p>
    <w:p w14:paraId="6F758D44" w14:textId="7E39F57F" w:rsidR="0086673B" w:rsidRPr="0086673B" w:rsidRDefault="0086673B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B15D74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Where is the Payippad Boat Race 2025 being held recently?</w:t>
      </w:r>
      <w:r w:rsidR="00B15D74" w:rsidRPr="00B15D74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Kerala</w:t>
      </w:r>
    </w:p>
    <w:p w14:paraId="303B6414" w14:textId="77777777" w:rsidR="00B15D74" w:rsidRDefault="00B15D74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1AEED3F8" w14:textId="77777777" w:rsidR="00B15D74" w:rsidRDefault="00B15D74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4A2186A3" w14:textId="77777777" w:rsidR="00B15D74" w:rsidRDefault="00B15D74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2484206F" w14:textId="132AB395" w:rsidR="00B15D74" w:rsidRDefault="00B15D74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9.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सुप्रीम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कोर्ट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ने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किस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राज्य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मतदाता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सूची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संशोधन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लिए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आधार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को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12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वें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पहचान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दस्तावेज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के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रूप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अनुमति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दी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बिहार</w:t>
      </w:r>
    </w:p>
    <w:p w14:paraId="273DF473" w14:textId="0CE5EDC0" w:rsidR="0086673B" w:rsidRDefault="0086673B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B15D74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Recently in which state the Supreme Court has allowed Aadhaar as the 12th identity document for voter list amendment?</w:t>
      </w:r>
      <w:r w:rsidR="00B15D74" w:rsidRPr="00B15D74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Bihar </w:t>
      </w:r>
    </w:p>
    <w:p w14:paraId="6BDE93B9" w14:textId="54D60A28" w:rsidR="00B15D74" w:rsidRDefault="00B15D74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3A9D8748" w14:textId="77777777" w:rsidR="00C31212" w:rsidRDefault="00C31212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10.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स्केचर्स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ने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अपना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नया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ब्रांड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एंबेसडर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किसे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घोषित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किया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</w:p>
    <w:p w14:paraId="2832AA81" w14:textId="5A1389E2" w:rsidR="00C31212" w:rsidRDefault="00C31212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मोहम्मद</w:t>
      </w:r>
      <w:r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सिराज</w:t>
      </w:r>
    </w:p>
    <w:p w14:paraId="08C758DB" w14:textId="4F82701B" w:rsidR="0086673B" w:rsidRPr="0086673B" w:rsidRDefault="0086673B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C31212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Who has Skechers recently announced as its new brand ambassador?</w:t>
      </w:r>
      <w:r w:rsidR="00C31212" w:rsidRPr="00C31212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proofErr w:type="gramStart"/>
      <w:r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Mohammed</w:t>
      </w:r>
      <w:proofErr w:type="gramEnd"/>
      <w:r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Siraj</w:t>
      </w:r>
    </w:p>
    <w:p w14:paraId="627A1C0D" w14:textId="4D6EF18B" w:rsidR="00C31212" w:rsidRDefault="00C31212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11.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"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भोगेश्वर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बरुआ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राष्ट्रीय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खेल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पुरस्कार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"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शुरुआत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किस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राज्य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गई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असम</w:t>
      </w:r>
    </w:p>
    <w:p w14:paraId="532A11CB" w14:textId="58E8F8CC" w:rsidR="0086673B" w:rsidRDefault="0086673B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453736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In which state has the "Bhogeshwar Barua National Sports Award" been started recently?</w:t>
      </w:r>
      <w:r w:rsidR="00C31212" w:rsidRPr="00453736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Assam</w:t>
      </w:r>
    </w:p>
    <w:p w14:paraId="7C9D84B2" w14:textId="77777777" w:rsidR="00453736" w:rsidRPr="0086673B" w:rsidRDefault="00453736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2F05B04E" w14:textId="3BAA0B02" w:rsidR="00453736" w:rsidRDefault="00453736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12.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चर्चित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"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द्रुज़्बा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तेल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पाइपलाइन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"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कहाँ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स्थित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?</w:t>
      </w:r>
      <w:r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रूस</w:t>
      </w:r>
    </w:p>
    <w:p w14:paraId="59FE9360" w14:textId="08495EFB" w:rsidR="0086673B" w:rsidRPr="00453736" w:rsidRDefault="0086673B" w:rsidP="0086673B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</w:pPr>
      <w:r w:rsidRPr="00453736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Where is the recently discussed "Druzhba oil pipeline" located?</w:t>
      </w:r>
    </w:p>
    <w:p w14:paraId="03D58F39" w14:textId="05751144" w:rsidR="0086673B" w:rsidRDefault="0086673B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Russia</w:t>
      </w:r>
    </w:p>
    <w:p w14:paraId="77240064" w14:textId="77777777" w:rsidR="00453736" w:rsidRPr="0086673B" w:rsidRDefault="00453736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1947FF38" w14:textId="327A905A" w:rsidR="00453736" w:rsidRDefault="00453736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13.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किस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राज्य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देबरीगढ़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वन्यजीव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अभयारण्य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भारत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नया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बाघ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अभयारण्य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proofErr w:type="gramStart"/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बनेगा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?</w:t>
      </w:r>
      <w:proofErr w:type="gramEnd"/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ओडिशा</w:t>
      </w:r>
    </w:p>
    <w:p w14:paraId="5F276706" w14:textId="1097D53F" w:rsidR="0086673B" w:rsidRDefault="0086673B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453736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Recently, Debrigarh Wildlife Sanctuary of which state will become India's new tiger reserve?</w:t>
      </w:r>
      <w:r w:rsidR="00453736" w:rsidRPr="00453736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 </w:t>
      </w:r>
      <w:r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Odisha</w:t>
      </w:r>
    </w:p>
    <w:p w14:paraId="2BDC946D" w14:textId="77777777" w:rsidR="00453736" w:rsidRPr="0086673B" w:rsidRDefault="00453736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0649E6C9" w14:textId="7983753B" w:rsidR="00453736" w:rsidRDefault="00453736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14.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तमिलनाडु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आत्म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>-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सम्मान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आंदोलन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100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वीं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वर्षगांठ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मनाई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गई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-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इस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आंदोलन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शुरुआत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किसने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थी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?</w:t>
      </w:r>
      <w:r w:rsidRPr="00453736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ई</w:t>
      </w:r>
      <w:r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. </w:t>
      </w:r>
      <w:r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वी</w:t>
      </w:r>
      <w:r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. </w:t>
      </w:r>
      <w:r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रामासामी</w:t>
      </w:r>
    </w:p>
    <w:p w14:paraId="3036E35A" w14:textId="1E06B59E" w:rsidR="0086673B" w:rsidRPr="0086673B" w:rsidRDefault="0086673B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453736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Recently the 100th anniversary of the Self-Respect Movement was celebrated in Tamil Nadu -who started this movement?  </w:t>
      </w:r>
      <w:r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E. V. Ramasamy</w:t>
      </w:r>
    </w:p>
    <w:p w14:paraId="2F4BE026" w14:textId="13F005FE" w:rsidR="00453736" w:rsidRDefault="00453736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15.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माउंट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फूजी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पर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चढ़ने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वाले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सबसे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बुज़ुर्ल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व्यक्ति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कौन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बने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हैं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? </w:t>
      </w:r>
      <w:r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कोकिची</w:t>
      </w:r>
      <w:r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अकुज़ावा</w:t>
      </w:r>
      <w:r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ab/>
      </w:r>
    </w:p>
    <w:p w14:paraId="0D54D3B9" w14:textId="75B802AF" w:rsidR="0086673B" w:rsidRPr="00453736" w:rsidRDefault="0086673B" w:rsidP="0086673B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</w:pPr>
      <w:r w:rsidRPr="00453736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>Who has recently become the oldest person to climb Mount Fuji?</w:t>
      </w:r>
    </w:p>
    <w:p w14:paraId="5C196CE0" w14:textId="7A228B01" w:rsidR="0086673B" w:rsidRDefault="0086673B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Kokichi Akuzawa</w:t>
      </w:r>
    </w:p>
    <w:p w14:paraId="5ABBA1A0" w14:textId="77777777" w:rsidR="00453736" w:rsidRDefault="00453736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6B672B4C" w14:textId="02728B59" w:rsidR="00453736" w:rsidRDefault="00453736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16.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हाल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ही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में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किस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राज्य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बोडोलैंड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भूमि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रिकॉर्ड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को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डिजिटल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करने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वाला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देश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का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पहला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जनजातीय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परिषद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बन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गया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="0086673B"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है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>?</w:t>
      </w:r>
      <w:r w:rsidRPr="00453736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 xml:space="preserve"> </w:t>
      </w:r>
      <w:r w:rsidRPr="0086673B">
        <w:rPr>
          <w:rFonts w:ascii="Kokila" w:hAnsi="Kokila" w:cs="Kokila" w:hint="cs"/>
          <w:b/>
          <w:bCs/>
          <w:color w:val="000066"/>
          <w:sz w:val="84"/>
          <w:szCs w:val="84"/>
          <w:cs/>
          <w:lang w:val="en-IN" w:bidi="hi-IN"/>
        </w:rPr>
        <w:t>असम</w:t>
      </w:r>
      <w:r w:rsidR="0086673B"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ab/>
      </w:r>
    </w:p>
    <w:p w14:paraId="1D623701" w14:textId="1EF7DB22" w:rsidR="0086673B" w:rsidRPr="0086673B" w:rsidRDefault="0086673B" w:rsidP="0086673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  <w:r w:rsidRPr="00453736">
        <w:rPr>
          <w:rFonts w:ascii="Kokila" w:hAnsi="Kokila" w:cs="Kokila"/>
          <w:b/>
          <w:bCs/>
          <w:color w:val="C00000"/>
          <w:sz w:val="84"/>
          <w:szCs w:val="84"/>
          <w:lang w:val="en-IN" w:bidi="hi-IN"/>
        </w:rPr>
        <w:t xml:space="preserve">Recently, Bodoland of which state has become the first tribal council in the country to digitize land records? </w:t>
      </w:r>
      <w:r w:rsidRPr="0086673B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Assam </w:t>
      </w:r>
    </w:p>
    <w:p w14:paraId="7DBB6520" w14:textId="192379C2" w:rsidR="006B5121" w:rsidRDefault="006B5121" w:rsidP="008F086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700E739B" w14:textId="667AB597" w:rsidR="00DC6F13" w:rsidRPr="009D3735" w:rsidRDefault="003F1FFB" w:rsidP="003F1FFB">
      <w:pPr>
        <w:jc w:val="both"/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bidi="hi-IN"/>
        </w:rPr>
      </w:pPr>
      <w:r w:rsidRPr="009D3735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महत्त्वपूर्ण</w:t>
      </w:r>
      <w:r w:rsidRPr="009D3735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</w:t>
      </w:r>
      <w:r w:rsidRPr="009D3735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संविधान</w:t>
      </w:r>
      <w:r w:rsidRPr="009D3735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</w:t>
      </w:r>
      <w:r w:rsidRPr="009D3735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संशोधन</w:t>
      </w:r>
      <w:r w:rsidRPr="009D3735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bidi="hi-IN"/>
        </w:rPr>
        <w:t xml:space="preserve"> Important Constitutional Amendments</w:t>
      </w:r>
    </w:p>
    <w:p w14:paraId="02F51635" w14:textId="77777777" w:rsidR="00AE69D1" w:rsidRPr="00AE69D1" w:rsidRDefault="00AE69D1" w:rsidP="00AE69D1">
      <w:pPr>
        <w:jc w:val="both"/>
        <w:rPr>
          <w:rFonts w:ascii="Kokila" w:hAnsi="Kokila" w:cs="Kokila"/>
          <w:b/>
          <w:bCs/>
          <w:color w:val="000066"/>
          <w:sz w:val="84"/>
          <w:szCs w:val="84"/>
        </w:rPr>
      </w:pPr>
      <w:r w:rsidRPr="00AE69D1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संविधान</w:t>
      </w:r>
      <w:r w:rsidRPr="00AE69D1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संशोधन</w:t>
      </w:r>
      <w:r w:rsidRPr="00AE69D1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</w:rPr>
        <w:t>, 1951:-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यह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संविधान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पहला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संशोधन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था।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इसमें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एक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नवीन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अर्थात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/>
          <w:b/>
          <w:bCs/>
          <w:color w:val="000066"/>
          <w:sz w:val="84"/>
          <w:szCs w:val="84"/>
        </w:rPr>
        <w:t>'9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वीं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अनुसूची</w:t>
      </w:r>
      <w:r w:rsidRPr="00AE69D1">
        <w:rPr>
          <w:rFonts w:ascii="Kokila" w:hAnsi="Kokila" w:cs="Kokila"/>
          <w:b/>
          <w:bCs/>
          <w:color w:val="000066"/>
          <w:sz w:val="84"/>
          <w:szCs w:val="84"/>
        </w:rPr>
        <w:t xml:space="preserve">'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जोड़ी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गई।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इसमें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भूमि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अधिग्रहण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तथा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भूमि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सुधार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से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जुड़े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आवश्यक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कानून</w:t>
      </w:r>
      <w:r w:rsidRPr="00AE69D1">
        <w:rPr>
          <w:rFonts w:ascii="Kokila" w:hAnsi="Kokila" w:cs="Kokila"/>
          <w:b/>
          <w:bCs/>
          <w:color w:val="000066"/>
          <w:sz w:val="84"/>
          <w:szCs w:val="84"/>
        </w:rPr>
        <w:t xml:space="preserve">,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जोड़े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गए।</w:t>
      </w:r>
    </w:p>
    <w:p w14:paraId="0F61AF8C" w14:textId="77777777" w:rsidR="00AE69D1" w:rsidRPr="00AE69D1" w:rsidRDefault="00AE69D1" w:rsidP="00AE69D1">
      <w:pPr>
        <w:jc w:val="both"/>
        <w:rPr>
          <w:rFonts w:ascii="Kokila" w:hAnsi="Kokila" w:cs="Kokila"/>
          <w:b/>
          <w:bCs/>
          <w:color w:val="000066"/>
          <w:sz w:val="84"/>
          <w:szCs w:val="84"/>
        </w:rPr>
      </w:pP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आर्थिक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और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सामाजिक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रूप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से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पिछड़े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वर्गों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के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उत्थान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के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लिए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राज्यों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को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शक्ति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प्रदान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की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गई।</w:t>
      </w:r>
    </w:p>
    <w:p w14:paraId="31983B7F" w14:textId="77777777" w:rsidR="00AE69D1" w:rsidRPr="00AE69D1" w:rsidRDefault="00AE69D1" w:rsidP="00AE69D1">
      <w:pPr>
        <w:jc w:val="both"/>
        <w:rPr>
          <w:rFonts w:ascii="Kokila" w:hAnsi="Kokila" w:cs="Kokila"/>
          <w:b/>
          <w:bCs/>
          <w:color w:val="000066"/>
          <w:sz w:val="84"/>
          <w:szCs w:val="84"/>
        </w:rPr>
      </w:pP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अनुच्छेद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/>
          <w:b/>
          <w:bCs/>
          <w:color w:val="000066"/>
          <w:sz w:val="84"/>
          <w:szCs w:val="84"/>
        </w:rPr>
        <w:t>31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दो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भाग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/>
          <w:b/>
          <w:bCs/>
          <w:color w:val="000066"/>
          <w:sz w:val="84"/>
          <w:szCs w:val="84"/>
        </w:rPr>
        <w:t>31 (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)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और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/>
          <w:b/>
          <w:bCs/>
          <w:color w:val="000066"/>
          <w:sz w:val="84"/>
          <w:szCs w:val="84"/>
        </w:rPr>
        <w:t>31 (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ख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)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जोड़े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गये।</w:t>
      </w:r>
    </w:p>
    <w:p w14:paraId="382F3301" w14:textId="56560BDD" w:rsidR="00AE69D1" w:rsidRDefault="00AE69D1" w:rsidP="00AE69D1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कानून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की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रक्षा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के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लिए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संपत्ति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अधिग्रहण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आदि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की</w:t>
      </w:r>
      <w:r w:rsidRPr="00AE69D1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AE69D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व्यवस्था।</w:t>
      </w:r>
    </w:p>
    <w:p w14:paraId="3E1209C9" w14:textId="550E2F19" w:rsidR="00BD3207" w:rsidRDefault="00BD3207" w:rsidP="00AE69D1">
      <w:pPr>
        <w:jc w:val="both"/>
        <w:rPr>
          <w:rFonts w:ascii="Kokila" w:hAnsi="Kokila" w:cs="Kokila"/>
          <w:b/>
          <w:bCs/>
          <w:color w:val="000066"/>
          <w:sz w:val="84"/>
          <w:szCs w:val="84"/>
        </w:rPr>
      </w:pPr>
    </w:p>
    <w:p w14:paraId="4476DF81" w14:textId="77777777" w:rsidR="00BD3207" w:rsidRPr="00BD3207" w:rsidRDefault="00BD3207" w:rsidP="00BD3207">
      <w:pPr>
        <w:jc w:val="both"/>
        <w:rPr>
          <w:rFonts w:ascii="Kokila" w:hAnsi="Kokila" w:cs="Kokila"/>
          <w:b/>
          <w:bCs/>
          <w:color w:val="000066"/>
          <w:sz w:val="84"/>
          <w:szCs w:val="84"/>
        </w:rPr>
      </w:pPr>
      <w:r w:rsidRPr="00BD3207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</w:rPr>
        <w:t>Constitutional Amendment, 1951:</w:t>
      </w:r>
      <w:r w:rsidRPr="00BD3207">
        <w:rPr>
          <w:rFonts w:ascii="Kokila" w:hAnsi="Kokila" w:cs="Kokila"/>
          <w:b/>
          <w:bCs/>
          <w:color w:val="FFFFFF" w:themeColor="background1"/>
          <w:sz w:val="84"/>
          <w:szCs w:val="84"/>
        </w:rPr>
        <w:t xml:space="preserve"> </w:t>
      </w:r>
      <w:r w:rsidRPr="00BD3207">
        <w:rPr>
          <w:rFonts w:ascii="Kokila" w:hAnsi="Kokila" w:cs="Kokila"/>
          <w:b/>
          <w:bCs/>
          <w:color w:val="000066"/>
          <w:sz w:val="84"/>
          <w:szCs w:val="84"/>
        </w:rPr>
        <w:t>This was the first amendment to the Constitution. A new schedule, the 9th Schedule, was added. It included essential laws related to land acquisition and land reform.</w:t>
      </w:r>
    </w:p>
    <w:p w14:paraId="1F691FA6" w14:textId="77777777" w:rsidR="00BD3207" w:rsidRPr="00BD3207" w:rsidRDefault="00BD3207" w:rsidP="00BD3207">
      <w:pPr>
        <w:jc w:val="both"/>
        <w:rPr>
          <w:rFonts w:ascii="Kokila" w:hAnsi="Kokila" w:cs="Kokila"/>
          <w:b/>
          <w:bCs/>
          <w:color w:val="000066"/>
          <w:sz w:val="84"/>
          <w:szCs w:val="84"/>
        </w:rPr>
      </w:pPr>
      <w:r w:rsidRPr="00BD3207">
        <w:rPr>
          <w:rFonts w:ascii="Kokila" w:hAnsi="Kokila" w:cs="Kokila"/>
          <w:b/>
          <w:bCs/>
          <w:color w:val="000066"/>
          <w:sz w:val="84"/>
          <w:szCs w:val="84"/>
        </w:rPr>
        <w:t>States were empowered to uplift economically and socially backward classes.</w:t>
      </w:r>
    </w:p>
    <w:p w14:paraId="1EEFD73B" w14:textId="77777777" w:rsidR="00BD3207" w:rsidRPr="00BD3207" w:rsidRDefault="00BD3207" w:rsidP="00BD3207">
      <w:pPr>
        <w:jc w:val="both"/>
        <w:rPr>
          <w:rFonts w:ascii="Kokila" w:hAnsi="Kokila" w:cs="Kokila"/>
          <w:b/>
          <w:bCs/>
          <w:color w:val="000066"/>
          <w:sz w:val="84"/>
          <w:szCs w:val="84"/>
        </w:rPr>
      </w:pPr>
      <w:r w:rsidRPr="00BD3207">
        <w:rPr>
          <w:rFonts w:ascii="Kokila" w:hAnsi="Kokila" w:cs="Kokila"/>
          <w:b/>
          <w:bCs/>
          <w:color w:val="000066"/>
          <w:sz w:val="84"/>
          <w:szCs w:val="84"/>
        </w:rPr>
        <w:t>Two sections, 31(a) and 31(b), were added to Article 31.</w:t>
      </w:r>
    </w:p>
    <w:p w14:paraId="1C31AC13" w14:textId="7220C78D" w:rsidR="00BD3207" w:rsidRDefault="00BD3207" w:rsidP="00BD3207">
      <w:pPr>
        <w:jc w:val="both"/>
        <w:rPr>
          <w:rFonts w:ascii="Kokila" w:hAnsi="Kokila" w:cs="Kokila"/>
          <w:b/>
          <w:bCs/>
          <w:color w:val="000066"/>
          <w:sz w:val="84"/>
          <w:szCs w:val="84"/>
        </w:rPr>
      </w:pPr>
      <w:r w:rsidRPr="00BD3207">
        <w:rPr>
          <w:rFonts w:ascii="Kokila" w:hAnsi="Kokila" w:cs="Kokila"/>
          <w:b/>
          <w:bCs/>
          <w:color w:val="000066"/>
          <w:sz w:val="84"/>
          <w:szCs w:val="84"/>
        </w:rPr>
        <w:t>Provisions for property acquisition and other legal protections were made.</w:t>
      </w:r>
    </w:p>
    <w:p w14:paraId="05C48C3A" w14:textId="77777777" w:rsidR="00AE69D1" w:rsidRPr="00AE69D1" w:rsidRDefault="00AE69D1" w:rsidP="00AE69D1">
      <w:pPr>
        <w:jc w:val="both"/>
        <w:rPr>
          <w:rFonts w:ascii="Kokila" w:hAnsi="Kokila" w:cs="Kokila"/>
          <w:b/>
          <w:bCs/>
          <w:color w:val="000066"/>
          <w:sz w:val="84"/>
          <w:szCs w:val="84"/>
        </w:rPr>
      </w:pPr>
    </w:p>
    <w:p w14:paraId="538F4DB1" w14:textId="759AC1A1" w:rsidR="00D34B93" w:rsidRDefault="00D34B93" w:rsidP="00D34B93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D34B93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10</w:t>
      </w:r>
      <w:r w:rsidRPr="00D34B93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वाँ</w:t>
      </w:r>
      <w:r w:rsidRPr="00D34B93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संविधान</w:t>
      </w:r>
      <w:r w:rsidRPr="00D34B93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संशोधन</w:t>
      </w:r>
      <w:r w:rsidRPr="00D34B93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अधिनियम</w:t>
      </w:r>
      <w:r w:rsidRPr="00D34B93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, </w:t>
      </w:r>
      <w:proofErr w:type="gramStart"/>
      <w:r w:rsidRPr="00D34B93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1961:-</w:t>
      </w:r>
      <w:proofErr w:type="gramEnd"/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संविधान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संशोधन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द्वारा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दादर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नागर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हवेली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भारतीय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संघ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हिस्सा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बना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लिया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गया।</w:t>
      </w:r>
    </w:p>
    <w:p w14:paraId="4D033BBE" w14:textId="7AD6C88F" w:rsidR="00E92B50" w:rsidRPr="00D34B93" w:rsidRDefault="00E92B50" w:rsidP="00D34B93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92B50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10th Constitutional Amendment Act, 1961:</w:t>
      </w:r>
      <w:r w:rsidRPr="00E92B50"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  <w:t xml:space="preserve"> </w:t>
      </w:r>
      <w:r w:rsidRPr="00E92B50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This constitutional amendment made Dadra and Nagar Haveli a part of the Indian Union.</w:t>
      </w:r>
    </w:p>
    <w:p w14:paraId="19E8C60C" w14:textId="77777777" w:rsidR="00E92B50" w:rsidRDefault="00E92B50" w:rsidP="00D34B93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416C714" w14:textId="77777777" w:rsidR="00E92B50" w:rsidRDefault="00E92B50" w:rsidP="00D34B93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7EFD670" w14:textId="12027A34" w:rsidR="00AE69D1" w:rsidRDefault="00D34B93" w:rsidP="00D34B93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D320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12</w:t>
      </w:r>
      <w:r w:rsidRPr="00BD320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वाँ</w:t>
      </w:r>
      <w:r w:rsidRPr="00BD320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BD320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संविधान</w:t>
      </w:r>
      <w:r w:rsidRPr="00BD320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BD320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संशोधन</w:t>
      </w:r>
      <w:r w:rsidRPr="00BD320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BD320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अधिनियम</w:t>
      </w:r>
      <w:r w:rsidRPr="00BD320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, </w:t>
      </w:r>
      <w:proofErr w:type="gramStart"/>
      <w:r w:rsidRPr="00BD320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1962</w:t>
      </w:r>
      <w:r w:rsidR="00BD3207" w:rsidRPr="00BD320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:-</w:t>
      </w:r>
      <w:proofErr w:type="gramEnd"/>
      <w:r w:rsidR="00BD320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संविधान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संशोधन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अधिनियम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द्वारा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पहली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अनुसूची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संशोधन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करके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गोवा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दमन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एवं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द्वीव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अंग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बनाया</w:t>
      </w:r>
      <w:r w:rsidRPr="00D34B9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34B9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गया।</w:t>
      </w:r>
    </w:p>
    <w:p w14:paraId="4B6253E3" w14:textId="3B875C48" w:rsidR="00E92B50" w:rsidRDefault="00E92B50" w:rsidP="00D34B93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92B50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12th Constitutional Amendment Act, 1962:</w:t>
      </w:r>
      <w:r w:rsidRPr="00E92B50"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  <w:t xml:space="preserve"> </w:t>
      </w:r>
      <w:r w:rsidRPr="00E92B50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This constitutional amendment amended the First Schedule and made Goa, Daman and Diu a part of India.</w:t>
      </w:r>
    </w:p>
    <w:p w14:paraId="23156C92" w14:textId="77777777" w:rsidR="007259AE" w:rsidRDefault="007259AE" w:rsidP="00BD3207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A445D79" w14:textId="77777777" w:rsidR="007259AE" w:rsidRDefault="007259AE" w:rsidP="00BD3207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73A3E13C" w14:textId="77777777" w:rsidR="007259AE" w:rsidRDefault="007259AE" w:rsidP="00BD3207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09648B9" w14:textId="7BC29A3C" w:rsidR="00BD3207" w:rsidRPr="00BD3207" w:rsidRDefault="00BD3207" w:rsidP="00BD3207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D320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13</w:t>
      </w:r>
      <w:r w:rsidRPr="00BD320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वाँ</w:t>
      </w:r>
      <w:r w:rsidRPr="00BD320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BD320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संविधान</w:t>
      </w:r>
      <w:r w:rsidRPr="00BD320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BD320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संशोधन</w:t>
      </w:r>
      <w:r w:rsidRPr="00BD320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BD320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अधिनियम</w:t>
      </w:r>
      <w:r w:rsidRPr="00BD320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, 1962</w:t>
      </w:r>
    </w:p>
    <w:p w14:paraId="5D72EE7A" w14:textId="1980149E" w:rsidR="00BD3207" w:rsidRDefault="00BD3207" w:rsidP="00BD3207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D320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BD320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D320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अधिनियम</w:t>
      </w:r>
      <w:r w:rsidRPr="00BD320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D320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BD320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D320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द्वारा</w:t>
      </w:r>
      <w:r w:rsidRPr="00BD320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D320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संविधान</w:t>
      </w:r>
      <w:r w:rsidRPr="00BD320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D320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BD320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D320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Pr="00BD320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D320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नया</w:t>
      </w:r>
      <w:r w:rsidRPr="00BD320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D320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अनुच्छेद</w:t>
      </w:r>
      <w:r w:rsidRPr="00BD320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D320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371 (A) </w:t>
      </w:r>
      <w:r w:rsidRPr="00BD320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जोड़ा</w:t>
      </w:r>
      <w:r w:rsidRPr="00BD320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D320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BD320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D320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बिसके</w:t>
      </w:r>
      <w:r w:rsidRPr="00BD320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D320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द्वारा</w:t>
      </w:r>
      <w:r w:rsidRPr="00BD320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D320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नागालैंड</w:t>
      </w:r>
      <w:r w:rsidRPr="00BD320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D320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BD320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D320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राज्य</w:t>
      </w:r>
      <w:r w:rsidRPr="00BD320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D320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BD320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D320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दर्जा</w:t>
      </w:r>
      <w:r w:rsidRPr="00BD320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D320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दिया</w:t>
      </w:r>
      <w:r w:rsidRPr="00BD320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D320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BD320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D320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BD320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D320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इसके</w:t>
      </w:r>
      <w:r w:rsidRPr="00BD320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D320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प्रशासन</w:t>
      </w:r>
      <w:r w:rsidRPr="00BD320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D320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="00E92B50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0953B3" w:rsidRPr="000953B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संबंधित</w:t>
      </w:r>
      <w:r w:rsidR="000953B3" w:rsidRPr="000953B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953B3" w:rsidRPr="000953B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कुछ</w:t>
      </w:r>
      <w:r w:rsidR="000953B3" w:rsidRPr="000953B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953B3" w:rsidRPr="000953B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विशेष</w:t>
      </w:r>
      <w:r w:rsidR="000953B3" w:rsidRPr="000953B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953B3" w:rsidRPr="000953B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उपबंध</w:t>
      </w:r>
      <w:r w:rsidR="000953B3" w:rsidRPr="000953B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953B3" w:rsidRPr="000953B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भी</w:t>
      </w:r>
      <w:r w:rsidR="000953B3" w:rsidRPr="000953B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953B3" w:rsidRPr="000953B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किए</w:t>
      </w:r>
      <w:r w:rsidR="000953B3" w:rsidRPr="000953B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953B3" w:rsidRPr="000953B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गए।</w:t>
      </w:r>
    </w:p>
    <w:p w14:paraId="77E1EBDD" w14:textId="77777777" w:rsidR="00E92B50" w:rsidRPr="00E92B50" w:rsidRDefault="00E92B50" w:rsidP="00E92B50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E92B50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13th Constitutional Amendment Act, 1962</w:t>
      </w:r>
    </w:p>
    <w:p w14:paraId="61A3A1E0" w14:textId="0F35A433" w:rsidR="00E92B50" w:rsidRDefault="00E92B50" w:rsidP="00E92B50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92B50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This Act added a new Article 371(A) to the Constitution, granting statehood to Nagaland and making certain special provisions for its administration.</w:t>
      </w:r>
    </w:p>
    <w:p w14:paraId="17E8FBD1" w14:textId="601138BF" w:rsidR="00E92B50" w:rsidRDefault="00E92B50" w:rsidP="00E92B50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0"/>
        <w:gridCol w:w="2469"/>
        <w:gridCol w:w="10971"/>
      </w:tblGrid>
      <w:tr w:rsidR="00F41E31" w:rsidRPr="009451AF" w14:paraId="1F759E80" w14:textId="77777777" w:rsidTr="00402456">
        <w:trPr>
          <w:trHeight w:val="809"/>
        </w:trPr>
        <w:tc>
          <w:tcPr>
            <w:tcW w:w="1391" w:type="pct"/>
            <w:shd w:val="clear" w:color="auto" w:fill="FFFF00"/>
          </w:tcPr>
          <w:p w14:paraId="1D923946" w14:textId="77777777" w:rsidR="00DE6F98" w:rsidRDefault="00DE6F98" w:rsidP="00DE6F98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B20C34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युद्ध</w:t>
            </w:r>
            <w:r w:rsidRPr="00B20C34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>/</w:t>
            </w:r>
            <w:r w:rsidRPr="00B20C34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संघर्ष</w:t>
            </w:r>
          </w:p>
          <w:p w14:paraId="4BA80336" w14:textId="3B393AD1" w:rsidR="00DE6F98" w:rsidRPr="00B20C34" w:rsidRDefault="00DE6F98" w:rsidP="00DE6F98">
            <w:pPr>
              <w:spacing w:after="0" w:line="240" w:lineRule="auto"/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</w:pPr>
            <w:r w:rsidRPr="00B20C34">
              <w:rPr>
                <w:rFonts w:ascii="Kokila" w:hAnsi="Kokila" w:cs="Kokila"/>
                <w:b/>
                <w:color w:val="C00000"/>
                <w:sz w:val="88"/>
                <w:szCs w:val="88"/>
                <w:lang w:bidi="hi-IN"/>
              </w:rPr>
              <w:t>War/Conflict</w:t>
            </w:r>
          </w:p>
          <w:p w14:paraId="38B8441F" w14:textId="4F13F4ED" w:rsidR="00F41E31" w:rsidRPr="009451AF" w:rsidRDefault="00F41E31" w:rsidP="009D6202">
            <w:pPr>
              <w:spacing w:after="0" w:line="240" w:lineRule="auto"/>
              <w:rPr>
                <w:rFonts w:ascii="Kokila" w:hAnsi="Kokila" w:cs="Kokila"/>
                <w:b/>
                <w:bCs/>
                <w:sz w:val="72"/>
                <w:szCs w:val="72"/>
                <w:highlight w:val="darkRed"/>
                <w:lang w:bidi="hi-IN"/>
              </w:rPr>
            </w:pPr>
          </w:p>
        </w:tc>
        <w:tc>
          <w:tcPr>
            <w:tcW w:w="663" w:type="pct"/>
            <w:shd w:val="clear" w:color="auto" w:fill="FFFF00"/>
          </w:tcPr>
          <w:p w14:paraId="23F3C0E9" w14:textId="77777777" w:rsidR="00DE6F98" w:rsidRPr="00B20C34" w:rsidRDefault="00DE6F98" w:rsidP="00DE6F98">
            <w:pPr>
              <w:spacing w:after="0" w:line="240" w:lineRule="auto"/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</w:pPr>
            <w:r w:rsidRPr="00B20C34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वर्ष</w:t>
            </w:r>
            <w:r w:rsidRPr="00DE6F98">
              <w:rPr>
                <w:rFonts w:ascii="Kokila" w:hAnsi="Kokila" w:cs="Kokila"/>
                <w:b/>
                <w:color w:val="C00000"/>
                <w:sz w:val="88"/>
                <w:szCs w:val="88"/>
                <w:lang w:bidi="hi-IN"/>
              </w:rPr>
              <w:t xml:space="preserve"> </w:t>
            </w:r>
            <w:r w:rsidRPr="00B20C34">
              <w:rPr>
                <w:rFonts w:ascii="Kokila" w:hAnsi="Kokila" w:cs="Kokila"/>
                <w:b/>
                <w:color w:val="C00000"/>
                <w:sz w:val="88"/>
                <w:szCs w:val="88"/>
                <w:lang w:bidi="hi-IN"/>
              </w:rPr>
              <w:t>Year</w:t>
            </w:r>
          </w:p>
          <w:p w14:paraId="101A229F" w14:textId="20D16CB6" w:rsidR="00F41E31" w:rsidRPr="009451AF" w:rsidRDefault="00F41E31" w:rsidP="009D6202">
            <w:pPr>
              <w:spacing w:after="0" w:line="240" w:lineRule="auto"/>
              <w:rPr>
                <w:rFonts w:ascii="Kokila" w:hAnsi="Kokila" w:cs="Kokila"/>
                <w:b/>
                <w:bCs/>
                <w:sz w:val="72"/>
                <w:szCs w:val="72"/>
                <w:highlight w:val="darkRed"/>
                <w:lang w:bidi="hi-IN"/>
              </w:rPr>
            </w:pPr>
          </w:p>
        </w:tc>
        <w:tc>
          <w:tcPr>
            <w:tcW w:w="2946" w:type="pct"/>
            <w:shd w:val="clear" w:color="auto" w:fill="FFFF00"/>
          </w:tcPr>
          <w:p w14:paraId="4B5BE1C9" w14:textId="77777777" w:rsidR="00DE6F98" w:rsidRPr="00B20C34" w:rsidRDefault="00DE6F98" w:rsidP="00DE6F98">
            <w:pPr>
              <w:spacing w:after="0" w:line="240" w:lineRule="auto"/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</w:pPr>
            <w:r w:rsidRPr="00B20C34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सम्बंधित</w:t>
            </w:r>
            <w:r w:rsidRPr="00B20C34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B20C34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तथ्य</w:t>
            </w:r>
            <w:r w:rsidRPr="00DE6F98">
              <w:rPr>
                <w:rFonts w:ascii="Kokila" w:hAnsi="Kokila" w:cs="Kokila"/>
                <w:b/>
                <w:color w:val="C00000"/>
                <w:sz w:val="88"/>
                <w:szCs w:val="88"/>
                <w:lang w:bidi="hi-IN"/>
              </w:rPr>
              <w:t xml:space="preserve"> </w:t>
            </w:r>
            <w:r w:rsidRPr="00B20C34">
              <w:rPr>
                <w:rFonts w:ascii="Kokila" w:hAnsi="Kokila" w:cs="Kokila"/>
                <w:b/>
                <w:color w:val="C00000"/>
                <w:sz w:val="88"/>
                <w:szCs w:val="88"/>
                <w:lang w:bidi="hi-IN"/>
              </w:rPr>
              <w:t>Related Facts</w:t>
            </w:r>
          </w:p>
          <w:p w14:paraId="71DB3B28" w14:textId="7EDEFB4E" w:rsidR="00F41E31" w:rsidRPr="009451AF" w:rsidRDefault="00F41E31" w:rsidP="009D6202">
            <w:pPr>
              <w:spacing w:after="0" w:line="240" w:lineRule="auto"/>
              <w:rPr>
                <w:rFonts w:ascii="Kokila" w:hAnsi="Kokila" w:cs="Kokila"/>
                <w:b/>
                <w:bCs/>
                <w:sz w:val="72"/>
                <w:szCs w:val="72"/>
                <w:cs/>
                <w:lang w:bidi="hi-IN"/>
              </w:rPr>
            </w:pPr>
          </w:p>
        </w:tc>
      </w:tr>
      <w:tr w:rsidR="000127F1" w:rsidRPr="009451AF" w14:paraId="47EDC12F" w14:textId="77777777" w:rsidTr="00402456">
        <w:trPr>
          <w:trHeight w:val="790"/>
        </w:trPr>
        <w:tc>
          <w:tcPr>
            <w:tcW w:w="1391" w:type="pct"/>
          </w:tcPr>
          <w:p w14:paraId="006E0A9A" w14:textId="77777777" w:rsidR="000127F1" w:rsidRDefault="000127F1" w:rsidP="000127F1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45603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चन्देरी</w:t>
            </w:r>
            <w:r w:rsidRPr="0045603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45603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का</w:t>
            </w:r>
            <w:r w:rsidRPr="0045603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45603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युद्ध</w:t>
            </w:r>
          </w:p>
          <w:p w14:paraId="0B1239A4" w14:textId="4E5A5DD5" w:rsidR="000127F1" w:rsidRPr="00472829" w:rsidRDefault="000127F1" w:rsidP="000127F1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</w:pPr>
            <w:r w:rsidRPr="00F61679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Battle of Chander</w:t>
            </w:r>
          </w:p>
        </w:tc>
        <w:tc>
          <w:tcPr>
            <w:tcW w:w="663" w:type="pct"/>
          </w:tcPr>
          <w:p w14:paraId="5539F995" w14:textId="7E787B2D" w:rsidR="000127F1" w:rsidRPr="007A6D1E" w:rsidRDefault="000127F1" w:rsidP="000127F1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</w:pPr>
            <w:r w:rsidRPr="009D43C5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>1528</w:t>
            </w:r>
            <w:r w:rsidRPr="009D43C5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9D43C5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ई</w:t>
            </w:r>
            <w:r w:rsidRPr="009D43C5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>.</w:t>
            </w:r>
          </w:p>
        </w:tc>
        <w:tc>
          <w:tcPr>
            <w:tcW w:w="2946" w:type="pct"/>
          </w:tcPr>
          <w:p w14:paraId="213A41F2" w14:textId="77777777" w:rsidR="000127F1" w:rsidRDefault="000127F1" w:rsidP="000127F1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बाबर</w:t>
            </w:r>
            <w:r w:rsidRPr="0002701A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एवं</w:t>
            </w:r>
            <w:r w:rsidRPr="0002701A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चन्देरी</w:t>
            </w:r>
            <w:r w:rsidRPr="0002701A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के</w:t>
            </w:r>
            <w:r w:rsidRPr="0002701A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शासक</w:t>
            </w:r>
            <w:r w:rsidRPr="0002701A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मेदिनीराय</w:t>
            </w:r>
          </w:p>
          <w:p w14:paraId="2C289B07" w14:textId="68B5A8F4" w:rsidR="00EC68EF" w:rsidRPr="0094205B" w:rsidRDefault="00EC68EF" w:rsidP="000127F1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</w:pPr>
            <w:r w:rsidRPr="00EC68EF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Babur and Medini Rai, ruler of Chanderi</w:t>
            </w:r>
          </w:p>
        </w:tc>
      </w:tr>
      <w:tr w:rsidR="000127F1" w:rsidRPr="009451AF" w14:paraId="231279E7" w14:textId="77777777" w:rsidTr="00402456">
        <w:trPr>
          <w:trHeight w:val="790"/>
        </w:trPr>
        <w:tc>
          <w:tcPr>
            <w:tcW w:w="1391" w:type="pct"/>
          </w:tcPr>
          <w:p w14:paraId="1DCC91BB" w14:textId="77777777" w:rsidR="000127F1" w:rsidRDefault="000127F1" w:rsidP="000127F1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45603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घाघरा</w:t>
            </w:r>
            <w:r w:rsidRPr="0045603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45603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का</w:t>
            </w:r>
            <w:r w:rsidRPr="0045603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45603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युद्ध</w:t>
            </w:r>
          </w:p>
          <w:p w14:paraId="0718F4F4" w14:textId="42742438" w:rsidR="000127F1" w:rsidRPr="00472829" w:rsidRDefault="000127F1" w:rsidP="000127F1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</w:pPr>
            <w:r w:rsidRPr="00F61679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Battle of Ghaghra</w:t>
            </w:r>
          </w:p>
        </w:tc>
        <w:tc>
          <w:tcPr>
            <w:tcW w:w="663" w:type="pct"/>
          </w:tcPr>
          <w:p w14:paraId="6379F60D" w14:textId="636B200B" w:rsidR="000127F1" w:rsidRPr="007A6D1E" w:rsidRDefault="000127F1" w:rsidP="000127F1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</w:pPr>
            <w:r w:rsidRPr="009D43C5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>1529</w:t>
            </w:r>
            <w:r w:rsidRPr="009D43C5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9D43C5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ई</w:t>
            </w:r>
            <w:r w:rsidRPr="009D43C5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>.</w:t>
            </w:r>
          </w:p>
        </w:tc>
        <w:tc>
          <w:tcPr>
            <w:tcW w:w="2946" w:type="pct"/>
          </w:tcPr>
          <w:p w14:paraId="400BEF70" w14:textId="77777777" w:rsidR="00EC68EF" w:rsidRDefault="000127F1" w:rsidP="000127F1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बाबर</w:t>
            </w:r>
            <w:r w:rsidRPr="0002701A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एवं</w:t>
            </w:r>
            <w:r w:rsidRPr="0002701A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बंगाल</w:t>
            </w:r>
            <w:r w:rsidRPr="0002701A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तथा</w:t>
            </w:r>
            <w:r w:rsidRPr="0002701A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बिहार</w:t>
            </w:r>
            <w:r w:rsidRPr="0002701A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की</w:t>
            </w:r>
            <w:r w:rsidRPr="0002701A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संयुक्त</w:t>
            </w:r>
            <w:r w:rsidRPr="0002701A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अफगान</w:t>
            </w:r>
            <w:r w:rsidRPr="0002701A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सेना</w:t>
            </w:r>
          </w:p>
          <w:p w14:paraId="58E14084" w14:textId="6DA3CD68" w:rsidR="000127F1" w:rsidRPr="0094205B" w:rsidRDefault="000127F1" w:rsidP="000127F1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</w:pPr>
            <w:r w:rsidRPr="0002701A">
              <w:rPr>
                <w:rFonts w:ascii="Kokila" w:hAnsi="Kokila" w:cs="Kokila"/>
                <w:b/>
                <w:bCs/>
                <w:color w:val="C00000"/>
                <w:sz w:val="88"/>
                <w:szCs w:val="88"/>
              </w:rPr>
              <w:t>Babur and the combined Afghan forces of Bengal and Bihar</w:t>
            </w:r>
          </w:p>
        </w:tc>
      </w:tr>
      <w:tr w:rsidR="000127F1" w:rsidRPr="009451AF" w14:paraId="617EE58E" w14:textId="77777777" w:rsidTr="00402456">
        <w:trPr>
          <w:trHeight w:val="790"/>
        </w:trPr>
        <w:tc>
          <w:tcPr>
            <w:tcW w:w="1391" w:type="pct"/>
          </w:tcPr>
          <w:p w14:paraId="5A926495" w14:textId="77777777" w:rsidR="000127F1" w:rsidRDefault="000127F1" w:rsidP="000127F1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45603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चौसा</w:t>
            </w:r>
            <w:r w:rsidRPr="0045603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45603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का</w:t>
            </w:r>
            <w:r w:rsidRPr="0045603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45603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युद्ध</w:t>
            </w:r>
          </w:p>
          <w:p w14:paraId="16DB5BD3" w14:textId="20EA60DB" w:rsidR="000127F1" w:rsidRPr="00472829" w:rsidRDefault="000127F1" w:rsidP="000127F1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</w:pPr>
            <w:r w:rsidRPr="00456031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Battle of Chausa</w:t>
            </w:r>
          </w:p>
        </w:tc>
        <w:tc>
          <w:tcPr>
            <w:tcW w:w="663" w:type="pct"/>
          </w:tcPr>
          <w:p w14:paraId="785E7D5F" w14:textId="20797334" w:rsidR="000127F1" w:rsidRPr="007A6D1E" w:rsidRDefault="000127F1" w:rsidP="000127F1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</w:pPr>
            <w:r w:rsidRPr="009D43C5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>1539</w:t>
            </w:r>
            <w:r w:rsidRPr="009D43C5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9D43C5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ई</w:t>
            </w:r>
            <w:r w:rsidRPr="009D43C5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>.</w:t>
            </w:r>
          </w:p>
        </w:tc>
        <w:tc>
          <w:tcPr>
            <w:tcW w:w="2946" w:type="pct"/>
          </w:tcPr>
          <w:p w14:paraId="4699F881" w14:textId="77777777" w:rsidR="00EC68EF" w:rsidRDefault="000127F1" w:rsidP="000127F1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हुमायूँ</w:t>
            </w:r>
            <w:r w:rsidRPr="0002701A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एवं</w:t>
            </w:r>
            <w:r w:rsidRPr="0002701A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शेर</w:t>
            </w:r>
            <w:r w:rsidRPr="0002701A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खाँ</w:t>
            </w:r>
            <w:r w:rsidRPr="0002701A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(</w:t>
            </w: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शेरशाह</w:t>
            </w:r>
            <w:r w:rsidRPr="0002701A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सूरी</w:t>
            </w:r>
            <w:r w:rsidRPr="0002701A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>)</w:t>
            </w:r>
          </w:p>
          <w:p w14:paraId="5BFCAFE7" w14:textId="24ED81D1" w:rsidR="000127F1" w:rsidRPr="0094205B" w:rsidRDefault="000127F1" w:rsidP="000127F1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</w:pPr>
            <w:r w:rsidRPr="0002701A">
              <w:rPr>
                <w:rFonts w:ascii="Kokila" w:hAnsi="Kokila" w:cs="Kokila"/>
                <w:b/>
                <w:bCs/>
                <w:color w:val="C00000"/>
                <w:sz w:val="88"/>
                <w:szCs w:val="88"/>
              </w:rPr>
              <w:t>Humayun and Sher Khan (Sher Shah Suri)</w:t>
            </w:r>
          </w:p>
        </w:tc>
      </w:tr>
      <w:tr w:rsidR="000127F1" w:rsidRPr="009451AF" w14:paraId="62B5DC1D" w14:textId="77777777" w:rsidTr="00402456">
        <w:trPr>
          <w:trHeight w:val="790"/>
        </w:trPr>
        <w:tc>
          <w:tcPr>
            <w:tcW w:w="1391" w:type="pct"/>
          </w:tcPr>
          <w:p w14:paraId="0B9EC0B0" w14:textId="77777777" w:rsidR="000127F1" w:rsidRDefault="000127F1" w:rsidP="000127F1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45603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बिलग्राम</w:t>
            </w:r>
            <w:r w:rsidRPr="0045603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(</w:t>
            </w:r>
            <w:r w:rsidRPr="0045603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कन्नौज</w:t>
            </w:r>
            <w:r w:rsidRPr="0045603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) </w:t>
            </w:r>
            <w:r w:rsidRPr="0045603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का</w:t>
            </w:r>
            <w:r w:rsidRPr="0045603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45603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युद्ध</w:t>
            </w:r>
          </w:p>
          <w:p w14:paraId="5C3975A4" w14:textId="41D10AF9" w:rsidR="000127F1" w:rsidRPr="00472829" w:rsidRDefault="000127F1" w:rsidP="000127F1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</w:pPr>
            <w:r w:rsidRPr="00456031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Battle of Bilgram (Kannauj)</w:t>
            </w:r>
          </w:p>
        </w:tc>
        <w:tc>
          <w:tcPr>
            <w:tcW w:w="663" w:type="pct"/>
          </w:tcPr>
          <w:p w14:paraId="2362F47D" w14:textId="75181B13" w:rsidR="000127F1" w:rsidRPr="007A6D1E" w:rsidRDefault="000127F1" w:rsidP="000127F1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</w:pPr>
            <w:r w:rsidRPr="009D43C5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>1540</w:t>
            </w:r>
            <w:r w:rsidRPr="009D43C5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9D43C5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ई</w:t>
            </w:r>
            <w:r w:rsidRPr="009D43C5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>.</w:t>
            </w:r>
          </w:p>
        </w:tc>
        <w:tc>
          <w:tcPr>
            <w:tcW w:w="2946" w:type="pct"/>
          </w:tcPr>
          <w:p w14:paraId="61CA607D" w14:textId="77777777" w:rsidR="00EC68EF" w:rsidRDefault="000127F1" w:rsidP="000127F1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हुमायूँ</w:t>
            </w:r>
            <w:r w:rsidRPr="0002701A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एवं</w:t>
            </w:r>
            <w:r w:rsidRPr="0002701A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शेर</w:t>
            </w:r>
            <w:r w:rsidRPr="0002701A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खाँ</w:t>
            </w:r>
            <w:r w:rsidRPr="0002701A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(</w:t>
            </w: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शेरशाह</w:t>
            </w:r>
            <w:r w:rsidRPr="0002701A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सूरी</w:t>
            </w:r>
            <w:r w:rsidRPr="0002701A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>)</w:t>
            </w:r>
          </w:p>
          <w:p w14:paraId="0984A62E" w14:textId="77777777" w:rsidR="000127F1" w:rsidRDefault="000127F1" w:rsidP="000127F1">
            <w:pPr>
              <w:spacing w:after="0" w:line="240" w:lineRule="auto"/>
              <w:rPr>
                <w:rFonts w:ascii="Kokila" w:hAnsi="Kokila" w:cs="Kokila"/>
                <w:b/>
                <w:bCs/>
                <w:color w:val="C00000"/>
                <w:sz w:val="88"/>
                <w:szCs w:val="88"/>
              </w:rPr>
            </w:pPr>
            <w:r w:rsidRPr="0002701A">
              <w:rPr>
                <w:rFonts w:ascii="Kokila" w:hAnsi="Kokila" w:cs="Kokila"/>
                <w:b/>
                <w:bCs/>
                <w:color w:val="C00000"/>
                <w:sz w:val="88"/>
                <w:szCs w:val="88"/>
              </w:rPr>
              <w:t>Humayun and Sher Khan (Sher Shah Suri)</w:t>
            </w:r>
          </w:p>
          <w:p w14:paraId="1B039649" w14:textId="77777777" w:rsidR="00AF55C9" w:rsidRDefault="00AF55C9" w:rsidP="000127F1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</w:p>
          <w:p w14:paraId="3C2DB26D" w14:textId="77777777" w:rsidR="00AF55C9" w:rsidRDefault="00AF55C9" w:rsidP="000127F1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</w:p>
          <w:p w14:paraId="264A2612" w14:textId="73A92CEF" w:rsidR="00AF55C9" w:rsidRPr="0094205B" w:rsidRDefault="00AF55C9" w:rsidP="000127F1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</w:pPr>
          </w:p>
        </w:tc>
      </w:tr>
      <w:tr w:rsidR="000127F1" w:rsidRPr="009451AF" w14:paraId="244B1D3C" w14:textId="77777777" w:rsidTr="00402456">
        <w:trPr>
          <w:trHeight w:val="790"/>
        </w:trPr>
        <w:tc>
          <w:tcPr>
            <w:tcW w:w="1391" w:type="pct"/>
          </w:tcPr>
          <w:p w14:paraId="5668F37E" w14:textId="77777777" w:rsidR="000127F1" w:rsidRDefault="000127F1" w:rsidP="000127F1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45603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मच्छीवाड़ा</w:t>
            </w:r>
            <w:r w:rsidRPr="0045603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45603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का</w:t>
            </w:r>
            <w:r w:rsidRPr="00456031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456031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युद्ध</w:t>
            </w:r>
          </w:p>
          <w:p w14:paraId="75CA25F0" w14:textId="6452C553" w:rsidR="000127F1" w:rsidRPr="00472829" w:rsidRDefault="000127F1" w:rsidP="000127F1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</w:pPr>
            <w:r w:rsidRPr="00456031">
              <w:rPr>
                <w:rFonts w:ascii="Kokila" w:hAnsi="Kokila" w:cs="Kokila"/>
                <w:b/>
                <w:bCs/>
                <w:color w:val="C00000"/>
                <w:sz w:val="88"/>
                <w:szCs w:val="88"/>
                <w:lang w:bidi="hi-IN"/>
              </w:rPr>
              <w:t>Battle of Machhiwara</w:t>
            </w:r>
          </w:p>
        </w:tc>
        <w:tc>
          <w:tcPr>
            <w:tcW w:w="663" w:type="pct"/>
          </w:tcPr>
          <w:p w14:paraId="671E6D7C" w14:textId="26C31526" w:rsidR="000127F1" w:rsidRPr="007A6D1E" w:rsidRDefault="000127F1" w:rsidP="000127F1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</w:pPr>
            <w:r w:rsidRPr="009D43C5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 xml:space="preserve">1555 </w:t>
            </w:r>
            <w:r w:rsidRPr="009D43C5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ई</w:t>
            </w:r>
            <w:r w:rsidRPr="009D43C5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>.</w:t>
            </w:r>
          </w:p>
        </w:tc>
        <w:tc>
          <w:tcPr>
            <w:tcW w:w="2946" w:type="pct"/>
          </w:tcPr>
          <w:p w14:paraId="79C5C3A3" w14:textId="77777777" w:rsidR="00EC68EF" w:rsidRDefault="000127F1" w:rsidP="000127F1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हुमायूँ</w:t>
            </w:r>
            <w:r w:rsidRPr="0002701A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एवं</w:t>
            </w:r>
            <w:r w:rsidRPr="0002701A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अफगान</w:t>
            </w:r>
            <w:r w:rsidRPr="0002701A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सरदार</w:t>
            </w:r>
            <w:r w:rsidRPr="0002701A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हैबत</w:t>
            </w:r>
            <w:r w:rsidRPr="0002701A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खाँ</w:t>
            </w:r>
            <w:r w:rsidRPr="0002701A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व</w:t>
            </w:r>
            <w:r w:rsidRPr="0002701A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तातार</w:t>
            </w:r>
            <w:r w:rsidRPr="0002701A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2701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खाँ</w:t>
            </w:r>
          </w:p>
          <w:p w14:paraId="155B0D49" w14:textId="2BE48B6E" w:rsidR="000127F1" w:rsidRPr="0094205B" w:rsidRDefault="000127F1" w:rsidP="000127F1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</w:pPr>
            <w:r w:rsidRPr="0002701A">
              <w:rPr>
                <w:rFonts w:ascii="Kokila" w:hAnsi="Kokila" w:cs="Kokila"/>
                <w:b/>
                <w:bCs/>
                <w:color w:val="C00000"/>
                <w:sz w:val="88"/>
                <w:szCs w:val="88"/>
              </w:rPr>
              <w:t>Humayun and Afghan chieftains Haibat Khan and Tatar Khan</w:t>
            </w:r>
          </w:p>
        </w:tc>
      </w:tr>
    </w:tbl>
    <w:p w14:paraId="3B61C3A5" w14:textId="1C1F87FD" w:rsidR="00E25B5E" w:rsidRDefault="00E25B5E" w:rsidP="00F61679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625642E" w14:textId="3D79A5B2" w:rsidR="00F61679" w:rsidRPr="00F61679" w:rsidRDefault="00F61679" w:rsidP="00F61679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38107FC" w14:textId="7ED6667E" w:rsidR="00F61679" w:rsidRPr="00F61679" w:rsidRDefault="00F61679" w:rsidP="00F61679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81C2F20" w14:textId="0226DEE5" w:rsidR="00F61679" w:rsidRPr="00F61679" w:rsidRDefault="00F61679" w:rsidP="00F61679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C48E3FF" w14:textId="2841B90E" w:rsidR="00F61679" w:rsidRPr="00F61679" w:rsidRDefault="00F61679" w:rsidP="00F61679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546383B" w14:textId="7C651AF6" w:rsidR="00F61679" w:rsidRDefault="00F61679" w:rsidP="00F61679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186CA3F" w14:textId="77777777" w:rsidR="00DC6F13" w:rsidRPr="0041063C" w:rsidRDefault="00DC6F13" w:rsidP="0007080B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41063C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Computer</w:t>
      </w:r>
    </w:p>
    <w:p w14:paraId="3B09A815" w14:textId="77777777" w:rsidR="00DC6F13" w:rsidRPr="0041063C" w:rsidRDefault="00DC6F13" w:rsidP="0007080B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41063C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Magenta"/>
          <w:lang w:bidi="hi-IN"/>
        </w:rPr>
        <w:t>Full Forms</w:t>
      </w:r>
      <w:r w:rsidRPr="0041063C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 </w:t>
      </w:r>
    </w:p>
    <w:tbl>
      <w:tblPr>
        <w:tblStyle w:val="PlainTable4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5845"/>
        <w:gridCol w:w="12775"/>
      </w:tblGrid>
      <w:tr w:rsidR="00E3599C" w:rsidRPr="0041063C" w14:paraId="55217EBC" w14:textId="77777777" w:rsidTr="00DC6F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</w:tcPr>
          <w:p w14:paraId="7C81F542" w14:textId="296F4414" w:rsidR="00E3599C" w:rsidRPr="00E3599C" w:rsidRDefault="00E3599C" w:rsidP="00E3599C">
            <w:pPr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E3599C">
              <w:rPr>
                <w:color w:val="C00000"/>
              </w:rPr>
              <w:t xml:space="preserve"> </w:t>
            </w:r>
            <w:r w:rsidRPr="00E3599C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LAN</w:t>
            </w:r>
          </w:p>
        </w:tc>
        <w:tc>
          <w:tcPr>
            <w:tcW w:w="12775" w:type="dxa"/>
          </w:tcPr>
          <w:p w14:paraId="20AAD7B2" w14:textId="39032543" w:rsidR="00E3599C" w:rsidRPr="00BC7D98" w:rsidRDefault="00E3599C" w:rsidP="00E3599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</w:pPr>
            <w:r w:rsidRPr="000D7150"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  <w:t>Local Area Network</w:t>
            </w:r>
          </w:p>
        </w:tc>
      </w:tr>
      <w:tr w:rsidR="00E3599C" w:rsidRPr="0041063C" w14:paraId="7503CD09" w14:textId="77777777" w:rsidTr="00DC6F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0107DF8C" w14:textId="335139B7" w:rsidR="00E3599C" w:rsidRPr="00E3599C" w:rsidRDefault="00E3599C" w:rsidP="00E3599C">
            <w:pPr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E3599C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WAN</w:t>
            </w:r>
          </w:p>
        </w:tc>
        <w:tc>
          <w:tcPr>
            <w:tcW w:w="12775" w:type="dxa"/>
            <w:shd w:val="clear" w:color="auto" w:fill="auto"/>
          </w:tcPr>
          <w:p w14:paraId="2617AAE5" w14:textId="05BB5D47" w:rsidR="00E3599C" w:rsidRPr="00394FBC" w:rsidRDefault="00E3599C" w:rsidP="00E359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D715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Wide Area Network</w:t>
            </w:r>
          </w:p>
        </w:tc>
      </w:tr>
      <w:tr w:rsidR="00E3599C" w:rsidRPr="0041063C" w14:paraId="0CFA2434" w14:textId="77777777" w:rsidTr="00DC6F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</w:tcPr>
          <w:p w14:paraId="2DDDC04E" w14:textId="3A19400F" w:rsidR="00E3599C" w:rsidRPr="00E3599C" w:rsidRDefault="00E3599C" w:rsidP="00E3599C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E3599C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MAN</w:t>
            </w:r>
          </w:p>
        </w:tc>
        <w:tc>
          <w:tcPr>
            <w:tcW w:w="12775" w:type="dxa"/>
          </w:tcPr>
          <w:p w14:paraId="2F272D1B" w14:textId="22EA0A17" w:rsidR="00E3599C" w:rsidRPr="00394FBC" w:rsidRDefault="00E3599C" w:rsidP="00E3599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D715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Metropolitan Area Network</w:t>
            </w:r>
          </w:p>
        </w:tc>
      </w:tr>
      <w:tr w:rsidR="00E3599C" w:rsidRPr="0041063C" w14:paraId="76998D43" w14:textId="77777777" w:rsidTr="00E359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734B85A0" w14:textId="2EF2E257" w:rsidR="00E3599C" w:rsidRPr="00E3599C" w:rsidRDefault="00E3599C" w:rsidP="00E3599C">
            <w:pPr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E3599C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PAN</w:t>
            </w:r>
          </w:p>
        </w:tc>
        <w:tc>
          <w:tcPr>
            <w:tcW w:w="12775" w:type="dxa"/>
            <w:shd w:val="clear" w:color="auto" w:fill="auto"/>
          </w:tcPr>
          <w:p w14:paraId="335247CF" w14:textId="01B9E4E1" w:rsidR="00E3599C" w:rsidRPr="00394FBC" w:rsidRDefault="00E3599C" w:rsidP="00E359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D715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Personal Area Netwrok</w:t>
            </w:r>
          </w:p>
        </w:tc>
      </w:tr>
      <w:tr w:rsidR="00E3599C" w:rsidRPr="0041063C" w14:paraId="5FD0CFBF" w14:textId="77777777" w:rsidTr="00DC6F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</w:tcPr>
          <w:p w14:paraId="7BCD44F6" w14:textId="36E1FC19" w:rsidR="00E3599C" w:rsidRPr="00E3599C" w:rsidRDefault="00E3599C" w:rsidP="00E3599C">
            <w:pPr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E3599C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VPN</w:t>
            </w:r>
          </w:p>
        </w:tc>
        <w:tc>
          <w:tcPr>
            <w:tcW w:w="12775" w:type="dxa"/>
          </w:tcPr>
          <w:p w14:paraId="0CDB9ADD" w14:textId="11C8C1EB" w:rsidR="00E3599C" w:rsidRPr="00394FBC" w:rsidRDefault="00E3599C" w:rsidP="00E359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D715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Virtual Private Network</w:t>
            </w:r>
          </w:p>
        </w:tc>
      </w:tr>
    </w:tbl>
    <w:p w14:paraId="6F22327B" w14:textId="77777777" w:rsidR="008C5EA8" w:rsidRDefault="008C5EA8" w:rsidP="0007080B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07CB5858" w14:textId="088DFAF3" w:rsidR="00ED1704" w:rsidRPr="00ED1704" w:rsidRDefault="00ED1704" w:rsidP="00701EE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701EE0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BIMSTEC</w:t>
      </w:r>
      <w:r w:rsidR="00701EE0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 </w:t>
      </w:r>
      <w:r w:rsidRPr="00701EE0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-</w:t>
      </w:r>
      <w:r w:rsidR="00701EE0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 </w:t>
      </w:r>
      <w:r w:rsidRPr="00701EE0"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  <w:t>(</w:t>
      </w:r>
      <w:r w:rsidRPr="00701EE0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Bay of Bengal initiative on multi sectoral technical economic co-operation.)</w:t>
      </w:r>
      <w:r w:rsidR="00701EE0" w:rsidRPr="00701EE0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</w:t>
      </w:r>
    </w:p>
    <w:p w14:paraId="7276B110" w14:textId="77777777" w:rsidR="00701EE0" w:rsidRDefault="00ED1704" w:rsidP="00701EE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बंगाल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खाड़ी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बहु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क्षेत्रीय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तकनीकी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आर्थिक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सहयोग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पहल।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</w:p>
    <w:p w14:paraId="1F08E2DD" w14:textId="6E70A4FF" w:rsidR="00ED1704" w:rsidRPr="00701EE0" w:rsidRDefault="00ED1704" w:rsidP="00701EE0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701EE0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Bay of Bengal Multi-Sectoral Technical and Economic Cooperation First.</w:t>
      </w:r>
    </w:p>
    <w:p w14:paraId="32F40949" w14:textId="77777777" w:rsidR="00ED1704" w:rsidRPr="00ED1704" w:rsidRDefault="00ED1704" w:rsidP="00701EE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स्थापना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= 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6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जून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1997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बैंकॉक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घोषणा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तहत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मूल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रूप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- 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BIST-EC) </w:t>
      </w:r>
      <w:r w:rsidRPr="00701EE0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Established 6 June 1997 under the Bangkok Declaration</w:t>
      </w:r>
    </w:p>
    <w:p w14:paraId="5714F68E" w14:textId="77777777" w:rsidR="00ED1704" w:rsidRPr="00ED1704" w:rsidRDefault="00ED1704" w:rsidP="00701EE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मुख्यालय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= </w:t>
      </w:r>
      <w:r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ढाका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01EE0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Headquarter = Dhaka</w:t>
      </w:r>
    </w:p>
    <w:p w14:paraId="5A4398E6" w14:textId="5602726C" w:rsidR="00ED1704" w:rsidRPr="00ED1704" w:rsidRDefault="00ED1704" w:rsidP="00701EE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सदस्य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= 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7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01EE0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members = 7 countries</w:t>
      </w:r>
      <w:r w:rsidR="00651CCF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(</w:t>
      </w:r>
      <w:r w:rsidR="00651CCF"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बांग्लादेश</w:t>
      </w:r>
      <w:r w:rsidR="00651CCF" w:rsidRPr="00ED170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="00651CCF"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भूटान</w:t>
      </w:r>
      <w:r w:rsidR="00651CCF"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51CCF"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="00651CCF" w:rsidRPr="00ED170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="00651CCF"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नेपाल</w:t>
      </w:r>
      <w:r w:rsidR="00651CCF" w:rsidRPr="00ED170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="00651CCF"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श्रीलंका</w:t>
      </w:r>
      <w:r w:rsidR="00651CCF"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="00651CCF"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दक्षिण</w:t>
      </w:r>
      <w:r w:rsidR="00651CCF"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51CCF"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एशिया</w:t>
      </w:r>
      <w:r w:rsidR="00651CCF"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)</w:t>
      </w:r>
      <w:r w:rsidR="00651CC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651CCF"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थाईलैण्ड</w:t>
      </w:r>
      <w:r w:rsidR="00651CCF"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51CCF"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</w:t>
      </w:r>
      <w:r w:rsidR="00651CCF"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51CCF"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म्यांमार</w:t>
      </w:r>
      <w:r w:rsidR="00651CCF"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="00651CCF"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दक्षिण</w:t>
      </w:r>
      <w:r w:rsidR="00651CCF"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51CCF"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पूर्व</w:t>
      </w:r>
      <w:r w:rsidR="00651CCF"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51CCF"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एशिया</w:t>
      </w:r>
      <w:r w:rsidR="00651CCF"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)</w:t>
      </w:r>
      <w:r w:rsidR="00651CC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)</w:t>
      </w:r>
    </w:p>
    <w:p w14:paraId="6E4D9E4C" w14:textId="09243BA2" w:rsidR="00ED1704" w:rsidRPr="00ED1704" w:rsidRDefault="00ED1704" w:rsidP="00701EE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संस्थापक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सदस्य</w:t>
      </w:r>
      <w:r w:rsidR="00064AC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-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64AC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4 (</w:t>
      </w:r>
      <w:r w:rsidRPr="00064ACB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बांग्लादेश</w:t>
      </w:r>
      <w:r w:rsidRPr="00064AC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, </w:t>
      </w:r>
      <w:r w:rsidRPr="00064ACB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भारत</w:t>
      </w:r>
      <w:r w:rsidRPr="00064AC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, </w:t>
      </w:r>
      <w:r w:rsidRPr="00064ACB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श्रीलंका</w:t>
      </w:r>
      <w:r w:rsidRPr="00064AC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, </w:t>
      </w:r>
      <w:r w:rsidRPr="00064ACB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थाईलैण्ड</w:t>
      </w:r>
      <w:r w:rsidRPr="00064ACB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)</w:t>
      </w:r>
    </w:p>
    <w:p w14:paraId="32BEB548" w14:textId="77777777" w:rsidR="00ED1704" w:rsidRPr="00ED1704" w:rsidRDefault="00ED1704" w:rsidP="00701EE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बिम्सटेक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वर्तमान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महासचिव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इंद्रमणि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पांडेय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पहले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D170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भारतीय</w:t>
      </w:r>
      <w:r w:rsidRPr="00ED170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)</w:t>
      </w:r>
    </w:p>
    <w:p w14:paraId="286BD326" w14:textId="5E9A3EFE" w:rsidR="008C5EA8" w:rsidRPr="00064ACB" w:rsidRDefault="00ED1704" w:rsidP="00701EE0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064AC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Current Secretary General of BIMSTEC - Indramani Pandey (First Indian)</w:t>
      </w:r>
    </w:p>
    <w:p w14:paraId="40BE20DE" w14:textId="58FFB33F" w:rsidR="00015092" w:rsidRDefault="00015092" w:rsidP="00701EE0">
      <w:pPr>
        <w:spacing w:after="0" w:line="240" w:lineRule="auto"/>
        <w:jc w:val="both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648C667B" w14:textId="79445A6A" w:rsidR="00015092" w:rsidRDefault="00015092" w:rsidP="0007080B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4E4D9DA0" w14:textId="4E10783D" w:rsidR="00015092" w:rsidRDefault="00015092" w:rsidP="0007080B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68E19373" w14:textId="30E29412" w:rsidR="00064ACB" w:rsidRDefault="00064ACB" w:rsidP="0007080B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7F574296" w14:textId="51A282B5" w:rsidR="00064ACB" w:rsidRDefault="00064ACB" w:rsidP="0007080B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627D2A4D" w14:textId="76CCAFED" w:rsidR="00064ACB" w:rsidRDefault="00064ACB" w:rsidP="0007080B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2742CFE7" w14:textId="77777777" w:rsidR="00064ACB" w:rsidRDefault="00064ACB" w:rsidP="0007080B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5C13A680" w14:textId="78E76F10" w:rsidR="00015092" w:rsidRDefault="00015092" w:rsidP="0007080B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619CAE99" w14:textId="77777777" w:rsidR="00015092" w:rsidRDefault="00015092" w:rsidP="0007080B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07784350" w14:textId="5805C8E9" w:rsidR="00C53D24" w:rsidRDefault="00793E04" w:rsidP="0007080B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  <w:r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2</w:t>
      </w:r>
      <w:r w:rsidR="006E0C08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9</w:t>
      </w:r>
      <w:r w:rsidR="00DA2CB0" w:rsidRPr="00D91FF0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</w:t>
      </w:r>
      <w:r w:rsidR="00BE4ED8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November </w:t>
      </w:r>
      <w:r w:rsidR="00DA2CB0" w:rsidRPr="00D91FF0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2025</w:t>
      </w:r>
      <w:r w:rsidR="00C04B0D" w:rsidRPr="00D91FF0">
        <w:rPr>
          <w:rFonts w:ascii="Kokila" w:hAnsi="Kokila" w:cs="Kokila"/>
          <w:b/>
          <w:bCs/>
          <w:color w:val="FFFFFF"/>
          <w:sz w:val="88"/>
          <w:szCs w:val="88"/>
          <w:highlight w:val="darkRed"/>
        </w:rPr>
        <w:t xml:space="preserve"> </w:t>
      </w:r>
      <w:r w:rsidR="00675164" w:rsidRPr="00D91FF0">
        <w:rPr>
          <w:rFonts w:ascii="Kokila" w:hAnsi="Kokila" w:cs="Kokila"/>
          <w:b/>
          <w:bCs/>
          <w:color w:val="FFFFFF"/>
          <w:sz w:val="88"/>
          <w:szCs w:val="88"/>
          <w:highlight w:val="darkRed"/>
          <w:cs/>
          <w:lang w:bidi="hi-IN"/>
        </w:rPr>
        <w:t>का रिवीजन</w:t>
      </w:r>
      <w:r w:rsidR="00AE33CB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</w:t>
      </w:r>
    </w:p>
    <w:p w14:paraId="740E0E79" w14:textId="16C1AD4B" w:rsidR="0057054F" w:rsidRDefault="0057054F" w:rsidP="0007080B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7EDF55C2" w14:textId="77777777" w:rsidR="009A5061" w:rsidRPr="0029515B" w:rsidRDefault="009A5061" w:rsidP="009A5061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8E9DE9F" w14:textId="77777777" w:rsidR="009A5061" w:rsidRPr="0029515B" w:rsidRDefault="009A5061" w:rsidP="009A5061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F0E7060" w14:textId="77777777" w:rsidR="009A5061" w:rsidRPr="0029515B" w:rsidRDefault="009A5061" w:rsidP="009A5061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7F9DAF6" w14:textId="77777777" w:rsidR="009A5061" w:rsidRPr="0029515B" w:rsidRDefault="009A5061" w:rsidP="009A5061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FD73C7C" w14:textId="57C7EBB6" w:rsidR="00FA24BB" w:rsidRPr="00C839F8" w:rsidRDefault="00FA24BB" w:rsidP="00FA24BB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</w:t>
      </w:r>
      <w:r w:rsidRPr="0026225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आंध्र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सरकार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851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नए</w:t>
      </w:r>
      <w:r w:rsidRPr="006851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851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जिले</w:t>
      </w:r>
      <w:r w:rsidRPr="006851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851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के</w:t>
      </w:r>
      <w:r w:rsidRPr="006851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851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निर्माण</w:t>
      </w:r>
      <w:r w:rsidRPr="006851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851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को</w:t>
      </w:r>
      <w:r w:rsidRPr="0068516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8516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मंजूरी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दी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C839F8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787695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Which new district has the Andhra Pradesh government recently approved?</w:t>
      </w:r>
      <w:r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 </w:t>
      </w:r>
    </w:p>
    <w:p w14:paraId="0F384CDF" w14:textId="77777777" w:rsidR="00FA24BB" w:rsidRPr="00C839F8" w:rsidRDefault="00FA24BB" w:rsidP="00FA24BB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C839F8">
        <w:rPr>
          <w:rFonts w:ascii="Kokila" w:hAnsi="Kokila" w:cs="Kokila"/>
          <w:b/>
          <w:bCs/>
          <w:color w:val="000066"/>
          <w:sz w:val="88"/>
          <w:szCs w:val="88"/>
        </w:rPr>
        <w:t xml:space="preserve">a)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पोला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वारम</w:t>
      </w: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Polavaram</w:t>
      </w:r>
      <w:r w:rsidRPr="0006148B">
        <w:t xml:space="preserve"> </w:t>
      </w:r>
    </w:p>
    <w:p w14:paraId="6441632A" w14:textId="2221BBDA" w:rsidR="00FA24BB" w:rsidRPr="00C839F8" w:rsidRDefault="00FA24BB" w:rsidP="00FA24BB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Pr="00C839F8">
        <w:rPr>
          <w:rFonts w:ascii="Kokila" w:hAnsi="Kokila" w:cs="Kokila"/>
          <w:b/>
          <w:bCs/>
          <w:color w:val="000066"/>
          <w:sz w:val="88"/>
          <w:szCs w:val="88"/>
        </w:rPr>
        <w:t xml:space="preserve">)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मदनापल्ली</w:t>
      </w: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Madanapalle</w:t>
      </w:r>
    </w:p>
    <w:p w14:paraId="7DE9C918" w14:textId="6FDE489E" w:rsidR="00FA24BB" w:rsidRPr="00C839F8" w:rsidRDefault="00FA24BB" w:rsidP="00FA24BB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Pr="00C839F8">
        <w:rPr>
          <w:rFonts w:ascii="Kokila" w:hAnsi="Kokila" w:cs="Kokila"/>
          <w:b/>
          <w:bCs/>
          <w:color w:val="000066"/>
          <w:sz w:val="88"/>
          <w:szCs w:val="88"/>
        </w:rPr>
        <w:t xml:space="preserve">)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मार्कापुरम</w:t>
      </w: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Markapuram</w:t>
      </w:r>
    </w:p>
    <w:p w14:paraId="54EBEAC6" w14:textId="77777777" w:rsidR="00FA24BB" w:rsidRDefault="00FA24BB" w:rsidP="00FA24BB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C839F8">
        <w:rPr>
          <w:rFonts w:ascii="Kokila" w:hAnsi="Kokila" w:cs="Kokila"/>
          <w:b/>
          <w:bCs/>
          <w:color w:val="000066"/>
          <w:sz w:val="88"/>
          <w:szCs w:val="88"/>
        </w:rPr>
        <w:t xml:space="preserve">d)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उपरोक्त</w:t>
      </w:r>
      <w:r w:rsidRPr="00C839F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सभी</w:t>
      </w: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All of the above</w:t>
      </w:r>
    </w:p>
    <w:p w14:paraId="799A7F73" w14:textId="77777777" w:rsidR="00FA24BB" w:rsidRDefault="00FA24BB" w:rsidP="00FA24BB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CA9DADE" w14:textId="77777777" w:rsidR="00FA24BB" w:rsidRPr="00C839F8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2</w:t>
      </w:r>
      <w:r w:rsidRPr="0026225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8516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‘</w:t>
      </w:r>
      <w:r w:rsidRPr="0068516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एनयूडीजीई</w:t>
      </w:r>
      <w:r w:rsidRPr="00685167">
        <w:rPr>
          <w:rFonts w:ascii="Kokila" w:hAnsi="Kokila" w:cs="Kokila" w:hint="eastAsia"/>
          <w:b/>
          <w:bCs/>
          <w:color w:val="000066"/>
          <w:sz w:val="82"/>
          <w:szCs w:val="82"/>
          <w:highlight w:val="yellow"/>
          <w:cs/>
          <w:lang w:bidi="hi-IN"/>
        </w:rPr>
        <w:t>’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किसने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C839F8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787695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Who recently launched the 'NUDGE' initiative?</w:t>
      </w:r>
    </w:p>
    <w:p w14:paraId="29D46980" w14:textId="20563888" w:rsidR="00FA24BB" w:rsidRPr="00C839F8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C839F8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नीति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आयोग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NITI Aayog</w:t>
      </w:r>
    </w:p>
    <w:p w14:paraId="54E0167C" w14:textId="3656BC2F" w:rsidR="00FA24BB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C839F8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रिज़र्व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बैंक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Reserve Bank of India</w:t>
      </w:r>
    </w:p>
    <w:p w14:paraId="2B3E5D4D" w14:textId="590836A2" w:rsidR="00FA24BB" w:rsidRPr="00C839F8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C839F8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केंद्रीय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प्रत्यक्ष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बोर्ड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Central Board of Direct Taxes</w:t>
      </w:r>
    </w:p>
    <w:p w14:paraId="128E26F8" w14:textId="3AD9E7CD" w:rsidR="00FA24BB" w:rsidRPr="00C839F8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C839F8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गृह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मंत्रालय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Ministry of Home Affairs</w:t>
      </w:r>
    </w:p>
    <w:p w14:paraId="74262BEB" w14:textId="77777777" w:rsidR="00FA24BB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76FD599" w14:textId="77777777" w:rsidR="00FA24BB" w:rsidRPr="0026225A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FC02854" w14:textId="549E8328" w:rsidR="00FA24BB" w:rsidRPr="009D243A" w:rsidRDefault="00FA24BB" w:rsidP="00FA24BB">
      <w:pPr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</w:pP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3</w:t>
      </w:r>
      <w:r w:rsidRPr="0026225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आए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चक्रवात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A0339">
        <w:rPr>
          <w:rFonts w:ascii="Kokila" w:hAnsi="Kokila" w:cs="Kokila"/>
          <w:b/>
          <w:bCs/>
          <w:color w:val="000066"/>
          <w:sz w:val="82"/>
          <w:szCs w:val="82"/>
          <w:highlight w:val="yellow"/>
        </w:rPr>
        <w:t>'</w:t>
      </w:r>
      <w:r w:rsidRPr="007A033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डिटवाह</w:t>
      </w:r>
      <w:r w:rsidRPr="007A0339">
        <w:rPr>
          <w:rFonts w:ascii="Kokila" w:hAnsi="Kokila" w:cs="Kokila"/>
          <w:b/>
          <w:bCs/>
          <w:color w:val="000066"/>
          <w:sz w:val="82"/>
          <w:szCs w:val="82"/>
          <w:highlight w:val="yellow"/>
        </w:rPr>
        <w:t>'</w:t>
      </w:r>
      <w:r w:rsidRPr="00C839F8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नाम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किसने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रखा</w:t>
      </w:r>
      <w:r w:rsidRPr="00C839F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C839F8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787695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Who named the recent cyclone 'Ditwah'?</w:t>
      </w:r>
    </w:p>
    <w:p w14:paraId="29D7E7A6" w14:textId="77777777" w:rsidR="00FA24BB" w:rsidRPr="00C839F8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839F8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India</w:t>
      </w:r>
    </w:p>
    <w:p w14:paraId="70ED4428" w14:textId="51256BF1" w:rsidR="00FA24BB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C839F8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क़तर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Qatar</w:t>
      </w:r>
    </w:p>
    <w:p w14:paraId="5ADE8992" w14:textId="6C8DA4E2" w:rsidR="00FA24BB" w:rsidRPr="00C839F8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C839F8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यमन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Yemen</w:t>
      </w:r>
    </w:p>
    <w:p w14:paraId="26507DB5" w14:textId="19D2C6B5" w:rsidR="00FA24BB" w:rsidRPr="00C839F8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C839F8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C839F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श्रीलंका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Sri Lanka</w:t>
      </w:r>
    </w:p>
    <w:p w14:paraId="295712B5" w14:textId="77777777" w:rsidR="00FA24BB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C756D1E" w14:textId="77777777" w:rsidR="00FA24BB" w:rsidRPr="0026225A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5F57BAC" w14:textId="461DD7A2" w:rsidR="00FA24BB" w:rsidRPr="00D82475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4</w:t>
      </w:r>
      <w:r w:rsidRPr="0026225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  <w:r w:rsidRPr="0026225A">
        <w:rPr>
          <w:rFonts w:hint="cs"/>
          <w:color w:val="000066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A0339">
        <w:rPr>
          <w:rFonts w:ascii="Kokila" w:hAnsi="Kokila" w:cs="Kokila"/>
          <w:b/>
          <w:bCs/>
          <w:color w:val="000066"/>
          <w:sz w:val="82"/>
          <w:szCs w:val="82"/>
          <w:highlight w:val="yellow"/>
        </w:rPr>
        <w:t>'</w:t>
      </w:r>
      <w:r w:rsidRPr="007A033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ऑपरेशन</w:t>
      </w:r>
      <w:r w:rsidRPr="007A033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A033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सागर</w:t>
      </w:r>
      <w:r w:rsidRPr="007A033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A033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बंधु</w:t>
      </w:r>
      <w:r w:rsidRPr="007A0339">
        <w:rPr>
          <w:rFonts w:ascii="Kokila" w:hAnsi="Kokila" w:cs="Kokila"/>
          <w:b/>
          <w:bCs/>
          <w:color w:val="000066"/>
          <w:sz w:val="82"/>
          <w:szCs w:val="82"/>
          <w:highlight w:val="yellow"/>
        </w:rPr>
        <w:t>'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787695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In which country has India recently launched 'Operation Sagar Bandhu'?</w:t>
      </w:r>
    </w:p>
    <w:p w14:paraId="557AC662" w14:textId="190F41A0" w:rsidR="00FA24BB" w:rsidRPr="00D82475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श्रीलंका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Sri Lanka</w:t>
      </w:r>
    </w:p>
    <w:p w14:paraId="62196F32" w14:textId="5BB0BE5C" w:rsidR="00FA24BB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फिलीपींस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Philippines</w:t>
      </w:r>
    </w:p>
    <w:p w14:paraId="35963746" w14:textId="2828D12A" w:rsidR="00FA24BB" w:rsidRPr="00D82475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अफ़ग़ानिस्तान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Afghanistan</w:t>
      </w:r>
    </w:p>
    <w:p w14:paraId="5ED33E56" w14:textId="5D80CCEE" w:rsidR="00FA24BB" w:rsidRPr="00D82475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यमन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Yemen</w:t>
      </w:r>
    </w:p>
    <w:p w14:paraId="66276903" w14:textId="77777777" w:rsidR="00FA24BB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C4787B8" w14:textId="3142B9ED" w:rsidR="00FA24BB" w:rsidRPr="00D82475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5</w:t>
      </w:r>
      <w:r w:rsidRPr="0026225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</w:t>
      </w:r>
      <w:r w:rsidRPr="00482F4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Pr="00482F4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एशिया</w:t>
      </w:r>
      <w:r w:rsidRPr="00482F4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पावर</w:t>
      </w:r>
      <w:r w:rsidRPr="00482F4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इंडेक्स</w:t>
      </w:r>
      <w:r w:rsidRPr="00482F4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2025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स्थान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हासिल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787695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What position did India recently achieve in the Asia Power Index 2025?</w:t>
      </w:r>
      <w:r w:rsidRPr="009C4E75">
        <w:t xml:space="preserve"> </w:t>
      </w:r>
    </w:p>
    <w:p w14:paraId="2ED74C6D" w14:textId="3759DF0D" w:rsidR="00FA24BB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तीसरा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Third</w:t>
      </w:r>
    </w:p>
    <w:p w14:paraId="3F2E8CD0" w14:textId="5059EBDE" w:rsidR="00FA24BB" w:rsidRPr="00D82475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First</w:t>
      </w:r>
    </w:p>
    <w:p w14:paraId="77DCE1C6" w14:textId="1F8A0BD0" w:rsidR="00FA24BB" w:rsidRPr="00D82475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दूसरा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Second</w:t>
      </w:r>
    </w:p>
    <w:p w14:paraId="6FCE5D71" w14:textId="5FCDB4FA" w:rsidR="00FA24BB" w:rsidRPr="00D82475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चौथा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Fourth</w:t>
      </w:r>
    </w:p>
    <w:p w14:paraId="69FB8B92" w14:textId="77777777" w:rsidR="00FA24BB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2264364" w14:textId="77777777" w:rsidR="00FA24BB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E746517" w14:textId="04402DCA" w:rsidR="00FA24BB" w:rsidRPr="00D82475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6</w:t>
      </w:r>
      <w:r w:rsidRPr="0026225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</w:t>
      </w:r>
      <w:r w:rsidRPr="00482F4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Pr="00482F4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एमएच</w:t>
      </w:r>
      <w:r w:rsidRPr="00482F4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-60</w:t>
      </w:r>
      <w:r w:rsidRPr="00482F4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आर</w:t>
      </w:r>
      <w:r w:rsidRPr="00482F4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नौसेना</w:t>
      </w:r>
      <w:r w:rsidRPr="00482F4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हेलीकॉप्टर</w:t>
      </w:r>
      <w:r w:rsidRPr="00482F4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समर्थन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₹7,955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समझौता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D8247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EC26C5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With which country did India recently sign a ₹7,955 crore deal for MH-60R naval helicopter support?</w:t>
      </w:r>
    </w:p>
    <w:p w14:paraId="1A7CFFD2" w14:textId="26C399D4" w:rsidR="00FA24BB" w:rsidRPr="00D82475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रूस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Russia</w:t>
      </w:r>
    </w:p>
    <w:p w14:paraId="486EED8F" w14:textId="16B5BD60" w:rsidR="00FA24BB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जापान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Japan</w:t>
      </w:r>
    </w:p>
    <w:p w14:paraId="4256EE70" w14:textId="07B4983E" w:rsidR="00FA24BB" w:rsidRPr="00D82475" w:rsidRDefault="00975B26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FA24BB"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FA24BB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अमेरिका</w:t>
      </w:r>
      <w:r w:rsidR="00FA24B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FA24BB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United States</w:t>
      </w:r>
      <w:r w:rsidR="00FA24BB" w:rsidRPr="009C4E75">
        <w:t xml:space="preserve"> </w:t>
      </w:r>
    </w:p>
    <w:p w14:paraId="1C060952" w14:textId="01C0ED25" w:rsidR="00FA24BB" w:rsidRPr="00D82475" w:rsidRDefault="00975B26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FA24BB" w:rsidRPr="00D82475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FA24BB" w:rsidRPr="00D82475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फ्रांस</w:t>
      </w:r>
      <w:r w:rsidR="00FA24B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A24BB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France</w:t>
      </w:r>
    </w:p>
    <w:p w14:paraId="13369514" w14:textId="77777777" w:rsidR="00FA24BB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B05F595" w14:textId="615663AE" w:rsidR="00FA24BB" w:rsidRPr="00560D0C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7</w:t>
      </w:r>
      <w:r w:rsidRPr="0026225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महिलाओं</w:t>
      </w:r>
      <w:r w:rsidRPr="00482F4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की</w:t>
      </w:r>
      <w:r w:rsidRPr="00482F4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प्रीमियर</w:t>
      </w:r>
      <w:r w:rsidRPr="00482F4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82F4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लीग</w:t>
      </w:r>
      <w:r w:rsidRPr="00482F4B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(</w:t>
      </w:r>
      <w:r w:rsidRPr="00482F4B">
        <w:rPr>
          <w:rFonts w:ascii="Kokila" w:hAnsi="Kokila" w:cs="Kokila"/>
          <w:b/>
          <w:bCs/>
          <w:color w:val="000066"/>
          <w:sz w:val="82"/>
          <w:szCs w:val="82"/>
          <w:highlight w:val="yellow"/>
        </w:rPr>
        <w:t xml:space="preserve">WPL) </w:t>
      </w:r>
      <w:r w:rsidRPr="00482F4B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नीलामी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इतिहास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दूसरी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महंगी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खिलाड़ी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बनी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560D0C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EC26C5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Who recently became the second most expensive Indian player in the history of the Women's Premier League (WPL) auction?</w:t>
      </w:r>
    </w:p>
    <w:p w14:paraId="520C1B39" w14:textId="1F26B3EC" w:rsidR="00975B26" w:rsidRDefault="00975B26" w:rsidP="00975B26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560D0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जेमिमा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रॉड्रिग्स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Jemimah Rodrigues</w:t>
      </w:r>
    </w:p>
    <w:p w14:paraId="4EAB1F9B" w14:textId="3463ACBA" w:rsidR="00FA24BB" w:rsidRPr="00560D0C" w:rsidRDefault="00975B26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="00FA24BB" w:rsidRPr="00560D0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FA24BB"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स्मृति</w:t>
      </w:r>
      <w:r w:rsidR="00FA24BB"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A24BB"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मंधाना</w:t>
      </w:r>
      <w:r w:rsidR="00FA24B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A24BB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Smriti Mandhana</w:t>
      </w:r>
      <w:r w:rsidR="00FA24BB" w:rsidRPr="008523B6">
        <w:t xml:space="preserve"> </w:t>
      </w:r>
    </w:p>
    <w:p w14:paraId="15E86C48" w14:textId="1014B4E6" w:rsidR="00FA24BB" w:rsidRPr="00560D0C" w:rsidRDefault="00975B26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FA24BB" w:rsidRPr="00560D0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FA24BB"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दीप्ति</w:t>
      </w:r>
      <w:r w:rsidR="00FA24BB"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A24BB"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शर्मा</w:t>
      </w:r>
      <w:r w:rsidR="00FA24B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A24BB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Deepti Sharma</w:t>
      </w:r>
    </w:p>
    <w:p w14:paraId="108EBA03" w14:textId="7FC2583F" w:rsidR="00FA24BB" w:rsidRPr="00560D0C" w:rsidRDefault="00760121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FA24BB" w:rsidRPr="00560D0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FA24BB"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हरमनप्रीत</w:t>
      </w:r>
      <w:r w:rsidR="00FA24BB"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A24BB"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कौर</w:t>
      </w:r>
      <w:r w:rsidR="00FA24B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A24BB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Harmanpreet Kaur</w:t>
      </w:r>
    </w:p>
    <w:p w14:paraId="062EF887" w14:textId="77777777" w:rsidR="00FA24BB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72F1C2A" w14:textId="5DC05BE7" w:rsidR="00FA24BB" w:rsidRPr="00560D0C" w:rsidRDefault="00FA24BB" w:rsidP="00FA24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8</w:t>
      </w:r>
      <w:r w:rsidRPr="0026225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A3B6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महात्मा</w:t>
      </w:r>
      <w:r w:rsidRPr="00EA3B6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A3B6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ज्योतिबा</w:t>
      </w:r>
      <w:r w:rsidRPr="00EA3B6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A3B6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फुले</w:t>
      </w:r>
      <w:r w:rsidRPr="00EA3B6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A3B6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की</w:t>
      </w:r>
      <w:r w:rsidRPr="00EA3B6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135</w:t>
      </w:r>
      <w:r w:rsidRPr="00EA3B6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वीं</w:t>
      </w:r>
      <w:r w:rsidRPr="00EA3B6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EA3B6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पुण्यतिथि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कब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मनायी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560D0C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EC26C5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When was the 135th death anniversary of Mahatma Jyotiba Phule recently celebrated?</w:t>
      </w:r>
    </w:p>
    <w:p w14:paraId="0BFACA22" w14:textId="5BB2D9F6" w:rsidR="00760121" w:rsidRDefault="00760121" w:rsidP="007601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560D0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30 </w:t>
      </w:r>
      <w:r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नवंबर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November 30</w:t>
      </w:r>
    </w:p>
    <w:p w14:paraId="35583AFE" w14:textId="4D9962CE" w:rsidR="00FA24BB" w:rsidRPr="00560D0C" w:rsidRDefault="00760121" w:rsidP="00FA24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="00FA24BB" w:rsidRPr="00560D0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FA24BB"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25 </w:t>
      </w:r>
      <w:r w:rsidR="00FA24BB"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नवंबर</w:t>
      </w:r>
      <w:r w:rsidR="00FA24B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  <w:t xml:space="preserve"> </w:t>
      </w:r>
      <w:r w:rsidR="00FA24BB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November 25</w:t>
      </w:r>
    </w:p>
    <w:p w14:paraId="14DC03E8" w14:textId="4156FA8D" w:rsidR="00FA24BB" w:rsidRPr="00560D0C" w:rsidRDefault="00760121" w:rsidP="00FA24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FA24BB" w:rsidRPr="00560D0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FA24BB"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26 </w:t>
      </w:r>
      <w:r w:rsidR="00FA24BB"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नवंबर</w:t>
      </w:r>
      <w:r w:rsidR="00FA24B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A24BB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November 26</w:t>
      </w:r>
    </w:p>
    <w:p w14:paraId="578EA8C2" w14:textId="0DBED6E2" w:rsidR="00FA24BB" w:rsidRPr="00560D0C" w:rsidRDefault="00760121" w:rsidP="00FA24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FA24BB" w:rsidRPr="00560D0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FA24BB" w:rsidRPr="00560D0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28 </w:t>
      </w:r>
      <w:r w:rsidR="00FA24BB" w:rsidRPr="00560D0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नवंबर</w:t>
      </w:r>
      <w:r w:rsidR="00FA24B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A24BB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November 28</w:t>
      </w:r>
    </w:p>
    <w:p w14:paraId="1A576542" w14:textId="77777777" w:rsidR="00FA24BB" w:rsidRPr="0026225A" w:rsidRDefault="00FA24BB" w:rsidP="00FA24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5D44BC0" w14:textId="77777777" w:rsidR="00FA24BB" w:rsidRDefault="00FA24BB" w:rsidP="00FA24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C6AD61F" w14:textId="77777777" w:rsidR="00FA24BB" w:rsidRPr="0026225A" w:rsidRDefault="00FA24BB" w:rsidP="00FA24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EA60365" w14:textId="77777777" w:rsidR="00FA24BB" w:rsidRPr="007E339D" w:rsidRDefault="00FA24BB" w:rsidP="00FA24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9</w:t>
      </w:r>
      <w:r w:rsidRPr="0026225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557B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ग्रामीण</w:t>
      </w:r>
      <w:r w:rsidRPr="00A557B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A557B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बौद्ध</w:t>
      </w:r>
      <w:r w:rsidRPr="00A557B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A557B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धरोहर</w:t>
      </w:r>
      <w:r w:rsidRPr="00A557B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A557B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Pr="00A557B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A557B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संरक्षण</w:t>
      </w:r>
      <w:r w:rsidRPr="00A557B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A557B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पर</w:t>
      </w:r>
      <w:r w:rsidRPr="00A557B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A557B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अंतर्राष्ट्रीय</w:t>
      </w:r>
      <w:r w:rsidRPr="00A557B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A557B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सम्मेलन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आयोजन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रहा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EC26C5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Who is organizing the International Conference on Conservation of Rural Buddhist Heritage recently?</w:t>
      </w:r>
    </w:p>
    <w:p w14:paraId="00654500" w14:textId="47FDA0C1" w:rsidR="00760121" w:rsidRDefault="00760121" w:rsidP="007601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इतिहास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अनुसंधान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परिषद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</w:p>
    <w:p w14:paraId="4814C60D" w14:textId="77777777" w:rsidR="00760121" w:rsidRDefault="00760121" w:rsidP="0076012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Indian Council of Historical Research</w:t>
      </w:r>
    </w:p>
    <w:p w14:paraId="01DD17CE" w14:textId="5096E20E" w:rsidR="00FA24BB" w:rsidRDefault="00760121" w:rsidP="00FA24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="00FA24BB"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FA24BB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="00FA24BB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A24BB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ग्रामीण</w:t>
      </w:r>
      <w:r w:rsidR="00FA24BB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A24BB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धरोहर</w:t>
      </w:r>
      <w:r w:rsidR="00FA24BB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A24BB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="00FA24BB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A24BB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विकास</w:t>
      </w:r>
      <w:r w:rsidR="00FA24BB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A24BB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ट्रस्ट</w:t>
      </w:r>
      <w:r w:rsidR="00FA24B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FA24B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</w:p>
    <w:p w14:paraId="19E6F2B6" w14:textId="418B6554" w:rsidR="00FA24BB" w:rsidRPr="007E339D" w:rsidRDefault="00FA24BB" w:rsidP="00FA24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Indian Trust for Rural Heritage and Developmen</w:t>
      </w:r>
    </w:p>
    <w:p w14:paraId="4BF9DE6D" w14:textId="7234A23F" w:rsidR="00FA24BB" w:rsidRPr="007E339D" w:rsidRDefault="00760121" w:rsidP="00FA24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FA24BB"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FA24BB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="00FA24BB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A24BB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पुरातत्व</w:t>
      </w:r>
      <w:r w:rsidR="00FA24BB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A24BB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सर्वेक्षण</w:t>
      </w:r>
      <w:r w:rsidR="00FA24B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A24BB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Archaeological Survey of India</w:t>
      </w:r>
    </w:p>
    <w:p w14:paraId="4BD6CFD1" w14:textId="2C7A3CA3" w:rsidR="00FA24BB" w:rsidRPr="007E339D" w:rsidRDefault="00760121" w:rsidP="00FA24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FA24BB"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FA24BB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संस्कृति</w:t>
      </w:r>
      <w:r w:rsidR="00FA24BB"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A24BB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मंत्रालय</w:t>
      </w:r>
      <w:r w:rsidR="00FA24B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A24BB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Ministry of Culture</w:t>
      </w:r>
    </w:p>
    <w:p w14:paraId="733C96EA" w14:textId="77777777" w:rsidR="00FA24BB" w:rsidRPr="007E339D" w:rsidRDefault="00FA24BB" w:rsidP="00FA24BB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</w:t>
      </w:r>
      <w:r w:rsidRPr="0026225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1</w:t>
      </w: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0</w:t>
      </w:r>
      <w:r w:rsidRPr="0026225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D306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राष्ट्रपति</w:t>
      </w:r>
      <w:r w:rsidRPr="00DD306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D306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</w:t>
      </w:r>
      <w:r w:rsidRPr="00DD306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DD306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यात्रा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आएँगे</w:t>
      </w: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F36865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The President of which country will be visiting India recently?</w:t>
      </w:r>
    </w:p>
    <w:p w14:paraId="602F4623" w14:textId="0E42951D" w:rsidR="00760121" w:rsidRPr="007E339D" w:rsidRDefault="00760121" w:rsidP="00760121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ब्राज़ील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Brazil</w:t>
      </w:r>
    </w:p>
    <w:p w14:paraId="10A297DE" w14:textId="7D09A0DD" w:rsidR="00760121" w:rsidRDefault="00760121" w:rsidP="00760121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जापान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Japan</w:t>
      </w:r>
    </w:p>
    <w:p w14:paraId="767674E8" w14:textId="0D4CBB19" w:rsidR="00FA24BB" w:rsidRPr="007E339D" w:rsidRDefault="0040238B" w:rsidP="00FA24BB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c)</w:t>
      </w:r>
      <w:r w:rsidR="00FA24BB"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FA24BB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फ्रांस</w:t>
      </w:r>
      <w:r w:rsidR="00FA24B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A24BB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France</w:t>
      </w:r>
    </w:p>
    <w:p w14:paraId="396FE9AF" w14:textId="29CF35B9" w:rsidR="00FA24BB" w:rsidRPr="007E339D" w:rsidRDefault="0040238B" w:rsidP="00FA24BB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d. </w:t>
      </w:r>
      <w:r w:rsidR="00FA24BB"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FA24BB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रूस</w:t>
      </w:r>
      <w:r w:rsidR="00FA24B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A24BB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Russia</w:t>
      </w:r>
    </w:p>
    <w:p w14:paraId="743D1327" w14:textId="77777777" w:rsidR="00FA24BB" w:rsidRDefault="00FA24BB" w:rsidP="00FA24BB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614C609" w14:textId="77777777" w:rsidR="00FA24BB" w:rsidRDefault="00FA24BB" w:rsidP="00FA24BB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5FE45AC" w14:textId="77777777" w:rsidR="00FA24BB" w:rsidRPr="0026225A" w:rsidRDefault="00FA24BB" w:rsidP="00FA24BB">
      <w:pPr>
        <w:spacing w:after="0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3E7EAEC" w14:textId="77777777" w:rsidR="00FA24BB" w:rsidRPr="007E339D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</w:t>
      </w:r>
      <w:r w:rsidRPr="0026225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1</w:t>
      </w:r>
      <w:r w:rsidRPr="0026225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1.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C040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पुलिस</w:t>
      </w:r>
      <w:r w:rsidRPr="000C040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C040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महानिदेशकों</w:t>
      </w:r>
      <w:r w:rsidRPr="000C040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/</w:t>
      </w:r>
      <w:r w:rsidRPr="000C040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महानिरीक्षकों</w:t>
      </w:r>
      <w:r w:rsidRPr="000C040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C040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Pr="000C040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C040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अखिल</w:t>
      </w:r>
      <w:r w:rsidRPr="000C040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C040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भारतीय</w:t>
      </w:r>
      <w:r w:rsidRPr="000C040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C040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सम्मेलन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60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वें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संस्करण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आयोजन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F36865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Where will the 60th edition of the All India Conference of Directors General/Inspectors General of Police be held?</w:t>
      </w:r>
    </w:p>
    <w:p w14:paraId="6DA61AB1" w14:textId="789B66F0" w:rsidR="0040238B" w:rsidRPr="007E339D" w:rsidRDefault="0040238B" w:rsidP="0040238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रायपुर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Raipur</w:t>
      </w:r>
    </w:p>
    <w:p w14:paraId="185AEC25" w14:textId="4628A75A" w:rsidR="0040238B" w:rsidRDefault="0040238B" w:rsidP="0040238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भोपाल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Bhopal</w:t>
      </w:r>
    </w:p>
    <w:p w14:paraId="132C1829" w14:textId="0EF1B357" w:rsidR="00FA24BB" w:rsidRPr="007E339D" w:rsidRDefault="0040238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FA24BB"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FA24BB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जयपुर</w:t>
      </w:r>
      <w:r w:rsidR="00FA24B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  <w:t xml:space="preserve"> </w:t>
      </w:r>
      <w:r w:rsidR="00FA24BB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Jaipur</w:t>
      </w:r>
    </w:p>
    <w:p w14:paraId="1DA787C2" w14:textId="01BFD025" w:rsidR="00FA24BB" w:rsidRPr="007E339D" w:rsidRDefault="0040238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FA24BB"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FA24BB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लखनऊ</w:t>
      </w:r>
      <w:r w:rsidR="00FA24B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A24BB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Lucknow</w:t>
      </w:r>
    </w:p>
    <w:p w14:paraId="4A423E23" w14:textId="77777777" w:rsidR="00FA24BB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6887D6C" w14:textId="36A0DF67" w:rsidR="00FA24BB" w:rsidRPr="007E339D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</w:t>
      </w:r>
      <w:r w:rsidRPr="0026225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1</w:t>
      </w: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2</w:t>
      </w:r>
      <w:r w:rsidRPr="0026225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पाए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गए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37 </w:t>
      </w:r>
      <w:r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हज़ार</w:t>
      </w:r>
      <w:r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साल</w:t>
      </w:r>
      <w:r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पुराने</w:t>
      </w:r>
      <w:r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बाँस</w:t>
      </w:r>
      <w:r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से</w:t>
      </w:r>
      <w:r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एशिया</w:t>
      </w:r>
      <w:r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हिमयुग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पता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चला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F36865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In which state has the recent discovery of 37,000-year-old bamboo revealed the Ice Age in Asia?</w:t>
      </w:r>
    </w:p>
    <w:p w14:paraId="71B14318" w14:textId="267A5533" w:rsidR="0040238B" w:rsidRPr="007E339D" w:rsidRDefault="0040238B" w:rsidP="0040238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अरुणाचल</w:t>
      </w:r>
      <w:r w:rsidRPr="007E339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Arunachal Pradesh</w:t>
      </w:r>
    </w:p>
    <w:p w14:paraId="3867DB2B" w14:textId="30FB09D3" w:rsidR="0040238B" w:rsidRPr="0026225A" w:rsidRDefault="0040238B" w:rsidP="0040238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नागालैंड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Nagaland</w:t>
      </w:r>
      <w:r w:rsidRPr="004F7846">
        <w:t xml:space="preserve"> </w:t>
      </w:r>
    </w:p>
    <w:p w14:paraId="2D406064" w14:textId="023E025F" w:rsidR="00FA24BB" w:rsidRPr="007E339D" w:rsidRDefault="0040238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FA24BB"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FA24BB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मणिपुर</w:t>
      </w:r>
      <w:r w:rsidR="00FA24B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A24BB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Manipur</w:t>
      </w:r>
    </w:p>
    <w:p w14:paraId="19BEB319" w14:textId="789CC33E" w:rsidR="00FA24BB" w:rsidRPr="007E339D" w:rsidRDefault="0040238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FA24BB" w:rsidRPr="007E339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FA24BB" w:rsidRPr="007E339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मेघालय</w:t>
      </w:r>
      <w:r w:rsidR="00FA24B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A24BB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Meghalaya</w:t>
      </w:r>
    </w:p>
    <w:p w14:paraId="77708A20" w14:textId="77777777" w:rsidR="00FA24BB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36FD6C0" w14:textId="77777777" w:rsidR="00FA24BB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07A3249" w14:textId="41F4B6E4" w:rsidR="00FA24BB" w:rsidRPr="009D243A" w:rsidRDefault="00FA24BB" w:rsidP="00FA24BB">
      <w:pPr>
        <w:jc w:val="both"/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</w:pP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</w:t>
      </w:r>
      <w:r w:rsidRPr="0026225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1</w:t>
      </w: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3</w:t>
      </w:r>
      <w:r w:rsidRPr="0026225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शहर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दुनिया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सबसे</w:t>
      </w:r>
      <w:r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अधिक</w:t>
      </w:r>
      <w:r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जनसंख्या</w:t>
      </w:r>
      <w:r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वाला</w:t>
      </w:r>
      <w:r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शहर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F36865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Which city recently became the world's most populous city?</w:t>
      </w:r>
    </w:p>
    <w:p w14:paraId="30AFD7FD" w14:textId="76B3E752" w:rsidR="00E22D1E" w:rsidRDefault="00E22D1E" w:rsidP="00E22D1E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सियोल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Seoul</w:t>
      </w:r>
      <w:r w:rsidRPr="004F7846">
        <w:t xml:space="preserve"> </w:t>
      </w:r>
    </w:p>
    <w:p w14:paraId="5E870223" w14:textId="10D313BB" w:rsidR="0040238B" w:rsidRPr="00B748B0" w:rsidRDefault="00E22D1E" w:rsidP="0040238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="0040238B"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40238B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जकार्ता</w:t>
      </w:r>
      <w:r w:rsidR="0040238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40238B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Jakarta</w:t>
      </w:r>
    </w:p>
    <w:p w14:paraId="6AE7C3A7" w14:textId="3F54C8D4" w:rsidR="00FA24BB" w:rsidRPr="00B748B0" w:rsidRDefault="00E22D1E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FA24BB"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FA24BB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टोक्यो</w:t>
      </w:r>
      <w:r w:rsidR="00FA24B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A24BB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Tokyo</w:t>
      </w:r>
    </w:p>
    <w:p w14:paraId="5849D328" w14:textId="6271C739" w:rsidR="00FA24BB" w:rsidRPr="00B748B0" w:rsidRDefault="0040238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FA24BB"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FA24BB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मुंबई</w:t>
      </w:r>
      <w:r w:rsidR="00FA24B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A24BB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Mumbai</w:t>
      </w:r>
    </w:p>
    <w:p w14:paraId="167CAF20" w14:textId="77777777" w:rsidR="00FA24BB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8571C4A" w14:textId="77777777" w:rsidR="00FA24BB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875188D" w14:textId="77777777" w:rsidR="00FA24BB" w:rsidRPr="00B748B0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</w:t>
      </w:r>
      <w:r w:rsidRPr="0026225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1</w:t>
      </w: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4</w:t>
      </w:r>
      <w:r w:rsidRPr="0026225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</w:rPr>
        <w:t>'</w:t>
      </w:r>
      <w:r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ग्लोबल</w:t>
      </w:r>
      <w:r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ब्रांड</w:t>
      </w:r>
      <w:r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ऑफ</w:t>
      </w:r>
      <w:r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</w:t>
      </w:r>
      <w:r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B638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ईयर</w:t>
      </w:r>
      <w:r w:rsidRPr="008B6383">
        <w:rPr>
          <w:rFonts w:ascii="Kokila" w:hAnsi="Kokila" w:cs="Kokila"/>
          <w:b/>
          <w:bCs/>
          <w:color w:val="000066"/>
          <w:sz w:val="82"/>
          <w:szCs w:val="82"/>
          <w:highlight w:val="yellow"/>
        </w:rPr>
        <w:t>'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जीतने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वाली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पहली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रम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सी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बनी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F36865">
        <w:rPr>
          <w:rFonts w:ascii="Kokila" w:hAnsi="Kokila" w:cs="Kokila"/>
          <w:b/>
          <w:bCs/>
          <w:color w:val="C00000"/>
          <w:sz w:val="82"/>
          <w:szCs w:val="82"/>
        </w:rPr>
        <w:t>Which rum recently became the first Indian rum to win the 'Global Brand of the Year'?</w:t>
      </w:r>
    </w:p>
    <w:p w14:paraId="4CB4BD35" w14:textId="4D077C0E" w:rsidR="0040238B" w:rsidRPr="00B748B0" w:rsidRDefault="0040238B" w:rsidP="0040238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पेरिसियन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ब्लेंड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Parisian Blend</w:t>
      </w:r>
    </w:p>
    <w:p w14:paraId="4CCB6628" w14:textId="2C4743A9" w:rsidR="0040238B" w:rsidRPr="0026225A" w:rsidRDefault="0040238B" w:rsidP="0040238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कैमिकारा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Camicara</w:t>
      </w:r>
    </w:p>
    <w:p w14:paraId="1F3BAEA5" w14:textId="7D6941DB" w:rsidR="00FA24BB" w:rsidRPr="00B748B0" w:rsidRDefault="0040238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FA24BB"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FA24BB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गोल्डन</w:t>
      </w:r>
      <w:r w:rsidR="00FA24BB"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A24BB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गेट</w:t>
      </w:r>
      <w:r w:rsidR="00FA24B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A24BB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Golden Gate</w:t>
      </w:r>
    </w:p>
    <w:p w14:paraId="4FA7A61D" w14:textId="74CC1145" w:rsidR="00FA24BB" w:rsidRPr="00B748B0" w:rsidRDefault="0040238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FA24BB"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FA24BB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रॉयल</w:t>
      </w:r>
      <w:r w:rsidR="00FA24BB"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A24BB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चैलेंज</w:t>
      </w:r>
      <w:r w:rsidR="00FA24B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A24BB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Royal Challenge</w:t>
      </w:r>
    </w:p>
    <w:p w14:paraId="080B4C11" w14:textId="77777777" w:rsidR="00FA24BB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471EF35" w14:textId="77777777" w:rsidR="00FA24BB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A84929C" w14:textId="72C6D977" w:rsidR="00FA24BB" w:rsidRPr="00B748B0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</w:t>
      </w:r>
      <w:r w:rsidRPr="0026225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1</w:t>
      </w:r>
      <w:r w:rsidRPr="0026225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5</w:t>
      </w:r>
      <w:r w:rsidRPr="0026225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प्रधानमंत्री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नरेंद्र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मोदी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भगवान</w:t>
      </w:r>
      <w:r w:rsidRPr="008E3B3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राम</w:t>
      </w:r>
      <w:r w:rsidRPr="008E3B3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की</w:t>
      </w:r>
      <w:r w:rsidRPr="008E3B3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77 </w:t>
      </w:r>
      <w:r w:rsidRPr="008E3B3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फीट</w:t>
      </w:r>
      <w:r w:rsidRPr="008E3B3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ऊँची</w:t>
      </w:r>
      <w:r w:rsidRPr="008E3B3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कांस्य</w:t>
      </w:r>
      <w:r w:rsidRPr="008E3B3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प्रतिमा</w:t>
      </w:r>
      <w:r w:rsidRPr="008E3B3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Pr="008E3B32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8E3B32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अनावरण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F36865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Where did Prime Minister Narendra Modi recently unveil a 77-fot-tall bronze statue of Lord Rama?</w:t>
      </w:r>
      <w:r w:rsidRPr="001942D2">
        <w:rPr>
          <w:rFonts w:ascii="Kokila" w:hAnsi="Kokila" w:cs="Kokila"/>
          <w:b/>
          <w:bCs/>
          <w:color w:val="C00000"/>
          <w:sz w:val="88"/>
          <w:szCs w:val="88"/>
        </w:rPr>
        <w:t xml:space="preserve"> </w:t>
      </w:r>
    </w:p>
    <w:p w14:paraId="419F1728" w14:textId="3CCBA73A" w:rsidR="00550B28" w:rsidRPr="00B748B0" w:rsidRDefault="00550B28" w:rsidP="00550B28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</w:t>
      </w:r>
      <w:r w:rsidRPr="00B748B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Uttar Pradesh</w:t>
      </w:r>
    </w:p>
    <w:p w14:paraId="0F482E0E" w14:textId="53B5BD0F" w:rsidR="00550B28" w:rsidRDefault="00550B28" w:rsidP="00550B28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महाराष्ट्र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Maharashtra</w:t>
      </w:r>
    </w:p>
    <w:p w14:paraId="3AF92770" w14:textId="1536F18F" w:rsidR="00FA24BB" w:rsidRPr="00B748B0" w:rsidRDefault="00550B28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FA24BB"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FA24BB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गोवा</w:t>
      </w:r>
      <w:r w:rsidR="00FA24B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FA24BB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Goa</w:t>
      </w:r>
    </w:p>
    <w:p w14:paraId="036AD972" w14:textId="11143F45" w:rsidR="00FA24BB" w:rsidRPr="00B748B0" w:rsidRDefault="00550B28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FA24BB" w:rsidRPr="00B748B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FA24BB" w:rsidRPr="00B748B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कर्नाटक</w:t>
      </w:r>
      <w:r w:rsidR="00FA24B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FA24BB" w:rsidRPr="009D243A">
        <w:rPr>
          <w:rFonts w:ascii="Kokila" w:hAnsi="Kokila" w:cs="Kokila"/>
          <w:b/>
          <w:bCs/>
          <w:color w:val="C00000"/>
          <w:sz w:val="88"/>
          <w:szCs w:val="88"/>
          <w:lang w:val="en-IN" w:bidi="hi-IN"/>
        </w:rPr>
        <w:t>Karnataka</w:t>
      </w:r>
    </w:p>
    <w:p w14:paraId="1E7F877B" w14:textId="77777777" w:rsidR="00FA24BB" w:rsidRDefault="00FA24BB" w:rsidP="00FA24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1F1F340" w14:textId="30A7DEA0" w:rsidR="00C11222" w:rsidRPr="00AB41ED" w:rsidRDefault="00C11222" w:rsidP="00472624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AB41ED"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  <w:t>Home Work Question</w:t>
      </w:r>
    </w:p>
    <w:p w14:paraId="5BED6D71" w14:textId="1CCDC154" w:rsidR="003355CB" w:rsidRPr="00AB41ED" w:rsidRDefault="009F3BA6" w:rsidP="00AB41ED">
      <w:pPr>
        <w:spacing w:line="240" w:lineRule="auto"/>
        <w:jc w:val="both"/>
        <w:rPr>
          <w:rFonts w:ascii="Kokila" w:hAnsi="Kokila" w:cs="Kokila"/>
          <w:b/>
          <w:bCs/>
          <w:color w:val="C00000"/>
          <w:sz w:val="82"/>
          <w:szCs w:val="82"/>
          <w:lang w:bidi="hi-IN"/>
        </w:rPr>
      </w:pPr>
      <w:r w:rsidRPr="00AB41E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</w:t>
      </w:r>
      <w:r w:rsidR="009F67DA" w:rsidRPr="00AB41E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3355CB" w:rsidRPr="00AB41E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="003355CB" w:rsidRPr="00AB41E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55CB" w:rsidRPr="00AB41E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क्रिकेट</w:t>
      </w:r>
      <w:r w:rsidR="003355CB" w:rsidRPr="00AB41E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55CB" w:rsidRPr="00AB41E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3355CB" w:rsidRPr="00AB41E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55CB" w:rsidRPr="00AB41E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निम्नलिखित</w:t>
      </w:r>
      <w:r w:rsidR="003355CB" w:rsidRPr="00AB41E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55CB" w:rsidRPr="00AB41E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3355CB" w:rsidRPr="00AB41E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55CB" w:rsidRPr="00AB41E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="003355CB" w:rsidRPr="00AB41E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55CB" w:rsidRPr="00AB41E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="003355CB" w:rsidRPr="00AB41E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55CB" w:rsidRPr="00AB41E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'</w:t>
      </w:r>
      <w:r w:rsidR="003355CB" w:rsidRPr="00AB41E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कैप्टन</w:t>
      </w:r>
      <w:r w:rsidR="003355CB" w:rsidRPr="00AB41E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55CB" w:rsidRPr="00AB41E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कूल</w:t>
      </w:r>
      <w:r w:rsidR="003355CB" w:rsidRPr="00AB41E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' </w:t>
      </w:r>
      <w:r w:rsidR="003355CB" w:rsidRPr="00AB41E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3355CB" w:rsidRPr="00AB41E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55CB" w:rsidRPr="00AB41E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नाम</w:t>
      </w:r>
      <w:r w:rsidR="003355CB" w:rsidRPr="00AB41E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55CB" w:rsidRPr="00AB41E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="003355CB" w:rsidRPr="00AB41E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55CB" w:rsidRPr="00AB41E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जाना</w:t>
      </w:r>
      <w:r w:rsidR="003355CB" w:rsidRPr="00AB41E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55CB" w:rsidRPr="00AB41E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जाता</w:t>
      </w:r>
      <w:r w:rsidR="003355CB" w:rsidRPr="00AB41E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3355CB" w:rsidRPr="00AB41E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3355CB" w:rsidRPr="00AB41E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="00AB41E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3355CB" w:rsidRPr="00AB41ED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Who among the following is known as 'Captain Cool' in Indian cricket?"</w:t>
      </w:r>
    </w:p>
    <w:p w14:paraId="3E8C5E25" w14:textId="77777777" w:rsidR="003355CB" w:rsidRPr="00AB41ED" w:rsidRDefault="003355CB" w:rsidP="00AB41ED">
      <w:pPr>
        <w:spacing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B41E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(a) </w:t>
      </w:r>
      <w:r w:rsidRPr="00AB41E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विराट</w:t>
      </w:r>
      <w:r w:rsidRPr="00AB41E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41E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कोहली</w:t>
      </w:r>
      <w:r w:rsidRPr="00AB41E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41ED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Virat Kohli</w:t>
      </w:r>
    </w:p>
    <w:p w14:paraId="2A047FF8" w14:textId="77777777" w:rsidR="003355CB" w:rsidRPr="00AB41ED" w:rsidRDefault="003355CB" w:rsidP="00AB41ED">
      <w:pPr>
        <w:spacing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B41E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(b) </w:t>
      </w:r>
      <w:r w:rsidRPr="00AB41E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महेन्द्र</w:t>
      </w:r>
      <w:r w:rsidRPr="00AB41E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41E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सिंह</w:t>
      </w:r>
      <w:r w:rsidRPr="00AB41E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41E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धोनी</w:t>
      </w:r>
      <w:r w:rsidRPr="00AB41E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41ED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Mahendra Singh Dhoni</w:t>
      </w:r>
    </w:p>
    <w:p w14:paraId="09AE0E5C" w14:textId="7703CF4B" w:rsidR="003355CB" w:rsidRPr="00AB41ED" w:rsidRDefault="003355CB" w:rsidP="00AB41ED">
      <w:pPr>
        <w:spacing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B41E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(c) </w:t>
      </w:r>
      <w:r w:rsidRPr="00AB41E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कपिल</w:t>
      </w:r>
      <w:r w:rsidRPr="00AB41E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41E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देव</w:t>
      </w:r>
      <w:r w:rsidRPr="00AB41E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41ED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 xml:space="preserve">Kapil Dev </w:t>
      </w:r>
    </w:p>
    <w:p w14:paraId="2234B46C" w14:textId="035535F6" w:rsidR="003E6F07" w:rsidRPr="00AB41ED" w:rsidRDefault="003355CB" w:rsidP="003355CB">
      <w:pPr>
        <w:pStyle w:val="ListParagraph"/>
        <w:spacing w:line="240" w:lineRule="auto"/>
        <w:ind w:left="0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B41E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(</w:t>
      </w:r>
      <w:r w:rsidR="00AB41ED" w:rsidRPr="00AB41E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d</w:t>
      </w:r>
      <w:r w:rsidRPr="00AB41E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) </w:t>
      </w:r>
      <w:r w:rsidRPr="00AB41E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सचिन</w:t>
      </w:r>
      <w:r w:rsidRPr="00AB41E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41E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तेंदुलकर</w:t>
      </w:r>
      <w:r w:rsidRPr="00AB41E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B41ED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Sachin Tendulkar</w:t>
      </w:r>
    </w:p>
    <w:p w14:paraId="5AFA5A7D" w14:textId="77777777" w:rsidR="003E6F07" w:rsidRDefault="003E6F07" w:rsidP="003E6F07">
      <w:pPr>
        <w:pStyle w:val="ListParagraph"/>
        <w:spacing w:line="240" w:lineRule="auto"/>
        <w:ind w:left="0"/>
        <w:jc w:val="both"/>
        <w:rPr>
          <w:rFonts w:ascii="Kokila" w:hAnsi="Kokila" w:cs="Kokila"/>
          <w:b/>
          <w:bCs/>
          <w:color w:val="000066"/>
          <w:sz w:val="96"/>
          <w:szCs w:val="96"/>
        </w:rPr>
      </w:pPr>
    </w:p>
    <w:p w14:paraId="30B95CB3" w14:textId="77777777" w:rsidR="003E6F07" w:rsidRDefault="003E6F07" w:rsidP="003E6F07">
      <w:pPr>
        <w:pStyle w:val="ListParagraph"/>
        <w:spacing w:line="240" w:lineRule="auto"/>
        <w:ind w:left="0"/>
        <w:jc w:val="both"/>
        <w:rPr>
          <w:rFonts w:ascii="Kokila" w:hAnsi="Kokila" w:cs="Kokila"/>
          <w:b/>
          <w:bCs/>
          <w:color w:val="000066"/>
          <w:sz w:val="96"/>
          <w:szCs w:val="96"/>
        </w:rPr>
      </w:pPr>
    </w:p>
    <w:p w14:paraId="51260337" w14:textId="180B015C" w:rsidR="009F67DA" w:rsidRDefault="009F67DA" w:rsidP="00D5707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74"/>
          <w:szCs w:val="74"/>
          <w:lang w:bidi="hi-IN"/>
        </w:rPr>
      </w:pPr>
    </w:p>
    <w:p w14:paraId="0529718E" w14:textId="21F611E1" w:rsidR="009F67DA" w:rsidRDefault="009F67DA" w:rsidP="009F67D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74"/>
          <w:szCs w:val="74"/>
          <w:lang w:bidi="hi-IN"/>
        </w:rPr>
      </w:pPr>
    </w:p>
    <w:p w14:paraId="7818AE8A" w14:textId="65ECE11C" w:rsidR="009F67DA" w:rsidRDefault="009F67DA" w:rsidP="009F67D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74"/>
          <w:szCs w:val="74"/>
          <w:lang w:bidi="hi-IN"/>
        </w:rPr>
      </w:pPr>
    </w:p>
    <w:p w14:paraId="4B84EE7A" w14:textId="77777777" w:rsidR="009F67DA" w:rsidRPr="009F67DA" w:rsidRDefault="009F67DA" w:rsidP="009F67DA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74"/>
          <w:szCs w:val="74"/>
          <w:lang w:bidi="hi-IN"/>
        </w:rPr>
      </w:pPr>
    </w:p>
    <w:p w14:paraId="742D18F4" w14:textId="77777777" w:rsidR="00A87034" w:rsidRPr="00073382" w:rsidRDefault="00A87034" w:rsidP="00A8703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96"/>
          <w:szCs w:val="96"/>
          <w:lang w:val="en-IN" w:bidi="hi-IN"/>
        </w:rPr>
      </w:pPr>
    </w:p>
    <w:p w14:paraId="6170060B" w14:textId="15BA6FC2" w:rsidR="002D4ECA" w:rsidRPr="002D4ECA" w:rsidRDefault="002D4ECA" w:rsidP="003D0DDA">
      <w:pPr>
        <w:pStyle w:val="ListParagraph"/>
        <w:tabs>
          <w:tab w:val="left" w:pos="0"/>
          <w:tab w:val="left" w:pos="180"/>
        </w:tabs>
        <w:spacing w:after="0" w:line="240" w:lineRule="auto"/>
        <w:ind w:left="-284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756EC28D" w14:textId="6B56F2F6" w:rsidR="005615CF" w:rsidRDefault="005615CF" w:rsidP="00055D85">
      <w:pPr>
        <w:pStyle w:val="ListParagraph"/>
        <w:tabs>
          <w:tab w:val="left" w:pos="0"/>
          <w:tab w:val="left" w:pos="180"/>
        </w:tabs>
        <w:spacing w:after="0" w:line="240" w:lineRule="auto"/>
        <w:ind w:left="-284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</w:p>
    <w:p w14:paraId="2486BFFD" w14:textId="77777777" w:rsidR="000441D3" w:rsidRPr="00F7640A" w:rsidRDefault="000441D3" w:rsidP="0007080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76"/>
          <w:szCs w:val="76"/>
          <w:lang w:val="en-IN"/>
        </w:rPr>
      </w:pPr>
    </w:p>
    <w:sectPr w:rsidR="000441D3" w:rsidRPr="00F7640A" w:rsidSect="00220C17">
      <w:headerReference w:type="default" r:id="rId25"/>
      <w:type w:val="continuous"/>
      <w:pgSz w:w="20160" w:h="12240" w:orient="landscape" w:code="5"/>
      <w:pgMar w:top="1350" w:right="540" w:bottom="360" w:left="99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B371E9" w14:textId="77777777" w:rsidR="002213FC" w:rsidRDefault="002213FC" w:rsidP="009E3011">
      <w:pPr>
        <w:spacing w:after="0" w:line="240" w:lineRule="auto"/>
      </w:pPr>
      <w:r>
        <w:separator/>
      </w:r>
    </w:p>
  </w:endnote>
  <w:endnote w:type="continuationSeparator" w:id="0">
    <w:p w14:paraId="28660B3E" w14:textId="77777777" w:rsidR="002213FC" w:rsidRDefault="002213FC" w:rsidP="009E30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09EC6C" w14:textId="77777777" w:rsidR="002213FC" w:rsidRDefault="002213FC" w:rsidP="009E3011">
      <w:pPr>
        <w:spacing w:after="0" w:line="240" w:lineRule="auto"/>
      </w:pPr>
      <w:r>
        <w:separator/>
      </w:r>
    </w:p>
  </w:footnote>
  <w:footnote w:type="continuationSeparator" w:id="0">
    <w:p w14:paraId="6F3D3878" w14:textId="77777777" w:rsidR="002213FC" w:rsidRDefault="002213FC" w:rsidP="009E30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A5C7CB" w14:textId="66818C23" w:rsidR="00EC26C5" w:rsidRDefault="00EC26C5">
    <w:pPr>
      <w:pStyle w:val="Header"/>
      <w:rPr>
        <w:lang w:bidi="hi-IN"/>
      </w:rPr>
    </w:pPr>
    <w:r>
      <w:rPr>
        <w:noProof/>
      </w:rPr>
      <w:drawing>
        <wp:anchor distT="0" distB="0" distL="114300" distR="114300" simplePos="0" relativeHeight="251657728" behindDoc="0" locked="0" layoutInCell="1" allowOverlap="1" wp14:anchorId="2E37F1A6" wp14:editId="333E43FF">
          <wp:simplePos x="0" y="0"/>
          <wp:positionH relativeFrom="margin">
            <wp:posOffset>-460375</wp:posOffset>
          </wp:positionH>
          <wp:positionV relativeFrom="paragraph">
            <wp:posOffset>-337185</wp:posOffset>
          </wp:positionV>
          <wp:extent cx="12488545" cy="703580"/>
          <wp:effectExtent l="0" t="0" r="0" b="0"/>
          <wp:wrapNone/>
          <wp:docPr id="47" name="Picture 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88545" cy="703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lang w:bidi="hi-IN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797DAF"/>
    <w:multiLevelType w:val="hybridMultilevel"/>
    <w:tmpl w:val="08423E70"/>
    <w:lvl w:ilvl="0" w:tplc="671401B0">
      <w:start w:val="1"/>
      <w:numFmt w:val="upperLetter"/>
      <w:lvlText w:val="%1."/>
      <w:lvlJc w:val="left"/>
      <w:pPr>
        <w:ind w:left="1200" w:hanging="84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84A77"/>
    <w:multiLevelType w:val="hybridMultilevel"/>
    <w:tmpl w:val="75DCEBC8"/>
    <w:lvl w:ilvl="0" w:tplc="BB589EC4">
      <w:start w:val="1"/>
      <w:numFmt w:val="decimal"/>
      <w:lvlText w:val="%1."/>
      <w:lvlJc w:val="left"/>
      <w:pPr>
        <w:ind w:left="2138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0D58117E"/>
    <w:multiLevelType w:val="hybridMultilevel"/>
    <w:tmpl w:val="9CF27C50"/>
    <w:lvl w:ilvl="0" w:tplc="3E84A474">
      <w:start w:val="20"/>
      <w:numFmt w:val="decimal"/>
      <w:lvlText w:val="%1"/>
      <w:lvlJc w:val="left"/>
      <w:pPr>
        <w:ind w:left="1050" w:hanging="6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DA2F5A"/>
    <w:multiLevelType w:val="hybridMultilevel"/>
    <w:tmpl w:val="4AEA76FC"/>
    <w:lvl w:ilvl="0" w:tplc="0A744D5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FFF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2240C9"/>
    <w:multiLevelType w:val="hybridMultilevel"/>
    <w:tmpl w:val="2A16D14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A26F83"/>
    <w:multiLevelType w:val="hybridMultilevel"/>
    <w:tmpl w:val="F03A7234"/>
    <w:lvl w:ilvl="0" w:tplc="C4D23C1E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FFFFF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567E21"/>
    <w:multiLevelType w:val="hybridMultilevel"/>
    <w:tmpl w:val="C73AA35E"/>
    <w:lvl w:ilvl="0" w:tplc="EC46F056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C64D8F"/>
    <w:multiLevelType w:val="hybridMultilevel"/>
    <w:tmpl w:val="CB82EA60"/>
    <w:lvl w:ilvl="0" w:tplc="6816B21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1C148E3A">
      <w:start w:val="1"/>
      <w:numFmt w:val="hindiVowels"/>
      <w:lvlText w:val="%2)"/>
      <w:lvlJc w:val="left"/>
      <w:pPr>
        <w:ind w:left="2070" w:hanging="990"/>
      </w:pPr>
      <w:rPr>
        <w:rFonts w:hint="default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4E478D"/>
    <w:multiLevelType w:val="hybridMultilevel"/>
    <w:tmpl w:val="5726DE8E"/>
    <w:lvl w:ilvl="0" w:tplc="EF8EB28E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9E45A0"/>
    <w:multiLevelType w:val="hybridMultilevel"/>
    <w:tmpl w:val="7BFE533C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 w15:restartNumberingAfterBreak="0">
    <w:nsid w:val="2E145EBA"/>
    <w:multiLevelType w:val="hybridMultilevel"/>
    <w:tmpl w:val="BE84883C"/>
    <w:lvl w:ilvl="0" w:tplc="EF8EB28E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BC0E87"/>
    <w:multiLevelType w:val="hybridMultilevel"/>
    <w:tmpl w:val="21CA86A8"/>
    <w:lvl w:ilvl="0" w:tplc="6326222A">
      <w:start w:val="1"/>
      <w:numFmt w:val="decimal"/>
      <w:lvlText w:val="%1."/>
      <w:lvlJc w:val="left"/>
      <w:pPr>
        <w:ind w:left="81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70" w:hanging="360"/>
      </w:pPr>
    </w:lvl>
    <w:lvl w:ilvl="2" w:tplc="4009001B" w:tentative="1">
      <w:start w:val="1"/>
      <w:numFmt w:val="lowerRoman"/>
      <w:lvlText w:val="%3."/>
      <w:lvlJc w:val="right"/>
      <w:pPr>
        <w:ind w:left="1890" w:hanging="180"/>
      </w:pPr>
    </w:lvl>
    <w:lvl w:ilvl="3" w:tplc="4009000F" w:tentative="1">
      <w:start w:val="1"/>
      <w:numFmt w:val="decimal"/>
      <w:lvlText w:val="%4."/>
      <w:lvlJc w:val="left"/>
      <w:pPr>
        <w:ind w:left="2610" w:hanging="360"/>
      </w:pPr>
    </w:lvl>
    <w:lvl w:ilvl="4" w:tplc="40090019" w:tentative="1">
      <w:start w:val="1"/>
      <w:numFmt w:val="lowerLetter"/>
      <w:lvlText w:val="%5."/>
      <w:lvlJc w:val="left"/>
      <w:pPr>
        <w:ind w:left="3330" w:hanging="360"/>
      </w:pPr>
    </w:lvl>
    <w:lvl w:ilvl="5" w:tplc="4009001B" w:tentative="1">
      <w:start w:val="1"/>
      <w:numFmt w:val="lowerRoman"/>
      <w:lvlText w:val="%6."/>
      <w:lvlJc w:val="right"/>
      <w:pPr>
        <w:ind w:left="4050" w:hanging="180"/>
      </w:pPr>
    </w:lvl>
    <w:lvl w:ilvl="6" w:tplc="4009000F" w:tentative="1">
      <w:start w:val="1"/>
      <w:numFmt w:val="decimal"/>
      <w:lvlText w:val="%7."/>
      <w:lvlJc w:val="left"/>
      <w:pPr>
        <w:ind w:left="4770" w:hanging="360"/>
      </w:pPr>
    </w:lvl>
    <w:lvl w:ilvl="7" w:tplc="40090019" w:tentative="1">
      <w:start w:val="1"/>
      <w:numFmt w:val="lowerLetter"/>
      <w:lvlText w:val="%8."/>
      <w:lvlJc w:val="left"/>
      <w:pPr>
        <w:ind w:left="5490" w:hanging="360"/>
      </w:pPr>
    </w:lvl>
    <w:lvl w:ilvl="8" w:tplc="40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2" w15:restartNumberingAfterBreak="0">
    <w:nsid w:val="3CD742C8"/>
    <w:multiLevelType w:val="hybridMultilevel"/>
    <w:tmpl w:val="003C7050"/>
    <w:lvl w:ilvl="0" w:tplc="CD2A6F1C">
      <w:start w:val="19"/>
      <w:numFmt w:val="decimal"/>
      <w:lvlText w:val="%1"/>
      <w:lvlJc w:val="left"/>
      <w:pPr>
        <w:ind w:left="1050" w:hanging="6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ED586C"/>
    <w:multiLevelType w:val="hybridMultilevel"/>
    <w:tmpl w:val="FB080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61285D"/>
    <w:multiLevelType w:val="hybridMultilevel"/>
    <w:tmpl w:val="7BDE66DA"/>
    <w:lvl w:ilvl="0" w:tplc="EF8EB28E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0F4B2E"/>
    <w:multiLevelType w:val="hybridMultilevel"/>
    <w:tmpl w:val="AE3A766E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6" w15:restartNumberingAfterBreak="0">
    <w:nsid w:val="468F1E07"/>
    <w:multiLevelType w:val="hybridMultilevel"/>
    <w:tmpl w:val="2F74D0A8"/>
    <w:lvl w:ilvl="0" w:tplc="EF8EB28E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DA6DD3"/>
    <w:multiLevelType w:val="hybridMultilevel"/>
    <w:tmpl w:val="B78E72CA"/>
    <w:lvl w:ilvl="0" w:tplc="40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824E30"/>
    <w:multiLevelType w:val="hybridMultilevel"/>
    <w:tmpl w:val="9B98B136"/>
    <w:lvl w:ilvl="0" w:tplc="1074820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FFF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330F93"/>
    <w:multiLevelType w:val="hybridMultilevel"/>
    <w:tmpl w:val="78524994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3107D6"/>
    <w:multiLevelType w:val="hybridMultilevel"/>
    <w:tmpl w:val="38BCD696"/>
    <w:lvl w:ilvl="0" w:tplc="E0024368">
      <w:start w:val="1"/>
      <w:numFmt w:val="decimal"/>
      <w:lvlText w:val="%1."/>
      <w:lvlJc w:val="left"/>
      <w:pPr>
        <w:ind w:left="81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1" w15:restartNumberingAfterBreak="0">
    <w:nsid w:val="546C7ABB"/>
    <w:multiLevelType w:val="hybridMultilevel"/>
    <w:tmpl w:val="C8A27018"/>
    <w:lvl w:ilvl="0" w:tplc="8CD2BB3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7925756"/>
    <w:multiLevelType w:val="hybridMultilevel"/>
    <w:tmpl w:val="6CC2D9AA"/>
    <w:lvl w:ilvl="0" w:tplc="EF8EB28E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E310D9"/>
    <w:multiLevelType w:val="hybridMultilevel"/>
    <w:tmpl w:val="F8A205E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2A2D1B"/>
    <w:multiLevelType w:val="hybridMultilevel"/>
    <w:tmpl w:val="18A84552"/>
    <w:lvl w:ilvl="0" w:tplc="AF4EDD76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FFF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B8C5691"/>
    <w:multiLevelType w:val="hybridMultilevel"/>
    <w:tmpl w:val="854C39A6"/>
    <w:lvl w:ilvl="0" w:tplc="19FEA91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FFF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D206733"/>
    <w:multiLevelType w:val="hybridMultilevel"/>
    <w:tmpl w:val="D802773E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7" w15:restartNumberingAfterBreak="0">
    <w:nsid w:val="64C46EF6"/>
    <w:multiLevelType w:val="hybridMultilevel"/>
    <w:tmpl w:val="5002EA2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6C1866"/>
    <w:multiLevelType w:val="hybridMultilevel"/>
    <w:tmpl w:val="4A82CAFC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9" w15:restartNumberingAfterBreak="0">
    <w:nsid w:val="6BFA31DF"/>
    <w:multiLevelType w:val="hybridMultilevel"/>
    <w:tmpl w:val="D0A6F0C0"/>
    <w:lvl w:ilvl="0" w:tplc="EF8EB28E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5B7E3A"/>
    <w:multiLevelType w:val="hybridMultilevel"/>
    <w:tmpl w:val="0308C6CA"/>
    <w:lvl w:ilvl="0" w:tplc="457AD162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  <w:color w:val="C00000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11A3165"/>
    <w:multiLevelType w:val="hybridMultilevel"/>
    <w:tmpl w:val="48788010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35C5878"/>
    <w:multiLevelType w:val="hybridMultilevel"/>
    <w:tmpl w:val="8F7AE8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4A77CA9"/>
    <w:multiLevelType w:val="hybridMultilevel"/>
    <w:tmpl w:val="4D264028"/>
    <w:lvl w:ilvl="0" w:tplc="9C6C71D4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002060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6C234EB"/>
    <w:multiLevelType w:val="hybridMultilevel"/>
    <w:tmpl w:val="4B4641E2"/>
    <w:lvl w:ilvl="0" w:tplc="EF8EB28E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9045215"/>
    <w:multiLevelType w:val="hybridMultilevel"/>
    <w:tmpl w:val="701089E6"/>
    <w:lvl w:ilvl="0" w:tplc="04090009">
      <w:start w:val="1"/>
      <w:numFmt w:val="bullet"/>
      <w:lvlText w:val="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6" w15:restartNumberingAfterBreak="0">
    <w:nsid w:val="7A2709B5"/>
    <w:multiLevelType w:val="hybridMultilevel"/>
    <w:tmpl w:val="0C1CDA26"/>
    <w:lvl w:ilvl="0" w:tplc="EF8EB28E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6A0A9D18">
      <w:start w:val="4"/>
      <w:numFmt w:val="bullet"/>
      <w:lvlText w:val=""/>
      <w:lvlJc w:val="left"/>
      <w:pPr>
        <w:ind w:left="1800" w:hanging="720"/>
      </w:pPr>
      <w:rPr>
        <w:rFonts w:ascii="Symbol" w:eastAsia="Batang" w:hAnsi="Symbol" w:cs="Kokila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C9366A3"/>
    <w:multiLevelType w:val="hybridMultilevel"/>
    <w:tmpl w:val="9490E72A"/>
    <w:lvl w:ilvl="0" w:tplc="EF8EB28E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8"/>
  </w:num>
  <w:num w:numId="3">
    <w:abstractNumId w:val="35"/>
  </w:num>
  <w:num w:numId="4">
    <w:abstractNumId w:val="24"/>
  </w:num>
  <w:num w:numId="5">
    <w:abstractNumId w:val="25"/>
  </w:num>
  <w:num w:numId="6">
    <w:abstractNumId w:val="32"/>
  </w:num>
  <w:num w:numId="7">
    <w:abstractNumId w:val="23"/>
  </w:num>
  <w:num w:numId="8">
    <w:abstractNumId w:val="4"/>
  </w:num>
  <w:num w:numId="9">
    <w:abstractNumId w:val="3"/>
  </w:num>
  <w:num w:numId="10">
    <w:abstractNumId w:val="13"/>
  </w:num>
  <w:num w:numId="11">
    <w:abstractNumId w:val="27"/>
  </w:num>
  <w:num w:numId="12">
    <w:abstractNumId w:val="9"/>
  </w:num>
  <w:num w:numId="13">
    <w:abstractNumId w:val="20"/>
  </w:num>
  <w:num w:numId="14">
    <w:abstractNumId w:val="26"/>
  </w:num>
  <w:num w:numId="15">
    <w:abstractNumId w:val="15"/>
  </w:num>
  <w:num w:numId="16">
    <w:abstractNumId w:val="1"/>
  </w:num>
  <w:num w:numId="17">
    <w:abstractNumId w:val="12"/>
  </w:num>
  <w:num w:numId="18">
    <w:abstractNumId w:val="2"/>
  </w:num>
  <w:num w:numId="19">
    <w:abstractNumId w:val="28"/>
  </w:num>
  <w:num w:numId="20">
    <w:abstractNumId w:val="31"/>
  </w:num>
  <w:num w:numId="21">
    <w:abstractNumId w:val="17"/>
  </w:num>
  <w:num w:numId="22">
    <w:abstractNumId w:val="19"/>
  </w:num>
  <w:num w:numId="23">
    <w:abstractNumId w:val="6"/>
  </w:num>
  <w:num w:numId="24">
    <w:abstractNumId w:val="34"/>
  </w:num>
  <w:num w:numId="25">
    <w:abstractNumId w:val="11"/>
  </w:num>
  <w:num w:numId="26">
    <w:abstractNumId w:val="30"/>
  </w:num>
  <w:num w:numId="27">
    <w:abstractNumId w:val="36"/>
  </w:num>
  <w:num w:numId="28">
    <w:abstractNumId w:val="7"/>
  </w:num>
  <w:num w:numId="29">
    <w:abstractNumId w:val="14"/>
  </w:num>
  <w:num w:numId="30">
    <w:abstractNumId w:val="8"/>
  </w:num>
  <w:num w:numId="31">
    <w:abstractNumId w:val="10"/>
  </w:num>
  <w:num w:numId="32">
    <w:abstractNumId w:val="16"/>
  </w:num>
  <w:num w:numId="33">
    <w:abstractNumId w:val="37"/>
  </w:num>
  <w:num w:numId="34">
    <w:abstractNumId w:val="29"/>
  </w:num>
  <w:num w:numId="35">
    <w:abstractNumId w:val="22"/>
  </w:num>
  <w:num w:numId="36">
    <w:abstractNumId w:val="0"/>
  </w:num>
  <w:num w:numId="37">
    <w:abstractNumId w:val="33"/>
  </w:num>
  <w:num w:numId="38">
    <w:abstractNumId w:val="2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displayBackgroundShape/>
  <w:hideSpellingErrors/>
  <w:proofState w:grammar="clean"/>
  <w:attachedTemplate r:id="rId1"/>
  <w:defaultTabStop w:val="720"/>
  <w:characterSpacingControl w:val="doNotCompress"/>
  <w:savePreviewPicture/>
  <w:hdrShapeDefaults>
    <o:shapedefaults v:ext="edit" spidmax="2049">
      <o:colormru v:ext="edit" colors="#ebf0f9,#e5ebf7,#cff,#d3def1,#90abdc,#a7bce3,#c5d3ed,#d9e2f3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106"/>
    <w:rsid w:val="00000003"/>
    <w:rsid w:val="00000046"/>
    <w:rsid w:val="00000092"/>
    <w:rsid w:val="000001A6"/>
    <w:rsid w:val="00000326"/>
    <w:rsid w:val="00000352"/>
    <w:rsid w:val="0000039A"/>
    <w:rsid w:val="00000534"/>
    <w:rsid w:val="000005D1"/>
    <w:rsid w:val="000005F0"/>
    <w:rsid w:val="000008EC"/>
    <w:rsid w:val="00000B8F"/>
    <w:rsid w:val="00000C27"/>
    <w:rsid w:val="00000C3A"/>
    <w:rsid w:val="00000DCA"/>
    <w:rsid w:val="0000111F"/>
    <w:rsid w:val="000011B5"/>
    <w:rsid w:val="000012F8"/>
    <w:rsid w:val="00001423"/>
    <w:rsid w:val="00001470"/>
    <w:rsid w:val="00001538"/>
    <w:rsid w:val="000016C7"/>
    <w:rsid w:val="00001CFC"/>
    <w:rsid w:val="00001D64"/>
    <w:rsid w:val="00001DBB"/>
    <w:rsid w:val="00001DF0"/>
    <w:rsid w:val="00002022"/>
    <w:rsid w:val="000020A4"/>
    <w:rsid w:val="000024A6"/>
    <w:rsid w:val="000024C8"/>
    <w:rsid w:val="0000252D"/>
    <w:rsid w:val="0000265F"/>
    <w:rsid w:val="00002882"/>
    <w:rsid w:val="000028F9"/>
    <w:rsid w:val="00002981"/>
    <w:rsid w:val="000029CC"/>
    <w:rsid w:val="00002A57"/>
    <w:rsid w:val="00002D41"/>
    <w:rsid w:val="00002DB9"/>
    <w:rsid w:val="00002FCE"/>
    <w:rsid w:val="00002FE2"/>
    <w:rsid w:val="0000320C"/>
    <w:rsid w:val="000032FC"/>
    <w:rsid w:val="00003405"/>
    <w:rsid w:val="00003474"/>
    <w:rsid w:val="000034A2"/>
    <w:rsid w:val="0000359F"/>
    <w:rsid w:val="0000398C"/>
    <w:rsid w:val="00003A12"/>
    <w:rsid w:val="00003A55"/>
    <w:rsid w:val="00003A98"/>
    <w:rsid w:val="00003ACD"/>
    <w:rsid w:val="00003D80"/>
    <w:rsid w:val="00003D86"/>
    <w:rsid w:val="00003DA0"/>
    <w:rsid w:val="00004009"/>
    <w:rsid w:val="00004477"/>
    <w:rsid w:val="00004567"/>
    <w:rsid w:val="0000460A"/>
    <w:rsid w:val="00004670"/>
    <w:rsid w:val="000046D9"/>
    <w:rsid w:val="0000480D"/>
    <w:rsid w:val="0000480E"/>
    <w:rsid w:val="00004B9F"/>
    <w:rsid w:val="00004C3A"/>
    <w:rsid w:val="00004D61"/>
    <w:rsid w:val="00004EB3"/>
    <w:rsid w:val="000050C6"/>
    <w:rsid w:val="0000517A"/>
    <w:rsid w:val="0000551F"/>
    <w:rsid w:val="00005685"/>
    <w:rsid w:val="00005693"/>
    <w:rsid w:val="0000587D"/>
    <w:rsid w:val="0000588A"/>
    <w:rsid w:val="000058D1"/>
    <w:rsid w:val="00005A33"/>
    <w:rsid w:val="00005A42"/>
    <w:rsid w:val="00005C5A"/>
    <w:rsid w:val="00005C87"/>
    <w:rsid w:val="00005DD8"/>
    <w:rsid w:val="00005DEC"/>
    <w:rsid w:val="00005DFD"/>
    <w:rsid w:val="00005FD7"/>
    <w:rsid w:val="0000604C"/>
    <w:rsid w:val="0000625A"/>
    <w:rsid w:val="00006306"/>
    <w:rsid w:val="000063C4"/>
    <w:rsid w:val="000063D7"/>
    <w:rsid w:val="00006457"/>
    <w:rsid w:val="000064A2"/>
    <w:rsid w:val="000064EA"/>
    <w:rsid w:val="000064F6"/>
    <w:rsid w:val="00006536"/>
    <w:rsid w:val="00006572"/>
    <w:rsid w:val="00006622"/>
    <w:rsid w:val="000067AF"/>
    <w:rsid w:val="0000683E"/>
    <w:rsid w:val="00006943"/>
    <w:rsid w:val="0000695C"/>
    <w:rsid w:val="00006989"/>
    <w:rsid w:val="00006A1D"/>
    <w:rsid w:val="00006A60"/>
    <w:rsid w:val="00006B0D"/>
    <w:rsid w:val="00006B6B"/>
    <w:rsid w:val="00006C21"/>
    <w:rsid w:val="00006C49"/>
    <w:rsid w:val="00006CE7"/>
    <w:rsid w:val="00006CEE"/>
    <w:rsid w:val="00006D63"/>
    <w:rsid w:val="00006E1C"/>
    <w:rsid w:val="00006E83"/>
    <w:rsid w:val="00006E87"/>
    <w:rsid w:val="00006EA9"/>
    <w:rsid w:val="00006EDD"/>
    <w:rsid w:val="0000708C"/>
    <w:rsid w:val="00007152"/>
    <w:rsid w:val="0000716D"/>
    <w:rsid w:val="0000737A"/>
    <w:rsid w:val="00007443"/>
    <w:rsid w:val="000074F9"/>
    <w:rsid w:val="00007540"/>
    <w:rsid w:val="0000762B"/>
    <w:rsid w:val="000077CE"/>
    <w:rsid w:val="000078B6"/>
    <w:rsid w:val="00007980"/>
    <w:rsid w:val="00007B4B"/>
    <w:rsid w:val="00007B7A"/>
    <w:rsid w:val="00007BDA"/>
    <w:rsid w:val="00007C92"/>
    <w:rsid w:val="00007C9E"/>
    <w:rsid w:val="00007CBA"/>
    <w:rsid w:val="00007D08"/>
    <w:rsid w:val="00007ECA"/>
    <w:rsid w:val="00007F00"/>
    <w:rsid w:val="000101DE"/>
    <w:rsid w:val="00010238"/>
    <w:rsid w:val="0001023B"/>
    <w:rsid w:val="000102EA"/>
    <w:rsid w:val="0001033B"/>
    <w:rsid w:val="00010415"/>
    <w:rsid w:val="00010432"/>
    <w:rsid w:val="000105E9"/>
    <w:rsid w:val="00010840"/>
    <w:rsid w:val="00010A3D"/>
    <w:rsid w:val="00010A49"/>
    <w:rsid w:val="00010B64"/>
    <w:rsid w:val="00010B9C"/>
    <w:rsid w:val="00010BDF"/>
    <w:rsid w:val="00010CBA"/>
    <w:rsid w:val="00010D01"/>
    <w:rsid w:val="00010DA4"/>
    <w:rsid w:val="00010DBA"/>
    <w:rsid w:val="00010E82"/>
    <w:rsid w:val="0001104A"/>
    <w:rsid w:val="0001109B"/>
    <w:rsid w:val="000110E4"/>
    <w:rsid w:val="0001130C"/>
    <w:rsid w:val="000113EE"/>
    <w:rsid w:val="00011512"/>
    <w:rsid w:val="0001166A"/>
    <w:rsid w:val="00011785"/>
    <w:rsid w:val="0001182D"/>
    <w:rsid w:val="00011999"/>
    <w:rsid w:val="00011A13"/>
    <w:rsid w:val="00011A7C"/>
    <w:rsid w:val="00011B3E"/>
    <w:rsid w:val="00011D25"/>
    <w:rsid w:val="00011D3B"/>
    <w:rsid w:val="00011F48"/>
    <w:rsid w:val="00012317"/>
    <w:rsid w:val="000123E1"/>
    <w:rsid w:val="000124F5"/>
    <w:rsid w:val="0001257E"/>
    <w:rsid w:val="000126A2"/>
    <w:rsid w:val="000126A4"/>
    <w:rsid w:val="000127F1"/>
    <w:rsid w:val="00012803"/>
    <w:rsid w:val="00012A45"/>
    <w:rsid w:val="00012B67"/>
    <w:rsid w:val="00012D59"/>
    <w:rsid w:val="00012D86"/>
    <w:rsid w:val="00012DC5"/>
    <w:rsid w:val="00012E79"/>
    <w:rsid w:val="00013052"/>
    <w:rsid w:val="00013078"/>
    <w:rsid w:val="000132BA"/>
    <w:rsid w:val="0001332F"/>
    <w:rsid w:val="00013412"/>
    <w:rsid w:val="0001342C"/>
    <w:rsid w:val="000134B6"/>
    <w:rsid w:val="00013617"/>
    <w:rsid w:val="00013693"/>
    <w:rsid w:val="000136AC"/>
    <w:rsid w:val="00013BA3"/>
    <w:rsid w:val="00013F7B"/>
    <w:rsid w:val="00013FDA"/>
    <w:rsid w:val="0001400A"/>
    <w:rsid w:val="00014012"/>
    <w:rsid w:val="00014020"/>
    <w:rsid w:val="0001447D"/>
    <w:rsid w:val="0001454F"/>
    <w:rsid w:val="000145E8"/>
    <w:rsid w:val="0001465A"/>
    <w:rsid w:val="0001473A"/>
    <w:rsid w:val="000147FD"/>
    <w:rsid w:val="0001486A"/>
    <w:rsid w:val="00014A94"/>
    <w:rsid w:val="00014C13"/>
    <w:rsid w:val="00014C34"/>
    <w:rsid w:val="00014E0E"/>
    <w:rsid w:val="00014F3D"/>
    <w:rsid w:val="00014FD3"/>
    <w:rsid w:val="00015001"/>
    <w:rsid w:val="00015021"/>
    <w:rsid w:val="00015072"/>
    <w:rsid w:val="00015092"/>
    <w:rsid w:val="00015093"/>
    <w:rsid w:val="000151DB"/>
    <w:rsid w:val="0001530E"/>
    <w:rsid w:val="00015396"/>
    <w:rsid w:val="000153A8"/>
    <w:rsid w:val="00015425"/>
    <w:rsid w:val="0001550C"/>
    <w:rsid w:val="0001557D"/>
    <w:rsid w:val="0001566E"/>
    <w:rsid w:val="000156C6"/>
    <w:rsid w:val="00015BF0"/>
    <w:rsid w:val="00015CF8"/>
    <w:rsid w:val="00015D7D"/>
    <w:rsid w:val="00015E2C"/>
    <w:rsid w:val="00015F77"/>
    <w:rsid w:val="00016189"/>
    <w:rsid w:val="00016439"/>
    <w:rsid w:val="000164AC"/>
    <w:rsid w:val="000165AE"/>
    <w:rsid w:val="000165F2"/>
    <w:rsid w:val="000166EB"/>
    <w:rsid w:val="00016720"/>
    <w:rsid w:val="00016745"/>
    <w:rsid w:val="000167D8"/>
    <w:rsid w:val="00016945"/>
    <w:rsid w:val="00016986"/>
    <w:rsid w:val="00016A18"/>
    <w:rsid w:val="00016CBA"/>
    <w:rsid w:val="00016D87"/>
    <w:rsid w:val="00016F46"/>
    <w:rsid w:val="0001701C"/>
    <w:rsid w:val="00017119"/>
    <w:rsid w:val="0001717E"/>
    <w:rsid w:val="000172BE"/>
    <w:rsid w:val="0001740F"/>
    <w:rsid w:val="000175AC"/>
    <w:rsid w:val="00017838"/>
    <w:rsid w:val="00017848"/>
    <w:rsid w:val="0001796B"/>
    <w:rsid w:val="00017985"/>
    <w:rsid w:val="00017A82"/>
    <w:rsid w:val="00017A8E"/>
    <w:rsid w:val="00017B6C"/>
    <w:rsid w:val="00017D89"/>
    <w:rsid w:val="00017EE8"/>
    <w:rsid w:val="0002014A"/>
    <w:rsid w:val="000202B7"/>
    <w:rsid w:val="00020311"/>
    <w:rsid w:val="000203BE"/>
    <w:rsid w:val="00020453"/>
    <w:rsid w:val="0002091A"/>
    <w:rsid w:val="00020BFA"/>
    <w:rsid w:val="00020CFE"/>
    <w:rsid w:val="00020D65"/>
    <w:rsid w:val="00020E11"/>
    <w:rsid w:val="00020E33"/>
    <w:rsid w:val="000215F5"/>
    <w:rsid w:val="00021681"/>
    <w:rsid w:val="00021763"/>
    <w:rsid w:val="0002177F"/>
    <w:rsid w:val="00021817"/>
    <w:rsid w:val="0002189A"/>
    <w:rsid w:val="000218D8"/>
    <w:rsid w:val="00021969"/>
    <w:rsid w:val="000219C1"/>
    <w:rsid w:val="00021A34"/>
    <w:rsid w:val="00021A3C"/>
    <w:rsid w:val="00021C87"/>
    <w:rsid w:val="00022164"/>
    <w:rsid w:val="000222D0"/>
    <w:rsid w:val="000224B7"/>
    <w:rsid w:val="00022561"/>
    <w:rsid w:val="0002270A"/>
    <w:rsid w:val="00022A3D"/>
    <w:rsid w:val="00022BEB"/>
    <w:rsid w:val="00022C31"/>
    <w:rsid w:val="00022D18"/>
    <w:rsid w:val="00022D8F"/>
    <w:rsid w:val="00022E79"/>
    <w:rsid w:val="00023337"/>
    <w:rsid w:val="00023584"/>
    <w:rsid w:val="000236D9"/>
    <w:rsid w:val="00023885"/>
    <w:rsid w:val="000239F7"/>
    <w:rsid w:val="00023C91"/>
    <w:rsid w:val="00023EF6"/>
    <w:rsid w:val="0002409B"/>
    <w:rsid w:val="000241E3"/>
    <w:rsid w:val="000243D3"/>
    <w:rsid w:val="00024430"/>
    <w:rsid w:val="0002443C"/>
    <w:rsid w:val="0002479A"/>
    <w:rsid w:val="000249AC"/>
    <w:rsid w:val="00024BC2"/>
    <w:rsid w:val="0002529E"/>
    <w:rsid w:val="00025423"/>
    <w:rsid w:val="0002568F"/>
    <w:rsid w:val="000256A7"/>
    <w:rsid w:val="000257C9"/>
    <w:rsid w:val="00025861"/>
    <w:rsid w:val="00025878"/>
    <w:rsid w:val="00025908"/>
    <w:rsid w:val="00025926"/>
    <w:rsid w:val="00025B78"/>
    <w:rsid w:val="00025B85"/>
    <w:rsid w:val="00025CFF"/>
    <w:rsid w:val="00025D05"/>
    <w:rsid w:val="00025D2A"/>
    <w:rsid w:val="00025FC3"/>
    <w:rsid w:val="000262A8"/>
    <w:rsid w:val="000265C8"/>
    <w:rsid w:val="000265DA"/>
    <w:rsid w:val="00026625"/>
    <w:rsid w:val="0002662D"/>
    <w:rsid w:val="00026844"/>
    <w:rsid w:val="00026866"/>
    <w:rsid w:val="00026B65"/>
    <w:rsid w:val="00026C4B"/>
    <w:rsid w:val="00026D1B"/>
    <w:rsid w:val="00026E5F"/>
    <w:rsid w:val="00026E72"/>
    <w:rsid w:val="00026E8F"/>
    <w:rsid w:val="00026EC0"/>
    <w:rsid w:val="00026F5E"/>
    <w:rsid w:val="00027044"/>
    <w:rsid w:val="000270A6"/>
    <w:rsid w:val="00027220"/>
    <w:rsid w:val="00027314"/>
    <w:rsid w:val="000275AC"/>
    <w:rsid w:val="0002784C"/>
    <w:rsid w:val="00027876"/>
    <w:rsid w:val="00027926"/>
    <w:rsid w:val="000279AA"/>
    <w:rsid w:val="000279FD"/>
    <w:rsid w:val="00027A6E"/>
    <w:rsid w:val="00027B61"/>
    <w:rsid w:val="00027E78"/>
    <w:rsid w:val="00027EA1"/>
    <w:rsid w:val="00027FE8"/>
    <w:rsid w:val="0003000F"/>
    <w:rsid w:val="00030085"/>
    <w:rsid w:val="00030099"/>
    <w:rsid w:val="000302A7"/>
    <w:rsid w:val="0003036F"/>
    <w:rsid w:val="000303AB"/>
    <w:rsid w:val="0003041F"/>
    <w:rsid w:val="000305BF"/>
    <w:rsid w:val="000305CE"/>
    <w:rsid w:val="00030642"/>
    <w:rsid w:val="000306DE"/>
    <w:rsid w:val="000307F1"/>
    <w:rsid w:val="000308A9"/>
    <w:rsid w:val="0003094E"/>
    <w:rsid w:val="00030A44"/>
    <w:rsid w:val="00030A85"/>
    <w:rsid w:val="00030A9B"/>
    <w:rsid w:val="00030CDA"/>
    <w:rsid w:val="00030DD8"/>
    <w:rsid w:val="00030EE8"/>
    <w:rsid w:val="00030FC5"/>
    <w:rsid w:val="00031187"/>
    <w:rsid w:val="000311EF"/>
    <w:rsid w:val="00031207"/>
    <w:rsid w:val="000312C5"/>
    <w:rsid w:val="000312F7"/>
    <w:rsid w:val="0003136F"/>
    <w:rsid w:val="00031397"/>
    <w:rsid w:val="00031400"/>
    <w:rsid w:val="00031438"/>
    <w:rsid w:val="0003144F"/>
    <w:rsid w:val="000314CF"/>
    <w:rsid w:val="000316B7"/>
    <w:rsid w:val="00031894"/>
    <w:rsid w:val="0003193B"/>
    <w:rsid w:val="00031A41"/>
    <w:rsid w:val="00031B2E"/>
    <w:rsid w:val="00031B6D"/>
    <w:rsid w:val="00031BB0"/>
    <w:rsid w:val="00031C99"/>
    <w:rsid w:val="00031D9F"/>
    <w:rsid w:val="00031DF8"/>
    <w:rsid w:val="00031E21"/>
    <w:rsid w:val="00031E8B"/>
    <w:rsid w:val="00031EED"/>
    <w:rsid w:val="00031F86"/>
    <w:rsid w:val="00032111"/>
    <w:rsid w:val="000321C6"/>
    <w:rsid w:val="00032346"/>
    <w:rsid w:val="0003236C"/>
    <w:rsid w:val="00032380"/>
    <w:rsid w:val="00032667"/>
    <w:rsid w:val="00032782"/>
    <w:rsid w:val="000327CA"/>
    <w:rsid w:val="00032838"/>
    <w:rsid w:val="0003287F"/>
    <w:rsid w:val="0003289E"/>
    <w:rsid w:val="00032A1B"/>
    <w:rsid w:val="00032B87"/>
    <w:rsid w:val="00032C38"/>
    <w:rsid w:val="00032D59"/>
    <w:rsid w:val="00032F3E"/>
    <w:rsid w:val="00032F5B"/>
    <w:rsid w:val="00032F70"/>
    <w:rsid w:val="00033116"/>
    <w:rsid w:val="0003319D"/>
    <w:rsid w:val="000333D9"/>
    <w:rsid w:val="00033494"/>
    <w:rsid w:val="000335A2"/>
    <w:rsid w:val="00033953"/>
    <w:rsid w:val="000339E1"/>
    <w:rsid w:val="00033D42"/>
    <w:rsid w:val="00033D7F"/>
    <w:rsid w:val="00033D83"/>
    <w:rsid w:val="00033E6F"/>
    <w:rsid w:val="00033E8F"/>
    <w:rsid w:val="00033F00"/>
    <w:rsid w:val="00033F70"/>
    <w:rsid w:val="00033F87"/>
    <w:rsid w:val="00033FD6"/>
    <w:rsid w:val="00034248"/>
    <w:rsid w:val="00034268"/>
    <w:rsid w:val="00034372"/>
    <w:rsid w:val="00034374"/>
    <w:rsid w:val="00034444"/>
    <w:rsid w:val="000344CA"/>
    <w:rsid w:val="000345A1"/>
    <w:rsid w:val="000345C3"/>
    <w:rsid w:val="000347C6"/>
    <w:rsid w:val="00034A34"/>
    <w:rsid w:val="00034A8E"/>
    <w:rsid w:val="00034AE4"/>
    <w:rsid w:val="00034B65"/>
    <w:rsid w:val="00034C26"/>
    <w:rsid w:val="00034DFF"/>
    <w:rsid w:val="00034E10"/>
    <w:rsid w:val="00034FD7"/>
    <w:rsid w:val="0003502E"/>
    <w:rsid w:val="000350B2"/>
    <w:rsid w:val="000351D3"/>
    <w:rsid w:val="000353A2"/>
    <w:rsid w:val="00035565"/>
    <w:rsid w:val="0003585B"/>
    <w:rsid w:val="0003586B"/>
    <w:rsid w:val="0003593E"/>
    <w:rsid w:val="00035AC8"/>
    <w:rsid w:val="00035B00"/>
    <w:rsid w:val="00035B5E"/>
    <w:rsid w:val="00035C09"/>
    <w:rsid w:val="00035DCE"/>
    <w:rsid w:val="00035E6E"/>
    <w:rsid w:val="00035EB2"/>
    <w:rsid w:val="00035EF1"/>
    <w:rsid w:val="00035F3C"/>
    <w:rsid w:val="00035FE9"/>
    <w:rsid w:val="00036172"/>
    <w:rsid w:val="00036288"/>
    <w:rsid w:val="00036311"/>
    <w:rsid w:val="00036404"/>
    <w:rsid w:val="000364E9"/>
    <w:rsid w:val="000365C2"/>
    <w:rsid w:val="000369AE"/>
    <w:rsid w:val="00036B6B"/>
    <w:rsid w:val="00036BA7"/>
    <w:rsid w:val="00036C4C"/>
    <w:rsid w:val="00037007"/>
    <w:rsid w:val="00037080"/>
    <w:rsid w:val="00037188"/>
    <w:rsid w:val="000371D3"/>
    <w:rsid w:val="000371F8"/>
    <w:rsid w:val="00037242"/>
    <w:rsid w:val="000372CD"/>
    <w:rsid w:val="00037345"/>
    <w:rsid w:val="000373A3"/>
    <w:rsid w:val="000374D0"/>
    <w:rsid w:val="000375DE"/>
    <w:rsid w:val="0003772F"/>
    <w:rsid w:val="000377CD"/>
    <w:rsid w:val="000377E5"/>
    <w:rsid w:val="0003791A"/>
    <w:rsid w:val="00037959"/>
    <w:rsid w:val="0003795F"/>
    <w:rsid w:val="00037B36"/>
    <w:rsid w:val="00037C45"/>
    <w:rsid w:val="00037C68"/>
    <w:rsid w:val="00037D1E"/>
    <w:rsid w:val="0004011A"/>
    <w:rsid w:val="000405CB"/>
    <w:rsid w:val="000405D1"/>
    <w:rsid w:val="000406BA"/>
    <w:rsid w:val="00040754"/>
    <w:rsid w:val="00040829"/>
    <w:rsid w:val="000408D2"/>
    <w:rsid w:val="00040ACA"/>
    <w:rsid w:val="00040C56"/>
    <w:rsid w:val="00040D04"/>
    <w:rsid w:val="00040E25"/>
    <w:rsid w:val="00040E9E"/>
    <w:rsid w:val="00041033"/>
    <w:rsid w:val="000412A6"/>
    <w:rsid w:val="00041663"/>
    <w:rsid w:val="0004180B"/>
    <w:rsid w:val="00041840"/>
    <w:rsid w:val="00041C5F"/>
    <w:rsid w:val="00041DD7"/>
    <w:rsid w:val="00041EA7"/>
    <w:rsid w:val="00041FCB"/>
    <w:rsid w:val="00042186"/>
    <w:rsid w:val="000423AC"/>
    <w:rsid w:val="000424CC"/>
    <w:rsid w:val="00042535"/>
    <w:rsid w:val="000425E5"/>
    <w:rsid w:val="000427E5"/>
    <w:rsid w:val="00042891"/>
    <w:rsid w:val="00042A81"/>
    <w:rsid w:val="00042BA4"/>
    <w:rsid w:val="00042BE8"/>
    <w:rsid w:val="00042CD1"/>
    <w:rsid w:val="00042E90"/>
    <w:rsid w:val="00042F33"/>
    <w:rsid w:val="00042FCE"/>
    <w:rsid w:val="0004300B"/>
    <w:rsid w:val="0004312C"/>
    <w:rsid w:val="00043145"/>
    <w:rsid w:val="000435B2"/>
    <w:rsid w:val="00043671"/>
    <w:rsid w:val="000438DE"/>
    <w:rsid w:val="000439CD"/>
    <w:rsid w:val="00043A20"/>
    <w:rsid w:val="00043D0A"/>
    <w:rsid w:val="00043D0B"/>
    <w:rsid w:val="00043E2A"/>
    <w:rsid w:val="00043E9E"/>
    <w:rsid w:val="000441BA"/>
    <w:rsid w:val="000441C9"/>
    <w:rsid w:val="000441D3"/>
    <w:rsid w:val="000442C0"/>
    <w:rsid w:val="000443CB"/>
    <w:rsid w:val="0004460C"/>
    <w:rsid w:val="000446AC"/>
    <w:rsid w:val="00044761"/>
    <w:rsid w:val="00044872"/>
    <w:rsid w:val="000448AD"/>
    <w:rsid w:val="000448F3"/>
    <w:rsid w:val="00044AB6"/>
    <w:rsid w:val="00044AC1"/>
    <w:rsid w:val="00044BC4"/>
    <w:rsid w:val="00044BDF"/>
    <w:rsid w:val="00044CB9"/>
    <w:rsid w:val="00044D06"/>
    <w:rsid w:val="00044E1B"/>
    <w:rsid w:val="00045267"/>
    <w:rsid w:val="00045271"/>
    <w:rsid w:val="00045353"/>
    <w:rsid w:val="000454C6"/>
    <w:rsid w:val="00045519"/>
    <w:rsid w:val="00045549"/>
    <w:rsid w:val="00045570"/>
    <w:rsid w:val="000458B8"/>
    <w:rsid w:val="00045A5A"/>
    <w:rsid w:val="00045AEF"/>
    <w:rsid w:val="00045C48"/>
    <w:rsid w:val="00045E56"/>
    <w:rsid w:val="000460C5"/>
    <w:rsid w:val="000460E5"/>
    <w:rsid w:val="00046200"/>
    <w:rsid w:val="000463D5"/>
    <w:rsid w:val="00046508"/>
    <w:rsid w:val="000465C2"/>
    <w:rsid w:val="0004673E"/>
    <w:rsid w:val="00046787"/>
    <w:rsid w:val="00046831"/>
    <w:rsid w:val="00046A3C"/>
    <w:rsid w:val="00046A5D"/>
    <w:rsid w:val="00046B08"/>
    <w:rsid w:val="00046B19"/>
    <w:rsid w:val="00046B6D"/>
    <w:rsid w:val="00046B97"/>
    <w:rsid w:val="00046C2A"/>
    <w:rsid w:val="00046D5B"/>
    <w:rsid w:val="00046D99"/>
    <w:rsid w:val="00046DD7"/>
    <w:rsid w:val="00046E02"/>
    <w:rsid w:val="0004709C"/>
    <w:rsid w:val="00047197"/>
    <w:rsid w:val="00047270"/>
    <w:rsid w:val="00047338"/>
    <w:rsid w:val="0004760A"/>
    <w:rsid w:val="00047632"/>
    <w:rsid w:val="000476D2"/>
    <w:rsid w:val="000476D5"/>
    <w:rsid w:val="00047884"/>
    <w:rsid w:val="00047A65"/>
    <w:rsid w:val="00047BEE"/>
    <w:rsid w:val="00047D0B"/>
    <w:rsid w:val="00047D34"/>
    <w:rsid w:val="00047E7E"/>
    <w:rsid w:val="00047E9A"/>
    <w:rsid w:val="00050099"/>
    <w:rsid w:val="000500CF"/>
    <w:rsid w:val="0005079D"/>
    <w:rsid w:val="0005096D"/>
    <w:rsid w:val="00050A9C"/>
    <w:rsid w:val="00050AB3"/>
    <w:rsid w:val="00050AE7"/>
    <w:rsid w:val="00050B34"/>
    <w:rsid w:val="00050BBE"/>
    <w:rsid w:val="00050CCC"/>
    <w:rsid w:val="000510D9"/>
    <w:rsid w:val="000513F3"/>
    <w:rsid w:val="000514C3"/>
    <w:rsid w:val="000514FC"/>
    <w:rsid w:val="000516EA"/>
    <w:rsid w:val="000517FC"/>
    <w:rsid w:val="00051932"/>
    <w:rsid w:val="000519AF"/>
    <w:rsid w:val="00051BE0"/>
    <w:rsid w:val="00051DA4"/>
    <w:rsid w:val="00051E8A"/>
    <w:rsid w:val="00051FF9"/>
    <w:rsid w:val="00052001"/>
    <w:rsid w:val="000521D3"/>
    <w:rsid w:val="00052426"/>
    <w:rsid w:val="00052443"/>
    <w:rsid w:val="00052521"/>
    <w:rsid w:val="000525D1"/>
    <w:rsid w:val="000526C9"/>
    <w:rsid w:val="000529EF"/>
    <w:rsid w:val="00052A04"/>
    <w:rsid w:val="00052A88"/>
    <w:rsid w:val="00052C34"/>
    <w:rsid w:val="00052DFF"/>
    <w:rsid w:val="00052FEB"/>
    <w:rsid w:val="00053008"/>
    <w:rsid w:val="0005306B"/>
    <w:rsid w:val="000530C7"/>
    <w:rsid w:val="00053476"/>
    <w:rsid w:val="000534BE"/>
    <w:rsid w:val="00053592"/>
    <w:rsid w:val="0005380D"/>
    <w:rsid w:val="0005388C"/>
    <w:rsid w:val="000539C1"/>
    <w:rsid w:val="000539E7"/>
    <w:rsid w:val="00053BFA"/>
    <w:rsid w:val="00053C3A"/>
    <w:rsid w:val="00053F1C"/>
    <w:rsid w:val="00053F31"/>
    <w:rsid w:val="000543C6"/>
    <w:rsid w:val="000543E3"/>
    <w:rsid w:val="0005447E"/>
    <w:rsid w:val="00054698"/>
    <w:rsid w:val="000546E8"/>
    <w:rsid w:val="00054875"/>
    <w:rsid w:val="000548E2"/>
    <w:rsid w:val="0005496B"/>
    <w:rsid w:val="000549DF"/>
    <w:rsid w:val="00054A12"/>
    <w:rsid w:val="00054D47"/>
    <w:rsid w:val="00054F20"/>
    <w:rsid w:val="00054F95"/>
    <w:rsid w:val="00055057"/>
    <w:rsid w:val="00055282"/>
    <w:rsid w:val="000552C0"/>
    <w:rsid w:val="000552FA"/>
    <w:rsid w:val="00055311"/>
    <w:rsid w:val="00055391"/>
    <w:rsid w:val="00055397"/>
    <w:rsid w:val="0005540B"/>
    <w:rsid w:val="0005583A"/>
    <w:rsid w:val="0005590E"/>
    <w:rsid w:val="00055946"/>
    <w:rsid w:val="00055A6C"/>
    <w:rsid w:val="00055ABD"/>
    <w:rsid w:val="00055C2A"/>
    <w:rsid w:val="00055C81"/>
    <w:rsid w:val="00055D5B"/>
    <w:rsid w:val="00055D85"/>
    <w:rsid w:val="00055DBA"/>
    <w:rsid w:val="00055DCC"/>
    <w:rsid w:val="00055F3C"/>
    <w:rsid w:val="00056010"/>
    <w:rsid w:val="000562E8"/>
    <w:rsid w:val="00056335"/>
    <w:rsid w:val="0005657D"/>
    <w:rsid w:val="00056585"/>
    <w:rsid w:val="000565A2"/>
    <w:rsid w:val="000565E8"/>
    <w:rsid w:val="00056741"/>
    <w:rsid w:val="00056775"/>
    <w:rsid w:val="000567C8"/>
    <w:rsid w:val="00056829"/>
    <w:rsid w:val="00056975"/>
    <w:rsid w:val="00056AB4"/>
    <w:rsid w:val="00056C4C"/>
    <w:rsid w:val="00056E68"/>
    <w:rsid w:val="00056F44"/>
    <w:rsid w:val="00057057"/>
    <w:rsid w:val="00057110"/>
    <w:rsid w:val="00057167"/>
    <w:rsid w:val="000571A2"/>
    <w:rsid w:val="00057237"/>
    <w:rsid w:val="00057300"/>
    <w:rsid w:val="0005769D"/>
    <w:rsid w:val="00057729"/>
    <w:rsid w:val="0005779C"/>
    <w:rsid w:val="000578ED"/>
    <w:rsid w:val="00057B79"/>
    <w:rsid w:val="00057C06"/>
    <w:rsid w:val="00057CC1"/>
    <w:rsid w:val="00057CE3"/>
    <w:rsid w:val="00057D92"/>
    <w:rsid w:val="00057DB6"/>
    <w:rsid w:val="00057DD8"/>
    <w:rsid w:val="00057E15"/>
    <w:rsid w:val="00057E72"/>
    <w:rsid w:val="00057F06"/>
    <w:rsid w:val="00057F25"/>
    <w:rsid w:val="00057F95"/>
    <w:rsid w:val="00057FE0"/>
    <w:rsid w:val="0006000C"/>
    <w:rsid w:val="00060085"/>
    <w:rsid w:val="000603AA"/>
    <w:rsid w:val="000605B5"/>
    <w:rsid w:val="0006084E"/>
    <w:rsid w:val="00060A57"/>
    <w:rsid w:val="00060A87"/>
    <w:rsid w:val="00060C75"/>
    <w:rsid w:val="00060D5A"/>
    <w:rsid w:val="00060EAA"/>
    <w:rsid w:val="00060F1B"/>
    <w:rsid w:val="00060F5F"/>
    <w:rsid w:val="000610D4"/>
    <w:rsid w:val="000612DD"/>
    <w:rsid w:val="00061343"/>
    <w:rsid w:val="0006141A"/>
    <w:rsid w:val="0006148B"/>
    <w:rsid w:val="000614CC"/>
    <w:rsid w:val="0006195D"/>
    <w:rsid w:val="00061A29"/>
    <w:rsid w:val="00061A48"/>
    <w:rsid w:val="00061A99"/>
    <w:rsid w:val="00061AC6"/>
    <w:rsid w:val="00061B01"/>
    <w:rsid w:val="00061BFA"/>
    <w:rsid w:val="00061C41"/>
    <w:rsid w:val="00061D7E"/>
    <w:rsid w:val="00061D7F"/>
    <w:rsid w:val="00061E85"/>
    <w:rsid w:val="00061EDF"/>
    <w:rsid w:val="0006201F"/>
    <w:rsid w:val="0006202E"/>
    <w:rsid w:val="00062096"/>
    <w:rsid w:val="0006213E"/>
    <w:rsid w:val="00062144"/>
    <w:rsid w:val="00062279"/>
    <w:rsid w:val="000622AA"/>
    <w:rsid w:val="0006243A"/>
    <w:rsid w:val="00062556"/>
    <w:rsid w:val="00062576"/>
    <w:rsid w:val="000625A6"/>
    <w:rsid w:val="00062694"/>
    <w:rsid w:val="000628E2"/>
    <w:rsid w:val="0006299E"/>
    <w:rsid w:val="00062BCA"/>
    <w:rsid w:val="00062EEF"/>
    <w:rsid w:val="00062F6F"/>
    <w:rsid w:val="00062F8F"/>
    <w:rsid w:val="00062F9F"/>
    <w:rsid w:val="00062FEA"/>
    <w:rsid w:val="0006308C"/>
    <w:rsid w:val="0006326C"/>
    <w:rsid w:val="0006339B"/>
    <w:rsid w:val="00063508"/>
    <w:rsid w:val="0006379E"/>
    <w:rsid w:val="000637E4"/>
    <w:rsid w:val="00063995"/>
    <w:rsid w:val="00063A5C"/>
    <w:rsid w:val="00063B39"/>
    <w:rsid w:val="00063BFC"/>
    <w:rsid w:val="00063D12"/>
    <w:rsid w:val="00063F49"/>
    <w:rsid w:val="00064081"/>
    <w:rsid w:val="0006431A"/>
    <w:rsid w:val="000644D8"/>
    <w:rsid w:val="000645E5"/>
    <w:rsid w:val="000647D5"/>
    <w:rsid w:val="00064867"/>
    <w:rsid w:val="0006493A"/>
    <w:rsid w:val="000649D8"/>
    <w:rsid w:val="00064ACB"/>
    <w:rsid w:val="00064C28"/>
    <w:rsid w:val="00064C78"/>
    <w:rsid w:val="00065246"/>
    <w:rsid w:val="000653FE"/>
    <w:rsid w:val="000656C2"/>
    <w:rsid w:val="00065744"/>
    <w:rsid w:val="000657E8"/>
    <w:rsid w:val="00065825"/>
    <w:rsid w:val="0006591E"/>
    <w:rsid w:val="00065985"/>
    <w:rsid w:val="000659CE"/>
    <w:rsid w:val="00065B36"/>
    <w:rsid w:val="00065C84"/>
    <w:rsid w:val="00065DA2"/>
    <w:rsid w:val="00065F10"/>
    <w:rsid w:val="00065F27"/>
    <w:rsid w:val="00065F64"/>
    <w:rsid w:val="00065F96"/>
    <w:rsid w:val="0006607A"/>
    <w:rsid w:val="00066120"/>
    <w:rsid w:val="0006626B"/>
    <w:rsid w:val="00066351"/>
    <w:rsid w:val="0006639C"/>
    <w:rsid w:val="000663E1"/>
    <w:rsid w:val="00066747"/>
    <w:rsid w:val="000667DB"/>
    <w:rsid w:val="00066A07"/>
    <w:rsid w:val="00066B1E"/>
    <w:rsid w:val="00066C02"/>
    <w:rsid w:val="00066DA3"/>
    <w:rsid w:val="00066E8D"/>
    <w:rsid w:val="00066E9C"/>
    <w:rsid w:val="00066F7C"/>
    <w:rsid w:val="00066FB0"/>
    <w:rsid w:val="00066FE5"/>
    <w:rsid w:val="00067040"/>
    <w:rsid w:val="00067113"/>
    <w:rsid w:val="0006729B"/>
    <w:rsid w:val="000674D7"/>
    <w:rsid w:val="000674F1"/>
    <w:rsid w:val="00067739"/>
    <w:rsid w:val="000677DF"/>
    <w:rsid w:val="00067A19"/>
    <w:rsid w:val="00067AFF"/>
    <w:rsid w:val="00067B3D"/>
    <w:rsid w:val="00067BDB"/>
    <w:rsid w:val="00067CEA"/>
    <w:rsid w:val="000700F0"/>
    <w:rsid w:val="00070162"/>
    <w:rsid w:val="000702C0"/>
    <w:rsid w:val="00070360"/>
    <w:rsid w:val="00070365"/>
    <w:rsid w:val="000704B8"/>
    <w:rsid w:val="000705D1"/>
    <w:rsid w:val="0007077B"/>
    <w:rsid w:val="0007080B"/>
    <w:rsid w:val="0007096D"/>
    <w:rsid w:val="00070AB5"/>
    <w:rsid w:val="00070AE4"/>
    <w:rsid w:val="00070B0D"/>
    <w:rsid w:val="00070B9F"/>
    <w:rsid w:val="00070D7C"/>
    <w:rsid w:val="00071017"/>
    <w:rsid w:val="00071182"/>
    <w:rsid w:val="00071187"/>
    <w:rsid w:val="000712B0"/>
    <w:rsid w:val="000712E2"/>
    <w:rsid w:val="00071439"/>
    <w:rsid w:val="000716C1"/>
    <w:rsid w:val="0007183A"/>
    <w:rsid w:val="0007184E"/>
    <w:rsid w:val="0007194F"/>
    <w:rsid w:val="00071988"/>
    <w:rsid w:val="000719BD"/>
    <w:rsid w:val="00071CCF"/>
    <w:rsid w:val="00071EBB"/>
    <w:rsid w:val="000720A1"/>
    <w:rsid w:val="000720DB"/>
    <w:rsid w:val="000720F0"/>
    <w:rsid w:val="000720FC"/>
    <w:rsid w:val="0007217C"/>
    <w:rsid w:val="00072295"/>
    <w:rsid w:val="0007231A"/>
    <w:rsid w:val="00072331"/>
    <w:rsid w:val="00072376"/>
    <w:rsid w:val="000724D8"/>
    <w:rsid w:val="00072509"/>
    <w:rsid w:val="000726C0"/>
    <w:rsid w:val="00072896"/>
    <w:rsid w:val="0007290B"/>
    <w:rsid w:val="0007294F"/>
    <w:rsid w:val="00072A3B"/>
    <w:rsid w:val="00072A45"/>
    <w:rsid w:val="00072B00"/>
    <w:rsid w:val="00072B1D"/>
    <w:rsid w:val="00072C35"/>
    <w:rsid w:val="00072FBC"/>
    <w:rsid w:val="00073107"/>
    <w:rsid w:val="000731C0"/>
    <w:rsid w:val="00073259"/>
    <w:rsid w:val="00073382"/>
    <w:rsid w:val="000733F8"/>
    <w:rsid w:val="0007342C"/>
    <w:rsid w:val="0007346A"/>
    <w:rsid w:val="000738F5"/>
    <w:rsid w:val="0007397E"/>
    <w:rsid w:val="00073B68"/>
    <w:rsid w:val="00073C4E"/>
    <w:rsid w:val="00073D41"/>
    <w:rsid w:val="00073EE8"/>
    <w:rsid w:val="00073EEA"/>
    <w:rsid w:val="000740C0"/>
    <w:rsid w:val="00074157"/>
    <w:rsid w:val="00074244"/>
    <w:rsid w:val="000742A3"/>
    <w:rsid w:val="000742E2"/>
    <w:rsid w:val="00074339"/>
    <w:rsid w:val="00074573"/>
    <w:rsid w:val="000745F9"/>
    <w:rsid w:val="0007461B"/>
    <w:rsid w:val="000747D0"/>
    <w:rsid w:val="000748FA"/>
    <w:rsid w:val="0007498C"/>
    <w:rsid w:val="00074A6B"/>
    <w:rsid w:val="00074AEA"/>
    <w:rsid w:val="00074BB5"/>
    <w:rsid w:val="00074CB0"/>
    <w:rsid w:val="00074DA1"/>
    <w:rsid w:val="00074F77"/>
    <w:rsid w:val="00075009"/>
    <w:rsid w:val="00075242"/>
    <w:rsid w:val="0007525D"/>
    <w:rsid w:val="000753DF"/>
    <w:rsid w:val="0007548C"/>
    <w:rsid w:val="000757F6"/>
    <w:rsid w:val="00075929"/>
    <w:rsid w:val="00075941"/>
    <w:rsid w:val="000759E7"/>
    <w:rsid w:val="00075B1E"/>
    <w:rsid w:val="00075DAD"/>
    <w:rsid w:val="00075E41"/>
    <w:rsid w:val="00075F82"/>
    <w:rsid w:val="000761B7"/>
    <w:rsid w:val="000763A9"/>
    <w:rsid w:val="000763E9"/>
    <w:rsid w:val="00076409"/>
    <w:rsid w:val="000764A6"/>
    <w:rsid w:val="00076795"/>
    <w:rsid w:val="000767A0"/>
    <w:rsid w:val="00076814"/>
    <w:rsid w:val="0007683C"/>
    <w:rsid w:val="00076A60"/>
    <w:rsid w:val="00076A69"/>
    <w:rsid w:val="00076C30"/>
    <w:rsid w:val="00076C59"/>
    <w:rsid w:val="00076D5C"/>
    <w:rsid w:val="00076DB1"/>
    <w:rsid w:val="00076E50"/>
    <w:rsid w:val="00076E63"/>
    <w:rsid w:val="00076F60"/>
    <w:rsid w:val="00076F73"/>
    <w:rsid w:val="0007703E"/>
    <w:rsid w:val="00077057"/>
    <w:rsid w:val="000770B3"/>
    <w:rsid w:val="000771FF"/>
    <w:rsid w:val="000772E3"/>
    <w:rsid w:val="000774B9"/>
    <w:rsid w:val="000774DF"/>
    <w:rsid w:val="000776C7"/>
    <w:rsid w:val="000778C9"/>
    <w:rsid w:val="00077CA8"/>
    <w:rsid w:val="00077CDC"/>
    <w:rsid w:val="0008005C"/>
    <w:rsid w:val="000801C2"/>
    <w:rsid w:val="0008028E"/>
    <w:rsid w:val="000805CF"/>
    <w:rsid w:val="00080780"/>
    <w:rsid w:val="00080787"/>
    <w:rsid w:val="00080CE9"/>
    <w:rsid w:val="00080D50"/>
    <w:rsid w:val="00080DD9"/>
    <w:rsid w:val="00080ED9"/>
    <w:rsid w:val="00080FA0"/>
    <w:rsid w:val="00080FAA"/>
    <w:rsid w:val="0008109D"/>
    <w:rsid w:val="000814CF"/>
    <w:rsid w:val="00081573"/>
    <w:rsid w:val="00081641"/>
    <w:rsid w:val="00081CAF"/>
    <w:rsid w:val="00081CE0"/>
    <w:rsid w:val="00081E05"/>
    <w:rsid w:val="00081F07"/>
    <w:rsid w:val="00081F2C"/>
    <w:rsid w:val="00081F51"/>
    <w:rsid w:val="00082095"/>
    <w:rsid w:val="0008227F"/>
    <w:rsid w:val="000822CE"/>
    <w:rsid w:val="00082356"/>
    <w:rsid w:val="00082426"/>
    <w:rsid w:val="00082534"/>
    <w:rsid w:val="000825DC"/>
    <w:rsid w:val="000826C4"/>
    <w:rsid w:val="0008273C"/>
    <w:rsid w:val="00082804"/>
    <w:rsid w:val="00082987"/>
    <w:rsid w:val="00082A6E"/>
    <w:rsid w:val="00082CB6"/>
    <w:rsid w:val="00082D2C"/>
    <w:rsid w:val="00082DE3"/>
    <w:rsid w:val="0008304C"/>
    <w:rsid w:val="00083104"/>
    <w:rsid w:val="0008310D"/>
    <w:rsid w:val="000831BD"/>
    <w:rsid w:val="0008324D"/>
    <w:rsid w:val="0008326C"/>
    <w:rsid w:val="00083323"/>
    <w:rsid w:val="00083461"/>
    <w:rsid w:val="0008346F"/>
    <w:rsid w:val="00083627"/>
    <w:rsid w:val="00083644"/>
    <w:rsid w:val="0008397A"/>
    <w:rsid w:val="000839DB"/>
    <w:rsid w:val="00083B0A"/>
    <w:rsid w:val="00083B9A"/>
    <w:rsid w:val="00083CA4"/>
    <w:rsid w:val="00083D50"/>
    <w:rsid w:val="00083F56"/>
    <w:rsid w:val="00083F5A"/>
    <w:rsid w:val="0008411E"/>
    <w:rsid w:val="0008419C"/>
    <w:rsid w:val="000841F0"/>
    <w:rsid w:val="0008424C"/>
    <w:rsid w:val="00084607"/>
    <w:rsid w:val="000846E4"/>
    <w:rsid w:val="00084963"/>
    <w:rsid w:val="00084A13"/>
    <w:rsid w:val="00084B0D"/>
    <w:rsid w:val="00084BD2"/>
    <w:rsid w:val="00085048"/>
    <w:rsid w:val="0008508A"/>
    <w:rsid w:val="00085090"/>
    <w:rsid w:val="0008522D"/>
    <w:rsid w:val="00085392"/>
    <w:rsid w:val="00085613"/>
    <w:rsid w:val="0008563C"/>
    <w:rsid w:val="00085720"/>
    <w:rsid w:val="00085723"/>
    <w:rsid w:val="00085A3C"/>
    <w:rsid w:val="00085A59"/>
    <w:rsid w:val="00085C37"/>
    <w:rsid w:val="00085C8F"/>
    <w:rsid w:val="00085D91"/>
    <w:rsid w:val="00085E72"/>
    <w:rsid w:val="00085F42"/>
    <w:rsid w:val="00085F8D"/>
    <w:rsid w:val="00085F90"/>
    <w:rsid w:val="00086001"/>
    <w:rsid w:val="00086044"/>
    <w:rsid w:val="000860EC"/>
    <w:rsid w:val="00086100"/>
    <w:rsid w:val="0008613E"/>
    <w:rsid w:val="00086185"/>
    <w:rsid w:val="00086187"/>
    <w:rsid w:val="00086249"/>
    <w:rsid w:val="00086280"/>
    <w:rsid w:val="00086294"/>
    <w:rsid w:val="000862BB"/>
    <w:rsid w:val="00086307"/>
    <w:rsid w:val="00086430"/>
    <w:rsid w:val="00086459"/>
    <w:rsid w:val="0008658A"/>
    <w:rsid w:val="000865BB"/>
    <w:rsid w:val="00086666"/>
    <w:rsid w:val="00086721"/>
    <w:rsid w:val="000868C2"/>
    <w:rsid w:val="00086A37"/>
    <w:rsid w:val="00086B24"/>
    <w:rsid w:val="00086B5C"/>
    <w:rsid w:val="00086B90"/>
    <w:rsid w:val="00086D38"/>
    <w:rsid w:val="00086E04"/>
    <w:rsid w:val="00086E08"/>
    <w:rsid w:val="00086FEF"/>
    <w:rsid w:val="0008706E"/>
    <w:rsid w:val="00087167"/>
    <w:rsid w:val="000873D6"/>
    <w:rsid w:val="00087516"/>
    <w:rsid w:val="000875A8"/>
    <w:rsid w:val="00087806"/>
    <w:rsid w:val="0008790A"/>
    <w:rsid w:val="0008792B"/>
    <w:rsid w:val="0008797B"/>
    <w:rsid w:val="00087A96"/>
    <w:rsid w:val="00087AC4"/>
    <w:rsid w:val="00087FB5"/>
    <w:rsid w:val="00087FBF"/>
    <w:rsid w:val="000900BF"/>
    <w:rsid w:val="00090115"/>
    <w:rsid w:val="000901A6"/>
    <w:rsid w:val="0009046A"/>
    <w:rsid w:val="000904E7"/>
    <w:rsid w:val="0009060D"/>
    <w:rsid w:val="00090819"/>
    <w:rsid w:val="00090883"/>
    <w:rsid w:val="000908AB"/>
    <w:rsid w:val="000908BA"/>
    <w:rsid w:val="00090ACF"/>
    <w:rsid w:val="00090C00"/>
    <w:rsid w:val="00090E41"/>
    <w:rsid w:val="00090F67"/>
    <w:rsid w:val="00091057"/>
    <w:rsid w:val="00091154"/>
    <w:rsid w:val="0009119E"/>
    <w:rsid w:val="00091248"/>
    <w:rsid w:val="00091271"/>
    <w:rsid w:val="000912B4"/>
    <w:rsid w:val="00091307"/>
    <w:rsid w:val="00091384"/>
    <w:rsid w:val="0009141A"/>
    <w:rsid w:val="00091849"/>
    <w:rsid w:val="00091B2D"/>
    <w:rsid w:val="00091B54"/>
    <w:rsid w:val="00091D22"/>
    <w:rsid w:val="00091F35"/>
    <w:rsid w:val="00091F41"/>
    <w:rsid w:val="000920E9"/>
    <w:rsid w:val="000920FE"/>
    <w:rsid w:val="0009210C"/>
    <w:rsid w:val="000921D4"/>
    <w:rsid w:val="00092290"/>
    <w:rsid w:val="00092421"/>
    <w:rsid w:val="00092470"/>
    <w:rsid w:val="0009275D"/>
    <w:rsid w:val="0009290E"/>
    <w:rsid w:val="00092AFC"/>
    <w:rsid w:val="00092BC9"/>
    <w:rsid w:val="00092CB3"/>
    <w:rsid w:val="00092CB6"/>
    <w:rsid w:val="00092F48"/>
    <w:rsid w:val="00092F58"/>
    <w:rsid w:val="0009302D"/>
    <w:rsid w:val="00093046"/>
    <w:rsid w:val="00093112"/>
    <w:rsid w:val="00093222"/>
    <w:rsid w:val="00093451"/>
    <w:rsid w:val="000934A0"/>
    <w:rsid w:val="000934AE"/>
    <w:rsid w:val="000935EB"/>
    <w:rsid w:val="0009369C"/>
    <w:rsid w:val="00093743"/>
    <w:rsid w:val="00093938"/>
    <w:rsid w:val="0009393B"/>
    <w:rsid w:val="00093944"/>
    <w:rsid w:val="00093A9F"/>
    <w:rsid w:val="00093BCB"/>
    <w:rsid w:val="00093BFB"/>
    <w:rsid w:val="00093CBE"/>
    <w:rsid w:val="00093E0D"/>
    <w:rsid w:val="00093EC3"/>
    <w:rsid w:val="00093F11"/>
    <w:rsid w:val="00093F41"/>
    <w:rsid w:val="00093FC2"/>
    <w:rsid w:val="00094006"/>
    <w:rsid w:val="000941C8"/>
    <w:rsid w:val="000941E8"/>
    <w:rsid w:val="00094259"/>
    <w:rsid w:val="00094427"/>
    <w:rsid w:val="00094501"/>
    <w:rsid w:val="00094549"/>
    <w:rsid w:val="000947A7"/>
    <w:rsid w:val="000948F5"/>
    <w:rsid w:val="0009495A"/>
    <w:rsid w:val="00094961"/>
    <w:rsid w:val="00094A43"/>
    <w:rsid w:val="00094BB5"/>
    <w:rsid w:val="00094CEA"/>
    <w:rsid w:val="00094D10"/>
    <w:rsid w:val="00094D3C"/>
    <w:rsid w:val="00094D79"/>
    <w:rsid w:val="00094E37"/>
    <w:rsid w:val="00095031"/>
    <w:rsid w:val="00095081"/>
    <w:rsid w:val="0009508B"/>
    <w:rsid w:val="00095131"/>
    <w:rsid w:val="00095233"/>
    <w:rsid w:val="000952D9"/>
    <w:rsid w:val="000953B3"/>
    <w:rsid w:val="0009546F"/>
    <w:rsid w:val="00095666"/>
    <w:rsid w:val="000956D7"/>
    <w:rsid w:val="00095920"/>
    <w:rsid w:val="00095985"/>
    <w:rsid w:val="000959C4"/>
    <w:rsid w:val="000959E3"/>
    <w:rsid w:val="00095AC8"/>
    <w:rsid w:val="00095C1A"/>
    <w:rsid w:val="00095D51"/>
    <w:rsid w:val="00095FAC"/>
    <w:rsid w:val="00096083"/>
    <w:rsid w:val="000960F9"/>
    <w:rsid w:val="000964DA"/>
    <w:rsid w:val="000965E0"/>
    <w:rsid w:val="00096623"/>
    <w:rsid w:val="00096664"/>
    <w:rsid w:val="0009678A"/>
    <w:rsid w:val="000969CD"/>
    <w:rsid w:val="00096AEB"/>
    <w:rsid w:val="00096CD8"/>
    <w:rsid w:val="00096CF5"/>
    <w:rsid w:val="00096D32"/>
    <w:rsid w:val="00096F75"/>
    <w:rsid w:val="00096FBA"/>
    <w:rsid w:val="00096FED"/>
    <w:rsid w:val="00097101"/>
    <w:rsid w:val="00097133"/>
    <w:rsid w:val="00097225"/>
    <w:rsid w:val="0009730B"/>
    <w:rsid w:val="0009749B"/>
    <w:rsid w:val="00097545"/>
    <w:rsid w:val="00097604"/>
    <w:rsid w:val="0009766D"/>
    <w:rsid w:val="00097807"/>
    <w:rsid w:val="00097942"/>
    <w:rsid w:val="00097A09"/>
    <w:rsid w:val="00097A57"/>
    <w:rsid w:val="00097ADF"/>
    <w:rsid w:val="00097B15"/>
    <w:rsid w:val="00097B51"/>
    <w:rsid w:val="00097BF0"/>
    <w:rsid w:val="00097C2D"/>
    <w:rsid w:val="00097C95"/>
    <w:rsid w:val="00097D06"/>
    <w:rsid w:val="00097E50"/>
    <w:rsid w:val="00097EF9"/>
    <w:rsid w:val="000A0052"/>
    <w:rsid w:val="000A016B"/>
    <w:rsid w:val="000A0210"/>
    <w:rsid w:val="000A02C5"/>
    <w:rsid w:val="000A0405"/>
    <w:rsid w:val="000A05AF"/>
    <w:rsid w:val="000A06EB"/>
    <w:rsid w:val="000A08B7"/>
    <w:rsid w:val="000A0995"/>
    <w:rsid w:val="000A0C1E"/>
    <w:rsid w:val="000A0CC5"/>
    <w:rsid w:val="000A0E18"/>
    <w:rsid w:val="000A0F7C"/>
    <w:rsid w:val="000A1058"/>
    <w:rsid w:val="000A1467"/>
    <w:rsid w:val="000A1474"/>
    <w:rsid w:val="000A14AC"/>
    <w:rsid w:val="000A14D2"/>
    <w:rsid w:val="000A1589"/>
    <w:rsid w:val="000A189B"/>
    <w:rsid w:val="000A1B49"/>
    <w:rsid w:val="000A1D7A"/>
    <w:rsid w:val="000A1E5A"/>
    <w:rsid w:val="000A1F04"/>
    <w:rsid w:val="000A1FD5"/>
    <w:rsid w:val="000A22B7"/>
    <w:rsid w:val="000A22C6"/>
    <w:rsid w:val="000A242A"/>
    <w:rsid w:val="000A253C"/>
    <w:rsid w:val="000A259A"/>
    <w:rsid w:val="000A276B"/>
    <w:rsid w:val="000A27B5"/>
    <w:rsid w:val="000A2987"/>
    <w:rsid w:val="000A29E9"/>
    <w:rsid w:val="000A2ABA"/>
    <w:rsid w:val="000A2BEC"/>
    <w:rsid w:val="000A2D02"/>
    <w:rsid w:val="000A2D18"/>
    <w:rsid w:val="000A2DCF"/>
    <w:rsid w:val="000A300C"/>
    <w:rsid w:val="000A308F"/>
    <w:rsid w:val="000A318B"/>
    <w:rsid w:val="000A321C"/>
    <w:rsid w:val="000A32FB"/>
    <w:rsid w:val="000A34AB"/>
    <w:rsid w:val="000A34D3"/>
    <w:rsid w:val="000A3782"/>
    <w:rsid w:val="000A3942"/>
    <w:rsid w:val="000A3A28"/>
    <w:rsid w:val="000A3A76"/>
    <w:rsid w:val="000A3A9A"/>
    <w:rsid w:val="000A3B66"/>
    <w:rsid w:val="000A3B69"/>
    <w:rsid w:val="000A3CD5"/>
    <w:rsid w:val="000A3D7A"/>
    <w:rsid w:val="000A3E22"/>
    <w:rsid w:val="000A41EB"/>
    <w:rsid w:val="000A42CE"/>
    <w:rsid w:val="000A4308"/>
    <w:rsid w:val="000A431C"/>
    <w:rsid w:val="000A434A"/>
    <w:rsid w:val="000A434C"/>
    <w:rsid w:val="000A43DD"/>
    <w:rsid w:val="000A4401"/>
    <w:rsid w:val="000A449A"/>
    <w:rsid w:val="000A465C"/>
    <w:rsid w:val="000A4772"/>
    <w:rsid w:val="000A4797"/>
    <w:rsid w:val="000A49E5"/>
    <w:rsid w:val="000A4C72"/>
    <w:rsid w:val="000A4C86"/>
    <w:rsid w:val="000A4DDD"/>
    <w:rsid w:val="000A51C5"/>
    <w:rsid w:val="000A554D"/>
    <w:rsid w:val="000A55E8"/>
    <w:rsid w:val="000A56DC"/>
    <w:rsid w:val="000A59EA"/>
    <w:rsid w:val="000A5A64"/>
    <w:rsid w:val="000A5B97"/>
    <w:rsid w:val="000A6058"/>
    <w:rsid w:val="000A608E"/>
    <w:rsid w:val="000A6103"/>
    <w:rsid w:val="000A6209"/>
    <w:rsid w:val="000A6347"/>
    <w:rsid w:val="000A6396"/>
    <w:rsid w:val="000A63C3"/>
    <w:rsid w:val="000A6435"/>
    <w:rsid w:val="000A64FD"/>
    <w:rsid w:val="000A6514"/>
    <w:rsid w:val="000A656D"/>
    <w:rsid w:val="000A6651"/>
    <w:rsid w:val="000A68A4"/>
    <w:rsid w:val="000A6915"/>
    <w:rsid w:val="000A69B0"/>
    <w:rsid w:val="000A69EC"/>
    <w:rsid w:val="000A6A43"/>
    <w:rsid w:val="000A6A8D"/>
    <w:rsid w:val="000A6AFA"/>
    <w:rsid w:val="000A6D4E"/>
    <w:rsid w:val="000A6E57"/>
    <w:rsid w:val="000A6E6E"/>
    <w:rsid w:val="000A7165"/>
    <w:rsid w:val="000A716C"/>
    <w:rsid w:val="000A7286"/>
    <w:rsid w:val="000A7425"/>
    <w:rsid w:val="000A7435"/>
    <w:rsid w:val="000A7716"/>
    <w:rsid w:val="000A77B1"/>
    <w:rsid w:val="000A7839"/>
    <w:rsid w:val="000A7868"/>
    <w:rsid w:val="000A78AC"/>
    <w:rsid w:val="000A78F8"/>
    <w:rsid w:val="000A7B9A"/>
    <w:rsid w:val="000A7C20"/>
    <w:rsid w:val="000A7D01"/>
    <w:rsid w:val="000B0017"/>
    <w:rsid w:val="000B0203"/>
    <w:rsid w:val="000B02C9"/>
    <w:rsid w:val="000B0438"/>
    <w:rsid w:val="000B0453"/>
    <w:rsid w:val="000B047A"/>
    <w:rsid w:val="000B0539"/>
    <w:rsid w:val="000B05FB"/>
    <w:rsid w:val="000B0604"/>
    <w:rsid w:val="000B0646"/>
    <w:rsid w:val="000B064D"/>
    <w:rsid w:val="000B0695"/>
    <w:rsid w:val="000B0777"/>
    <w:rsid w:val="000B07AB"/>
    <w:rsid w:val="000B07F3"/>
    <w:rsid w:val="000B09DE"/>
    <w:rsid w:val="000B0AB1"/>
    <w:rsid w:val="000B0B4C"/>
    <w:rsid w:val="000B0C42"/>
    <w:rsid w:val="000B0C5C"/>
    <w:rsid w:val="000B0D13"/>
    <w:rsid w:val="000B0FB7"/>
    <w:rsid w:val="000B10E1"/>
    <w:rsid w:val="000B1157"/>
    <w:rsid w:val="000B1259"/>
    <w:rsid w:val="000B1469"/>
    <w:rsid w:val="000B14B9"/>
    <w:rsid w:val="000B14E1"/>
    <w:rsid w:val="000B1751"/>
    <w:rsid w:val="000B179D"/>
    <w:rsid w:val="000B189E"/>
    <w:rsid w:val="000B1988"/>
    <w:rsid w:val="000B19EF"/>
    <w:rsid w:val="000B1A8A"/>
    <w:rsid w:val="000B1AC4"/>
    <w:rsid w:val="000B1C85"/>
    <w:rsid w:val="000B1DD0"/>
    <w:rsid w:val="000B1DF0"/>
    <w:rsid w:val="000B1EEF"/>
    <w:rsid w:val="000B1F7D"/>
    <w:rsid w:val="000B203B"/>
    <w:rsid w:val="000B209D"/>
    <w:rsid w:val="000B2158"/>
    <w:rsid w:val="000B238F"/>
    <w:rsid w:val="000B23E6"/>
    <w:rsid w:val="000B2478"/>
    <w:rsid w:val="000B2551"/>
    <w:rsid w:val="000B2599"/>
    <w:rsid w:val="000B2614"/>
    <w:rsid w:val="000B2631"/>
    <w:rsid w:val="000B2639"/>
    <w:rsid w:val="000B267B"/>
    <w:rsid w:val="000B267D"/>
    <w:rsid w:val="000B2816"/>
    <w:rsid w:val="000B284A"/>
    <w:rsid w:val="000B28A5"/>
    <w:rsid w:val="000B2AFF"/>
    <w:rsid w:val="000B2CA4"/>
    <w:rsid w:val="000B2D2D"/>
    <w:rsid w:val="000B2D34"/>
    <w:rsid w:val="000B2D7A"/>
    <w:rsid w:val="000B3071"/>
    <w:rsid w:val="000B31EE"/>
    <w:rsid w:val="000B32A5"/>
    <w:rsid w:val="000B3337"/>
    <w:rsid w:val="000B34CB"/>
    <w:rsid w:val="000B34ED"/>
    <w:rsid w:val="000B3509"/>
    <w:rsid w:val="000B3698"/>
    <w:rsid w:val="000B36E7"/>
    <w:rsid w:val="000B37AF"/>
    <w:rsid w:val="000B3975"/>
    <w:rsid w:val="000B3B27"/>
    <w:rsid w:val="000B3C5F"/>
    <w:rsid w:val="000B3DD6"/>
    <w:rsid w:val="000B3DFB"/>
    <w:rsid w:val="000B3E50"/>
    <w:rsid w:val="000B3E53"/>
    <w:rsid w:val="000B3E5F"/>
    <w:rsid w:val="000B3F6A"/>
    <w:rsid w:val="000B4278"/>
    <w:rsid w:val="000B4468"/>
    <w:rsid w:val="000B4469"/>
    <w:rsid w:val="000B459C"/>
    <w:rsid w:val="000B45AA"/>
    <w:rsid w:val="000B4689"/>
    <w:rsid w:val="000B46A2"/>
    <w:rsid w:val="000B46AC"/>
    <w:rsid w:val="000B4745"/>
    <w:rsid w:val="000B48A9"/>
    <w:rsid w:val="000B4B9E"/>
    <w:rsid w:val="000B4D26"/>
    <w:rsid w:val="000B4E8A"/>
    <w:rsid w:val="000B4F16"/>
    <w:rsid w:val="000B4F2E"/>
    <w:rsid w:val="000B4F47"/>
    <w:rsid w:val="000B4F5F"/>
    <w:rsid w:val="000B4F83"/>
    <w:rsid w:val="000B4FD5"/>
    <w:rsid w:val="000B4FD9"/>
    <w:rsid w:val="000B4FDD"/>
    <w:rsid w:val="000B50B0"/>
    <w:rsid w:val="000B5221"/>
    <w:rsid w:val="000B52E2"/>
    <w:rsid w:val="000B541B"/>
    <w:rsid w:val="000B54C5"/>
    <w:rsid w:val="000B5510"/>
    <w:rsid w:val="000B5706"/>
    <w:rsid w:val="000B5727"/>
    <w:rsid w:val="000B58A0"/>
    <w:rsid w:val="000B58AB"/>
    <w:rsid w:val="000B597F"/>
    <w:rsid w:val="000B5A1C"/>
    <w:rsid w:val="000B5B63"/>
    <w:rsid w:val="000B5B8C"/>
    <w:rsid w:val="000B5C6E"/>
    <w:rsid w:val="000B5E5C"/>
    <w:rsid w:val="000B606F"/>
    <w:rsid w:val="000B60E1"/>
    <w:rsid w:val="000B60EB"/>
    <w:rsid w:val="000B60F4"/>
    <w:rsid w:val="000B6380"/>
    <w:rsid w:val="000B6389"/>
    <w:rsid w:val="000B63E7"/>
    <w:rsid w:val="000B6429"/>
    <w:rsid w:val="000B64AE"/>
    <w:rsid w:val="000B6554"/>
    <w:rsid w:val="000B67A0"/>
    <w:rsid w:val="000B690C"/>
    <w:rsid w:val="000B6913"/>
    <w:rsid w:val="000B6959"/>
    <w:rsid w:val="000B69CC"/>
    <w:rsid w:val="000B6A22"/>
    <w:rsid w:val="000B6B78"/>
    <w:rsid w:val="000B6BB6"/>
    <w:rsid w:val="000B6F4E"/>
    <w:rsid w:val="000B6F6D"/>
    <w:rsid w:val="000B72DF"/>
    <w:rsid w:val="000B7599"/>
    <w:rsid w:val="000B759E"/>
    <w:rsid w:val="000B7795"/>
    <w:rsid w:val="000B7819"/>
    <w:rsid w:val="000B79ED"/>
    <w:rsid w:val="000B7B01"/>
    <w:rsid w:val="000B7B34"/>
    <w:rsid w:val="000B7B62"/>
    <w:rsid w:val="000B7BA2"/>
    <w:rsid w:val="000B7BE3"/>
    <w:rsid w:val="000B7DDA"/>
    <w:rsid w:val="000B7E88"/>
    <w:rsid w:val="000B7EC9"/>
    <w:rsid w:val="000B7EE8"/>
    <w:rsid w:val="000B7F47"/>
    <w:rsid w:val="000B7FE6"/>
    <w:rsid w:val="000C00D0"/>
    <w:rsid w:val="000C03DB"/>
    <w:rsid w:val="000C0402"/>
    <w:rsid w:val="000C0481"/>
    <w:rsid w:val="000C055A"/>
    <w:rsid w:val="000C05E7"/>
    <w:rsid w:val="000C0824"/>
    <w:rsid w:val="000C0962"/>
    <w:rsid w:val="000C09AE"/>
    <w:rsid w:val="000C0D6F"/>
    <w:rsid w:val="000C0E32"/>
    <w:rsid w:val="000C0E64"/>
    <w:rsid w:val="000C0F4D"/>
    <w:rsid w:val="000C12E1"/>
    <w:rsid w:val="000C14D2"/>
    <w:rsid w:val="000C16A6"/>
    <w:rsid w:val="000C1B08"/>
    <w:rsid w:val="000C1B37"/>
    <w:rsid w:val="000C1D16"/>
    <w:rsid w:val="000C1DCB"/>
    <w:rsid w:val="000C1E89"/>
    <w:rsid w:val="000C1EC2"/>
    <w:rsid w:val="000C205A"/>
    <w:rsid w:val="000C2155"/>
    <w:rsid w:val="000C2296"/>
    <w:rsid w:val="000C22CF"/>
    <w:rsid w:val="000C2317"/>
    <w:rsid w:val="000C245A"/>
    <w:rsid w:val="000C2480"/>
    <w:rsid w:val="000C270C"/>
    <w:rsid w:val="000C27CF"/>
    <w:rsid w:val="000C2A60"/>
    <w:rsid w:val="000C2AFE"/>
    <w:rsid w:val="000C2BDA"/>
    <w:rsid w:val="000C2E6D"/>
    <w:rsid w:val="000C2EAB"/>
    <w:rsid w:val="000C2ED9"/>
    <w:rsid w:val="000C2F05"/>
    <w:rsid w:val="000C2F4C"/>
    <w:rsid w:val="000C3264"/>
    <w:rsid w:val="000C3428"/>
    <w:rsid w:val="000C345C"/>
    <w:rsid w:val="000C3463"/>
    <w:rsid w:val="000C3744"/>
    <w:rsid w:val="000C3767"/>
    <w:rsid w:val="000C3880"/>
    <w:rsid w:val="000C38A3"/>
    <w:rsid w:val="000C38E2"/>
    <w:rsid w:val="000C3A12"/>
    <w:rsid w:val="000C3B02"/>
    <w:rsid w:val="000C3BCD"/>
    <w:rsid w:val="000C3E6A"/>
    <w:rsid w:val="000C3E77"/>
    <w:rsid w:val="000C3E7F"/>
    <w:rsid w:val="000C4060"/>
    <w:rsid w:val="000C40C5"/>
    <w:rsid w:val="000C40FA"/>
    <w:rsid w:val="000C434F"/>
    <w:rsid w:val="000C4419"/>
    <w:rsid w:val="000C446A"/>
    <w:rsid w:val="000C44B0"/>
    <w:rsid w:val="000C44B2"/>
    <w:rsid w:val="000C44C3"/>
    <w:rsid w:val="000C4569"/>
    <w:rsid w:val="000C4731"/>
    <w:rsid w:val="000C474C"/>
    <w:rsid w:val="000C47BF"/>
    <w:rsid w:val="000C4B0D"/>
    <w:rsid w:val="000C4B80"/>
    <w:rsid w:val="000C4CAE"/>
    <w:rsid w:val="000C4CF5"/>
    <w:rsid w:val="000C4E15"/>
    <w:rsid w:val="000C4F3A"/>
    <w:rsid w:val="000C50FA"/>
    <w:rsid w:val="000C52AA"/>
    <w:rsid w:val="000C5376"/>
    <w:rsid w:val="000C5688"/>
    <w:rsid w:val="000C56E9"/>
    <w:rsid w:val="000C5917"/>
    <w:rsid w:val="000C59D5"/>
    <w:rsid w:val="000C5BB8"/>
    <w:rsid w:val="000C5C29"/>
    <w:rsid w:val="000C5D48"/>
    <w:rsid w:val="000C5E7D"/>
    <w:rsid w:val="000C5EC4"/>
    <w:rsid w:val="000C5F52"/>
    <w:rsid w:val="000C5F79"/>
    <w:rsid w:val="000C6080"/>
    <w:rsid w:val="000C623D"/>
    <w:rsid w:val="000C660D"/>
    <w:rsid w:val="000C69B3"/>
    <w:rsid w:val="000C6A82"/>
    <w:rsid w:val="000C6C84"/>
    <w:rsid w:val="000C6C92"/>
    <w:rsid w:val="000C6C97"/>
    <w:rsid w:val="000C6C9E"/>
    <w:rsid w:val="000C6D21"/>
    <w:rsid w:val="000C72F1"/>
    <w:rsid w:val="000C75E6"/>
    <w:rsid w:val="000C77E1"/>
    <w:rsid w:val="000C7848"/>
    <w:rsid w:val="000C7B1E"/>
    <w:rsid w:val="000C7B66"/>
    <w:rsid w:val="000C7C36"/>
    <w:rsid w:val="000C7C70"/>
    <w:rsid w:val="000C7E63"/>
    <w:rsid w:val="000C7E67"/>
    <w:rsid w:val="000C7EC3"/>
    <w:rsid w:val="000C7EDF"/>
    <w:rsid w:val="000C7F29"/>
    <w:rsid w:val="000C7F87"/>
    <w:rsid w:val="000D0033"/>
    <w:rsid w:val="000D0450"/>
    <w:rsid w:val="000D04AB"/>
    <w:rsid w:val="000D04F4"/>
    <w:rsid w:val="000D0624"/>
    <w:rsid w:val="000D063A"/>
    <w:rsid w:val="000D0709"/>
    <w:rsid w:val="000D0801"/>
    <w:rsid w:val="000D08A2"/>
    <w:rsid w:val="000D0A78"/>
    <w:rsid w:val="000D0C0B"/>
    <w:rsid w:val="000D0DFB"/>
    <w:rsid w:val="000D0E9E"/>
    <w:rsid w:val="000D0FFD"/>
    <w:rsid w:val="000D1061"/>
    <w:rsid w:val="000D12F4"/>
    <w:rsid w:val="000D1377"/>
    <w:rsid w:val="000D1388"/>
    <w:rsid w:val="000D1461"/>
    <w:rsid w:val="000D15D3"/>
    <w:rsid w:val="000D17CC"/>
    <w:rsid w:val="000D185B"/>
    <w:rsid w:val="000D1B39"/>
    <w:rsid w:val="000D1C9B"/>
    <w:rsid w:val="000D1CA5"/>
    <w:rsid w:val="000D1E7D"/>
    <w:rsid w:val="000D1F52"/>
    <w:rsid w:val="000D1FE0"/>
    <w:rsid w:val="000D2012"/>
    <w:rsid w:val="000D2275"/>
    <w:rsid w:val="000D2276"/>
    <w:rsid w:val="000D22ED"/>
    <w:rsid w:val="000D2333"/>
    <w:rsid w:val="000D233C"/>
    <w:rsid w:val="000D2427"/>
    <w:rsid w:val="000D2575"/>
    <w:rsid w:val="000D2598"/>
    <w:rsid w:val="000D2612"/>
    <w:rsid w:val="000D265A"/>
    <w:rsid w:val="000D26FB"/>
    <w:rsid w:val="000D28B8"/>
    <w:rsid w:val="000D2914"/>
    <w:rsid w:val="000D2A34"/>
    <w:rsid w:val="000D2AE0"/>
    <w:rsid w:val="000D2C70"/>
    <w:rsid w:val="000D2D7B"/>
    <w:rsid w:val="000D2D97"/>
    <w:rsid w:val="000D2DE2"/>
    <w:rsid w:val="000D2EFA"/>
    <w:rsid w:val="000D2F1D"/>
    <w:rsid w:val="000D2F89"/>
    <w:rsid w:val="000D2FC1"/>
    <w:rsid w:val="000D3100"/>
    <w:rsid w:val="000D3130"/>
    <w:rsid w:val="000D314D"/>
    <w:rsid w:val="000D336B"/>
    <w:rsid w:val="000D3495"/>
    <w:rsid w:val="000D356A"/>
    <w:rsid w:val="000D3787"/>
    <w:rsid w:val="000D37B7"/>
    <w:rsid w:val="000D39BC"/>
    <w:rsid w:val="000D39C9"/>
    <w:rsid w:val="000D3BA2"/>
    <w:rsid w:val="000D3DB1"/>
    <w:rsid w:val="000D4131"/>
    <w:rsid w:val="000D419B"/>
    <w:rsid w:val="000D432E"/>
    <w:rsid w:val="000D433C"/>
    <w:rsid w:val="000D4539"/>
    <w:rsid w:val="000D46E7"/>
    <w:rsid w:val="000D4876"/>
    <w:rsid w:val="000D4B24"/>
    <w:rsid w:val="000D4D38"/>
    <w:rsid w:val="000D4DA4"/>
    <w:rsid w:val="000D4DA7"/>
    <w:rsid w:val="000D4ED9"/>
    <w:rsid w:val="000D5034"/>
    <w:rsid w:val="000D5175"/>
    <w:rsid w:val="000D521E"/>
    <w:rsid w:val="000D5332"/>
    <w:rsid w:val="000D5355"/>
    <w:rsid w:val="000D5522"/>
    <w:rsid w:val="000D5611"/>
    <w:rsid w:val="000D5654"/>
    <w:rsid w:val="000D5666"/>
    <w:rsid w:val="000D5831"/>
    <w:rsid w:val="000D591A"/>
    <w:rsid w:val="000D59C6"/>
    <w:rsid w:val="000D5A72"/>
    <w:rsid w:val="000D5A7F"/>
    <w:rsid w:val="000D5A8A"/>
    <w:rsid w:val="000D5AC7"/>
    <w:rsid w:val="000D5BA9"/>
    <w:rsid w:val="000D5DC1"/>
    <w:rsid w:val="000D5E1A"/>
    <w:rsid w:val="000D617F"/>
    <w:rsid w:val="000D6206"/>
    <w:rsid w:val="000D623E"/>
    <w:rsid w:val="000D63E9"/>
    <w:rsid w:val="000D6958"/>
    <w:rsid w:val="000D6D62"/>
    <w:rsid w:val="000D6DFF"/>
    <w:rsid w:val="000D71D2"/>
    <w:rsid w:val="000D73D5"/>
    <w:rsid w:val="000D7564"/>
    <w:rsid w:val="000D75A5"/>
    <w:rsid w:val="000D7655"/>
    <w:rsid w:val="000D7797"/>
    <w:rsid w:val="000D77B8"/>
    <w:rsid w:val="000D7912"/>
    <w:rsid w:val="000D7928"/>
    <w:rsid w:val="000D7A73"/>
    <w:rsid w:val="000D7D1E"/>
    <w:rsid w:val="000D7F61"/>
    <w:rsid w:val="000D7F71"/>
    <w:rsid w:val="000D7F8B"/>
    <w:rsid w:val="000E00EA"/>
    <w:rsid w:val="000E0293"/>
    <w:rsid w:val="000E02AB"/>
    <w:rsid w:val="000E0497"/>
    <w:rsid w:val="000E049A"/>
    <w:rsid w:val="000E0718"/>
    <w:rsid w:val="000E0747"/>
    <w:rsid w:val="000E0864"/>
    <w:rsid w:val="000E0B03"/>
    <w:rsid w:val="000E0DD8"/>
    <w:rsid w:val="000E0F67"/>
    <w:rsid w:val="000E1065"/>
    <w:rsid w:val="000E11D9"/>
    <w:rsid w:val="000E1332"/>
    <w:rsid w:val="000E1404"/>
    <w:rsid w:val="000E140D"/>
    <w:rsid w:val="000E14E4"/>
    <w:rsid w:val="000E155A"/>
    <w:rsid w:val="000E17ED"/>
    <w:rsid w:val="000E181E"/>
    <w:rsid w:val="000E1895"/>
    <w:rsid w:val="000E195E"/>
    <w:rsid w:val="000E19E3"/>
    <w:rsid w:val="000E1A2F"/>
    <w:rsid w:val="000E1A3D"/>
    <w:rsid w:val="000E1D06"/>
    <w:rsid w:val="000E1F39"/>
    <w:rsid w:val="000E2000"/>
    <w:rsid w:val="000E2234"/>
    <w:rsid w:val="000E23FD"/>
    <w:rsid w:val="000E247A"/>
    <w:rsid w:val="000E257E"/>
    <w:rsid w:val="000E264D"/>
    <w:rsid w:val="000E26EE"/>
    <w:rsid w:val="000E2759"/>
    <w:rsid w:val="000E283A"/>
    <w:rsid w:val="000E29EA"/>
    <w:rsid w:val="000E2A34"/>
    <w:rsid w:val="000E2BD7"/>
    <w:rsid w:val="000E2DFD"/>
    <w:rsid w:val="000E2E86"/>
    <w:rsid w:val="000E2FF1"/>
    <w:rsid w:val="000E30C7"/>
    <w:rsid w:val="000E30D1"/>
    <w:rsid w:val="000E30E8"/>
    <w:rsid w:val="000E3131"/>
    <w:rsid w:val="000E31B4"/>
    <w:rsid w:val="000E31E6"/>
    <w:rsid w:val="000E3272"/>
    <w:rsid w:val="000E34A3"/>
    <w:rsid w:val="000E34C2"/>
    <w:rsid w:val="000E35FD"/>
    <w:rsid w:val="000E3694"/>
    <w:rsid w:val="000E39ED"/>
    <w:rsid w:val="000E3AD3"/>
    <w:rsid w:val="000E3DAA"/>
    <w:rsid w:val="000E3E07"/>
    <w:rsid w:val="000E3E46"/>
    <w:rsid w:val="000E3E7A"/>
    <w:rsid w:val="000E3F95"/>
    <w:rsid w:val="000E4007"/>
    <w:rsid w:val="000E4020"/>
    <w:rsid w:val="000E4133"/>
    <w:rsid w:val="000E4137"/>
    <w:rsid w:val="000E43C8"/>
    <w:rsid w:val="000E458E"/>
    <w:rsid w:val="000E45BC"/>
    <w:rsid w:val="000E47F9"/>
    <w:rsid w:val="000E48F0"/>
    <w:rsid w:val="000E48F5"/>
    <w:rsid w:val="000E494F"/>
    <w:rsid w:val="000E4AD2"/>
    <w:rsid w:val="000E4AD7"/>
    <w:rsid w:val="000E4B15"/>
    <w:rsid w:val="000E4BF6"/>
    <w:rsid w:val="000E4E15"/>
    <w:rsid w:val="000E4FFC"/>
    <w:rsid w:val="000E5278"/>
    <w:rsid w:val="000E52F2"/>
    <w:rsid w:val="000E5306"/>
    <w:rsid w:val="000E53D7"/>
    <w:rsid w:val="000E55B1"/>
    <w:rsid w:val="000E58BC"/>
    <w:rsid w:val="000E5903"/>
    <w:rsid w:val="000E591B"/>
    <w:rsid w:val="000E5A99"/>
    <w:rsid w:val="000E5B2D"/>
    <w:rsid w:val="000E5B3E"/>
    <w:rsid w:val="000E5BAE"/>
    <w:rsid w:val="000E5C2A"/>
    <w:rsid w:val="000E5EEE"/>
    <w:rsid w:val="000E6161"/>
    <w:rsid w:val="000E6240"/>
    <w:rsid w:val="000E6258"/>
    <w:rsid w:val="000E62CB"/>
    <w:rsid w:val="000E62CD"/>
    <w:rsid w:val="000E65D8"/>
    <w:rsid w:val="000E6627"/>
    <w:rsid w:val="000E6907"/>
    <w:rsid w:val="000E6963"/>
    <w:rsid w:val="000E6B19"/>
    <w:rsid w:val="000E6BAB"/>
    <w:rsid w:val="000E6E8E"/>
    <w:rsid w:val="000E6EB5"/>
    <w:rsid w:val="000E6F42"/>
    <w:rsid w:val="000E6F47"/>
    <w:rsid w:val="000E6F4E"/>
    <w:rsid w:val="000E7060"/>
    <w:rsid w:val="000E713B"/>
    <w:rsid w:val="000E71CE"/>
    <w:rsid w:val="000E71E0"/>
    <w:rsid w:val="000E7533"/>
    <w:rsid w:val="000E7568"/>
    <w:rsid w:val="000E76F6"/>
    <w:rsid w:val="000E7897"/>
    <w:rsid w:val="000E78E4"/>
    <w:rsid w:val="000E791E"/>
    <w:rsid w:val="000E79F2"/>
    <w:rsid w:val="000E7A46"/>
    <w:rsid w:val="000E7C19"/>
    <w:rsid w:val="000E7C38"/>
    <w:rsid w:val="000E7E81"/>
    <w:rsid w:val="000E7E88"/>
    <w:rsid w:val="000E7ECD"/>
    <w:rsid w:val="000F01DF"/>
    <w:rsid w:val="000F01ED"/>
    <w:rsid w:val="000F02E0"/>
    <w:rsid w:val="000F02E4"/>
    <w:rsid w:val="000F03A0"/>
    <w:rsid w:val="000F05E6"/>
    <w:rsid w:val="000F0612"/>
    <w:rsid w:val="000F0711"/>
    <w:rsid w:val="000F0712"/>
    <w:rsid w:val="000F08DE"/>
    <w:rsid w:val="000F0B8A"/>
    <w:rsid w:val="000F0C6D"/>
    <w:rsid w:val="000F0D8B"/>
    <w:rsid w:val="000F0E89"/>
    <w:rsid w:val="000F0EC3"/>
    <w:rsid w:val="000F1091"/>
    <w:rsid w:val="000F1196"/>
    <w:rsid w:val="000F12BB"/>
    <w:rsid w:val="000F143A"/>
    <w:rsid w:val="000F1474"/>
    <w:rsid w:val="000F155E"/>
    <w:rsid w:val="000F16E1"/>
    <w:rsid w:val="000F17D6"/>
    <w:rsid w:val="000F18AB"/>
    <w:rsid w:val="000F197E"/>
    <w:rsid w:val="000F1ACC"/>
    <w:rsid w:val="000F1BFE"/>
    <w:rsid w:val="000F1CBA"/>
    <w:rsid w:val="000F1E10"/>
    <w:rsid w:val="000F1E48"/>
    <w:rsid w:val="000F1E7F"/>
    <w:rsid w:val="000F1F19"/>
    <w:rsid w:val="000F2542"/>
    <w:rsid w:val="000F264F"/>
    <w:rsid w:val="000F278E"/>
    <w:rsid w:val="000F2808"/>
    <w:rsid w:val="000F2C07"/>
    <w:rsid w:val="000F2CCF"/>
    <w:rsid w:val="000F2DBF"/>
    <w:rsid w:val="000F2F45"/>
    <w:rsid w:val="000F30AF"/>
    <w:rsid w:val="000F3355"/>
    <w:rsid w:val="000F339C"/>
    <w:rsid w:val="000F37E3"/>
    <w:rsid w:val="000F3857"/>
    <w:rsid w:val="000F38B9"/>
    <w:rsid w:val="000F3A85"/>
    <w:rsid w:val="000F3AD2"/>
    <w:rsid w:val="000F3C06"/>
    <w:rsid w:val="000F3E04"/>
    <w:rsid w:val="000F402B"/>
    <w:rsid w:val="000F403F"/>
    <w:rsid w:val="000F40B4"/>
    <w:rsid w:val="000F4364"/>
    <w:rsid w:val="000F43DC"/>
    <w:rsid w:val="000F46A2"/>
    <w:rsid w:val="000F46BC"/>
    <w:rsid w:val="000F47DF"/>
    <w:rsid w:val="000F482D"/>
    <w:rsid w:val="000F4874"/>
    <w:rsid w:val="000F489A"/>
    <w:rsid w:val="000F48C2"/>
    <w:rsid w:val="000F48C8"/>
    <w:rsid w:val="000F4B1C"/>
    <w:rsid w:val="000F4D90"/>
    <w:rsid w:val="000F4DBB"/>
    <w:rsid w:val="000F4E2D"/>
    <w:rsid w:val="000F4EA4"/>
    <w:rsid w:val="000F4F59"/>
    <w:rsid w:val="000F50D2"/>
    <w:rsid w:val="000F51DA"/>
    <w:rsid w:val="000F51F5"/>
    <w:rsid w:val="000F5313"/>
    <w:rsid w:val="000F541A"/>
    <w:rsid w:val="000F5434"/>
    <w:rsid w:val="000F595C"/>
    <w:rsid w:val="000F5981"/>
    <w:rsid w:val="000F59FA"/>
    <w:rsid w:val="000F5A5B"/>
    <w:rsid w:val="000F5D85"/>
    <w:rsid w:val="000F5E83"/>
    <w:rsid w:val="000F6064"/>
    <w:rsid w:val="000F6080"/>
    <w:rsid w:val="000F60CA"/>
    <w:rsid w:val="000F614A"/>
    <w:rsid w:val="000F643A"/>
    <w:rsid w:val="000F649E"/>
    <w:rsid w:val="000F6607"/>
    <w:rsid w:val="000F665D"/>
    <w:rsid w:val="000F67D1"/>
    <w:rsid w:val="000F68A2"/>
    <w:rsid w:val="000F68EE"/>
    <w:rsid w:val="000F68F8"/>
    <w:rsid w:val="000F6961"/>
    <w:rsid w:val="000F6ACD"/>
    <w:rsid w:val="000F6B8E"/>
    <w:rsid w:val="000F6BC6"/>
    <w:rsid w:val="000F6BEC"/>
    <w:rsid w:val="000F6C01"/>
    <w:rsid w:val="000F6C6E"/>
    <w:rsid w:val="000F6CBB"/>
    <w:rsid w:val="000F6D25"/>
    <w:rsid w:val="000F6D68"/>
    <w:rsid w:val="000F6F3D"/>
    <w:rsid w:val="000F70E7"/>
    <w:rsid w:val="000F70FB"/>
    <w:rsid w:val="000F715B"/>
    <w:rsid w:val="000F71FC"/>
    <w:rsid w:val="000F7355"/>
    <w:rsid w:val="000F75AC"/>
    <w:rsid w:val="000F77D0"/>
    <w:rsid w:val="000F7B7F"/>
    <w:rsid w:val="000F7CED"/>
    <w:rsid w:val="000F7E72"/>
    <w:rsid w:val="000F7F40"/>
    <w:rsid w:val="00100122"/>
    <w:rsid w:val="0010029A"/>
    <w:rsid w:val="0010032F"/>
    <w:rsid w:val="001005CB"/>
    <w:rsid w:val="00100692"/>
    <w:rsid w:val="00100985"/>
    <w:rsid w:val="00100AA4"/>
    <w:rsid w:val="00100B62"/>
    <w:rsid w:val="00100BA7"/>
    <w:rsid w:val="00100D3E"/>
    <w:rsid w:val="00100E07"/>
    <w:rsid w:val="00100E1F"/>
    <w:rsid w:val="001010B0"/>
    <w:rsid w:val="001010DC"/>
    <w:rsid w:val="0010110D"/>
    <w:rsid w:val="001012AC"/>
    <w:rsid w:val="001013D6"/>
    <w:rsid w:val="00101896"/>
    <w:rsid w:val="001019FD"/>
    <w:rsid w:val="00101D9E"/>
    <w:rsid w:val="00101FC6"/>
    <w:rsid w:val="001020B2"/>
    <w:rsid w:val="00102123"/>
    <w:rsid w:val="001021BD"/>
    <w:rsid w:val="001023D5"/>
    <w:rsid w:val="001023D6"/>
    <w:rsid w:val="0010251B"/>
    <w:rsid w:val="00102760"/>
    <w:rsid w:val="00102847"/>
    <w:rsid w:val="001028A3"/>
    <w:rsid w:val="001028FE"/>
    <w:rsid w:val="001029F2"/>
    <w:rsid w:val="001029F7"/>
    <w:rsid w:val="00102A43"/>
    <w:rsid w:val="00102FC4"/>
    <w:rsid w:val="001031E6"/>
    <w:rsid w:val="00103223"/>
    <w:rsid w:val="0010359A"/>
    <w:rsid w:val="001036C6"/>
    <w:rsid w:val="001037AD"/>
    <w:rsid w:val="001038BA"/>
    <w:rsid w:val="001039E9"/>
    <w:rsid w:val="00103B59"/>
    <w:rsid w:val="00103B98"/>
    <w:rsid w:val="00103B9D"/>
    <w:rsid w:val="00103CB3"/>
    <w:rsid w:val="00103CE3"/>
    <w:rsid w:val="00103D34"/>
    <w:rsid w:val="00103EAE"/>
    <w:rsid w:val="00104049"/>
    <w:rsid w:val="001040F0"/>
    <w:rsid w:val="00104199"/>
    <w:rsid w:val="001041C4"/>
    <w:rsid w:val="001042ED"/>
    <w:rsid w:val="001043FD"/>
    <w:rsid w:val="00104451"/>
    <w:rsid w:val="001044DF"/>
    <w:rsid w:val="001045F0"/>
    <w:rsid w:val="001046AD"/>
    <w:rsid w:val="001047E7"/>
    <w:rsid w:val="0010496A"/>
    <w:rsid w:val="00104B0C"/>
    <w:rsid w:val="00104B34"/>
    <w:rsid w:val="00104BA1"/>
    <w:rsid w:val="00104BE6"/>
    <w:rsid w:val="00104D15"/>
    <w:rsid w:val="00104E04"/>
    <w:rsid w:val="00104E16"/>
    <w:rsid w:val="00104EFE"/>
    <w:rsid w:val="001051A8"/>
    <w:rsid w:val="0010520E"/>
    <w:rsid w:val="00105230"/>
    <w:rsid w:val="0010539B"/>
    <w:rsid w:val="001053FE"/>
    <w:rsid w:val="0010571B"/>
    <w:rsid w:val="001057F9"/>
    <w:rsid w:val="0010590A"/>
    <w:rsid w:val="00105918"/>
    <w:rsid w:val="00105A44"/>
    <w:rsid w:val="00105BB0"/>
    <w:rsid w:val="00105BB2"/>
    <w:rsid w:val="00105C0B"/>
    <w:rsid w:val="00105C98"/>
    <w:rsid w:val="00105D65"/>
    <w:rsid w:val="00105FC2"/>
    <w:rsid w:val="0010628F"/>
    <w:rsid w:val="0010638A"/>
    <w:rsid w:val="00106462"/>
    <w:rsid w:val="00106484"/>
    <w:rsid w:val="001064EF"/>
    <w:rsid w:val="001065D6"/>
    <w:rsid w:val="001065F3"/>
    <w:rsid w:val="00106708"/>
    <w:rsid w:val="0010679A"/>
    <w:rsid w:val="00106F42"/>
    <w:rsid w:val="0010720A"/>
    <w:rsid w:val="00107494"/>
    <w:rsid w:val="0010759F"/>
    <w:rsid w:val="00107683"/>
    <w:rsid w:val="00107862"/>
    <w:rsid w:val="00107888"/>
    <w:rsid w:val="001078AB"/>
    <w:rsid w:val="00107AED"/>
    <w:rsid w:val="00107C03"/>
    <w:rsid w:val="00107F05"/>
    <w:rsid w:val="00107F9E"/>
    <w:rsid w:val="00107FB1"/>
    <w:rsid w:val="00107FD9"/>
    <w:rsid w:val="001102F8"/>
    <w:rsid w:val="0011068E"/>
    <w:rsid w:val="001106BC"/>
    <w:rsid w:val="00110946"/>
    <w:rsid w:val="00110A3F"/>
    <w:rsid w:val="00110B23"/>
    <w:rsid w:val="00110B8F"/>
    <w:rsid w:val="00110B99"/>
    <w:rsid w:val="00110BBE"/>
    <w:rsid w:val="00110DBD"/>
    <w:rsid w:val="00110DBE"/>
    <w:rsid w:val="001110F6"/>
    <w:rsid w:val="00111139"/>
    <w:rsid w:val="0011114E"/>
    <w:rsid w:val="0011127C"/>
    <w:rsid w:val="001112D7"/>
    <w:rsid w:val="001114D3"/>
    <w:rsid w:val="00111592"/>
    <w:rsid w:val="00111652"/>
    <w:rsid w:val="0011165F"/>
    <w:rsid w:val="001116A8"/>
    <w:rsid w:val="001116FF"/>
    <w:rsid w:val="00111796"/>
    <w:rsid w:val="00111856"/>
    <w:rsid w:val="001118C8"/>
    <w:rsid w:val="00111ABE"/>
    <w:rsid w:val="00111ADE"/>
    <w:rsid w:val="00111AF9"/>
    <w:rsid w:val="00111BC3"/>
    <w:rsid w:val="001120DF"/>
    <w:rsid w:val="001121CA"/>
    <w:rsid w:val="001123D3"/>
    <w:rsid w:val="00112416"/>
    <w:rsid w:val="00112417"/>
    <w:rsid w:val="001124BE"/>
    <w:rsid w:val="0011251B"/>
    <w:rsid w:val="0011254A"/>
    <w:rsid w:val="00112571"/>
    <w:rsid w:val="0011266D"/>
    <w:rsid w:val="0011269D"/>
    <w:rsid w:val="001126C4"/>
    <w:rsid w:val="00112855"/>
    <w:rsid w:val="001128AF"/>
    <w:rsid w:val="00112A0B"/>
    <w:rsid w:val="00112A1E"/>
    <w:rsid w:val="00112AD5"/>
    <w:rsid w:val="00112AE4"/>
    <w:rsid w:val="00112B6A"/>
    <w:rsid w:val="00112D45"/>
    <w:rsid w:val="00112E1F"/>
    <w:rsid w:val="00112E92"/>
    <w:rsid w:val="00112F41"/>
    <w:rsid w:val="00112F4A"/>
    <w:rsid w:val="0011315F"/>
    <w:rsid w:val="00113184"/>
    <w:rsid w:val="001133A0"/>
    <w:rsid w:val="00113694"/>
    <w:rsid w:val="001136C3"/>
    <w:rsid w:val="00113707"/>
    <w:rsid w:val="00113736"/>
    <w:rsid w:val="001137CB"/>
    <w:rsid w:val="00113890"/>
    <w:rsid w:val="00113B53"/>
    <w:rsid w:val="00113BDE"/>
    <w:rsid w:val="00113CBD"/>
    <w:rsid w:val="00113CE3"/>
    <w:rsid w:val="00113D84"/>
    <w:rsid w:val="00113E35"/>
    <w:rsid w:val="00113F37"/>
    <w:rsid w:val="001140A7"/>
    <w:rsid w:val="001141A3"/>
    <w:rsid w:val="001141CE"/>
    <w:rsid w:val="001145CA"/>
    <w:rsid w:val="0011461D"/>
    <w:rsid w:val="001147A4"/>
    <w:rsid w:val="001147AD"/>
    <w:rsid w:val="00114805"/>
    <w:rsid w:val="0011490B"/>
    <w:rsid w:val="0011495B"/>
    <w:rsid w:val="001149F6"/>
    <w:rsid w:val="00114A43"/>
    <w:rsid w:val="00114A7E"/>
    <w:rsid w:val="00114ACB"/>
    <w:rsid w:val="00114B37"/>
    <w:rsid w:val="00114E88"/>
    <w:rsid w:val="00114F8C"/>
    <w:rsid w:val="00114FE2"/>
    <w:rsid w:val="0011504C"/>
    <w:rsid w:val="00115070"/>
    <w:rsid w:val="0011508C"/>
    <w:rsid w:val="001151E7"/>
    <w:rsid w:val="0011524D"/>
    <w:rsid w:val="0011528A"/>
    <w:rsid w:val="00115362"/>
    <w:rsid w:val="00115422"/>
    <w:rsid w:val="001154A2"/>
    <w:rsid w:val="00115617"/>
    <w:rsid w:val="00115708"/>
    <w:rsid w:val="00115A7D"/>
    <w:rsid w:val="00115A98"/>
    <w:rsid w:val="00115C41"/>
    <w:rsid w:val="00115DFF"/>
    <w:rsid w:val="00115E32"/>
    <w:rsid w:val="00115E53"/>
    <w:rsid w:val="00115E55"/>
    <w:rsid w:val="00115EB5"/>
    <w:rsid w:val="00115F7B"/>
    <w:rsid w:val="00115FA0"/>
    <w:rsid w:val="00116031"/>
    <w:rsid w:val="00116092"/>
    <w:rsid w:val="0011646A"/>
    <w:rsid w:val="0011649F"/>
    <w:rsid w:val="001165A1"/>
    <w:rsid w:val="00116668"/>
    <w:rsid w:val="0011681E"/>
    <w:rsid w:val="00116923"/>
    <w:rsid w:val="00116A5B"/>
    <w:rsid w:val="00116B73"/>
    <w:rsid w:val="00116B77"/>
    <w:rsid w:val="00116BE3"/>
    <w:rsid w:val="00116CBE"/>
    <w:rsid w:val="00116D19"/>
    <w:rsid w:val="00116D40"/>
    <w:rsid w:val="00116D5C"/>
    <w:rsid w:val="00116DE8"/>
    <w:rsid w:val="00116E6D"/>
    <w:rsid w:val="00116F47"/>
    <w:rsid w:val="00116FAF"/>
    <w:rsid w:val="0011709C"/>
    <w:rsid w:val="0011721A"/>
    <w:rsid w:val="00117479"/>
    <w:rsid w:val="00117570"/>
    <w:rsid w:val="0011760D"/>
    <w:rsid w:val="001176B3"/>
    <w:rsid w:val="0011785E"/>
    <w:rsid w:val="00117A70"/>
    <w:rsid w:val="00117D80"/>
    <w:rsid w:val="00117E67"/>
    <w:rsid w:val="00117E90"/>
    <w:rsid w:val="00117FED"/>
    <w:rsid w:val="001201C7"/>
    <w:rsid w:val="00120379"/>
    <w:rsid w:val="00120396"/>
    <w:rsid w:val="001203E5"/>
    <w:rsid w:val="001205DC"/>
    <w:rsid w:val="0012084E"/>
    <w:rsid w:val="001208F8"/>
    <w:rsid w:val="00120918"/>
    <w:rsid w:val="00120A43"/>
    <w:rsid w:val="00120B20"/>
    <w:rsid w:val="00120B86"/>
    <w:rsid w:val="00120C2B"/>
    <w:rsid w:val="00120DA0"/>
    <w:rsid w:val="00120E4C"/>
    <w:rsid w:val="00120EEC"/>
    <w:rsid w:val="00120EF6"/>
    <w:rsid w:val="00120F75"/>
    <w:rsid w:val="00120F93"/>
    <w:rsid w:val="00121258"/>
    <w:rsid w:val="00121259"/>
    <w:rsid w:val="00121487"/>
    <w:rsid w:val="0012151D"/>
    <w:rsid w:val="0012168F"/>
    <w:rsid w:val="0012173B"/>
    <w:rsid w:val="001217B2"/>
    <w:rsid w:val="001217E5"/>
    <w:rsid w:val="001217EB"/>
    <w:rsid w:val="001218AD"/>
    <w:rsid w:val="00121C75"/>
    <w:rsid w:val="00121D65"/>
    <w:rsid w:val="00121D78"/>
    <w:rsid w:val="00121E8F"/>
    <w:rsid w:val="00121EA5"/>
    <w:rsid w:val="001220B2"/>
    <w:rsid w:val="00122220"/>
    <w:rsid w:val="00122246"/>
    <w:rsid w:val="001222F2"/>
    <w:rsid w:val="00122322"/>
    <w:rsid w:val="00122466"/>
    <w:rsid w:val="001224FC"/>
    <w:rsid w:val="0012259F"/>
    <w:rsid w:val="00122649"/>
    <w:rsid w:val="00122691"/>
    <w:rsid w:val="001226F4"/>
    <w:rsid w:val="0012278C"/>
    <w:rsid w:val="00122943"/>
    <w:rsid w:val="001229B5"/>
    <w:rsid w:val="00122A57"/>
    <w:rsid w:val="00122B51"/>
    <w:rsid w:val="00122CC7"/>
    <w:rsid w:val="00122E00"/>
    <w:rsid w:val="00122EE1"/>
    <w:rsid w:val="00122F68"/>
    <w:rsid w:val="00122FBB"/>
    <w:rsid w:val="00123211"/>
    <w:rsid w:val="001232F3"/>
    <w:rsid w:val="00123362"/>
    <w:rsid w:val="00123396"/>
    <w:rsid w:val="001234EE"/>
    <w:rsid w:val="0012359E"/>
    <w:rsid w:val="00123623"/>
    <w:rsid w:val="00123645"/>
    <w:rsid w:val="001239B4"/>
    <w:rsid w:val="00123AA8"/>
    <w:rsid w:val="00123BEA"/>
    <w:rsid w:val="00123E55"/>
    <w:rsid w:val="00123F5F"/>
    <w:rsid w:val="0012400C"/>
    <w:rsid w:val="001240E3"/>
    <w:rsid w:val="001240EF"/>
    <w:rsid w:val="0012410B"/>
    <w:rsid w:val="0012411F"/>
    <w:rsid w:val="0012428B"/>
    <w:rsid w:val="001242D9"/>
    <w:rsid w:val="001242E8"/>
    <w:rsid w:val="00124366"/>
    <w:rsid w:val="001243D6"/>
    <w:rsid w:val="00124401"/>
    <w:rsid w:val="001244C7"/>
    <w:rsid w:val="001245CE"/>
    <w:rsid w:val="001247A4"/>
    <w:rsid w:val="001248FF"/>
    <w:rsid w:val="00124A4C"/>
    <w:rsid w:val="00124B57"/>
    <w:rsid w:val="00124C6A"/>
    <w:rsid w:val="00124C9B"/>
    <w:rsid w:val="00124E99"/>
    <w:rsid w:val="001250A3"/>
    <w:rsid w:val="00125145"/>
    <w:rsid w:val="0012515D"/>
    <w:rsid w:val="00125172"/>
    <w:rsid w:val="00125388"/>
    <w:rsid w:val="00125393"/>
    <w:rsid w:val="00125441"/>
    <w:rsid w:val="00125867"/>
    <w:rsid w:val="00125958"/>
    <w:rsid w:val="00125A67"/>
    <w:rsid w:val="00125AFA"/>
    <w:rsid w:val="00125B78"/>
    <w:rsid w:val="00125C82"/>
    <w:rsid w:val="00125CFF"/>
    <w:rsid w:val="00125D65"/>
    <w:rsid w:val="00125E61"/>
    <w:rsid w:val="00125E8C"/>
    <w:rsid w:val="00125F13"/>
    <w:rsid w:val="0012604E"/>
    <w:rsid w:val="0012608E"/>
    <w:rsid w:val="00126099"/>
    <w:rsid w:val="00126140"/>
    <w:rsid w:val="00126216"/>
    <w:rsid w:val="00126233"/>
    <w:rsid w:val="00126323"/>
    <w:rsid w:val="00126343"/>
    <w:rsid w:val="00126542"/>
    <w:rsid w:val="00126588"/>
    <w:rsid w:val="001267F7"/>
    <w:rsid w:val="00126929"/>
    <w:rsid w:val="0012699B"/>
    <w:rsid w:val="00126B5C"/>
    <w:rsid w:val="00126B7D"/>
    <w:rsid w:val="00126BCC"/>
    <w:rsid w:val="00126CEF"/>
    <w:rsid w:val="00126D6B"/>
    <w:rsid w:val="00126F31"/>
    <w:rsid w:val="00126F55"/>
    <w:rsid w:val="0012720A"/>
    <w:rsid w:val="0012735F"/>
    <w:rsid w:val="00127369"/>
    <w:rsid w:val="001273A2"/>
    <w:rsid w:val="001273DC"/>
    <w:rsid w:val="00127405"/>
    <w:rsid w:val="0012745F"/>
    <w:rsid w:val="001279A5"/>
    <w:rsid w:val="001279AC"/>
    <w:rsid w:val="00127A16"/>
    <w:rsid w:val="00127B1A"/>
    <w:rsid w:val="00127E61"/>
    <w:rsid w:val="001304DC"/>
    <w:rsid w:val="00130520"/>
    <w:rsid w:val="001306B8"/>
    <w:rsid w:val="00130877"/>
    <w:rsid w:val="001308B8"/>
    <w:rsid w:val="001308BC"/>
    <w:rsid w:val="001309CD"/>
    <w:rsid w:val="00130E8C"/>
    <w:rsid w:val="00130ED5"/>
    <w:rsid w:val="00130EF1"/>
    <w:rsid w:val="00131063"/>
    <w:rsid w:val="001310A3"/>
    <w:rsid w:val="001311BB"/>
    <w:rsid w:val="00131205"/>
    <w:rsid w:val="00131264"/>
    <w:rsid w:val="00131324"/>
    <w:rsid w:val="00131597"/>
    <w:rsid w:val="00131672"/>
    <w:rsid w:val="00131746"/>
    <w:rsid w:val="00131862"/>
    <w:rsid w:val="00131ABD"/>
    <w:rsid w:val="00131ADF"/>
    <w:rsid w:val="00131C17"/>
    <w:rsid w:val="00131E20"/>
    <w:rsid w:val="00131F55"/>
    <w:rsid w:val="00132067"/>
    <w:rsid w:val="00132325"/>
    <w:rsid w:val="0013236A"/>
    <w:rsid w:val="0013237F"/>
    <w:rsid w:val="001325FF"/>
    <w:rsid w:val="0013280E"/>
    <w:rsid w:val="0013297D"/>
    <w:rsid w:val="00132A52"/>
    <w:rsid w:val="00132AC0"/>
    <w:rsid w:val="00132BC8"/>
    <w:rsid w:val="00132BDB"/>
    <w:rsid w:val="00132C07"/>
    <w:rsid w:val="00132C54"/>
    <w:rsid w:val="00132C6A"/>
    <w:rsid w:val="00132CD9"/>
    <w:rsid w:val="00132D26"/>
    <w:rsid w:val="00132E3D"/>
    <w:rsid w:val="00132ED9"/>
    <w:rsid w:val="00132FDE"/>
    <w:rsid w:val="0013310F"/>
    <w:rsid w:val="00133301"/>
    <w:rsid w:val="0013331D"/>
    <w:rsid w:val="001333C7"/>
    <w:rsid w:val="00133634"/>
    <w:rsid w:val="001336E6"/>
    <w:rsid w:val="00133724"/>
    <w:rsid w:val="0013374A"/>
    <w:rsid w:val="00133979"/>
    <w:rsid w:val="00133AD4"/>
    <w:rsid w:val="00133B71"/>
    <w:rsid w:val="00133C88"/>
    <w:rsid w:val="00133D3F"/>
    <w:rsid w:val="00133D59"/>
    <w:rsid w:val="00133FC3"/>
    <w:rsid w:val="00134098"/>
    <w:rsid w:val="001340D0"/>
    <w:rsid w:val="001341D5"/>
    <w:rsid w:val="0013425E"/>
    <w:rsid w:val="001343B4"/>
    <w:rsid w:val="0013445A"/>
    <w:rsid w:val="001344B8"/>
    <w:rsid w:val="001344FC"/>
    <w:rsid w:val="0013452F"/>
    <w:rsid w:val="00134550"/>
    <w:rsid w:val="00134590"/>
    <w:rsid w:val="0013459D"/>
    <w:rsid w:val="001346CD"/>
    <w:rsid w:val="001347CB"/>
    <w:rsid w:val="00134900"/>
    <w:rsid w:val="00134AB4"/>
    <w:rsid w:val="00134B4A"/>
    <w:rsid w:val="00134BD1"/>
    <w:rsid w:val="00134CB5"/>
    <w:rsid w:val="00134E21"/>
    <w:rsid w:val="00134EBD"/>
    <w:rsid w:val="0013519F"/>
    <w:rsid w:val="0013522E"/>
    <w:rsid w:val="00135245"/>
    <w:rsid w:val="00135254"/>
    <w:rsid w:val="001352D4"/>
    <w:rsid w:val="00135317"/>
    <w:rsid w:val="00135394"/>
    <w:rsid w:val="0013556D"/>
    <w:rsid w:val="001357C5"/>
    <w:rsid w:val="00135C77"/>
    <w:rsid w:val="00135CF6"/>
    <w:rsid w:val="00135D81"/>
    <w:rsid w:val="00135E64"/>
    <w:rsid w:val="00135FE2"/>
    <w:rsid w:val="00136166"/>
    <w:rsid w:val="00136182"/>
    <w:rsid w:val="001361DF"/>
    <w:rsid w:val="0013623D"/>
    <w:rsid w:val="00136504"/>
    <w:rsid w:val="00136654"/>
    <w:rsid w:val="001366D4"/>
    <w:rsid w:val="0013673C"/>
    <w:rsid w:val="00136790"/>
    <w:rsid w:val="00136AF7"/>
    <w:rsid w:val="00136B03"/>
    <w:rsid w:val="00136BB4"/>
    <w:rsid w:val="00136BD5"/>
    <w:rsid w:val="00136BD8"/>
    <w:rsid w:val="00136C75"/>
    <w:rsid w:val="00136DF4"/>
    <w:rsid w:val="00136FA6"/>
    <w:rsid w:val="00137222"/>
    <w:rsid w:val="0013737C"/>
    <w:rsid w:val="0013749F"/>
    <w:rsid w:val="001375BB"/>
    <w:rsid w:val="00137700"/>
    <w:rsid w:val="0013770A"/>
    <w:rsid w:val="001378C6"/>
    <w:rsid w:val="001379D0"/>
    <w:rsid w:val="00137A88"/>
    <w:rsid w:val="00137BF1"/>
    <w:rsid w:val="00137C54"/>
    <w:rsid w:val="00137D62"/>
    <w:rsid w:val="00137E07"/>
    <w:rsid w:val="00137F96"/>
    <w:rsid w:val="0014030B"/>
    <w:rsid w:val="001403A4"/>
    <w:rsid w:val="001404BA"/>
    <w:rsid w:val="001405B1"/>
    <w:rsid w:val="001406A7"/>
    <w:rsid w:val="00140B3E"/>
    <w:rsid w:val="00140C0C"/>
    <w:rsid w:val="00140CD3"/>
    <w:rsid w:val="00140F6B"/>
    <w:rsid w:val="00141176"/>
    <w:rsid w:val="00141211"/>
    <w:rsid w:val="0014153A"/>
    <w:rsid w:val="0014161E"/>
    <w:rsid w:val="0014166E"/>
    <w:rsid w:val="00141795"/>
    <w:rsid w:val="00141A73"/>
    <w:rsid w:val="00141B38"/>
    <w:rsid w:val="0014202A"/>
    <w:rsid w:val="001420AF"/>
    <w:rsid w:val="001421FE"/>
    <w:rsid w:val="0014240C"/>
    <w:rsid w:val="00142410"/>
    <w:rsid w:val="001425C1"/>
    <w:rsid w:val="00142839"/>
    <w:rsid w:val="00142B4D"/>
    <w:rsid w:val="00142C23"/>
    <w:rsid w:val="00142CD1"/>
    <w:rsid w:val="00142D73"/>
    <w:rsid w:val="00142F8E"/>
    <w:rsid w:val="00143025"/>
    <w:rsid w:val="0014302B"/>
    <w:rsid w:val="0014320F"/>
    <w:rsid w:val="00143301"/>
    <w:rsid w:val="001433F4"/>
    <w:rsid w:val="0014363D"/>
    <w:rsid w:val="00143673"/>
    <w:rsid w:val="00143718"/>
    <w:rsid w:val="00143A6A"/>
    <w:rsid w:val="00143A84"/>
    <w:rsid w:val="00143B30"/>
    <w:rsid w:val="0014409A"/>
    <w:rsid w:val="001441FB"/>
    <w:rsid w:val="001442E8"/>
    <w:rsid w:val="00144640"/>
    <w:rsid w:val="0014468E"/>
    <w:rsid w:val="00144708"/>
    <w:rsid w:val="00144A5F"/>
    <w:rsid w:val="00144B99"/>
    <w:rsid w:val="00144B9E"/>
    <w:rsid w:val="00144CFE"/>
    <w:rsid w:val="00144DB9"/>
    <w:rsid w:val="00144E76"/>
    <w:rsid w:val="00145071"/>
    <w:rsid w:val="001450E8"/>
    <w:rsid w:val="001451A2"/>
    <w:rsid w:val="00145207"/>
    <w:rsid w:val="001454EA"/>
    <w:rsid w:val="00145625"/>
    <w:rsid w:val="00145A7E"/>
    <w:rsid w:val="00145B55"/>
    <w:rsid w:val="00145B8A"/>
    <w:rsid w:val="00145B9A"/>
    <w:rsid w:val="00145CC4"/>
    <w:rsid w:val="00145D24"/>
    <w:rsid w:val="00145E97"/>
    <w:rsid w:val="00145F81"/>
    <w:rsid w:val="00146158"/>
    <w:rsid w:val="001461E2"/>
    <w:rsid w:val="00146336"/>
    <w:rsid w:val="001463CD"/>
    <w:rsid w:val="00146613"/>
    <w:rsid w:val="00146659"/>
    <w:rsid w:val="00146679"/>
    <w:rsid w:val="00146685"/>
    <w:rsid w:val="0014686D"/>
    <w:rsid w:val="00146914"/>
    <w:rsid w:val="001469EA"/>
    <w:rsid w:val="001469F5"/>
    <w:rsid w:val="00146FD5"/>
    <w:rsid w:val="00147266"/>
    <w:rsid w:val="001472FE"/>
    <w:rsid w:val="0014730E"/>
    <w:rsid w:val="00147343"/>
    <w:rsid w:val="00147366"/>
    <w:rsid w:val="001474D1"/>
    <w:rsid w:val="001474D5"/>
    <w:rsid w:val="00147AA9"/>
    <w:rsid w:val="00147D21"/>
    <w:rsid w:val="00147E96"/>
    <w:rsid w:val="00147F48"/>
    <w:rsid w:val="00150138"/>
    <w:rsid w:val="001502AC"/>
    <w:rsid w:val="0015075C"/>
    <w:rsid w:val="00150A8A"/>
    <w:rsid w:val="00150BAA"/>
    <w:rsid w:val="00150C09"/>
    <w:rsid w:val="00150D15"/>
    <w:rsid w:val="00150D76"/>
    <w:rsid w:val="00151020"/>
    <w:rsid w:val="0015124A"/>
    <w:rsid w:val="001512CE"/>
    <w:rsid w:val="001513C1"/>
    <w:rsid w:val="001513DC"/>
    <w:rsid w:val="0015140D"/>
    <w:rsid w:val="001514EA"/>
    <w:rsid w:val="00151530"/>
    <w:rsid w:val="00151614"/>
    <w:rsid w:val="001516A6"/>
    <w:rsid w:val="001516FB"/>
    <w:rsid w:val="00151705"/>
    <w:rsid w:val="0015171D"/>
    <w:rsid w:val="0015182F"/>
    <w:rsid w:val="00151A29"/>
    <w:rsid w:val="00151A35"/>
    <w:rsid w:val="00151A43"/>
    <w:rsid w:val="00151B60"/>
    <w:rsid w:val="00151BBB"/>
    <w:rsid w:val="00151BDD"/>
    <w:rsid w:val="00151BED"/>
    <w:rsid w:val="00151D30"/>
    <w:rsid w:val="00151D71"/>
    <w:rsid w:val="00151F71"/>
    <w:rsid w:val="00151FE8"/>
    <w:rsid w:val="0015212F"/>
    <w:rsid w:val="0015215D"/>
    <w:rsid w:val="001522D6"/>
    <w:rsid w:val="0015249D"/>
    <w:rsid w:val="001524E3"/>
    <w:rsid w:val="00152617"/>
    <w:rsid w:val="00152621"/>
    <w:rsid w:val="00152659"/>
    <w:rsid w:val="00152863"/>
    <w:rsid w:val="00152979"/>
    <w:rsid w:val="001529E6"/>
    <w:rsid w:val="00152BA5"/>
    <w:rsid w:val="00152C84"/>
    <w:rsid w:val="00152C8D"/>
    <w:rsid w:val="00152D38"/>
    <w:rsid w:val="00152F4A"/>
    <w:rsid w:val="001530B0"/>
    <w:rsid w:val="001530B3"/>
    <w:rsid w:val="0015313B"/>
    <w:rsid w:val="001533C3"/>
    <w:rsid w:val="001534E9"/>
    <w:rsid w:val="0015356D"/>
    <w:rsid w:val="00153619"/>
    <w:rsid w:val="001536BC"/>
    <w:rsid w:val="00153725"/>
    <w:rsid w:val="0015374D"/>
    <w:rsid w:val="001538B7"/>
    <w:rsid w:val="0015393D"/>
    <w:rsid w:val="00153C05"/>
    <w:rsid w:val="00153D4E"/>
    <w:rsid w:val="00153DB8"/>
    <w:rsid w:val="00153E09"/>
    <w:rsid w:val="00153F76"/>
    <w:rsid w:val="00153F82"/>
    <w:rsid w:val="0015415C"/>
    <w:rsid w:val="00154165"/>
    <w:rsid w:val="001542A4"/>
    <w:rsid w:val="0015433C"/>
    <w:rsid w:val="00154362"/>
    <w:rsid w:val="00154384"/>
    <w:rsid w:val="001543D5"/>
    <w:rsid w:val="00154657"/>
    <w:rsid w:val="001549D7"/>
    <w:rsid w:val="001549F6"/>
    <w:rsid w:val="00154C91"/>
    <w:rsid w:val="00154D71"/>
    <w:rsid w:val="00154DA8"/>
    <w:rsid w:val="00154F04"/>
    <w:rsid w:val="00154F8F"/>
    <w:rsid w:val="00155029"/>
    <w:rsid w:val="001552FA"/>
    <w:rsid w:val="0015536C"/>
    <w:rsid w:val="00155381"/>
    <w:rsid w:val="001554CA"/>
    <w:rsid w:val="0015553B"/>
    <w:rsid w:val="001556A5"/>
    <w:rsid w:val="001556EB"/>
    <w:rsid w:val="0015577B"/>
    <w:rsid w:val="001557B7"/>
    <w:rsid w:val="00155836"/>
    <w:rsid w:val="001559D4"/>
    <w:rsid w:val="00155A40"/>
    <w:rsid w:val="00155A42"/>
    <w:rsid w:val="00155A49"/>
    <w:rsid w:val="00155B03"/>
    <w:rsid w:val="00155EDA"/>
    <w:rsid w:val="00155EFF"/>
    <w:rsid w:val="00155F08"/>
    <w:rsid w:val="00156119"/>
    <w:rsid w:val="001561AA"/>
    <w:rsid w:val="00156274"/>
    <w:rsid w:val="001562F1"/>
    <w:rsid w:val="0015642B"/>
    <w:rsid w:val="001566BC"/>
    <w:rsid w:val="00156A5F"/>
    <w:rsid w:val="00156B43"/>
    <w:rsid w:val="00156BD5"/>
    <w:rsid w:val="001570EC"/>
    <w:rsid w:val="001570F8"/>
    <w:rsid w:val="00157407"/>
    <w:rsid w:val="00157511"/>
    <w:rsid w:val="0015756E"/>
    <w:rsid w:val="001575CE"/>
    <w:rsid w:val="00157664"/>
    <w:rsid w:val="001577F0"/>
    <w:rsid w:val="00157AC2"/>
    <w:rsid w:val="00157C33"/>
    <w:rsid w:val="00157CF3"/>
    <w:rsid w:val="00157CFE"/>
    <w:rsid w:val="00160320"/>
    <w:rsid w:val="0016044F"/>
    <w:rsid w:val="001605D3"/>
    <w:rsid w:val="001605D8"/>
    <w:rsid w:val="00160972"/>
    <w:rsid w:val="001609BF"/>
    <w:rsid w:val="00160A1E"/>
    <w:rsid w:val="00160BEB"/>
    <w:rsid w:val="00160C9D"/>
    <w:rsid w:val="00160DE5"/>
    <w:rsid w:val="00160E4C"/>
    <w:rsid w:val="001612D8"/>
    <w:rsid w:val="001612DD"/>
    <w:rsid w:val="00161550"/>
    <w:rsid w:val="001616A1"/>
    <w:rsid w:val="00161898"/>
    <w:rsid w:val="0016189C"/>
    <w:rsid w:val="00161AC5"/>
    <w:rsid w:val="00161B60"/>
    <w:rsid w:val="00161B6D"/>
    <w:rsid w:val="00161D81"/>
    <w:rsid w:val="00161EB1"/>
    <w:rsid w:val="00161ECE"/>
    <w:rsid w:val="00162008"/>
    <w:rsid w:val="001621CF"/>
    <w:rsid w:val="0016225D"/>
    <w:rsid w:val="001622BF"/>
    <w:rsid w:val="001622DF"/>
    <w:rsid w:val="0016276D"/>
    <w:rsid w:val="0016278A"/>
    <w:rsid w:val="0016287F"/>
    <w:rsid w:val="00162936"/>
    <w:rsid w:val="00162976"/>
    <w:rsid w:val="00162A49"/>
    <w:rsid w:val="00162C0C"/>
    <w:rsid w:val="00162D60"/>
    <w:rsid w:val="00162FF5"/>
    <w:rsid w:val="0016308E"/>
    <w:rsid w:val="001631A8"/>
    <w:rsid w:val="001631FC"/>
    <w:rsid w:val="001632C6"/>
    <w:rsid w:val="001632F6"/>
    <w:rsid w:val="00163352"/>
    <w:rsid w:val="00163518"/>
    <w:rsid w:val="00163714"/>
    <w:rsid w:val="00163758"/>
    <w:rsid w:val="0016377C"/>
    <w:rsid w:val="001639F0"/>
    <w:rsid w:val="00163A4B"/>
    <w:rsid w:val="00163BAF"/>
    <w:rsid w:val="00163C6C"/>
    <w:rsid w:val="00163D3B"/>
    <w:rsid w:val="00163DA1"/>
    <w:rsid w:val="00163DD4"/>
    <w:rsid w:val="00163E75"/>
    <w:rsid w:val="00163EA6"/>
    <w:rsid w:val="0016401C"/>
    <w:rsid w:val="0016405C"/>
    <w:rsid w:val="00164099"/>
    <w:rsid w:val="0016434D"/>
    <w:rsid w:val="001644F2"/>
    <w:rsid w:val="00164553"/>
    <w:rsid w:val="001645F4"/>
    <w:rsid w:val="00164690"/>
    <w:rsid w:val="001646B2"/>
    <w:rsid w:val="0016498A"/>
    <w:rsid w:val="00164A12"/>
    <w:rsid w:val="00164A5C"/>
    <w:rsid w:val="00164BB4"/>
    <w:rsid w:val="00164C0C"/>
    <w:rsid w:val="00164D4F"/>
    <w:rsid w:val="00164DB6"/>
    <w:rsid w:val="00164E4A"/>
    <w:rsid w:val="00164F1F"/>
    <w:rsid w:val="00165277"/>
    <w:rsid w:val="00165328"/>
    <w:rsid w:val="0016534E"/>
    <w:rsid w:val="001653C1"/>
    <w:rsid w:val="0016542F"/>
    <w:rsid w:val="0016562C"/>
    <w:rsid w:val="00165676"/>
    <w:rsid w:val="00165694"/>
    <w:rsid w:val="00165762"/>
    <w:rsid w:val="001657EE"/>
    <w:rsid w:val="0016591C"/>
    <w:rsid w:val="001659C2"/>
    <w:rsid w:val="00165A1E"/>
    <w:rsid w:val="00165A33"/>
    <w:rsid w:val="00165A5F"/>
    <w:rsid w:val="00165A78"/>
    <w:rsid w:val="00165C2A"/>
    <w:rsid w:val="00165C7D"/>
    <w:rsid w:val="00165CA0"/>
    <w:rsid w:val="00165CB5"/>
    <w:rsid w:val="00165F7B"/>
    <w:rsid w:val="0016638A"/>
    <w:rsid w:val="00166455"/>
    <w:rsid w:val="001665B4"/>
    <w:rsid w:val="00166703"/>
    <w:rsid w:val="0016692F"/>
    <w:rsid w:val="00166A5E"/>
    <w:rsid w:val="00166D1A"/>
    <w:rsid w:val="00166DE8"/>
    <w:rsid w:val="00166E04"/>
    <w:rsid w:val="00166FCD"/>
    <w:rsid w:val="00167209"/>
    <w:rsid w:val="00167536"/>
    <w:rsid w:val="00167587"/>
    <w:rsid w:val="00167683"/>
    <w:rsid w:val="00167774"/>
    <w:rsid w:val="00167840"/>
    <w:rsid w:val="0016787E"/>
    <w:rsid w:val="0016799F"/>
    <w:rsid w:val="00167A58"/>
    <w:rsid w:val="00167AFD"/>
    <w:rsid w:val="00167BA5"/>
    <w:rsid w:val="00167C47"/>
    <w:rsid w:val="00167C90"/>
    <w:rsid w:val="00167C9B"/>
    <w:rsid w:val="00167D90"/>
    <w:rsid w:val="00170095"/>
    <w:rsid w:val="001700D3"/>
    <w:rsid w:val="00170195"/>
    <w:rsid w:val="00170570"/>
    <w:rsid w:val="00170661"/>
    <w:rsid w:val="001707B4"/>
    <w:rsid w:val="00170949"/>
    <w:rsid w:val="00170C25"/>
    <w:rsid w:val="00170F2E"/>
    <w:rsid w:val="00170FD8"/>
    <w:rsid w:val="00171017"/>
    <w:rsid w:val="00171138"/>
    <w:rsid w:val="001711C4"/>
    <w:rsid w:val="0017120A"/>
    <w:rsid w:val="001713B5"/>
    <w:rsid w:val="00171630"/>
    <w:rsid w:val="00171678"/>
    <w:rsid w:val="0017182C"/>
    <w:rsid w:val="00171955"/>
    <w:rsid w:val="00171C52"/>
    <w:rsid w:val="00171C92"/>
    <w:rsid w:val="00171E6F"/>
    <w:rsid w:val="00171FF8"/>
    <w:rsid w:val="001720AE"/>
    <w:rsid w:val="00172140"/>
    <w:rsid w:val="0017229A"/>
    <w:rsid w:val="00172312"/>
    <w:rsid w:val="00172318"/>
    <w:rsid w:val="0017232E"/>
    <w:rsid w:val="001727B5"/>
    <w:rsid w:val="0017290D"/>
    <w:rsid w:val="00172911"/>
    <w:rsid w:val="00172980"/>
    <w:rsid w:val="001729F8"/>
    <w:rsid w:val="00172A30"/>
    <w:rsid w:val="00172A62"/>
    <w:rsid w:val="00172C8E"/>
    <w:rsid w:val="00172D36"/>
    <w:rsid w:val="00172D3F"/>
    <w:rsid w:val="00172D79"/>
    <w:rsid w:val="00172E6F"/>
    <w:rsid w:val="00172F82"/>
    <w:rsid w:val="001730AF"/>
    <w:rsid w:val="00173208"/>
    <w:rsid w:val="00173241"/>
    <w:rsid w:val="001732F5"/>
    <w:rsid w:val="00173314"/>
    <w:rsid w:val="0017338B"/>
    <w:rsid w:val="00173557"/>
    <w:rsid w:val="00173678"/>
    <w:rsid w:val="0017378F"/>
    <w:rsid w:val="00173898"/>
    <w:rsid w:val="00173902"/>
    <w:rsid w:val="00173ADD"/>
    <w:rsid w:val="00173BB3"/>
    <w:rsid w:val="00173C9D"/>
    <w:rsid w:val="00173E1D"/>
    <w:rsid w:val="00173F35"/>
    <w:rsid w:val="00173F96"/>
    <w:rsid w:val="00173FDC"/>
    <w:rsid w:val="00174029"/>
    <w:rsid w:val="001740FD"/>
    <w:rsid w:val="0017421F"/>
    <w:rsid w:val="00174592"/>
    <w:rsid w:val="0017463D"/>
    <w:rsid w:val="00174748"/>
    <w:rsid w:val="00174A34"/>
    <w:rsid w:val="00174B84"/>
    <w:rsid w:val="00174DA4"/>
    <w:rsid w:val="00174DF2"/>
    <w:rsid w:val="00174E8F"/>
    <w:rsid w:val="00174FDD"/>
    <w:rsid w:val="00174FE7"/>
    <w:rsid w:val="001750A6"/>
    <w:rsid w:val="00175278"/>
    <w:rsid w:val="00175462"/>
    <w:rsid w:val="00175495"/>
    <w:rsid w:val="001754D0"/>
    <w:rsid w:val="001754F1"/>
    <w:rsid w:val="00175792"/>
    <w:rsid w:val="00175867"/>
    <w:rsid w:val="0017592E"/>
    <w:rsid w:val="00175981"/>
    <w:rsid w:val="001759A4"/>
    <w:rsid w:val="001759EE"/>
    <w:rsid w:val="00175D09"/>
    <w:rsid w:val="00175D36"/>
    <w:rsid w:val="00175F9B"/>
    <w:rsid w:val="00176059"/>
    <w:rsid w:val="001760CA"/>
    <w:rsid w:val="001760FA"/>
    <w:rsid w:val="001761B0"/>
    <w:rsid w:val="0017649C"/>
    <w:rsid w:val="001764C2"/>
    <w:rsid w:val="001764FC"/>
    <w:rsid w:val="001765BB"/>
    <w:rsid w:val="001766E0"/>
    <w:rsid w:val="0017672F"/>
    <w:rsid w:val="00176732"/>
    <w:rsid w:val="001767FA"/>
    <w:rsid w:val="001768D0"/>
    <w:rsid w:val="001769F3"/>
    <w:rsid w:val="00176A51"/>
    <w:rsid w:val="00176AC0"/>
    <w:rsid w:val="00176AF5"/>
    <w:rsid w:val="00176E5E"/>
    <w:rsid w:val="00176FE2"/>
    <w:rsid w:val="0017706D"/>
    <w:rsid w:val="00177072"/>
    <w:rsid w:val="00177159"/>
    <w:rsid w:val="0017716A"/>
    <w:rsid w:val="0017743E"/>
    <w:rsid w:val="001774B1"/>
    <w:rsid w:val="0017753E"/>
    <w:rsid w:val="001775D3"/>
    <w:rsid w:val="0017768B"/>
    <w:rsid w:val="0017782D"/>
    <w:rsid w:val="00177941"/>
    <w:rsid w:val="00177949"/>
    <w:rsid w:val="0017794B"/>
    <w:rsid w:val="00177A79"/>
    <w:rsid w:val="00177B34"/>
    <w:rsid w:val="00177BC3"/>
    <w:rsid w:val="00177DD9"/>
    <w:rsid w:val="00177EBE"/>
    <w:rsid w:val="00177FFE"/>
    <w:rsid w:val="0018004E"/>
    <w:rsid w:val="001800EC"/>
    <w:rsid w:val="001803E1"/>
    <w:rsid w:val="001803E2"/>
    <w:rsid w:val="00180816"/>
    <w:rsid w:val="0018096E"/>
    <w:rsid w:val="001809FB"/>
    <w:rsid w:val="00180A31"/>
    <w:rsid w:val="00180AD2"/>
    <w:rsid w:val="00180BDF"/>
    <w:rsid w:val="00180C83"/>
    <w:rsid w:val="00180CA5"/>
    <w:rsid w:val="00180F3C"/>
    <w:rsid w:val="00180F7B"/>
    <w:rsid w:val="00180F8D"/>
    <w:rsid w:val="00181075"/>
    <w:rsid w:val="001811BA"/>
    <w:rsid w:val="0018124F"/>
    <w:rsid w:val="001812D8"/>
    <w:rsid w:val="001813A3"/>
    <w:rsid w:val="00181424"/>
    <w:rsid w:val="0018142A"/>
    <w:rsid w:val="001814AB"/>
    <w:rsid w:val="00181564"/>
    <w:rsid w:val="0018165D"/>
    <w:rsid w:val="001816E5"/>
    <w:rsid w:val="0018196E"/>
    <w:rsid w:val="00181A0B"/>
    <w:rsid w:val="00181A41"/>
    <w:rsid w:val="00181C10"/>
    <w:rsid w:val="00181E29"/>
    <w:rsid w:val="0018205E"/>
    <w:rsid w:val="001821C5"/>
    <w:rsid w:val="0018222D"/>
    <w:rsid w:val="0018225D"/>
    <w:rsid w:val="00182289"/>
    <w:rsid w:val="001824C3"/>
    <w:rsid w:val="0018250D"/>
    <w:rsid w:val="00182729"/>
    <w:rsid w:val="0018272C"/>
    <w:rsid w:val="0018272D"/>
    <w:rsid w:val="00182818"/>
    <w:rsid w:val="00182B46"/>
    <w:rsid w:val="00182D99"/>
    <w:rsid w:val="00182DEF"/>
    <w:rsid w:val="00182E0E"/>
    <w:rsid w:val="00182FF4"/>
    <w:rsid w:val="001830EA"/>
    <w:rsid w:val="00183253"/>
    <w:rsid w:val="0018344C"/>
    <w:rsid w:val="00183452"/>
    <w:rsid w:val="00183483"/>
    <w:rsid w:val="0018349C"/>
    <w:rsid w:val="001834B9"/>
    <w:rsid w:val="00183583"/>
    <w:rsid w:val="00183619"/>
    <w:rsid w:val="0018366B"/>
    <w:rsid w:val="0018369C"/>
    <w:rsid w:val="00183760"/>
    <w:rsid w:val="0018376B"/>
    <w:rsid w:val="001839DA"/>
    <w:rsid w:val="00183BF8"/>
    <w:rsid w:val="00183CBC"/>
    <w:rsid w:val="00183DA4"/>
    <w:rsid w:val="00183EBC"/>
    <w:rsid w:val="00183F4C"/>
    <w:rsid w:val="00183F85"/>
    <w:rsid w:val="00184067"/>
    <w:rsid w:val="00184127"/>
    <w:rsid w:val="00184162"/>
    <w:rsid w:val="001841BF"/>
    <w:rsid w:val="0018423F"/>
    <w:rsid w:val="001845BC"/>
    <w:rsid w:val="0018462F"/>
    <w:rsid w:val="00184660"/>
    <w:rsid w:val="0018470C"/>
    <w:rsid w:val="001848A3"/>
    <w:rsid w:val="0018495E"/>
    <w:rsid w:val="001849A2"/>
    <w:rsid w:val="00184A92"/>
    <w:rsid w:val="00184BBA"/>
    <w:rsid w:val="00184C4A"/>
    <w:rsid w:val="00184CF2"/>
    <w:rsid w:val="00184D21"/>
    <w:rsid w:val="00184FAA"/>
    <w:rsid w:val="00185064"/>
    <w:rsid w:val="0018518A"/>
    <w:rsid w:val="001852FA"/>
    <w:rsid w:val="0018536F"/>
    <w:rsid w:val="00185392"/>
    <w:rsid w:val="00185565"/>
    <w:rsid w:val="0018573B"/>
    <w:rsid w:val="001858CC"/>
    <w:rsid w:val="0018592E"/>
    <w:rsid w:val="00185A46"/>
    <w:rsid w:val="00185AEF"/>
    <w:rsid w:val="00185C96"/>
    <w:rsid w:val="00185D10"/>
    <w:rsid w:val="00185D2F"/>
    <w:rsid w:val="00185D63"/>
    <w:rsid w:val="00185D78"/>
    <w:rsid w:val="00185D79"/>
    <w:rsid w:val="00185E33"/>
    <w:rsid w:val="00186051"/>
    <w:rsid w:val="001860B6"/>
    <w:rsid w:val="001860BD"/>
    <w:rsid w:val="001861B6"/>
    <w:rsid w:val="0018623C"/>
    <w:rsid w:val="001864BA"/>
    <w:rsid w:val="00186551"/>
    <w:rsid w:val="001865D7"/>
    <w:rsid w:val="001868AF"/>
    <w:rsid w:val="001869BF"/>
    <w:rsid w:val="001869D6"/>
    <w:rsid w:val="00186A08"/>
    <w:rsid w:val="00186D53"/>
    <w:rsid w:val="00186E68"/>
    <w:rsid w:val="00186E84"/>
    <w:rsid w:val="00186F8C"/>
    <w:rsid w:val="00187079"/>
    <w:rsid w:val="0018723E"/>
    <w:rsid w:val="00187318"/>
    <w:rsid w:val="00187338"/>
    <w:rsid w:val="0018754D"/>
    <w:rsid w:val="00187750"/>
    <w:rsid w:val="00187847"/>
    <w:rsid w:val="00187AD6"/>
    <w:rsid w:val="00187AE6"/>
    <w:rsid w:val="00187BBE"/>
    <w:rsid w:val="00187BBF"/>
    <w:rsid w:val="00187BC0"/>
    <w:rsid w:val="00187BD8"/>
    <w:rsid w:val="00187C08"/>
    <w:rsid w:val="00187C6A"/>
    <w:rsid w:val="00187DF5"/>
    <w:rsid w:val="00187EC4"/>
    <w:rsid w:val="00187F36"/>
    <w:rsid w:val="0019001E"/>
    <w:rsid w:val="00190061"/>
    <w:rsid w:val="001900E8"/>
    <w:rsid w:val="00190171"/>
    <w:rsid w:val="00190208"/>
    <w:rsid w:val="001902EF"/>
    <w:rsid w:val="00190311"/>
    <w:rsid w:val="001903DA"/>
    <w:rsid w:val="001904D9"/>
    <w:rsid w:val="001904E2"/>
    <w:rsid w:val="001906BC"/>
    <w:rsid w:val="001907E5"/>
    <w:rsid w:val="001909A1"/>
    <w:rsid w:val="001909B9"/>
    <w:rsid w:val="00190A94"/>
    <w:rsid w:val="00190B26"/>
    <w:rsid w:val="00190B53"/>
    <w:rsid w:val="00190C4A"/>
    <w:rsid w:val="00190F3F"/>
    <w:rsid w:val="00190FB0"/>
    <w:rsid w:val="001911A8"/>
    <w:rsid w:val="0019121A"/>
    <w:rsid w:val="00191424"/>
    <w:rsid w:val="0019151E"/>
    <w:rsid w:val="001915AE"/>
    <w:rsid w:val="0019163A"/>
    <w:rsid w:val="00191791"/>
    <w:rsid w:val="001918EE"/>
    <w:rsid w:val="00191A0B"/>
    <w:rsid w:val="00191B80"/>
    <w:rsid w:val="00191BD2"/>
    <w:rsid w:val="00191C46"/>
    <w:rsid w:val="00191C79"/>
    <w:rsid w:val="00191CF9"/>
    <w:rsid w:val="00191CFC"/>
    <w:rsid w:val="00191DF5"/>
    <w:rsid w:val="00191F5A"/>
    <w:rsid w:val="00191F5D"/>
    <w:rsid w:val="00191F70"/>
    <w:rsid w:val="00191F7C"/>
    <w:rsid w:val="00191FF8"/>
    <w:rsid w:val="00192212"/>
    <w:rsid w:val="00192249"/>
    <w:rsid w:val="00192369"/>
    <w:rsid w:val="00192760"/>
    <w:rsid w:val="001928ED"/>
    <w:rsid w:val="00192962"/>
    <w:rsid w:val="00192998"/>
    <w:rsid w:val="001929A3"/>
    <w:rsid w:val="001929AD"/>
    <w:rsid w:val="00192A39"/>
    <w:rsid w:val="00192A56"/>
    <w:rsid w:val="00192AC3"/>
    <w:rsid w:val="00192B4D"/>
    <w:rsid w:val="00192B6E"/>
    <w:rsid w:val="00192BC5"/>
    <w:rsid w:val="00192C89"/>
    <w:rsid w:val="00192D6A"/>
    <w:rsid w:val="00193436"/>
    <w:rsid w:val="00193596"/>
    <w:rsid w:val="00193613"/>
    <w:rsid w:val="0019376C"/>
    <w:rsid w:val="00193920"/>
    <w:rsid w:val="00193A11"/>
    <w:rsid w:val="00193B50"/>
    <w:rsid w:val="00193D5D"/>
    <w:rsid w:val="00193D99"/>
    <w:rsid w:val="00193EF5"/>
    <w:rsid w:val="00194236"/>
    <w:rsid w:val="001942D2"/>
    <w:rsid w:val="00194348"/>
    <w:rsid w:val="001943DB"/>
    <w:rsid w:val="0019442D"/>
    <w:rsid w:val="001944B1"/>
    <w:rsid w:val="00194513"/>
    <w:rsid w:val="001945F4"/>
    <w:rsid w:val="0019467C"/>
    <w:rsid w:val="001946D2"/>
    <w:rsid w:val="001946E8"/>
    <w:rsid w:val="00194706"/>
    <w:rsid w:val="00194874"/>
    <w:rsid w:val="001948EE"/>
    <w:rsid w:val="001949B9"/>
    <w:rsid w:val="00194A96"/>
    <w:rsid w:val="00194BB2"/>
    <w:rsid w:val="00194E6C"/>
    <w:rsid w:val="001950D4"/>
    <w:rsid w:val="0019538F"/>
    <w:rsid w:val="001953CE"/>
    <w:rsid w:val="00195492"/>
    <w:rsid w:val="00195521"/>
    <w:rsid w:val="001957B8"/>
    <w:rsid w:val="001957CE"/>
    <w:rsid w:val="0019585C"/>
    <w:rsid w:val="001958F3"/>
    <w:rsid w:val="001958FA"/>
    <w:rsid w:val="00195B17"/>
    <w:rsid w:val="00195CB3"/>
    <w:rsid w:val="00195D33"/>
    <w:rsid w:val="00195DC1"/>
    <w:rsid w:val="00195E08"/>
    <w:rsid w:val="00195F96"/>
    <w:rsid w:val="0019616A"/>
    <w:rsid w:val="001961AC"/>
    <w:rsid w:val="001962D9"/>
    <w:rsid w:val="00196482"/>
    <w:rsid w:val="00196515"/>
    <w:rsid w:val="00196543"/>
    <w:rsid w:val="001965A5"/>
    <w:rsid w:val="0019670C"/>
    <w:rsid w:val="0019675E"/>
    <w:rsid w:val="00196925"/>
    <w:rsid w:val="00196ED6"/>
    <w:rsid w:val="00196F7B"/>
    <w:rsid w:val="001970F3"/>
    <w:rsid w:val="00197234"/>
    <w:rsid w:val="001972BA"/>
    <w:rsid w:val="001972E4"/>
    <w:rsid w:val="0019747E"/>
    <w:rsid w:val="001974BE"/>
    <w:rsid w:val="0019754E"/>
    <w:rsid w:val="001979CA"/>
    <w:rsid w:val="00197B75"/>
    <w:rsid w:val="00197E5C"/>
    <w:rsid w:val="00197F11"/>
    <w:rsid w:val="001A0110"/>
    <w:rsid w:val="001A0121"/>
    <w:rsid w:val="001A02A7"/>
    <w:rsid w:val="001A02D8"/>
    <w:rsid w:val="001A0513"/>
    <w:rsid w:val="001A05C8"/>
    <w:rsid w:val="001A0797"/>
    <w:rsid w:val="001A0810"/>
    <w:rsid w:val="001A08F1"/>
    <w:rsid w:val="001A0C3C"/>
    <w:rsid w:val="001A0DE6"/>
    <w:rsid w:val="001A0EF1"/>
    <w:rsid w:val="001A0FD1"/>
    <w:rsid w:val="001A1097"/>
    <w:rsid w:val="001A1195"/>
    <w:rsid w:val="001A128E"/>
    <w:rsid w:val="001A137B"/>
    <w:rsid w:val="001A1399"/>
    <w:rsid w:val="001A1410"/>
    <w:rsid w:val="001A146F"/>
    <w:rsid w:val="001A14E6"/>
    <w:rsid w:val="001A163D"/>
    <w:rsid w:val="001A167E"/>
    <w:rsid w:val="001A1707"/>
    <w:rsid w:val="001A1812"/>
    <w:rsid w:val="001A19EC"/>
    <w:rsid w:val="001A1B9A"/>
    <w:rsid w:val="001A1CDA"/>
    <w:rsid w:val="001A1E82"/>
    <w:rsid w:val="001A1F08"/>
    <w:rsid w:val="001A1F32"/>
    <w:rsid w:val="001A1F58"/>
    <w:rsid w:val="001A1F78"/>
    <w:rsid w:val="001A1FA3"/>
    <w:rsid w:val="001A2005"/>
    <w:rsid w:val="001A2177"/>
    <w:rsid w:val="001A2342"/>
    <w:rsid w:val="001A241A"/>
    <w:rsid w:val="001A24B9"/>
    <w:rsid w:val="001A265A"/>
    <w:rsid w:val="001A27D1"/>
    <w:rsid w:val="001A29A6"/>
    <w:rsid w:val="001A29F1"/>
    <w:rsid w:val="001A2AA8"/>
    <w:rsid w:val="001A2B1B"/>
    <w:rsid w:val="001A2C68"/>
    <w:rsid w:val="001A2EC4"/>
    <w:rsid w:val="001A30F1"/>
    <w:rsid w:val="001A31EF"/>
    <w:rsid w:val="001A3255"/>
    <w:rsid w:val="001A3387"/>
    <w:rsid w:val="001A352C"/>
    <w:rsid w:val="001A3CF6"/>
    <w:rsid w:val="001A3D00"/>
    <w:rsid w:val="001A3DD0"/>
    <w:rsid w:val="001A3E1D"/>
    <w:rsid w:val="001A3E62"/>
    <w:rsid w:val="001A3F72"/>
    <w:rsid w:val="001A4040"/>
    <w:rsid w:val="001A40A8"/>
    <w:rsid w:val="001A4155"/>
    <w:rsid w:val="001A42AC"/>
    <w:rsid w:val="001A4335"/>
    <w:rsid w:val="001A43EE"/>
    <w:rsid w:val="001A450B"/>
    <w:rsid w:val="001A45E4"/>
    <w:rsid w:val="001A46A7"/>
    <w:rsid w:val="001A4ABB"/>
    <w:rsid w:val="001A4F4A"/>
    <w:rsid w:val="001A5020"/>
    <w:rsid w:val="001A502F"/>
    <w:rsid w:val="001A51AC"/>
    <w:rsid w:val="001A51AD"/>
    <w:rsid w:val="001A52A9"/>
    <w:rsid w:val="001A5412"/>
    <w:rsid w:val="001A58A9"/>
    <w:rsid w:val="001A599A"/>
    <w:rsid w:val="001A5D4D"/>
    <w:rsid w:val="001A5F25"/>
    <w:rsid w:val="001A5FEB"/>
    <w:rsid w:val="001A6080"/>
    <w:rsid w:val="001A60F2"/>
    <w:rsid w:val="001A613C"/>
    <w:rsid w:val="001A617C"/>
    <w:rsid w:val="001A627E"/>
    <w:rsid w:val="001A6332"/>
    <w:rsid w:val="001A6378"/>
    <w:rsid w:val="001A637C"/>
    <w:rsid w:val="001A63A2"/>
    <w:rsid w:val="001A643C"/>
    <w:rsid w:val="001A64A6"/>
    <w:rsid w:val="001A65C2"/>
    <w:rsid w:val="001A65DC"/>
    <w:rsid w:val="001A6617"/>
    <w:rsid w:val="001A677E"/>
    <w:rsid w:val="001A67E7"/>
    <w:rsid w:val="001A6A51"/>
    <w:rsid w:val="001A6BA4"/>
    <w:rsid w:val="001A6BFA"/>
    <w:rsid w:val="001A6F00"/>
    <w:rsid w:val="001A6FC1"/>
    <w:rsid w:val="001A70AA"/>
    <w:rsid w:val="001A7211"/>
    <w:rsid w:val="001A7270"/>
    <w:rsid w:val="001A7351"/>
    <w:rsid w:val="001A7533"/>
    <w:rsid w:val="001A7536"/>
    <w:rsid w:val="001A764D"/>
    <w:rsid w:val="001A79E6"/>
    <w:rsid w:val="001A7B7C"/>
    <w:rsid w:val="001A7BA3"/>
    <w:rsid w:val="001B00B5"/>
    <w:rsid w:val="001B0298"/>
    <w:rsid w:val="001B02F7"/>
    <w:rsid w:val="001B0339"/>
    <w:rsid w:val="001B045D"/>
    <w:rsid w:val="001B05A7"/>
    <w:rsid w:val="001B065C"/>
    <w:rsid w:val="001B0782"/>
    <w:rsid w:val="001B0791"/>
    <w:rsid w:val="001B0983"/>
    <w:rsid w:val="001B0A46"/>
    <w:rsid w:val="001B0AFA"/>
    <w:rsid w:val="001B0E40"/>
    <w:rsid w:val="001B0FDD"/>
    <w:rsid w:val="001B123B"/>
    <w:rsid w:val="001B12FB"/>
    <w:rsid w:val="001B143C"/>
    <w:rsid w:val="001B1477"/>
    <w:rsid w:val="001B1591"/>
    <w:rsid w:val="001B16C4"/>
    <w:rsid w:val="001B16E3"/>
    <w:rsid w:val="001B171B"/>
    <w:rsid w:val="001B1741"/>
    <w:rsid w:val="001B17F1"/>
    <w:rsid w:val="001B19CE"/>
    <w:rsid w:val="001B1A81"/>
    <w:rsid w:val="001B1C35"/>
    <w:rsid w:val="001B1E1A"/>
    <w:rsid w:val="001B1E76"/>
    <w:rsid w:val="001B1F15"/>
    <w:rsid w:val="001B2136"/>
    <w:rsid w:val="001B24D1"/>
    <w:rsid w:val="001B25D9"/>
    <w:rsid w:val="001B2622"/>
    <w:rsid w:val="001B2728"/>
    <w:rsid w:val="001B27E5"/>
    <w:rsid w:val="001B2A37"/>
    <w:rsid w:val="001B2A92"/>
    <w:rsid w:val="001B2AFE"/>
    <w:rsid w:val="001B2BE6"/>
    <w:rsid w:val="001B2C33"/>
    <w:rsid w:val="001B2DEC"/>
    <w:rsid w:val="001B2E8B"/>
    <w:rsid w:val="001B2EEF"/>
    <w:rsid w:val="001B333E"/>
    <w:rsid w:val="001B3412"/>
    <w:rsid w:val="001B3436"/>
    <w:rsid w:val="001B3549"/>
    <w:rsid w:val="001B358E"/>
    <w:rsid w:val="001B3730"/>
    <w:rsid w:val="001B3744"/>
    <w:rsid w:val="001B376F"/>
    <w:rsid w:val="001B37EC"/>
    <w:rsid w:val="001B3A41"/>
    <w:rsid w:val="001B3D1E"/>
    <w:rsid w:val="001B3F52"/>
    <w:rsid w:val="001B4006"/>
    <w:rsid w:val="001B40BF"/>
    <w:rsid w:val="001B4145"/>
    <w:rsid w:val="001B4153"/>
    <w:rsid w:val="001B4186"/>
    <w:rsid w:val="001B41B9"/>
    <w:rsid w:val="001B41FD"/>
    <w:rsid w:val="001B43A6"/>
    <w:rsid w:val="001B43DD"/>
    <w:rsid w:val="001B4473"/>
    <w:rsid w:val="001B4AF9"/>
    <w:rsid w:val="001B4B05"/>
    <w:rsid w:val="001B4B84"/>
    <w:rsid w:val="001B4EE9"/>
    <w:rsid w:val="001B4EF1"/>
    <w:rsid w:val="001B4F97"/>
    <w:rsid w:val="001B500F"/>
    <w:rsid w:val="001B507D"/>
    <w:rsid w:val="001B522A"/>
    <w:rsid w:val="001B52F7"/>
    <w:rsid w:val="001B55C9"/>
    <w:rsid w:val="001B58C2"/>
    <w:rsid w:val="001B59DC"/>
    <w:rsid w:val="001B5B36"/>
    <w:rsid w:val="001B5BFD"/>
    <w:rsid w:val="001B5C21"/>
    <w:rsid w:val="001B5C95"/>
    <w:rsid w:val="001B5C97"/>
    <w:rsid w:val="001B5D2A"/>
    <w:rsid w:val="001B5D52"/>
    <w:rsid w:val="001B5E7A"/>
    <w:rsid w:val="001B5EA1"/>
    <w:rsid w:val="001B5ECF"/>
    <w:rsid w:val="001B5EE5"/>
    <w:rsid w:val="001B6188"/>
    <w:rsid w:val="001B61DB"/>
    <w:rsid w:val="001B6249"/>
    <w:rsid w:val="001B624E"/>
    <w:rsid w:val="001B62A3"/>
    <w:rsid w:val="001B63C0"/>
    <w:rsid w:val="001B6413"/>
    <w:rsid w:val="001B642D"/>
    <w:rsid w:val="001B64BD"/>
    <w:rsid w:val="001B64ED"/>
    <w:rsid w:val="001B6620"/>
    <w:rsid w:val="001B6A0F"/>
    <w:rsid w:val="001B6A79"/>
    <w:rsid w:val="001B6B31"/>
    <w:rsid w:val="001B6BAA"/>
    <w:rsid w:val="001B6C71"/>
    <w:rsid w:val="001B6CE5"/>
    <w:rsid w:val="001B6D02"/>
    <w:rsid w:val="001B6EA6"/>
    <w:rsid w:val="001B6EE2"/>
    <w:rsid w:val="001B6F21"/>
    <w:rsid w:val="001B7084"/>
    <w:rsid w:val="001B7118"/>
    <w:rsid w:val="001B7185"/>
    <w:rsid w:val="001B7653"/>
    <w:rsid w:val="001B779C"/>
    <w:rsid w:val="001B77F1"/>
    <w:rsid w:val="001B784D"/>
    <w:rsid w:val="001B7A4D"/>
    <w:rsid w:val="001B7A9E"/>
    <w:rsid w:val="001B7B8D"/>
    <w:rsid w:val="001B7B9F"/>
    <w:rsid w:val="001B7C08"/>
    <w:rsid w:val="001B7CC8"/>
    <w:rsid w:val="001B7D04"/>
    <w:rsid w:val="001B7ECA"/>
    <w:rsid w:val="001C040E"/>
    <w:rsid w:val="001C045E"/>
    <w:rsid w:val="001C04C3"/>
    <w:rsid w:val="001C05A4"/>
    <w:rsid w:val="001C05E2"/>
    <w:rsid w:val="001C07A8"/>
    <w:rsid w:val="001C0871"/>
    <w:rsid w:val="001C08EE"/>
    <w:rsid w:val="001C09BD"/>
    <w:rsid w:val="001C0B00"/>
    <w:rsid w:val="001C0B65"/>
    <w:rsid w:val="001C0B77"/>
    <w:rsid w:val="001C0B93"/>
    <w:rsid w:val="001C0C6D"/>
    <w:rsid w:val="001C0CEA"/>
    <w:rsid w:val="001C0DDD"/>
    <w:rsid w:val="001C0E59"/>
    <w:rsid w:val="001C0F13"/>
    <w:rsid w:val="001C0F64"/>
    <w:rsid w:val="001C0FAF"/>
    <w:rsid w:val="001C121A"/>
    <w:rsid w:val="001C1476"/>
    <w:rsid w:val="001C148A"/>
    <w:rsid w:val="001C14E2"/>
    <w:rsid w:val="001C19C7"/>
    <w:rsid w:val="001C19E0"/>
    <w:rsid w:val="001C1A68"/>
    <w:rsid w:val="001C1B8A"/>
    <w:rsid w:val="001C1C5B"/>
    <w:rsid w:val="001C1D66"/>
    <w:rsid w:val="001C1EB2"/>
    <w:rsid w:val="001C1EF5"/>
    <w:rsid w:val="001C2300"/>
    <w:rsid w:val="001C236F"/>
    <w:rsid w:val="001C245E"/>
    <w:rsid w:val="001C2623"/>
    <w:rsid w:val="001C2A5F"/>
    <w:rsid w:val="001C2A80"/>
    <w:rsid w:val="001C2BB5"/>
    <w:rsid w:val="001C2C50"/>
    <w:rsid w:val="001C2CA9"/>
    <w:rsid w:val="001C2F7A"/>
    <w:rsid w:val="001C2FD1"/>
    <w:rsid w:val="001C3183"/>
    <w:rsid w:val="001C31A4"/>
    <w:rsid w:val="001C31C2"/>
    <w:rsid w:val="001C34C3"/>
    <w:rsid w:val="001C364D"/>
    <w:rsid w:val="001C3730"/>
    <w:rsid w:val="001C385D"/>
    <w:rsid w:val="001C3951"/>
    <w:rsid w:val="001C3AF8"/>
    <w:rsid w:val="001C3B0C"/>
    <w:rsid w:val="001C3B67"/>
    <w:rsid w:val="001C3C90"/>
    <w:rsid w:val="001C3D06"/>
    <w:rsid w:val="001C3EF4"/>
    <w:rsid w:val="001C3F54"/>
    <w:rsid w:val="001C4069"/>
    <w:rsid w:val="001C4076"/>
    <w:rsid w:val="001C40B0"/>
    <w:rsid w:val="001C414C"/>
    <w:rsid w:val="001C4215"/>
    <w:rsid w:val="001C4243"/>
    <w:rsid w:val="001C435E"/>
    <w:rsid w:val="001C4383"/>
    <w:rsid w:val="001C43A5"/>
    <w:rsid w:val="001C442A"/>
    <w:rsid w:val="001C44DD"/>
    <w:rsid w:val="001C4AD8"/>
    <w:rsid w:val="001C4B76"/>
    <w:rsid w:val="001C4BF2"/>
    <w:rsid w:val="001C4D5A"/>
    <w:rsid w:val="001C4D7C"/>
    <w:rsid w:val="001C51EE"/>
    <w:rsid w:val="001C52FE"/>
    <w:rsid w:val="001C541E"/>
    <w:rsid w:val="001C544A"/>
    <w:rsid w:val="001C5484"/>
    <w:rsid w:val="001C54CD"/>
    <w:rsid w:val="001C55C3"/>
    <w:rsid w:val="001C5720"/>
    <w:rsid w:val="001C58C8"/>
    <w:rsid w:val="001C58CB"/>
    <w:rsid w:val="001C58D6"/>
    <w:rsid w:val="001C596E"/>
    <w:rsid w:val="001C596F"/>
    <w:rsid w:val="001C5AD3"/>
    <w:rsid w:val="001C5AE7"/>
    <w:rsid w:val="001C5C2C"/>
    <w:rsid w:val="001C5E02"/>
    <w:rsid w:val="001C5FD2"/>
    <w:rsid w:val="001C6229"/>
    <w:rsid w:val="001C6250"/>
    <w:rsid w:val="001C6296"/>
    <w:rsid w:val="001C63D2"/>
    <w:rsid w:val="001C642B"/>
    <w:rsid w:val="001C65B2"/>
    <w:rsid w:val="001C6978"/>
    <w:rsid w:val="001C6A43"/>
    <w:rsid w:val="001C6B56"/>
    <w:rsid w:val="001C6D6C"/>
    <w:rsid w:val="001C6E18"/>
    <w:rsid w:val="001C6FA5"/>
    <w:rsid w:val="001C7311"/>
    <w:rsid w:val="001C74A4"/>
    <w:rsid w:val="001C7613"/>
    <w:rsid w:val="001C77F5"/>
    <w:rsid w:val="001C787B"/>
    <w:rsid w:val="001C7C9A"/>
    <w:rsid w:val="001C7CBA"/>
    <w:rsid w:val="001C7D39"/>
    <w:rsid w:val="001C7DE3"/>
    <w:rsid w:val="001C7E4D"/>
    <w:rsid w:val="001C7EF5"/>
    <w:rsid w:val="001C7F46"/>
    <w:rsid w:val="001C7F9B"/>
    <w:rsid w:val="001D007E"/>
    <w:rsid w:val="001D0122"/>
    <w:rsid w:val="001D026C"/>
    <w:rsid w:val="001D036D"/>
    <w:rsid w:val="001D0455"/>
    <w:rsid w:val="001D0629"/>
    <w:rsid w:val="001D0729"/>
    <w:rsid w:val="001D08B2"/>
    <w:rsid w:val="001D0933"/>
    <w:rsid w:val="001D0991"/>
    <w:rsid w:val="001D09B1"/>
    <w:rsid w:val="001D0A35"/>
    <w:rsid w:val="001D0A6B"/>
    <w:rsid w:val="001D0ABE"/>
    <w:rsid w:val="001D0ACF"/>
    <w:rsid w:val="001D0B97"/>
    <w:rsid w:val="001D0BE2"/>
    <w:rsid w:val="001D0D60"/>
    <w:rsid w:val="001D1047"/>
    <w:rsid w:val="001D1195"/>
    <w:rsid w:val="001D12EC"/>
    <w:rsid w:val="001D12F7"/>
    <w:rsid w:val="001D1640"/>
    <w:rsid w:val="001D167B"/>
    <w:rsid w:val="001D17B9"/>
    <w:rsid w:val="001D191B"/>
    <w:rsid w:val="001D1B39"/>
    <w:rsid w:val="001D1E2F"/>
    <w:rsid w:val="001D1F6D"/>
    <w:rsid w:val="001D203C"/>
    <w:rsid w:val="001D20FA"/>
    <w:rsid w:val="001D2206"/>
    <w:rsid w:val="001D2255"/>
    <w:rsid w:val="001D22FA"/>
    <w:rsid w:val="001D23C2"/>
    <w:rsid w:val="001D23FD"/>
    <w:rsid w:val="001D2608"/>
    <w:rsid w:val="001D2808"/>
    <w:rsid w:val="001D2860"/>
    <w:rsid w:val="001D295F"/>
    <w:rsid w:val="001D2BF6"/>
    <w:rsid w:val="001D2E17"/>
    <w:rsid w:val="001D2EE3"/>
    <w:rsid w:val="001D3395"/>
    <w:rsid w:val="001D3450"/>
    <w:rsid w:val="001D346A"/>
    <w:rsid w:val="001D349D"/>
    <w:rsid w:val="001D35BF"/>
    <w:rsid w:val="001D37DD"/>
    <w:rsid w:val="001D387B"/>
    <w:rsid w:val="001D3A1C"/>
    <w:rsid w:val="001D3A73"/>
    <w:rsid w:val="001D3C29"/>
    <w:rsid w:val="001D3D6B"/>
    <w:rsid w:val="001D3ED1"/>
    <w:rsid w:val="001D3F0E"/>
    <w:rsid w:val="001D40B8"/>
    <w:rsid w:val="001D40CC"/>
    <w:rsid w:val="001D4110"/>
    <w:rsid w:val="001D4211"/>
    <w:rsid w:val="001D42C2"/>
    <w:rsid w:val="001D4452"/>
    <w:rsid w:val="001D465F"/>
    <w:rsid w:val="001D471C"/>
    <w:rsid w:val="001D47F2"/>
    <w:rsid w:val="001D486A"/>
    <w:rsid w:val="001D48D7"/>
    <w:rsid w:val="001D48E1"/>
    <w:rsid w:val="001D491E"/>
    <w:rsid w:val="001D49D5"/>
    <w:rsid w:val="001D4B35"/>
    <w:rsid w:val="001D4C59"/>
    <w:rsid w:val="001D4DDE"/>
    <w:rsid w:val="001D4E2F"/>
    <w:rsid w:val="001D4E45"/>
    <w:rsid w:val="001D4FD3"/>
    <w:rsid w:val="001D50DA"/>
    <w:rsid w:val="001D544B"/>
    <w:rsid w:val="001D5495"/>
    <w:rsid w:val="001D57B2"/>
    <w:rsid w:val="001D593F"/>
    <w:rsid w:val="001D5AB9"/>
    <w:rsid w:val="001D5AFC"/>
    <w:rsid w:val="001D5E25"/>
    <w:rsid w:val="001D5EFA"/>
    <w:rsid w:val="001D6169"/>
    <w:rsid w:val="001D63AA"/>
    <w:rsid w:val="001D63E3"/>
    <w:rsid w:val="001D656C"/>
    <w:rsid w:val="001D659E"/>
    <w:rsid w:val="001D65C3"/>
    <w:rsid w:val="001D6791"/>
    <w:rsid w:val="001D68B7"/>
    <w:rsid w:val="001D6984"/>
    <w:rsid w:val="001D6BAA"/>
    <w:rsid w:val="001D6C6F"/>
    <w:rsid w:val="001D6CA2"/>
    <w:rsid w:val="001D6DAA"/>
    <w:rsid w:val="001D6E03"/>
    <w:rsid w:val="001D6E4D"/>
    <w:rsid w:val="001D70A5"/>
    <w:rsid w:val="001D72CF"/>
    <w:rsid w:val="001D7308"/>
    <w:rsid w:val="001D73A4"/>
    <w:rsid w:val="001D7513"/>
    <w:rsid w:val="001D7674"/>
    <w:rsid w:val="001D7684"/>
    <w:rsid w:val="001D7691"/>
    <w:rsid w:val="001D7740"/>
    <w:rsid w:val="001D7747"/>
    <w:rsid w:val="001D781B"/>
    <w:rsid w:val="001D7825"/>
    <w:rsid w:val="001D7923"/>
    <w:rsid w:val="001D7A3A"/>
    <w:rsid w:val="001D7C04"/>
    <w:rsid w:val="001D7DD2"/>
    <w:rsid w:val="001E00E9"/>
    <w:rsid w:val="001E0185"/>
    <w:rsid w:val="001E0186"/>
    <w:rsid w:val="001E02C7"/>
    <w:rsid w:val="001E03A2"/>
    <w:rsid w:val="001E04AA"/>
    <w:rsid w:val="001E0592"/>
    <w:rsid w:val="001E069E"/>
    <w:rsid w:val="001E0703"/>
    <w:rsid w:val="001E07D9"/>
    <w:rsid w:val="001E0B29"/>
    <w:rsid w:val="001E0C48"/>
    <w:rsid w:val="001E0CA4"/>
    <w:rsid w:val="001E0CD9"/>
    <w:rsid w:val="001E0D9B"/>
    <w:rsid w:val="001E0E93"/>
    <w:rsid w:val="001E0F15"/>
    <w:rsid w:val="001E0FC3"/>
    <w:rsid w:val="001E114B"/>
    <w:rsid w:val="001E11D2"/>
    <w:rsid w:val="001E1273"/>
    <w:rsid w:val="001E1277"/>
    <w:rsid w:val="001E12B7"/>
    <w:rsid w:val="001E133D"/>
    <w:rsid w:val="001E15FE"/>
    <w:rsid w:val="001E1776"/>
    <w:rsid w:val="001E18AB"/>
    <w:rsid w:val="001E1902"/>
    <w:rsid w:val="001E1C3A"/>
    <w:rsid w:val="001E1D00"/>
    <w:rsid w:val="001E1E0E"/>
    <w:rsid w:val="001E1E6D"/>
    <w:rsid w:val="001E208C"/>
    <w:rsid w:val="001E20BB"/>
    <w:rsid w:val="001E20D6"/>
    <w:rsid w:val="001E212B"/>
    <w:rsid w:val="001E21E9"/>
    <w:rsid w:val="001E22CF"/>
    <w:rsid w:val="001E22D1"/>
    <w:rsid w:val="001E23D2"/>
    <w:rsid w:val="001E2474"/>
    <w:rsid w:val="001E25C1"/>
    <w:rsid w:val="001E2662"/>
    <w:rsid w:val="001E2755"/>
    <w:rsid w:val="001E27A6"/>
    <w:rsid w:val="001E27FF"/>
    <w:rsid w:val="001E2965"/>
    <w:rsid w:val="001E2B1F"/>
    <w:rsid w:val="001E2B32"/>
    <w:rsid w:val="001E2D15"/>
    <w:rsid w:val="001E2FF0"/>
    <w:rsid w:val="001E3284"/>
    <w:rsid w:val="001E337C"/>
    <w:rsid w:val="001E33A1"/>
    <w:rsid w:val="001E3466"/>
    <w:rsid w:val="001E353F"/>
    <w:rsid w:val="001E3716"/>
    <w:rsid w:val="001E3790"/>
    <w:rsid w:val="001E3FBA"/>
    <w:rsid w:val="001E3FF4"/>
    <w:rsid w:val="001E4302"/>
    <w:rsid w:val="001E440E"/>
    <w:rsid w:val="001E44A4"/>
    <w:rsid w:val="001E45B7"/>
    <w:rsid w:val="001E4610"/>
    <w:rsid w:val="001E4701"/>
    <w:rsid w:val="001E4750"/>
    <w:rsid w:val="001E480A"/>
    <w:rsid w:val="001E4857"/>
    <w:rsid w:val="001E48C3"/>
    <w:rsid w:val="001E4A0C"/>
    <w:rsid w:val="001E4BB4"/>
    <w:rsid w:val="001E4BD5"/>
    <w:rsid w:val="001E4D2D"/>
    <w:rsid w:val="001E4D62"/>
    <w:rsid w:val="001E4F9C"/>
    <w:rsid w:val="001E4FEB"/>
    <w:rsid w:val="001E5030"/>
    <w:rsid w:val="001E5282"/>
    <w:rsid w:val="001E533C"/>
    <w:rsid w:val="001E53FA"/>
    <w:rsid w:val="001E5A9A"/>
    <w:rsid w:val="001E5B32"/>
    <w:rsid w:val="001E5BFD"/>
    <w:rsid w:val="001E5CBC"/>
    <w:rsid w:val="001E5D5B"/>
    <w:rsid w:val="001E5DD8"/>
    <w:rsid w:val="001E5E18"/>
    <w:rsid w:val="001E5E46"/>
    <w:rsid w:val="001E5EE8"/>
    <w:rsid w:val="001E5F8B"/>
    <w:rsid w:val="001E5FC4"/>
    <w:rsid w:val="001E60A4"/>
    <w:rsid w:val="001E627D"/>
    <w:rsid w:val="001E63C8"/>
    <w:rsid w:val="001E63DC"/>
    <w:rsid w:val="001E645C"/>
    <w:rsid w:val="001E661F"/>
    <w:rsid w:val="001E665E"/>
    <w:rsid w:val="001E669F"/>
    <w:rsid w:val="001E6784"/>
    <w:rsid w:val="001E684C"/>
    <w:rsid w:val="001E69BD"/>
    <w:rsid w:val="001E6A3F"/>
    <w:rsid w:val="001E6B05"/>
    <w:rsid w:val="001E6B3F"/>
    <w:rsid w:val="001E6B53"/>
    <w:rsid w:val="001E6B58"/>
    <w:rsid w:val="001E6B80"/>
    <w:rsid w:val="001E6C09"/>
    <w:rsid w:val="001E6C4A"/>
    <w:rsid w:val="001E6CB2"/>
    <w:rsid w:val="001E6D08"/>
    <w:rsid w:val="001E6EB9"/>
    <w:rsid w:val="001E6F6A"/>
    <w:rsid w:val="001E70BC"/>
    <w:rsid w:val="001E71C0"/>
    <w:rsid w:val="001E7282"/>
    <w:rsid w:val="001E7486"/>
    <w:rsid w:val="001E74A0"/>
    <w:rsid w:val="001E754F"/>
    <w:rsid w:val="001E75E3"/>
    <w:rsid w:val="001E760C"/>
    <w:rsid w:val="001E762D"/>
    <w:rsid w:val="001E7725"/>
    <w:rsid w:val="001E7877"/>
    <w:rsid w:val="001E7A10"/>
    <w:rsid w:val="001E7A42"/>
    <w:rsid w:val="001E7A5D"/>
    <w:rsid w:val="001E7A8E"/>
    <w:rsid w:val="001E7C32"/>
    <w:rsid w:val="001E7F35"/>
    <w:rsid w:val="001F009F"/>
    <w:rsid w:val="001F00B9"/>
    <w:rsid w:val="001F00C9"/>
    <w:rsid w:val="001F0222"/>
    <w:rsid w:val="001F031D"/>
    <w:rsid w:val="001F0779"/>
    <w:rsid w:val="001F078A"/>
    <w:rsid w:val="001F07FC"/>
    <w:rsid w:val="001F0837"/>
    <w:rsid w:val="001F0B5B"/>
    <w:rsid w:val="001F0C07"/>
    <w:rsid w:val="001F0CA6"/>
    <w:rsid w:val="001F0CD3"/>
    <w:rsid w:val="001F0E62"/>
    <w:rsid w:val="001F0E9D"/>
    <w:rsid w:val="001F0EC0"/>
    <w:rsid w:val="001F1035"/>
    <w:rsid w:val="001F104D"/>
    <w:rsid w:val="001F10A8"/>
    <w:rsid w:val="001F1136"/>
    <w:rsid w:val="001F17C1"/>
    <w:rsid w:val="001F1864"/>
    <w:rsid w:val="001F1878"/>
    <w:rsid w:val="001F1B88"/>
    <w:rsid w:val="001F1B95"/>
    <w:rsid w:val="001F1BDC"/>
    <w:rsid w:val="001F1C61"/>
    <w:rsid w:val="001F1F9A"/>
    <w:rsid w:val="001F21BE"/>
    <w:rsid w:val="001F21C9"/>
    <w:rsid w:val="001F24A9"/>
    <w:rsid w:val="001F2643"/>
    <w:rsid w:val="001F2796"/>
    <w:rsid w:val="001F2870"/>
    <w:rsid w:val="001F288B"/>
    <w:rsid w:val="001F28EC"/>
    <w:rsid w:val="001F292C"/>
    <w:rsid w:val="001F2932"/>
    <w:rsid w:val="001F2A0B"/>
    <w:rsid w:val="001F2B37"/>
    <w:rsid w:val="001F2B74"/>
    <w:rsid w:val="001F2BD3"/>
    <w:rsid w:val="001F2CDD"/>
    <w:rsid w:val="001F2DC2"/>
    <w:rsid w:val="001F2E2A"/>
    <w:rsid w:val="001F2E41"/>
    <w:rsid w:val="001F2E71"/>
    <w:rsid w:val="001F2EBC"/>
    <w:rsid w:val="001F33AA"/>
    <w:rsid w:val="001F36BE"/>
    <w:rsid w:val="001F38C0"/>
    <w:rsid w:val="001F3A6D"/>
    <w:rsid w:val="001F3B34"/>
    <w:rsid w:val="001F3B9C"/>
    <w:rsid w:val="001F3BC4"/>
    <w:rsid w:val="001F40D0"/>
    <w:rsid w:val="001F41CE"/>
    <w:rsid w:val="001F42A5"/>
    <w:rsid w:val="001F42EA"/>
    <w:rsid w:val="001F4382"/>
    <w:rsid w:val="001F46D1"/>
    <w:rsid w:val="001F47B3"/>
    <w:rsid w:val="001F49B5"/>
    <w:rsid w:val="001F49EB"/>
    <w:rsid w:val="001F4AA1"/>
    <w:rsid w:val="001F4BB2"/>
    <w:rsid w:val="001F4BB4"/>
    <w:rsid w:val="001F4C60"/>
    <w:rsid w:val="001F4C75"/>
    <w:rsid w:val="001F4DB6"/>
    <w:rsid w:val="001F4EE6"/>
    <w:rsid w:val="001F4F2A"/>
    <w:rsid w:val="001F4F2B"/>
    <w:rsid w:val="001F516B"/>
    <w:rsid w:val="001F5209"/>
    <w:rsid w:val="001F525B"/>
    <w:rsid w:val="001F52CA"/>
    <w:rsid w:val="001F52D4"/>
    <w:rsid w:val="001F5490"/>
    <w:rsid w:val="001F5607"/>
    <w:rsid w:val="001F570E"/>
    <w:rsid w:val="001F598A"/>
    <w:rsid w:val="001F59AB"/>
    <w:rsid w:val="001F5DB0"/>
    <w:rsid w:val="001F5E86"/>
    <w:rsid w:val="001F5ED1"/>
    <w:rsid w:val="001F5EF3"/>
    <w:rsid w:val="001F5F06"/>
    <w:rsid w:val="001F6633"/>
    <w:rsid w:val="001F66A2"/>
    <w:rsid w:val="001F670C"/>
    <w:rsid w:val="001F68D9"/>
    <w:rsid w:val="001F68E7"/>
    <w:rsid w:val="001F6B7C"/>
    <w:rsid w:val="001F6E51"/>
    <w:rsid w:val="001F6F99"/>
    <w:rsid w:val="001F705C"/>
    <w:rsid w:val="001F7311"/>
    <w:rsid w:val="001F7479"/>
    <w:rsid w:val="001F74D5"/>
    <w:rsid w:val="001F7576"/>
    <w:rsid w:val="001F75BF"/>
    <w:rsid w:val="001F7747"/>
    <w:rsid w:val="001F7C11"/>
    <w:rsid w:val="001F7CCD"/>
    <w:rsid w:val="001F7D0C"/>
    <w:rsid w:val="001F7FB0"/>
    <w:rsid w:val="002000E1"/>
    <w:rsid w:val="00200103"/>
    <w:rsid w:val="0020017F"/>
    <w:rsid w:val="002001DE"/>
    <w:rsid w:val="00200236"/>
    <w:rsid w:val="0020024A"/>
    <w:rsid w:val="002003D3"/>
    <w:rsid w:val="002003E0"/>
    <w:rsid w:val="00200438"/>
    <w:rsid w:val="00200504"/>
    <w:rsid w:val="002005B1"/>
    <w:rsid w:val="00200678"/>
    <w:rsid w:val="0020079F"/>
    <w:rsid w:val="002008C5"/>
    <w:rsid w:val="0020092A"/>
    <w:rsid w:val="00200981"/>
    <w:rsid w:val="00200A97"/>
    <w:rsid w:val="00200BED"/>
    <w:rsid w:val="00200C5B"/>
    <w:rsid w:val="00200CD4"/>
    <w:rsid w:val="00200E56"/>
    <w:rsid w:val="00200EB0"/>
    <w:rsid w:val="00200EE9"/>
    <w:rsid w:val="00201104"/>
    <w:rsid w:val="00201353"/>
    <w:rsid w:val="00201367"/>
    <w:rsid w:val="0020144F"/>
    <w:rsid w:val="00201475"/>
    <w:rsid w:val="002014F5"/>
    <w:rsid w:val="002015CB"/>
    <w:rsid w:val="002016B4"/>
    <w:rsid w:val="00201721"/>
    <w:rsid w:val="00201744"/>
    <w:rsid w:val="00201799"/>
    <w:rsid w:val="00201832"/>
    <w:rsid w:val="0020197E"/>
    <w:rsid w:val="002019C7"/>
    <w:rsid w:val="002019FA"/>
    <w:rsid w:val="00201B46"/>
    <w:rsid w:val="00201B9D"/>
    <w:rsid w:val="00201D01"/>
    <w:rsid w:val="00201D66"/>
    <w:rsid w:val="002020A8"/>
    <w:rsid w:val="002020F9"/>
    <w:rsid w:val="002023A2"/>
    <w:rsid w:val="002023CA"/>
    <w:rsid w:val="0020299D"/>
    <w:rsid w:val="00202A85"/>
    <w:rsid w:val="00202B12"/>
    <w:rsid w:val="00202B2D"/>
    <w:rsid w:val="00202B50"/>
    <w:rsid w:val="00202CFF"/>
    <w:rsid w:val="00202E0B"/>
    <w:rsid w:val="00202E62"/>
    <w:rsid w:val="00202F0B"/>
    <w:rsid w:val="00202F3F"/>
    <w:rsid w:val="00203070"/>
    <w:rsid w:val="0020319A"/>
    <w:rsid w:val="0020327C"/>
    <w:rsid w:val="00203448"/>
    <w:rsid w:val="0020347B"/>
    <w:rsid w:val="00203548"/>
    <w:rsid w:val="00203563"/>
    <w:rsid w:val="002035B0"/>
    <w:rsid w:val="002035BB"/>
    <w:rsid w:val="00203615"/>
    <w:rsid w:val="00203647"/>
    <w:rsid w:val="0020364A"/>
    <w:rsid w:val="00203684"/>
    <w:rsid w:val="0020375C"/>
    <w:rsid w:val="00203822"/>
    <w:rsid w:val="00203985"/>
    <w:rsid w:val="002039B4"/>
    <w:rsid w:val="00203A6D"/>
    <w:rsid w:val="00203AE5"/>
    <w:rsid w:val="00203C2D"/>
    <w:rsid w:val="00203C54"/>
    <w:rsid w:val="00203C73"/>
    <w:rsid w:val="00203D36"/>
    <w:rsid w:val="00203D76"/>
    <w:rsid w:val="00203E6C"/>
    <w:rsid w:val="00203FA1"/>
    <w:rsid w:val="0020401D"/>
    <w:rsid w:val="002041BD"/>
    <w:rsid w:val="002041DD"/>
    <w:rsid w:val="00204518"/>
    <w:rsid w:val="00204521"/>
    <w:rsid w:val="00204557"/>
    <w:rsid w:val="002046A9"/>
    <w:rsid w:val="0020480C"/>
    <w:rsid w:val="00204850"/>
    <w:rsid w:val="0020486C"/>
    <w:rsid w:val="00204958"/>
    <w:rsid w:val="00204B46"/>
    <w:rsid w:val="00204B89"/>
    <w:rsid w:val="00204D3E"/>
    <w:rsid w:val="00204F71"/>
    <w:rsid w:val="0020500C"/>
    <w:rsid w:val="002050CE"/>
    <w:rsid w:val="00205141"/>
    <w:rsid w:val="00205247"/>
    <w:rsid w:val="00205282"/>
    <w:rsid w:val="00205327"/>
    <w:rsid w:val="002053F9"/>
    <w:rsid w:val="0020540B"/>
    <w:rsid w:val="0020581B"/>
    <w:rsid w:val="0020591E"/>
    <w:rsid w:val="002059EA"/>
    <w:rsid w:val="002059FA"/>
    <w:rsid w:val="00205B85"/>
    <w:rsid w:val="00205D57"/>
    <w:rsid w:val="00205D90"/>
    <w:rsid w:val="00205E81"/>
    <w:rsid w:val="00206019"/>
    <w:rsid w:val="00206297"/>
    <w:rsid w:val="002062D4"/>
    <w:rsid w:val="002062F2"/>
    <w:rsid w:val="00206324"/>
    <w:rsid w:val="00206798"/>
    <w:rsid w:val="00206894"/>
    <w:rsid w:val="002068DB"/>
    <w:rsid w:val="00206AD0"/>
    <w:rsid w:val="00206B02"/>
    <w:rsid w:val="00206B31"/>
    <w:rsid w:val="00206F5C"/>
    <w:rsid w:val="002070D4"/>
    <w:rsid w:val="002070F7"/>
    <w:rsid w:val="00207161"/>
    <w:rsid w:val="0020730B"/>
    <w:rsid w:val="00207341"/>
    <w:rsid w:val="002074C0"/>
    <w:rsid w:val="00207590"/>
    <w:rsid w:val="002076B8"/>
    <w:rsid w:val="00207A47"/>
    <w:rsid w:val="00207B51"/>
    <w:rsid w:val="00207BE7"/>
    <w:rsid w:val="00207CA1"/>
    <w:rsid w:val="00207F80"/>
    <w:rsid w:val="0021001C"/>
    <w:rsid w:val="002101FA"/>
    <w:rsid w:val="00210238"/>
    <w:rsid w:val="00210259"/>
    <w:rsid w:val="002102EF"/>
    <w:rsid w:val="0021031B"/>
    <w:rsid w:val="00210386"/>
    <w:rsid w:val="00210467"/>
    <w:rsid w:val="002104D5"/>
    <w:rsid w:val="00210624"/>
    <w:rsid w:val="0021078D"/>
    <w:rsid w:val="00210941"/>
    <w:rsid w:val="002109CA"/>
    <w:rsid w:val="00210AA4"/>
    <w:rsid w:val="00210B29"/>
    <w:rsid w:val="00210B32"/>
    <w:rsid w:val="00210C3C"/>
    <w:rsid w:val="00210DB3"/>
    <w:rsid w:val="00210EB3"/>
    <w:rsid w:val="00210ED8"/>
    <w:rsid w:val="00210F86"/>
    <w:rsid w:val="00210F96"/>
    <w:rsid w:val="00210FB2"/>
    <w:rsid w:val="00211003"/>
    <w:rsid w:val="002110AA"/>
    <w:rsid w:val="00211135"/>
    <w:rsid w:val="0021138A"/>
    <w:rsid w:val="00211555"/>
    <w:rsid w:val="00211557"/>
    <w:rsid w:val="0021159E"/>
    <w:rsid w:val="0021164A"/>
    <w:rsid w:val="002118C5"/>
    <w:rsid w:val="002119A6"/>
    <w:rsid w:val="00211B82"/>
    <w:rsid w:val="00211DAE"/>
    <w:rsid w:val="00211DE2"/>
    <w:rsid w:val="00211E61"/>
    <w:rsid w:val="00211E82"/>
    <w:rsid w:val="00211F61"/>
    <w:rsid w:val="00212026"/>
    <w:rsid w:val="0021202B"/>
    <w:rsid w:val="002120B3"/>
    <w:rsid w:val="002120C0"/>
    <w:rsid w:val="002121B4"/>
    <w:rsid w:val="002121B6"/>
    <w:rsid w:val="002123FB"/>
    <w:rsid w:val="00212546"/>
    <w:rsid w:val="00212692"/>
    <w:rsid w:val="002126DF"/>
    <w:rsid w:val="0021296C"/>
    <w:rsid w:val="002130AE"/>
    <w:rsid w:val="002130C8"/>
    <w:rsid w:val="00213185"/>
    <w:rsid w:val="002132EF"/>
    <w:rsid w:val="00213300"/>
    <w:rsid w:val="00213393"/>
    <w:rsid w:val="002135CC"/>
    <w:rsid w:val="002135E1"/>
    <w:rsid w:val="00213666"/>
    <w:rsid w:val="00213779"/>
    <w:rsid w:val="002137AC"/>
    <w:rsid w:val="00213828"/>
    <w:rsid w:val="0021396B"/>
    <w:rsid w:val="00213B04"/>
    <w:rsid w:val="00213C1B"/>
    <w:rsid w:val="00213FB2"/>
    <w:rsid w:val="00213FFC"/>
    <w:rsid w:val="002140CF"/>
    <w:rsid w:val="002140D4"/>
    <w:rsid w:val="002141FE"/>
    <w:rsid w:val="00214354"/>
    <w:rsid w:val="00214434"/>
    <w:rsid w:val="00214770"/>
    <w:rsid w:val="002147C0"/>
    <w:rsid w:val="00214A40"/>
    <w:rsid w:val="00214A87"/>
    <w:rsid w:val="00214C12"/>
    <w:rsid w:val="00214CFA"/>
    <w:rsid w:val="00214DE0"/>
    <w:rsid w:val="00215014"/>
    <w:rsid w:val="002150C7"/>
    <w:rsid w:val="00215171"/>
    <w:rsid w:val="002156F0"/>
    <w:rsid w:val="00215824"/>
    <w:rsid w:val="002158B8"/>
    <w:rsid w:val="00215ABA"/>
    <w:rsid w:val="00215AD5"/>
    <w:rsid w:val="00215C4A"/>
    <w:rsid w:val="00215CCD"/>
    <w:rsid w:val="00215DA7"/>
    <w:rsid w:val="00215E1C"/>
    <w:rsid w:val="002161AA"/>
    <w:rsid w:val="00216332"/>
    <w:rsid w:val="00216465"/>
    <w:rsid w:val="002165A8"/>
    <w:rsid w:val="002165CD"/>
    <w:rsid w:val="002165DA"/>
    <w:rsid w:val="00216605"/>
    <w:rsid w:val="00216643"/>
    <w:rsid w:val="00216870"/>
    <w:rsid w:val="002168B0"/>
    <w:rsid w:val="00216904"/>
    <w:rsid w:val="002169AE"/>
    <w:rsid w:val="002169E1"/>
    <w:rsid w:val="00216BDC"/>
    <w:rsid w:val="00216CD2"/>
    <w:rsid w:val="00216DE4"/>
    <w:rsid w:val="00217355"/>
    <w:rsid w:val="002173C8"/>
    <w:rsid w:val="0021755C"/>
    <w:rsid w:val="00217679"/>
    <w:rsid w:val="002176E9"/>
    <w:rsid w:val="002176F4"/>
    <w:rsid w:val="00217720"/>
    <w:rsid w:val="0021779C"/>
    <w:rsid w:val="00217875"/>
    <w:rsid w:val="002178C5"/>
    <w:rsid w:val="00217BD7"/>
    <w:rsid w:val="00217BF4"/>
    <w:rsid w:val="00217C26"/>
    <w:rsid w:val="00217CF8"/>
    <w:rsid w:val="00217D0D"/>
    <w:rsid w:val="00217D13"/>
    <w:rsid w:val="00217D47"/>
    <w:rsid w:val="00217E75"/>
    <w:rsid w:val="0022000A"/>
    <w:rsid w:val="002200B4"/>
    <w:rsid w:val="00220232"/>
    <w:rsid w:val="002202B6"/>
    <w:rsid w:val="00220348"/>
    <w:rsid w:val="00220425"/>
    <w:rsid w:val="00220446"/>
    <w:rsid w:val="002204A3"/>
    <w:rsid w:val="002205B7"/>
    <w:rsid w:val="0022065E"/>
    <w:rsid w:val="00220687"/>
    <w:rsid w:val="00220688"/>
    <w:rsid w:val="002206C7"/>
    <w:rsid w:val="002207EB"/>
    <w:rsid w:val="002207F1"/>
    <w:rsid w:val="00220823"/>
    <w:rsid w:val="00220855"/>
    <w:rsid w:val="002208EA"/>
    <w:rsid w:val="00220984"/>
    <w:rsid w:val="00220A0C"/>
    <w:rsid w:val="00220AD9"/>
    <w:rsid w:val="00220C17"/>
    <w:rsid w:val="00220C69"/>
    <w:rsid w:val="00220D41"/>
    <w:rsid w:val="00220F7B"/>
    <w:rsid w:val="002213FC"/>
    <w:rsid w:val="002215DF"/>
    <w:rsid w:val="00221609"/>
    <w:rsid w:val="0022164D"/>
    <w:rsid w:val="00221748"/>
    <w:rsid w:val="00221766"/>
    <w:rsid w:val="002218EC"/>
    <w:rsid w:val="00221E46"/>
    <w:rsid w:val="002222B4"/>
    <w:rsid w:val="00222381"/>
    <w:rsid w:val="002224F6"/>
    <w:rsid w:val="0022253E"/>
    <w:rsid w:val="00222669"/>
    <w:rsid w:val="00222799"/>
    <w:rsid w:val="0022280C"/>
    <w:rsid w:val="00222854"/>
    <w:rsid w:val="0022287F"/>
    <w:rsid w:val="00222C02"/>
    <w:rsid w:val="00222D0E"/>
    <w:rsid w:val="0022312A"/>
    <w:rsid w:val="002232B3"/>
    <w:rsid w:val="00223423"/>
    <w:rsid w:val="00223484"/>
    <w:rsid w:val="0022350F"/>
    <w:rsid w:val="00223723"/>
    <w:rsid w:val="002237AE"/>
    <w:rsid w:val="00223871"/>
    <w:rsid w:val="002238D2"/>
    <w:rsid w:val="002239A8"/>
    <w:rsid w:val="00223E82"/>
    <w:rsid w:val="0022401D"/>
    <w:rsid w:val="0022433B"/>
    <w:rsid w:val="00224391"/>
    <w:rsid w:val="00224572"/>
    <w:rsid w:val="00224574"/>
    <w:rsid w:val="0022471E"/>
    <w:rsid w:val="0022473C"/>
    <w:rsid w:val="002248E8"/>
    <w:rsid w:val="0022493A"/>
    <w:rsid w:val="002249DD"/>
    <w:rsid w:val="00224A84"/>
    <w:rsid w:val="00224C6B"/>
    <w:rsid w:val="00224CB4"/>
    <w:rsid w:val="00224F47"/>
    <w:rsid w:val="00224FE2"/>
    <w:rsid w:val="00225080"/>
    <w:rsid w:val="002250B4"/>
    <w:rsid w:val="00225100"/>
    <w:rsid w:val="0022519E"/>
    <w:rsid w:val="00225221"/>
    <w:rsid w:val="00225270"/>
    <w:rsid w:val="00225382"/>
    <w:rsid w:val="002254BF"/>
    <w:rsid w:val="00225530"/>
    <w:rsid w:val="00225AFA"/>
    <w:rsid w:val="00225BB8"/>
    <w:rsid w:val="00225BFB"/>
    <w:rsid w:val="00225BFE"/>
    <w:rsid w:val="00225CD6"/>
    <w:rsid w:val="00225FEE"/>
    <w:rsid w:val="002261DF"/>
    <w:rsid w:val="0022633F"/>
    <w:rsid w:val="0022646F"/>
    <w:rsid w:val="002264F3"/>
    <w:rsid w:val="00226621"/>
    <w:rsid w:val="0022671B"/>
    <w:rsid w:val="00226764"/>
    <w:rsid w:val="0022683A"/>
    <w:rsid w:val="00226923"/>
    <w:rsid w:val="00226A09"/>
    <w:rsid w:val="00226CF5"/>
    <w:rsid w:val="00226DD9"/>
    <w:rsid w:val="00226DF8"/>
    <w:rsid w:val="00226F3D"/>
    <w:rsid w:val="00226F63"/>
    <w:rsid w:val="00226F75"/>
    <w:rsid w:val="00226F9E"/>
    <w:rsid w:val="00226FF4"/>
    <w:rsid w:val="002270BC"/>
    <w:rsid w:val="002271B1"/>
    <w:rsid w:val="002271E9"/>
    <w:rsid w:val="00227236"/>
    <w:rsid w:val="0022734F"/>
    <w:rsid w:val="00227360"/>
    <w:rsid w:val="002278B3"/>
    <w:rsid w:val="00227AC9"/>
    <w:rsid w:val="00227ADB"/>
    <w:rsid w:val="00227CFA"/>
    <w:rsid w:val="00227D52"/>
    <w:rsid w:val="00227D80"/>
    <w:rsid w:val="00227DDA"/>
    <w:rsid w:val="00227F1E"/>
    <w:rsid w:val="002304AF"/>
    <w:rsid w:val="002304CE"/>
    <w:rsid w:val="002306C7"/>
    <w:rsid w:val="0023072D"/>
    <w:rsid w:val="0023078B"/>
    <w:rsid w:val="00230815"/>
    <w:rsid w:val="0023087A"/>
    <w:rsid w:val="002308C2"/>
    <w:rsid w:val="00230983"/>
    <w:rsid w:val="002309DE"/>
    <w:rsid w:val="00230A25"/>
    <w:rsid w:val="00230CF4"/>
    <w:rsid w:val="00230D45"/>
    <w:rsid w:val="00230D8C"/>
    <w:rsid w:val="00230EF9"/>
    <w:rsid w:val="00230F96"/>
    <w:rsid w:val="00231311"/>
    <w:rsid w:val="00231345"/>
    <w:rsid w:val="002313DA"/>
    <w:rsid w:val="00231732"/>
    <w:rsid w:val="002318D5"/>
    <w:rsid w:val="00231A94"/>
    <w:rsid w:val="00231D4A"/>
    <w:rsid w:val="00231E96"/>
    <w:rsid w:val="00231EA1"/>
    <w:rsid w:val="00231F83"/>
    <w:rsid w:val="00231FB6"/>
    <w:rsid w:val="002321FB"/>
    <w:rsid w:val="002322D0"/>
    <w:rsid w:val="00232454"/>
    <w:rsid w:val="002324E6"/>
    <w:rsid w:val="00232536"/>
    <w:rsid w:val="002325DE"/>
    <w:rsid w:val="00232701"/>
    <w:rsid w:val="00232A93"/>
    <w:rsid w:val="00232C4B"/>
    <w:rsid w:val="00232D7E"/>
    <w:rsid w:val="00232E5E"/>
    <w:rsid w:val="00232E65"/>
    <w:rsid w:val="00233093"/>
    <w:rsid w:val="002330DB"/>
    <w:rsid w:val="00233198"/>
    <w:rsid w:val="0023324B"/>
    <w:rsid w:val="0023340B"/>
    <w:rsid w:val="00233592"/>
    <w:rsid w:val="0023362A"/>
    <w:rsid w:val="002336F7"/>
    <w:rsid w:val="002339E5"/>
    <w:rsid w:val="00233A31"/>
    <w:rsid w:val="00233AE3"/>
    <w:rsid w:val="00233B83"/>
    <w:rsid w:val="00233BB2"/>
    <w:rsid w:val="00233BE7"/>
    <w:rsid w:val="00233D45"/>
    <w:rsid w:val="00233E82"/>
    <w:rsid w:val="00233EEA"/>
    <w:rsid w:val="00234218"/>
    <w:rsid w:val="0023431C"/>
    <w:rsid w:val="00234334"/>
    <w:rsid w:val="00234379"/>
    <w:rsid w:val="002343C2"/>
    <w:rsid w:val="00234569"/>
    <w:rsid w:val="002345A6"/>
    <w:rsid w:val="00234628"/>
    <w:rsid w:val="0023463F"/>
    <w:rsid w:val="0023489E"/>
    <w:rsid w:val="00234A9B"/>
    <w:rsid w:val="00234C51"/>
    <w:rsid w:val="00235061"/>
    <w:rsid w:val="002351C5"/>
    <w:rsid w:val="002355A6"/>
    <w:rsid w:val="002355F4"/>
    <w:rsid w:val="002356DF"/>
    <w:rsid w:val="0023575A"/>
    <w:rsid w:val="00235918"/>
    <w:rsid w:val="00235977"/>
    <w:rsid w:val="00235AED"/>
    <w:rsid w:val="00235B8F"/>
    <w:rsid w:val="00235BEC"/>
    <w:rsid w:val="00235C01"/>
    <w:rsid w:val="00235C8B"/>
    <w:rsid w:val="00235C91"/>
    <w:rsid w:val="00235CD1"/>
    <w:rsid w:val="00235DCE"/>
    <w:rsid w:val="00235E29"/>
    <w:rsid w:val="00235F0F"/>
    <w:rsid w:val="0023605C"/>
    <w:rsid w:val="00236137"/>
    <w:rsid w:val="00236171"/>
    <w:rsid w:val="00236193"/>
    <w:rsid w:val="002361DE"/>
    <w:rsid w:val="002361EA"/>
    <w:rsid w:val="00236328"/>
    <w:rsid w:val="0023639F"/>
    <w:rsid w:val="002363A9"/>
    <w:rsid w:val="0023657D"/>
    <w:rsid w:val="0023678D"/>
    <w:rsid w:val="002369AD"/>
    <w:rsid w:val="00236AAA"/>
    <w:rsid w:val="00236DDA"/>
    <w:rsid w:val="00237002"/>
    <w:rsid w:val="00237023"/>
    <w:rsid w:val="002371CF"/>
    <w:rsid w:val="00237201"/>
    <w:rsid w:val="002372B0"/>
    <w:rsid w:val="0023730A"/>
    <w:rsid w:val="00237592"/>
    <w:rsid w:val="0023773B"/>
    <w:rsid w:val="00237957"/>
    <w:rsid w:val="002379CA"/>
    <w:rsid w:val="00237AB7"/>
    <w:rsid w:val="00237B0B"/>
    <w:rsid w:val="00237D06"/>
    <w:rsid w:val="00237E99"/>
    <w:rsid w:val="00237EE8"/>
    <w:rsid w:val="00237F90"/>
    <w:rsid w:val="002401CF"/>
    <w:rsid w:val="00240502"/>
    <w:rsid w:val="00240674"/>
    <w:rsid w:val="002406F4"/>
    <w:rsid w:val="00240739"/>
    <w:rsid w:val="00240746"/>
    <w:rsid w:val="00240815"/>
    <w:rsid w:val="002408BA"/>
    <w:rsid w:val="0024091F"/>
    <w:rsid w:val="00240922"/>
    <w:rsid w:val="00240A0E"/>
    <w:rsid w:val="00240B31"/>
    <w:rsid w:val="00240D54"/>
    <w:rsid w:val="00240E0B"/>
    <w:rsid w:val="00240ED0"/>
    <w:rsid w:val="00240EF6"/>
    <w:rsid w:val="00240FC3"/>
    <w:rsid w:val="0024113A"/>
    <w:rsid w:val="002411AA"/>
    <w:rsid w:val="002413AC"/>
    <w:rsid w:val="0024146E"/>
    <w:rsid w:val="002415F2"/>
    <w:rsid w:val="002416B1"/>
    <w:rsid w:val="002416B6"/>
    <w:rsid w:val="0024194C"/>
    <w:rsid w:val="00241A10"/>
    <w:rsid w:val="00241A76"/>
    <w:rsid w:val="00241FD2"/>
    <w:rsid w:val="002423A0"/>
    <w:rsid w:val="002426A5"/>
    <w:rsid w:val="0024295E"/>
    <w:rsid w:val="002429ED"/>
    <w:rsid w:val="00242C45"/>
    <w:rsid w:val="00242C82"/>
    <w:rsid w:val="00242D07"/>
    <w:rsid w:val="00242F54"/>
    <w:rsid w:val="0024309C"/>
    <w:rsid w:val="002430CB"/>
    <w:rsid w:val="002431C0"/>
    <w:rsid w:val="002431FC"/>
    <w:rsid w:val="002433D5"/>
    <w:rsid w:val="002433E1"/>
    <w:rsid w:val="0024342D"/>
    <w:rsid w:val="00243560"/>
    <w:rsid w:val="002437F4"/>
    <w:rsid w:val="002437FF"/>
    <w:rsid w:val="002439D9"/>
    <w:rsid w:val="00243AA3"/>
    <w:rsid w:val="00243B38"/>
    <w:rsid w:val="00243B8A"/>
    <w:rsid w:val="00243BA9"/>
    <w:rsid w:val="00243EAC"/>
    <w:rsid w:val="00244014"/>
    <w:rsid w:val="00244336"/>
    <w:rsid w:val="00244508"/>
    <w:rsid w:val="002445E1"/>
    <w:rsid w:val="00244634"/>
    <w:rsid w:val="00244841"/>
    <w:rsid w:val="00244AFC"/>
    <w:rsid w:val="00244C1A"/>
    <w:rsid w:val="00244D5B"/>
    <w:rsid w:val="00244ECD"/>
    <w:rsid w:val="00244F70"/>
    <w:rsid w:val="0024507A"/>
    <w:rsid w:val="002450D0"/>
    <w:rsid w:val="0024519F"/>
    <w:rsid w:val="002452A8"/>
    <w:rsid w:val="00245337"/>
    <w:rsid w:val="002453CC"/>
    <w:rsid w:val="00245461"/>
    <w:rsid w:val="0024584E"/>
    <w:rsid w:val="0024586E"/>
    <w:rsid w:val="0024590A"/>
    <w:rsid w:val="00245935"/>
    <w:rsid w:val="00245A76"/>
    <w:rsid w:val="00245A87"/>
    <w:rsid w:val="00245ACB"/>
    <w:rsid w:val="00245AF6"/>
    <w:rsid w:val="00245BF0"/>
    <w:rsid w:val="00245D09"/>
    <w:rsid w:val="00245ECD"/>
    <w:rsid w:val="00245F2C"/>
    <w:rsid w:val="00245F31"/>
    <w:rsid w:val="00245FD1"/>
    <w:rsid w:val="00246004"/>
    <w:rsid w:val="002463FE"/>
    <w:rsid w:val="00246401"/>
    <w:rsid w:val="002464B9"/>
    <w:rsid w:val="00246564"/>
    <w:rsid w:val="002465EB"/>
    <w:rsid w:val="002465F1"/>
    <w:rsid w:val="002466AE"/>
    <w:rsid w:val="002467D5"/>
    <w:rsid w:val="00246A8B"/>
    <w:rsid w:val="00246AB1"/>
    <w:rsid w:val="00246B6E"/>
    <w:rsid w:val="00246C50"/>
    <w:rsid w:val="00246D74"/>
    <w:rsid w:val="00246DFA"/>
    <w:rsid w:val="00246E4F"/>
    <w:rsid w:val="00246FF9"/>
    <w:rsid w:val="002470E0"/>
    <w:rsid w:val="00247184"/>
    <w:rsid w:val="00247269"/>
    <w:rsid w:val="00247277"/>
    <w:rsid w:val="002472A3"/>
    <w:rsid w:val="00247515"/>
    <w:rsid w:val="00247681"/>
    <w:rsid w:val="0024780B"/>
    <w:rsid w:val="002478D5"/>
    <w:rsid w:val="00247B9C"/>
    <w:rsid w:val="00247D87"/>
    <w:rsid w:val="00247DF1"/>
    <w:rsid w:val="00247E34"/>
    <w:rsid w:val="00247F24"/>
    <w:rsid w:val="0025000E"/>
    <w:rsid w:val="0025001B"/>
    <w:rsid w:val="00250023"/>
    <w:rsid w:val="0025003E"/>
    <w:rsid w:val="00250645"/>
    <w:rsid w:val="002506E0"/>
    <w:rsid w:val="00250728"/>
    <w:rsid w:val="00250875"/>
    <w:rsid w:val="002509F8"/>
    <w:rsid w:val="00250AB1"/>
    <w:rsid w:val="00250C2C"/>
    <w:rsid w:val="00250E3B"/>
    <w:rsid w:val="00250EE5"/>
    <w:rsid w:val="00250FBB"/>
    <w:rsid w:val="0025110F"/>
    <w:rsid w:val="00251230"/>
    <w:rsid w:val="00251329"/>
    <w:rsid w:val="00251641"/>
    <w:rsid w:val="00251747"/>
    <w:rsid w:val="002517C2"/>
    <w:rsid w:val="002519E7"/>
    <w:rsid w:val="00251A21"/>
    <w:rsid w:val="00251A92"/>
    <w:rsid w:val="00251C27"/>
    <w:rsid w:val="00251D64"/>
    <w:rsid w:val="00251D84"/>
    <w:rsid w:val="00251FE6"/>
    <w:rsid w:val="002520E8"/>
    <w:rsid w:val="00252101"/>
    <w:rsid w:val="00252437"/>
    <w:rsid w:val="00252450"/>
    <w:rsid w:val="002525D1"/>
    <w:rsid w:val="002526FF"/>
    <w:rsid w:val="00252909"/>
    <w:rsid w:val="00252BA1"/>
    <w:rsid w:val="00252C4F"/>
    <w:rsid w:val="00252CCA"/>
    <w:rsid w:val="00252DAD"/>
    <w:rsid w:val="002530FA"/>
    <w:rsid w:val="00253126"/>
    <w:rsid w:val="002531C8"/>
    <w:rsid w:val="0025320E"/>
    <w:rsid w:val="002534E3"/>
    <w:rsid w:val="00253599"/>
    <w:rsid w:val="002535A4"/>
    <w:rsid w:val="00253609"/>
    <w:rsid w:val="002538FC"/>
    <w:rsid w:val="00253920"/>
    <w:rsid w:val="00253AF7"/>
    <w:rsid w:val="00253BDA"/>
    <w:rsid w:val="00253C89"/>
    <w:rsid w:val="00253CA0"/>
    <w:rsid w:val="00253D5C"/>
    <w:rsid w:val="00253EE4"/>
    <w:rsid w:val="00253EF5"/>
    <w:rsid w:val="002540B5"/>
    <w:rsid w:val="00254209"/>
    <w:rsid w:val="002542E7"/>
    <w:rsid w:val="00254310"/>
    <w:rsid w:val="00254421"/>
    <w:rsid w:val="00254429"/>
    <w:rsid w:val="0025462A"/>
    <w:rsid w:val="00254631"/>
    <w:rsid w:val="00254722"/>
    <w:rsid w:val="002547F2"/>
    <w:rsid w:val="00254897"/>
    <w:rsid w:val="00254BD4"/>
    <w:rsid w:val="00254C1F"/>
    <w:rsid w:val="00254C79"/>
    <w:rsid w:val="00254CB9"/>
    <w:rsid w:val="00254CE2"/>
    <w:rsid w:val="00254D29"/>
    <w:rsid w:val="00254D6F"/>
    <w:rsid w:val="00254E01"/>
    <w:rsid w:val="002550E5"/>
    <w:rsid w:val="0025517F"/>
    <w:rsid w:val="002552AE"/>
    <w:rsid w:val="002552FB"/>
    <w:rsid w:val="00255462"/>
    <w:rsid w:val="00255486"/>
    <w:rsid w:val="00255685"/>
    <w:rsid w:val="00255770"/>
    <w:rsid w:val="002557AC"/>
    <w:rsid w:val="00255903"/>
    <w:rsid w:val="00255B25"/>
    <w:rsid w:val="00255C5E"/>
    <w:rsid w:val="00255D0F"/>
    <w:rsid w:val="00255F21"/>
    <w:rsid w:val="00255F4E"/>
    <w:rsid w:val="0025627B"/>
    <w:rsid w:val="00256343"/>
    <w:rsid w:val="002563CF"/>
    <w:rsid w:val="00256410"/>
    <w:rsid w:val="002564A3"/>
    <w:rsid w:val="0025655B"/>
    <w:rsid w:val="0025658F"/>
    <w:rsid w:val="00256690"/>
    <w:rsid w:val="002566DC"/>
    <w:rsid w:val="002569C1"/>
    <w:rsid w:val="002569F0"/>
    <w:rsid w:val="00256B54"/>
    <w:rsid w:val="00256F14"/>
    <w:rsid w:val="00256F85"/>
    <w:rsid w:val="00257059"/>
    <w:rsid w:val="00257076"/>
    <w:rsid w:val="002570CC"/>
    <w:rsid w:val="00257118"/>
    <w:rsid w:val="002571D5"/>
    <w:rsid w:val="0025726C"/>
    <w:rsid w:val="00257391"/>
    <w:rsid w:val="0025747D"/>
    <w:rsid w:val="002574EA"/>
    <w:rsid w:val="0025751A"/>
    <w:rsid w:val="002575D4"/>
    <w:rsid w:val="002576AA"/>
    <w:rsid w:val="0025787C"/>
    <w:rsid w:val="002578EC"/>
    <w:rsid w:val="002579A4"/>
    <w:rsid w:val="002579E9"/>
    <w:rsid w:val="00257B2D"/>
    <w:rsid w:val="00257B30"/>
    <w:rsid w:val="00257CE3"/>
    <w:rsid w:val="00257CE5"/>
    <w:rsid w:val="00257D99"/>
    <w:rsid w:val="00257EAD"/>
    <w:rsid w:val="00260026"/>
    <w:rsid w:val="0026002E"/>
    <w:rsid w:val="002600C3"/>
    <w:rsid w:val="002602AD"/>
    <w:rsid w:val="002602C1"/>
    <w:rsid w:val="0026030E"/>
    <w:rsid w:val="00260424"/>
    <w:rsid w:val="00260454"/>
    <w:rsid w:val="0026048A"/>
    <w:rsid w:val="00260493"/>
    <w:rsid w:val="00260558"/>
    <w:rsid w:val="002607E2"/>
    <w:rsid w:val="002608E6"/>
    <w:rsid w:val="00260CF0"/>
    <w:rsid w:val="00261133"/>
    <w:rsid w:val="002611AB"/>
    <w:rsid w:val="002611F6"/>
    <w:rsid w:val="0026121E"/>
    <w:rsid w:val="00261317"/>
    <w:rsid w:val="00261501"/>
    <w:rsid w:val="00261520"/>
    <w:rsid w:val="00261562"/>
    <w:rsid w:val="002619BF"/>
    <w:rsid w:val="002619DE"/>
    <w:rsid w:val="00261BE8"/>
    <w:rsid w:val="00261C50"/>
    <w:rsid w:val="00261CC0"/>
    <w:rsid w:val="00261DCE"/>
    <w:rsid w:val="00261DF1"/>
    <w:rsid w:val="00261F39"/>
    <w:rsid w:val="00261F6E"/>
    <w:rsid w:val="00261F9D"/>
    <w:rsid w:val="0026212A"/>
    <w:rsid w:val="0026213F"/>
    <w:rsid w:val="0026225A"/>
    <w:rsid w:val="0026246C"/>
    <w:rsid w:val="002624FB"/>
    <w:rsid w:val="002626A4"/>
    <w:rsid w:val="00262823"/>
    <w:rsid w:val="002628DC"/>
    <w:rsid w:val="00262996"/>
    <w:rsid w:val="002629D0"/>
    <w:rsid w:val="00262A87"/>
    <w:rsid w:val="00262AA2"/>
    <w:rsid w:val="00262F90"/>
    <w:rsid w:val="00263048"/>
    <w:rsid w:val="00263096"/>
    <w:rsid w:val="002630D3"/>
    <w:rsid w:val="00263199"/>
    <w:rsid w:val="002633F0"/>
    <w:rsid w:val="002634B0"/>
    <w:rsid w:val="00263516"/>
    <w:rsid w:val="00263637"/>
    <w:rsid w:val="002636A2"/>
    <w:rsid w:val="0026379A"/>
    <w:rsid w:val="0026383B"/>
    <w:rsid w:val="0026398C"/>
    <w:rsid w:val="00263AA8"/>
    <w:rsid w:val="00263B00"/>
    <w:rsid w:val="00263C7A"/>
    <w:rsid w:val="00263C91"/>
    <w:rsid w:val="00263C99"/>
    <w:rsid w:val="00263D9F"/>
    <w:rsid w:val="00263F49"/>
    <w:rsid w:val="002640E2"/>
    <w:rsid w:val="002642AA"/>
    <w:rsid w:val="0026443E"/>
    <w:rsid w:val="002645D8"/>
    <w:rsid w:val="002648F3"/>
    <w:rsid w:val="002649CC"/>
    <w:rsid w:val="002649F6"/>
    <w:rsid w:val="00264C42"/>
    <w:rsid w:val="00264FB2"/>
    <w:rsid w:val="002650D9"/>
    <w:rsid w:val="002650E5"/>
    <w:rsid w:val="00265104"/>
    <w:rsid w:val="00265207"/>
    <w:rsid w:val="00265208"/>
    <w:rsid w:val="00265282"/>
    <w:rsid w:val="002652F1"/>
    <w:rsid w:val="0026533E"/>
    <w:rsid w:val="002654BD"/>
    <w:rsid w:val="002654C1"/>
    <w:rsid w:val="0026552F"/>
    <w:rsid w:val="0026556C"/>
    <w:rsid w:val="002655AB"/>
    <w:rsid w:val="0026573F"/>
    <w:rsid w:val="00265757"/>
    <w:rsid w:val="00265816"/>
    <w:rsid w:val="002658C4"/>
    <w:rsid w:val="00265954"/>
    <w:rsid w:val="00265BCD"/>
    <w:rsid w:val="00265D95"/>
    <w:rsid w:val="00265FE7"/>
    <w:rsid w:val="0026615C"/>
    <w:rsid w:val="00266218"/>
    <w:rsid w:val="002662C7"/>
    <w:rsid w:val="0026630A"/>
    <w:rsid w:val="002663C7"/>
    <w:rsid w:val="0026650E"/>
    <w:rsid w:val="0026652C"/>
    <w:rsid w:val="0026652D"/>
    <w:rsid w:val="00266739"/>
    <w:rsid w:val="00266800"/>
    <w:rsid w:val="00266816"/>
    <w:rsid w:val="00266976"/>
    <w:rsid w:val="00266997"/>
    <w:rsid w:val="00266A0A"/>
    <w:rsid w:val="00266D04"/>
    <w:rsid w:val="00266DE5"/>
    <w:rsid w:val="00266E81"/>
    <w:rsid w:val="0026707E"/>
    <w:rsid w:val="00267120"/>
    <w:rsid w:val="00267285"/>
    <w:rsid w:val="002674ED"/>
    <w:rsid w:val="002676C0"/>
    <w:rsid w:val="00267754"/>
    <w:rsid w:val="00267793"/>
    <w:rsid w:val="002677C6"/>
    <w:rsid w:val="00267829"/>
    <w:rsid w:val="0026794E"/>
    <w:rsid w:val="00267A23"/>
    <w:rsid w:val="00267C63"/>
    <w:rsid w:val="00267E0E"/>
    <w:rsid w:val="00267F22"/>
    <w:rsid w:val="00267FA6"/>
    <w:rsid w:val="0027014D"/>
    <w:rsid w:val="00270328"/>
    <w:rsid w:val="00270395"/>
    <w:rsid w:val="002703E7"/>
    <w:rsid w:val="0027065E"/>
    <w:rsid w:val="00270757"/>
    <w:rsid w:val="00270769"/>
    <w:rsid w:val="00270788"/>
    <w:rsid w:val="00270A0E"/>
    <w:rsid w:val="00270B8F"/>
    <w:rsid w:val="00270B9A"/>
    <w:rsid w:val="00270CE0"/>
    <w:rsid w:val="0027110E"/>
    <w:rsid w:val="00271391"/>
    <w:rsid w:val="00271582"/>
    <w:rsid w:val="00271587"/>
    <w:rsid w:val="00271620"/>
    <w:rsid w:val="00271696"/>
    <w:rsid w:val="00271749"/>
    <w:rsid w:val="00271801"/>
    <w:rsid w:val="00271AE6"/>
    <w:rsid w:val="00271B77"/>
    <w:rsid w:val="00271D6B"/>
    <w:rsid w:val="00271E54"/>
    <w:rsid w:val="0027205F"/>
    <w:rsid w:val="0027206B"/>
    <w:rsid w:val="0027217E"/>
    <w:rsid w:val="002722B2"/>
    <w:rsid w:val="002723C9"/>
    <w:rsid w:val="0027244C"/>
    <w:rsid w:val="002724CB"/>
    <w:rsid w:val="00272752"/>
    <w:rsid w:val="002727EC"/>
    <w:rsid w:val="002728AC"/>
    <w:rsid w:val="00272A12"/>
    <w:rsid w:val="00272A20"/>
    <w:rsid w:val="00272C1F"/>
    <w:rsid w:val="00272E15"/>
    <w:rsid w:val="00272EE5"/>
    <w:rsid w:val="00272F79"/>
    <w:rsid w:val="002730D2"/>
    <w:rsid w:val="0027340C"/>
    <w:rsid w:val="00273482"/>
    <w:rsid w:val="002734BF"/>
    <w:rsid w:val="00273550"/>
    <w:rsid w:val="002735B6"/>
    <w:rsid w:val="002736C9"/>
    <w:rsid w:val="00273765"/>
    <w:rsid w:val="00273883"/>
    <w:rsid w:val="00273971"/>
    <w:rsid w:val="00273B0D"/>
    <w:rsid w:val="00273B20"/>
    <w:rsid w:val="00273C8A"/>
    <w:rsid w:val="00273F91"/>
    <w:rsid w:val="0027401B"/>
    <w:rsid w:val="00274054"/>
    <w:rsid w:val="002742ED"/>
    <w:rsid w:val="00274386"/>
    <w:rsid w:val="00274521"/>
    <w:rsid w:val="0027491F"/>
    <w:rsid w:val="00274C38"/>
    <w:rsid w:val="002750AF"/>
    <w:rsid w:val="002751F9"/>
    <w:rsid w:val="002752F2"/>
    <w:rsid w:val="0027537D"/>
    <w:rsid w:val="0027544E"/>
    <w:rsid w:val="0027545C"/>
    <w:rsid w:val="002755BF"/>
    <w:rsid w:val="002757DB"/>
    <w:rsid w:val="00275863"/>
    <w:rsid w:val="00275AE2"/>
    <w:rsid w:val="00275DED"/>
    <w:rsid w:val="00275E71"/>
    <w:rsid w:val="002761AF"/>
    <w:rsid w:val="002762F6"/>
    <w:rsid w:val="002762FF"/>
    <w:rsid w:val="00276648"/>
    <w:rsid w:val="0027670A"/>
    <w:rsid w:val="00276724"/>
    <w:rsid w:val="00276769"/>
    <w:rsid w:val="002768AA"/>
    <w:rsid w:val="0027694F"/>
    <w:rsid w:val="002769D7"/>
    <w:rsid w:val="00276A24"/>
    <w:rsid w:val="00276A6E"/>
    <w:rsid w:val="00276B13"/>
    <w:rsid w:val="00276C63"/>
    <w:rsid w:val="00276C67"/>
    <w:rsid w:val="00276C8D"/>
    <w:rsid w:val="00276EBB"/>
    <w:rsid w:val="002773D6"/>
    <w:rsid w:val="0027743E"/>
    <w:rsid w:val="00277588"/>
    <w:rsid w:val="00277604"/>
    <w:rsid w:val="00277626"/>
    <w:rsid w:val="00277648"/>
    <w:rsid w:val="0027774D"/>
    <w:rsid w:val="0027784C"/>
    <w:rsid w:val="002779A3"/>
    <w:rsid w:val="00277A78"/>
    <w:rsid w:val="00277CE5"/>
    <w:rsid w:val="00277D04"/>
    <w:rsid w:val="00277D72"/>
    <w:rsid w:val="00277EC5"/>
    <w:rsid w:val="00277FBB"/>
    <w:rsid w:val="002800FF"/>
    <w:rsid w:val="002801F1"/>
    <w:rsid w:val="002802E3"/>
    <w:rsid w:val="0028031F"/>
    <w:rsid w:val="00280364"/>
    <w:rsid w:val="00280419"/>
    <w:rsid w:val="0028065B"/>
    <w:rsid w:val="00280690"/>
    <w:rsid w:val="00280733"/>
    <w:rsid w:val="0028082A"/>
    <w:rsid w:val="002808D9"/>
    <w:rsid w:val="002808E6"/>
    <w:rsid w:val="00280909"/>
    <w:rsid w:val="00280AD5"/>
    <w:rsid w:val="00280C12"/>
    <w:rsid w:val="00280D1B"/>
    <w:rsid w:val="00280F0F"/>
    <w:rsid w:val="0028101F"/>
    <w:rsid w:val="0028137B"/>
    <w:rsid w:val="0028137F"/>
    <w:rsid w:val="002813E6"/>
    <w:rsid w:val="0028173B"/>
    <w:rsid w:val="002818BB"/>
    <w:rsid w:val="002819DE"/>
    <w:rsid w:val="00281AF5"/>
    <w:rsid w:val="00281B46"/>
    <w:rsid w:val="00281BF1"/>
    <w:rsid w:val="002821DF"/>
    <w:rsid w:val="00282265"/>
    <w:rsid w:val="00282270"/>
    <w:rsid w:val="0028234D"/>
    <w:rsid w:val="00282417"/>
    <w:rsid w:val="00282447"/>
    <w:rsid w:val="002824B8"/>
    <w:rsid w:val="0028269A"/>
    <w:rsid w:val="002826D6"/>
    <w:rsid w:val="002828CC"/>
    <w:rsid w:val="00282A22"/>
    <w:rsid w:val="00282C04"/>
    <w:rsid w:val="00282D35"/>
    <w:rsid w:val="00282D5B"/>
    <w:rsid w:val="00282E51"/>
    <w:rsid w:val="00282EB9"/>
    <w:rsid w:val="00282FA3"/>
    <w:rsid w:val="00282FD7"/>
    <w:rsid w:val="00283191"/>
    <w:rsid w:val="002832FC"/>
    <w:rsid w:val="0028342F"/>
    <w:rsid w:val="00283493"/>
    <w:rsid w:val="002834AC"/>
    <w:rsid w:val="002834D6"/>
    <w:rsid w:val="00283525"/>
    <w:rsid w:val="00283572"/>
    <w:rsid w:val="002836FA"/>
    <w:rsid w:val="002837CA"/>
    <w:rsid w:val="002837ED"/>
    <w:rsid w:val="00283838"/>
    <w:rsid w:val="00283982"/>
    <w:rsid w:val="00283D78"/>
    <w:rsid w:val="00283E08"/>
    <w:rsid w:val="00283ECC"/>
    <w:rsid w:val="00283EF4"/>
    <w:rsid w:val="00283F95"/>
    <w:rsid w:val="00284161"/>
    <w:rsid w:val="002841D2"/>
    <w:rsid w:val="00284278"/>
    <w:rsid w:val="002842F8"/>
    <w:rsid w:val="0028445E"/>
    <w:rsid w:val="002844C7"/>
    <w:rsid w:val="0028462D"/>
    <w:rsid w:val="00284633"/>
    <w:rsid w:val="002849C6"/>
    <w:rsid w:val="00284C2E"/>
    <w:rsid w:val="00284CDE"/>
    <w:rsid w:val="00284D5C"/>
    <w:rsid w:val="00284D6F"/>
    <w:rsid w:val="0028506E"/>
    <w:rsid w:val="00285144"/>
    <w:rsid w:val="0028524D"/>
    <w:rsid w:val="0028527D"/>
    <w:rsid w:val="0028534A"/>
    <w:rsid w:val="00285353"/>
    <w:rsid w:val="0028535E"/>
    <w:rsid w:val="0028541A"/>
    <w:rsid w:val="00285428"/>
    <w:rsid w:val="00285460"/>
    <w:rsid w:val="00285471"/>
    <w:rsid w:val="002855FC"/>
    <w:rsid w:val="00285845"/>
    <w:rsid w:val="00285860"/>
    <w:rsid w:val="00285972"/>
    <w:rsid w:val="002859A9"/>
    <w:rsid w:val="00285A82"/>
    <w:rsid w:val="00285C46"/>
    <w:rsid w:val="00285CC2"/>
    <w:rsid w:val="00285D15"/>
    <w:rsid w:val="00285F40"/>
    <w:rsid w:val="00285F44"/>
    <w:rsid w:val="00286171"/>
    <w:rsid w:val="0028647B"/>
    <w:rsid w:val="002864F0"/>
    <w:rsid w:val="0028654C"/>
    <w:rsid w:val="0028657C"/>
    <w:rsid w:val="0028675F"/>
    <w:rsid w:val="00286788"/>
    <w:rsid w:val="00286B89"/>
    <w:rsid w:val="00286BFF"/>
    <w:rsid w:val="00286C0B"/>
    <w:rsid w:val="00286C71"/>
    <w:rsid w:val="00286D5A"/>
    <w:rsid w:val="00286D6E"/>
    <w:rsid w:val="00286E6E"/>
    <w:rsid w:val="00286E74"/>
    <w:rsid w:val="00286E92"/>
    <w:rsid w:val="00286FF4"/>
    <w:rsid w:val="0028707A"/>
    <w:rsid w:val="00287109"/>
    <w:rsid w:val="00287229"/>
    <w:rsid w:val="0028724D"/>
    <w:rsid w:val="002873EF"/>
    <w:rsid w:val="00287842"/>
    <w:rsid w:val="002878B4"/>
    <w:rsid w:val="0028795A"/>
    <w:rsid w:val="002879F4"/>
    <w:rsid w:val="00287C3B"/>
    <w:rsid w:val="00287CE0"/>
    <w:rsid w:val="00287CF9"/>
    <w:rsid w:val="00287D5D"/>
    <w:rsid w:val="00287DD5"/>
    <w:rsid w:val="00287ECA"/>
    <w:rsid w:val="00287ED1"/>
    <w:rsid w:val="00287EE8"/>
    <w:rsid w:val="00287F06"/>
    <w:rsid w:val="0029046B"/>
    <w:rsid w:val="00290480"/>
    <w:rsid w:val="002905B6"/>
    <w:rsid w:val="002905CC"/>
    <w:rsid w:val="002905F9"/>
    <w:rsid w:val="00290824"/>
    <w:rsid w:val="002908CE"/>
    <w:rsid w:val="00290969"/>
    <w:rsid w:val="002909DA"/>
    <w:rsid w:val="00290AE0"/>
    <w:rsid w:val="00290C97"/>
    <w:rsid w:val="00290CAE"/>
    <w:rsid w:val="00290CFB"/>
    <w:rsid w:val="00290DF8"/>
    <w:rsid w:val="00290E7C"/>
    <w:rsid w:val="00290E99"/>
    <w:rsid w:val="0029106B"/>
    <w:rsid w:val="002910E9"/>
    <w:rsid w:val="00291162"/>
    <w:rsid w:val="0029126A"/>
    <w:rsid w:val="0029127D"/>
    <w:rsid w:val="00291347"/>
    <w:rsid w:val="00291351"/>
    <w:rsid w:val="002913A3"/>
    <w:rsid w:val="0029159A"/>
    <w:rsid w:val="002916A7"/>
    <w:rsid w:val="002916C9"/>
    <w:rsid w:val="00291707"/>
    <w:rsid w:val="002919FE"/>
    <w:rsid w:val="00291A52"/>
    <w:rsid w:val="00291BBF"/>
    <w:rsid w:val="00291C84"/>
    <w:rsid w:val="00291CD9"/>
    <w:rsid w:val="00291D16"/>
    <w:rsid w:val="00291FA8"/>
    <w:rsid w:val="002925A4"/>
    <w:rsid w:val="0029268E"/>
    <w:rsid w:val="00292904"/>
    <w:rsid w:val="00292B60"/>
    <w:rsid w:val="00292D68"/>
    <w:rsid w:val="00292FB9"/>
    <w:rsid w:val="00293094"/>
    <w:rsid w:val="002930A0"/>
    <w:rsid w:val="00293212"/>
    <w:rsid w:val="002933FD"/>
    <w:rsid w:val="0029349F"/>
    <w:rsid w:val="002934D8"/>
    <w:rsid w:val="002936D8"/>
    <w:rsid w:val="00293845"/>
    <w:rsid w:val="00293AD1"/>
    <w:rsid w:val="00293B2D"/>
    <w:rsid w:val="00293D35"/>
    <w:rsid w:val="00293E4A"/>
    <w:rsid w:val="00293F09"/>
    <w:rsid w:val="00293FFA"/>
    <w:rsid w:val="00294075"/>
    <w:rsid w:val="00294192"/>
    <w:rsid w:val="00294389"/>
    <w:rsid w:val="002943E9"/>
    <w:rsid w:val="002946EB"/>
    <w:rsid w:val="0029487C"/>
    <w:rsid w:val="002949B6"/>
    <w:rsid w:val="00294B7F"/>
    <w:rsid w:val="00294BBA"/>
    <w:rsid w:val="00294CB6"/>
    <w:rsid w:val="00294D21"/>
    <w:rsid w:val="00294D5C"/>
    <w:rsid w:val="00294DAC"/>
    <w:rsid w:val="00294E2C"/>
    <w:rsid w:val="00294E77"/>
    <w:rsid w:val="0029515B"/>
    <w:rsid w:val="002951E9"/>
    <w:rsid w:val="002952E4"/>
    <w:rsid w:val="00295322"/>
    <w:rsid w:val="00295346"/>
    <w:rsid w:val="00295364"/>
    <w:rsid w:val="002953C0"/>
    <w:rsid w:val="00295444"/>
    <w:rsid w:val="0029563B"/>
    <w:rsid w:val="002956D0"/>
    <w:rsid w:val="002957CC"/>
    <w:rsid w:val="002958D2"/>
    <w:rsid w:val="002958D7"/>
    <w:rsid w:val="002958EC"/>
    <w:rsid w:val="00295921"/>
    <w:rsid w:val="002959BD"/>
    <w:rsid w:val="00295A2A"/>
    <w:rsid w:val="00295A56"/>
    <w:rsid w:val="00295A78"/>
    <w:rsid w:val="00295B44"/>
    <w:rsid w:val="00295B77"/>
    <w:rsid w:val="00295C53"/>
    <w:rsid w:val="00295CB0"/>
    <w:rsid w:val="00295FCB"/>
    <w:rsid w:val="0029618C"/>
    <w:rsid w:val="0029639E"/>
    <w:rsid w:val="00296468"/>
    <w:rsid w:val="002964F4"/>
    <w:rsid w:val="0029668B"/>
    <w:rsid w:val="002966D1"/>
    <w:rsid w:val="002968DE"/>
    <w:rsid w:val="002969AC"/>
    <w:rsid w:val="00296A0D"/>
    <w:rsid w:val="00296A44"/>
    <w:rsid w:val="00296B74"/>
    <w:rsid w:val="00296D81"/>
    <w:rsid w:val="00296DCF"/>
    <w:rsid w:val="0029717E"/>
    <w:rsid w:val="002975AF"/>
    <w:rsid w:val="002975B6"/>
    <w:rsid w:val="00297690"/>
    <w:rsid w:val="00297745"/>
    <w:rsid w:val="00297875"/>
    <w:rsid w:val="00297C15"/>
    <w:rsid w:val="00297C53"/>
    <w:rsid w:val="00297C73"/>
    <w:rsid w:val="00297CFA"/>
    <w:rsid w:val="00297D08"/>
    <w:rsid w:val="00297DBD"/>
    <w:rsid w:val="00297E76"/>
    <w:rsid w:val="002A0049"/>
    <w:rsid w:val="002A0186"/>
    <w:rsid w:val="002A01B7"/>
    <w:rsid w:val="002A046F"/>
    <w:rsid w:val="002A0550"/>
    <w:rsid w:val="002A057A"/>
    <w:rsid w:val="002A0620"/>
    <w:rsid w:val="002A0698"/>
    <w:rsid w:val="002A06E2"/>
    <w:rsid w:val="002A0A7A"/>
    <w:rsid w:val="002A0ABB"/>
    <w:rsid w:val="002A0BD4"/>
    <w:rsid w:val="002A0C7D"/>
    <w:rsid w:val="002A0CA2"/>
    <w:rsid w:val="002A0DF6"/>
    <w:rsid w:val="002A0EC2"/>
    <w:rsid w:val="002A0FEB"/>
    <w:rsid w:val="002A10B9"/>
    <w:rsid w:val="002A117B"/>
    <w:rsid w:val="002A1329"/>
    <w:rsid w:val="002A1551"/>
    <w:rsid w:val="002A1563"/>
    <w:rsid w:val="002A1677"/>
    <w:rsid w:val="002A1715"/>
    <w:rsid w:val="002A195A"/>
    <w:rsid w:val="002A1A02"/>
    <w:rsid w:val="002A1B62"/>
    <w:rsid w:val="002A1C98"/>
    <w:rsid w:val="002A1D5B"/>
    <w:rsid w:val="002A1DDC"/>
    <w:rsid w:val="002A1E3B"/>
    <w:rsid w:val="002A1E47"/>
    <w:rsid w:val="002A1FD6"/>
    <w:rsid w:val="002A20E9"/>
    <w:rsid w:val="002A21AB"/>
    <w:rsid w:val="002A2219"/>
    <w:rsid w:val="002A224B"/>
    <w:rsid w:val="002A226E"/>
    <w:rsid w:val="002A22C1"/>
    <w:rsid w:val="002A231B"/>
    <w:rsid w:val="002A23C6"/>
    <w:rsid w:val="002A252E"/>
    <w:rsid w:val="002A2757"/>
    <w:rsid w:val="002A28DA"/>
    <w:rsid w:val="002A2977"/>
    <w:rsid w:val="002A298D"/>
    <w:rsid w:val="002A2A5B"/>
    <w:rsid w:val="002A2B42"/>
    <w:rsid w:val="002A2B93"/>
    <w:rsid w:val="002A2CCD"/>
    <w:rsid w:val="002A2D5B"/>
    <w:rsid w:val="002A2D8F"/>
    <w:rsid w:val="002A2E28"/>
    <w:rsid w:val="002A2E8D"/>
    <w:rsid w:val="002A300A"/>
    <w:rsid w:val="002A30C0"/>
    <w:rsid w:val="002A3203"/>
    <w:rsid w:val="002A322B"/>
    <w:rsid w:val="002A32F6"/>
    <w:rsid w:val="002A33CC"/>
    <w:rsid w:val="002A3553"/>
    <w:rsid w:val="002A36FD"/>
    <w:rsid w:val="002A3706"/>
    <w:rsid w:val="002A394C"/>
    <w:rsid w:val="002A3CF8"/>
    <w:rsid w:val="002A3D27"/>
    <w:rsid w:val="002A3DB3"/>
    <w:rsid w:val="002A3DDB"/>
    <w:rsid w:val="002A3F13"/>
    <w:rsid w:val="002A4044"/>
    <w:rsid w:val="002A407F"/>
    <w:rsid w:val="002A4263"/>
    <w:rsid w:val="002A43C8"/>
    <w:rsid w:val="002A44F3"/>
    <w:rsid w:val="002A4519"/>
    <w:rsid w:val="002A45B3"/>
    <w:rsid w:val="002A4635"/>
    <w:rsid w:val="002A4749"/>
    <w:rsid w:val="002A48AB"/>
    <w:rsid w:val="002A491F"/>
    <w:rsid w:val="002A4AED"/>
    <w:rsid w:val="002A4B83"/>
    <w:rsid w:val="002A4CF4"/>
    <w:rsid w:val="002A4DE3"/>
    <w:rsid w:val="002A4E69"/>
    <w:rsid w:val="002A4E93"/>
    <w:rsid w:val="002A4EE2"/>
    <w:rsid w:val="002A4EE7"/>
    <w:rsid w:val="002A4FF5"/>
    <w:rsid w:val="002A5035"/>
    <w:rsid w:val="002A52B7"/>
    <w:rsid w:val="002A52D2"/>
    <w:rsid w:val="002A541B"/>
    <w:rsid w:val="002A54F5"/>
    <w:rsid w:val="002A54FC"/>
    <w:rsid w:val="002A5786"/>
    <w:rsid w:val="002A57A9"/>
    <w:rsid w:val="002A58BE"/>
    <w:rsid w:val="002A5953"/>
    <w:rsid w:val="002A5AE6"/>
    <w:rsid w:val="002A5B3F"/>
    <w:rsid w:val="002A5BDF"/>
    <w:rsid w:val="002A5C29"/>
    <w:rsid w:val="002A5E14"/>
    <w:rsid w:val="002A5E9B"/>
    <w:rsid w:val="002A60D7"/>
    <w:rsid w:val="002A60DB"/>
    <w:rsid w:val="002A628B"/>
    <w:rsid w:val="002A62B9"/>
    <w:rsid w:val="002A6366"/>
    <w:rsid w:val="002A6386"/>
    <w:rsid w:val="002A63B2"/>
    <w:rsid w:val="002A66DD"/>
    <w:rsid w:val="002A670E"/>
    <w:rsid w:val="002A67F2"/>
    <w:rsid w:val="002A6890"/>
    <w:rsid w:val="002A68C3"/>
    <w:rsid w:val="002A69B4"/>
    <w:rsid w:val="002A6A5E"/>
    <w:rsid w:val="002A6A87"/>
    <w:rsid w:val="002A6E00"/>
    <w:rsid w:val="002A6E0D"/>
    <w:rsid w:val="002A6F1E"/>
    <w:rsid w:val="002A6FBA"/>
    <w:rsid w:val="002A70BE"/>
    <w:rsid w:val="002A7317"/>
    <w:rsid w:val="002A73F4"/>
    <w:rsid w:val="002A7468"/>
    <w:rsid w:val="002A7475"/>
    <w:rsid w:val="002A7574"/>
    <w:rsid w:val="002A759D"/>
    <w:rsid w:val="002A7635"/>
    <w:rsid w:val="002A7714"/>
    <w:rsid w:val="002A775B"/>
    <w:rsid w:val="002A77C8"/>
    <w:rsid w:val="002A77F9"/>
    <w:rsid w:val="002A7839"/>
    <w:rsid w:val="002A7942"/>
    <w:rsid w:val="002A7A54"/>
    <w:rsid w:val="002A7C2A"/>
    <w:rsid w:val="002A7D27"/>
    <w:rsid w:val="002A7EE8"/>
    <w:rsid w:val="002A7FB7"/>
    <w:rsid w:val="002B0200"/>
    <w:rsid w:val="002B0409"/>
    <w:rsid w:val="002B04B6"/>
    <w:rsid w:val="002B08EB"/>
    <w:rsid w:val="002B0924"/>
    <w:rsid w:val="002B097A"/>
    <w:rsid w:val="002B09EE"/>
    <w:rsid w:val="002B0C26"/>
    <w:rsid w:val="002B0C6E"/>
    <w:rsid w:val="002B0D57"/>
    <w:rsid w:val="002B0EA4"/>
    <w:rsid w:val="002B0F32"/>
    <w:rsid w:val="002B110B"/>
    <w:rsid w:val="002B1307"/>
    <w:rsid w:val="002B1446"/>
    <w:rsid w:val="002B157D"/>
    <w:rsid w:val="002B1741"/>
    <w:rsid w:val="002B198A"/>
    <w:rsid w:val="002B19FA"/>
    <w:rsid w:val="002B1A3E"/>
    <w:rsid w:val="002B1C38"/>
    <w:rsid w:val="002B1CC8"/>
    <w:rsid w:val="002B1CEC"/>
    <w:rsid w:val="002B1D00"/>
    <w:rsid w:val="002B1D0F"/>
    <w:rsid w:val="002B1F79"/>
    <w:rsid w:val="002B2060"/>
    <w:rsid w:val="002B21A9"/>
    <w:rsid w:val="002B2401"/>
    <w:rsid w:val="002B2535"/>
    <w:rsid w:val="002B2553"/>
    <w:rsid w:val="002B2651"/>
    <w:rsid w:val="002B2770"/>
    <w:rsid w:val="002B2A29"/>
    <w:rsid w:val="002B2AE2"/>
    <w:rsid w:val="002B2BDB"/>
    <w:rsid w:val="002B2C93"/>
    <w:rsid w:val="002B2D61"/>
    <w:rsid w:val="002B2DA4"/>
    <w:rsid w:val="002B2DAA"/>
    <w:rsid w:val="002B2EC9"/>
    <w:rsid w:val="002B2F1C"/>
    <w:rsid w:val="002B2FB3"/>
    <w:rsid w:val="002B3017"/>
    <w:rsid w:val="002B33A8"/>
    <w:rsid w:val="002B35D0"/>
    <w:rsid w:val="002B35EC"/>
    <w:rsid w:val="002B3772"/>
    <w:rsid w:val="002B39A1"/>
    <w:rsid w:val="002B3A3E"/>
    <w:rsid w:val="002B3A78"/>
    <w:rsid w:val="002B3B8F"/>
    <w:rsid w:val="002B3D2D"/>
    <w:rsid w:val="002B3D9E"/>
    <w:rsid w:val="002B3EDD"/>
    <w:rsid w:val="002B3F7E"/>
    <w:rsid w:val="002B4119"/>
    <w:rsid w:val="002B4156"/>
    <w:rsid w:val="002B43AE"/>
    <w:rsid w:val="002B43D8"/>
    <w:rsid w:val="002B4401"/>
    <w:rsid w:val="002B4415"/>
    <w:rsid w:val="002B4476"/>
    <w:rsid w:val="002B45E1"/>
    <w:rsid w:val="002B46EF"/>
    <w:rsid w:val="002B473B"/>
    <w:rsid w:val="002B4749"/>
    <w:rsid w:val="002B47F2"/>
    <w:rsid w:val="002B48D0"/>
    <w:rsid w:val="002B4AD0"/>
    <w:rsid w:val="002B4AFD"/>
    <w:rsid w:val="002B4F53"/>
    <w:rsid w:val="002B4F8D"/>
    <w:rsid w:val="002B5125"/>
    <w:rsid w:val="002B5127"/>
    <w:rsid w:val="002B519B"/>
    <w:rsid w:val="002B524E"/>
    <w:rsid w:val="002B57AA"/>
    <w:rsid w:val="002B59B7"/>
    <w:rsid w:val="002B5BC9"/>
    <w:rsid w:val="002B5D10"/>
    <w:rsid w:val="002B600F"/>
    <w:rsid w:val="002B610F"/>
    <w:rsid w:val="002B61CB"/>
    <w:rsid w:val="002B6357"/>
    <w:rsid w:val="002B63B3"/>
    <w:rsid w:val="002B6417"/>
    <w:rsid w:val="002B649D"/>
    <w:rsid w:val="002B6540"/>
    <w:rsid w:val="002B6576"/>
    <w:rsid w:val="002B6590"/>
    <w:rsid w:val="002B6A7C"/>
    <w:rsid w:val="002B6C14"/>
    <w:rsid w:val="002B6C36"/>
    <w:rsid w:val="002B6CFF"/>
    <w:rsid w:val="002B6DB3"/>
    <w:rsid w:val="002B6DCD"/>
    <w:rsid w:val="002B7099"/>
    <w:rsid w:val="002B70A3"/>
    <w:rsid w:val="002B73E0"/>
    <w:rsid w:val="002B745B"/>
    <w:rsid w:val="002B7477"/>
    <w:rsid w:val="002B7545"/>
    <w:rsid w:val="002B7779"/>
    <w:rsid w:val="002B7836"/>
    <w:rsid w:val="002B7837"/>
    <w:rsid w:val="002B78B4"/>
    <w:rsid w:val="002B7912"/>
    <w:rsid w:val="002B7B1D"/>
    <w:rsid w:val="002B7C6F"/>
    <w:rsid w:val="002B7CEC"/>
    <w:rsid w:val="002B7E27"/>
    <w:rsid w:val="002B7E61"/>
    <w:rsid w:val="002C00CB"/>
    <w:rsid w:val="002C024F"/>
    <w:rsid w:val="002C0255"/>
    <w:rsid w:val="002C04A5"/>
    <w:rsid w:val="002C0555"/>
    <w:rsid w:val="002C0594"/>
    <w:rsid w:val="002C0720"/>
    <w:rsid w:val="002C08E9"/>
    <w:rsid w:val="002C0920"/>
    <w:rsid w:val="002C09DC"/>
    <w:rsid w:val="002C0C21"/>
    <w:rsid w:val="002C0E3C"/>
    <w:rsid w:val="002C0F14"/>
    <w:rsid w:val="002C1194"/>
    <w:rsid w:val="002C11AE"/>
    <w:rsid w:val="002C12E4"/>
    <w:rsid w:val="002C149F"/>
    <w:rsid w:val="002C15BC"/>
    <w:rsid w:val="002C15F0"/>
    <w:rsid w:val="002C160B"/>
    <w:rsid w:val="002C1614"/>
    <w:rsid w:val="002C166F"/>
    <w:rsid w:val="002C174F"/>
    <w:rsid w:val="002C18BB"/>
    <w:rsid w:val="002C1A30"/>
    <w:rsid w:val="002C1B2E"/>
    <w:rsid w:val="002C1B85"/>
    <w:rsid w:val="002C1C8C"/>
    <w:rsid w:val="002C1CDD"/>
    <w:rsid w:val="002C1E5D"/>
    <w:rsid w:val="002C1FE7"/>
    <w:rsid w:val="002C200D"/>
    <w:rsid w:val="002C24F7"/>
    <w:rsid w:val="002C2551"/>
    <w:rsid w:val="002C2709"/>
    <w:rsid w:val="002C297A"/>
    <w:rsid w:val="002C2AB7"/>
    <w:rsid w:val="002C2B96"/>
    <w:rsid w:val="002C2DC2"/>
    <w:rsid w:val="002C2F7A"/>
    <w:rsid w:val="002C2F96"/>
    <w:rsid w:val="002C31B2"/>
    <w:rsid w:val="002C3368"/>
    <w:rsid w:val="002C33DE"/>
    <w:rsid w:val="002C33FD"/>
    <w:rsid w:val="002C3517"/>
    <w:rsid w:val="002C358D"/>
    <w:rsid w:val="002C3696"/>
    <w:rsid w:val="002C3755"/>
    <w:rsid w:val="002C37B7"/>
    <w:rsid w:val="002C3A13"/>
    <w:rsid w:val="002C3AAD"/>
    <w:rsid w:val="002C3AD2"/>
    <w:rsid w:val="002C3B12"/>
    <w:rsid w:val="002C3B43"/>
    <w:rsid w:val="002C3BA6"/>
    <w:rsid w:val="002C3C33"/>
    <w:rsid w:val="002C3D75"/>
    <w:rsid w:val="002C4037"/>
    <w:rsid w:val="002C4083"/>
    <w:rsid w:val="002C443C"/>
    <w:rsid w:val="002C457E"/>
    <w:rsid w:val="002C460B"/>
    <w:rsid w:val="002C4684"/>
    <w:rsid w:val="002C46A1"/>
    <w:rsid w:val="002C46F4"/>
    <w:rsid w:val="002C47D1"/>
    <w:rsid w:val="002C4838"/>
    <w:rsid w:val="002C491B"/>
    <w:rsid w:val="002C4CC7"/>
    <w:rsid w:val="002C4CE7"/>
    <w:rsid w:val="002C4F74"/>
    <w:rsid w:val="002C4FBB"/>
    <w:rsid w:val="002C4FDA"/>
    <w:rsid w:val="002C50D6"/>
    <w:rsid w:val="002C517D"/>
    <w:rsid w:val="002C5232"/>
    <w:rsid w:val="002C5244"/>
    <w:rsid w:val="002C5365"/>
    <w:rsid w:val="002C5396"/>
    <w:rsid w:val="002C53D1"/>
    <w:rsid w:val="002C5484"/>
    <w:rsid w:val="002C54FF"/>
    <w:rsid w:val="002C56AE"/>
    <w:rsid w:val="002C5735"/>
    <w:rsid w:val="002C57DD"/>
    <w:rsid w:val="002C5DC8"/>
    <w:rsid w:val="002C5EEC"/>
    <w:rsid w:val="002C5F00"/>
    <w:rsid w:val="002C5FF5"/>
    <w:rsid w:val="002C6271"/>
    <w:rsid w:val="002C62DD"/>
    <w:rsid w:val="002C6310"/>
    <w:rsid w:val="002C6575"/>
    <w:rsid w:val="002C660A"/>
    <w:rsid w:val="002C675F"/>
    <w:rsid w:val="002C67B3"/>
    <w:rsid w:val="002C67F7"/>
    <w:rsid w:val="002C68AD"/>
    <w:rsid w:val="002C694C"/>
    <w:rsid w:val="002C6A60"/>
    <w:rsid w:val="002C6AE2"/>
    <w:rsid w:val="002C6D46"/>
    <w:rsid w:val="002C6E66"/>
    <w:rsid w:val="002C700E"/>
    <w:rsid w:val="002C7064"/>
    <w:rsid w:val="002C70D5"/>
    <w:rsid w:val="002C7130"/>
    <w:rsid w:val="002C7235"/>
    <w:rsid w:val="002C7321"/>
    <w:rsid w:val="002C734D"/>
    <w:rsid w:val="002C736D"/>
    <w:rsid w:val="002C7491"/>
    <w:rsid w:val="002C74AA"/>
    <w:rsid w:val="002C75A4"/>
    <w:rsid w:val="002C7634"/>
    <w:rsid w:val="002C7660"/>
    <w:rsid w:val="002C7BBD"/>
    <w:rsid w:val="002C7BFA"/>
    <w:rsid w:val="002C7D4E"/>
    <w:rsid w:val="002C7EA0"/>
    <w:rsid w:val="002D0175"/>
    <w:rsid w:val="002D01D4"/>
    <w:rsid w:val="002D05A7"/>
    <w:rsid w:val="002D0628"/>
    <w:rsid w:val="002D066D"/>
    <w:rsid w:val="002D077A"/>
    <w:rsid w:val="002D0796"/>
    <w:rsid w:val="002D0A92"/>
    <w:rsid w:val="002D0BBA"/>
    <w:rsid w:val="002D0C2B"/>
    <w:rsid w:val="002D0C50"/>
    <w:rsid w:val="002D0D26"/>
    <w:rsid w:val="002D0EAE"/>
    <w:rsid w:val="002D0EE8"/>
    <w:rsid w:val="002D0FB0"/>
    <w:rsid w:val="002D1275"/>
    <w:rsid w:val="002D1407"/>
    <w:rsid w:val="002D14CF"/>
    <w:rsid w:val="002D167F"/>
    <w:rsid w:val="002D175A"/>
    <w:rsid w:val="002D1788"/>
    <w:rsid w:val="002D195B"/>
    <w:rsid w:val="002D19C8"/>
    <w:rsid w:val="002D1A88"/>
    <w:rsid w:val="002D1A8D"/>
    <w:rsid w:val="002D1EE8"/>
    <w:rsid w:val="002D1EEC"/>
    <w:rsid w:val="002D1F02"/>
    <w:rsid w:val="002D1FD2"/>
    <w:rsid w:val="002D20A8"/>
    <w:rsid w:val="002D20D6"/>
    <w:rsid w:val="002D21C5"/>
    <w:rsid w:val="002D2244"/>
    <w:rsid w:val="002D2356"/>
    <w:rsid w:val="002D235A"/>
    <w:rsid w:val="002D23A4"/>
    <w:rsid w:val="002D2621"/>
    <w:rsid w:val="002D26C5"/>
    <w:rsid w:val="002D2830"/>
    <w:rsid w:val="002D2944"/>
    <w:rsid w:val="002D29CE"/>
    <w:rsid w:val="002D2CC4"/>
    <w:rsid w:val="002D2D66"/>
    <w:rsid w:val="002D2DF4"/>
    <w:rsid w:val="002D2EEE"/>
    <w:rsid w:val="002D301E"/>
    <w:rsid w:val="002D313A"/>
    <w:rsid w:val="002D324B"/>
    <w:rsid w:val="002D3330"/>
    <w:rsid w:val="002D33EF"/>
    <w:rsid w:val="002D3431"/>
    <w:rsid w:val="002D3443"/>
    <w:rsid w:val="002D345F"/>
    <w:rsid w:val="002D34B1"/>
    <w:rsid w:val="002D358A"/>
    <w:rsid w:val="002D35AD"/>
    <w:rsid w:val="002D35E7"/>
    <w:rsid w:val="002D36C9"/>
    <w:rsid w:val="002D3772"/>
    <w:rsid w:val="002D37F3"/>
    <w:rsid w:val="002D3815"/>
    <w:rsid w:val="002D3901"/>
    <w:rsid w:val="002D3A1A"/>
    <w:rsid w:val="002D3A24"/>
    <w:rsid w:val="002D3A9A"/>
    <w:rsid w:val="002D3C2B"/>
    <w:rsid w:val="002D3CAA"/>
    <w:rsid w:val="002D3D65"/>
    <w:rsid w:val="002D3F36"/>
    <w:rsid w:val="002D44C2"/>
    <w:rsid w:val="002D47BB"/>
    <w:rsid w:val="002D497D"/>
    <w:rsid w:val="002D4B0A"/>
    <w:rsid w:val="002D4B9C"/>
    <w:rsid w:val="002D4CB0"/>
    <w:rsid w:val="002D4CF4"/>
    <w:rsid w:val="002D4ECA"/>
    <w:rsid w:val="002D4FE9"/>
    <w:rsid w:val="002D5002"/>
    <w:rsid w:val="002D507F"/>
    <w:rsid w:val="002D5133"/>
    <w:rsid w:val="002D5217"/>
    <w:rsid w:val="002D52AA"/>
    <w:rsid w:val="002D540A"/>
    <w:rsid w:val="002D55A8"/>
    <w:rsid w:val="002D55B8"/>
    <w:rsid w:val="002D5607"/>
    <w:rsid w:val="002D563F"/>
    <w:rsid w:val="002D5845"/>
    <w:rsid w:val="002D5909"/>
    <w:rsid w:val="002D594B"/>
    <w:rsid w:val="002D5A06"/>
    <w:rsid w:val="002D5A83"/>
    <w:rsid w:val="002D5C33"/>
    <w:rsid w:val="002D5CCD"/>
    <w:rsid w:val="002D5CDB"/>
    <w:rsid w:val="002D5D23"/>
    <w:rsid w:val="002D5D3A"/>
    <w:rsid w:val="002D5D88"/>
    <w:rsid w:val="002D5E83"/>
    <w:rsid w:val="002D5ECE"/>
    <w:rsid w:val="002D5FC0"/>
    <w:rsid w:val="002D5FF6"/>
    <w:rsid w:val="002D60BD"/>
    <w:rsid w:val="002D612A"/>
    <w:rsid w:val="002D61A2"/>
    <w:rsid w:val="002D636E"/>
    <w:rsid w:val="002D64D1"/>
    <w:rsid w:val="002D657C"/>
    <w:rsid w:val="002D66D9"/>
    <w:rsid w:val="002D67B2"/>
    <w:rsid w:val="002D67DC"/>
    <w:rsid w:val="002D6880"/>
    <w:rsid w:val="002D6913"/>
    <w:rsid w:val="002D6934"/>
    <w:rsid w:val="002D695C"/>
    <w:rsid w:val="002D6B09"/>
    <w:rsid w:val="002D6C57"/>
    <w:rsid w:val="002D6D1B"/>
    <w:rsid w:val="002D6D40"/>
    <w:rsid w:val="002D6D44"/>
    <w:rsid w:val="002D6F1C"/>
    <w:rsid w:val="002D7165"/>
    <w:rsid w:val="002D7218"/>
    <w:rsid w:val="002D7255"/>
    <w:rsid w:val="002D734D"/>
    <w:rsid w:val="002D74FD"/>
    <w:rsid w:val="002D755E"/>
    <w:rsid w:val="002D7640"/>
    <w:rsid w:val="002D7718"/>
    <w:rsid w:val="002D788C"/>
    <w:rsid w:val="002D78FD"/>
    <w:rsid w:val="002D7956"/>
    <w:rsid w:val="002D7A5D"/>
    <w:rsid w:val="002D7A84"/>
    <w:rsid w:val="002D7AF0"/>
    <w:rsid w:val="002D7D51"/>
    <w:rsid w:val="002D7DB1"/>
    <w:rsid w:val="002D7F87"/>
    <w:rsid w:val="002E00A8"/>
    <w:rsid w:val="002E010A"/>
    <w:rsid w:val="002E0151"/>
    <w:rsid w:val="002E01C1"/>
    <w:rsid w:val="002E05D3"/>
    <w:rsid w:val="002E0620"/>
    <w:rsid w:val="002E0725"/>
    <w:rsid w:val="002E0736"/>
    <w:rsid w:val="002E07F1"/>
    <w:rsid w:val="002E0918"/>
    <w:rsid w:val="002E0A99"/>
    <w:rsid w:val="002E0BF3"/>
    <w:rsid w:val="002E0C2F"/>
    <w:rsid w:val="002E0C3B"/>
    <w:rsid w:val="002E0D8F"/>
    <w:rsid w:val="002E0DB6"/>
    <w:rsid w:val="002E0EF0"/>
    <w:rsid w:val="002E0FA7"/>
    <w:rsid w:val="002E0FF5"/>
    <w:rsid w:val="002E113C"/>
    <w:rsid w:val="002E1162"/>
    <w:rsid w:val="002E13AB"/>
    <w:rsid w:val="002E1522"/>
    <w:rsid w:val="002E164B"/>
    <w:rsid w:val="002E16A2"/>
    <w:rsid w:val="002E17EE"/>
    <w:rsid w:val="002E181D"/>
    <w:rsid w:val="002E18C8"/>
    <w:rsid w:val="002E19D1"/>
    <w:rsid w:val="002E1A8E"/>
    <w:rsid w:val="002E1D86"/>
    <w:rsid w:val="002E1F86"/>
    <w:rsid w:val="002E1FAA"/>
    <w:rsid w:val="002E215E"/>
    <w:rsid w:val="002E22D5"/>
    <w:rsid w:val="002E2455"/>
    <w:rsid w:val="002E245C"/>
    <w:rsid w:val="002E246D"/>
    <w:rsid w:val="002E2477"/>
    <w:rsid w:val="002E24B6"/>
    <w:rsid w:val="002E25CB"/>
    <w:rsid w:val="002E25CF"/>
    <w:rsid w:val="002E2640"/>
    <w:rsid w:val="002E2780"/>
    <w:rsid w:val="002E28E2"/>
    <w:rsid w:val="002E2925"/>
    <w:rsid w:val="002E2A4B"/>
    <w:rsid w:val="002E2A9B"/>
    <w:rsid w:val="002E2ACE"/>
    <w:rsid w:val="002E2B9D"/>
    <w:rsid w:val="002E2BD9"/>
    <w:rsid w:val="002E2C1D"/>
    <w:rsid w:val="002E2C54"/>
    <w:rsid w:val="002E2CCE"/>
    <w:rsid w:val="002E2E13"/>
    <w:rsid w:val="002E2E53"/>
    <w:rsid w:val="002E2ED7"/>
    <w:rsid w:val="002E2F1B"/>
    <w:rsid w:val="002E3004"/>
    <w:rsid w:val="002E301B"/>
    <w:rsid w:val="002E3043"/>
    <w:rsid w:val="002E31A8"/>
    <w:rsid w:val="002E34B3"/>
    <w:rsid w:val="002E34CB"/>
    <w:rsid w:val="002E35A4"/>
    <w:rsid w:val="002E360B"/>
    <w:rsid w:val="002E36D4"/>
    <w:rsid w:val="002E3764"/>
    <w:rsid w:val="002E3777"/>
    <w:rsid w:val="002E3823"/>
    <w:rsid w:val="002E3883"/>
    <w:rsid w:val="002E3922"/>
    <w:rsid w:val="002E3A56"/>
    <w:rsid w:val="002E3A5C"/>
    <w:rsid w:val="002E3D2A"/>
    <w:rsid w:val="002E3D3F"/>
    <w:rsid w:val="002E3D4E"/>
    <w:rsid w:val="002E3D61"/>
    <w:rsid w:val="002E3F85"/>
    <w:rsid w:val="002E4027"/>
    <w:rsid w:val="002E4178"/>
    <w:rsid w:val="002E43BB"/>
    <w:rsid w:val="002E43BD"/>
    <w:rsid w:val="002E45A2"/>
    <w:rsid w:val="002E4654"/>
    <w:rsid w:val="002E48BD"/>
    <w:rsid w:val="002E48DE"/>
    <w:rsid w:val="002E4A68"/>
    <w:rsid w:val="002E4CF7"/>
    <w:rsid w:val="002E4EB9"/>
    <w:rsid w:val="002E4EC2"/>
    <w:rsid w:val="002E5124"/>
    <w:rsid w:val="002E538B"/>
    <w:rsid w:val="002E54AF"/>
    <w:rsid w:val="002E557F"/>
    <w:rsid w:val="002E563B"/>
    <w:rsid w:val="002E5649"/>
    <w:rsid w:val="002E56CD"/>
    <w:rsid w:val="002E56EB"/>
    <w:rsid w:val="002E57E2"/>
    <w:rsid w:val="002E5A8C"/>
    <w:rsid w:val="002E5C68"/>
    <w:rsid w:val="002E5DA3"/>
    <w:rsid w:val="002E5F33"/>
    <w:rsid w:val="002E5FB4"/>
    <w:rsid w:val="002E6084"/>
    <w:rsid w:val="002E61CD"/>
    <w:rsid w:val="002E6318"/>
    <w:rsid w:val="002E641D"/>
    <w:rsid w:val="002E64AE"/>
    <w:rsid w:val="002E64D4"/>
    <w:rsid w:val="002E6809"/>
    <w:rsid w:val="002E68C6"/>
    <w:rsid w:val="002E6935"/>
    <w:rsid w:val="002E6B07"/>
    <w:rsid w:val="002E6B33"/>
    <w:rsid w:val="002E6C01"/>
    <w:rsid w:val="002E6E7A"/>
    <w:rsid w:val="002E6EDF"/>
    <w:rsid w:val="002E7063"/>
    <w:rsid w:val="002E7070"/>
    <w:rsid w:val="002E7289"/>
    <w:rsid w:val="002E7295"/>
    <w:rsid w:val="002E7307"/>
    <w:rsid w:val="002E735D"/>
    <w:rsid w:val="002E74B9"/>
    <w:rsid w:val="002E771B"/>
    <w:rsid w:val="002E77E6"/>
    <w:rsid w:val="002E7A04"/>
    <w:rsid w:val="002E7A2F"/>
    <w:rsid w:val="002E7AC8"/>
    <w:rsid w:val="002E7BEA"/>
    <w:rsid w:val="002E7BF2"/>
    <w:rsid w:val="002E7C7C"/>
    <w:rsid w:val="002E7D25"/>
    <w:rsid w:val="002E7E44"/>
    <w:rsid w:val="002E7F63"/>
    <w:rsid w:val="002F0058"/>
    <w:rsid w:val="002F019F"/>
    <w:rsid w:val="002F034C"/>
    <w:rsid w:val="002F042F"/>
    <w:rsid w:val="002F052C"/>
    <w:rsid w:val="002F054A"/>
    <w:rsid w:val="002F05C3"/>
    <w:rsid w:val="002F06F8"/>
    <w:rsid w:val="002F0857"/>
    <w:rsid w:val="002F09B8"/>
    <w:rsid w:val="002F0ACF"/>
    <w:rsid w:val="002F0AEB"/>
    <w:rsid w:val="002F0AED"/>
    <w:rsid w:val="002F0EAB"/>
    <w:rsid w:val="002F111B"/>
    <w:rsid w:val="002F117F"/>
    <w:rsid w:val="002F12FD"/>
    <w:rsid w:val="002F1568"/>
    <w:rsid w:val="002F1649"/>
    <w:rsid w:val="002F16B6"/>
    <w:rsid w:val="002F16EE"/>
    <w:rsid w:val="002F18AF"/>
    <w:rsid w:val="002F196A"/>
    <w:rsid w:val="002F1B8C"/>
    <w:rsid w:val="002F1CFD"/>
    <w:rsid w:val="002F1D8D"/>
    <w:rsid w:val="002F1E1D"/>
    <w:rsid w:val="002F1E86"/>
    <w:rsid w:val="002F1EDA"/>
    <w:rsid w:val="002F2004"/>
    <w:rsid w:val="002F2159"/>
    <w:rsid w:val="002F2193"/>
    <w:rsid w:val="002F2314"/>
    <w:rsid w:val="002F2462"/>
    <w:rsid w:val="002F2597"/>
    <w:rsid w:val="002F2604"/>
    <w:rsid w:val="002F2701"/>
    <w:rsid w:val="002F279A"/>
    <w:rsid w:val="002F27CB"/>
    <w:rsid w:val="002F27D0"/>
    <w:rsid w:val="002F2B48"/>
    <w:rsid w:val="002F2BC7"/>
    <w:rsid w:val="002F2ED3"/>
    <w:rsid w:val="002F304E"/>
    <w:rsid w:val="002F315F"/>
    <w:rsid w:val="002F31C6"/>
    <w:rsid w:val="002F3202"/>
    <w:rsid w:val="002F3230"/>
    <w:rsid w:val="002F3324"/>
    <w:rsid w:val="002F3389"/>
    <w:rsid w:val="002F33BC"/>
    <w:rsid w:val="002F34D0"/>
    <w:rsid w:val="002F352A"/>
    <w:rsid w:val="002F35F2"/>
    <w:rsid w:val="002F3659"/>
    <w:rsid w:val="002F387A"/>
    <w:rsid w:val="002F38CF"/>
    <w:rsid w:val="002F397D"/>
    <w:rsid w:val="002F3B18"/>
    <w:rsid w:val="002F3B7A"/>
    <w:rsid w:val="002F3CDA"/>
    <w:rsid w:val="002F3DD2"/>
    <w:rsid w:val="002F3E5F"/>
    <w:rsid w:val="002F3F3F"/>
    <w:rsid w:val="002F404E"/>
    <w:rsid w:val="002F405E"/>
    <w:rsid w:val="002F4267"/>
    <w:rsid w:val="002F42BD"/>
    <w:rsid w:val="002F43D1"/>
    <w:rsid w:val="002F457D"/>
    <w:rsid w:val="002F45D8"/>
    <w:rsid w:val="002F470C"/>
    <w:rsid w:val="002F4883"/>
    <w:rsid w:val="002F4AEB"/>
    <w:rsid w:val="002F4C85"/>
    <w:rsid w:val="002F4EAE"/>
    <w:rsid w:val="002F4F9A"/>
    <w:rsid w:val="002F500A"/>
    <w:rsid w:val="002F510B"/>
    <w:rsid w:val="002F517C"/>
    <w:rsid w:val="002F5436"/>
    <w:rsid w:val="002F559E"/>
    <w:rsid w:val="002F573C"/>
    <w:rsid w:val="002F582E"/>
    <w:rsid w:val="002F5A2D"/>
    <w:rsid w:val="002F5CC0"/>
    <w:rsid w:val="002F5D13"/>
    <w:rsid w:val="002F5E3F"/>
    <w:rsid w:val="002F5E66"/>
    <w:rsid w:val="002F6070"/>
    <w:rsid w:val="002F614A"/>
    <w:rsid w:val="002F62D7"/>
    <w:rsid w:val="002F62EE"/>
    <w:rsid w:val="002F6303"/>
    <w:rsid w:val="002F6510"/>
    <w:rsid w:val="002F68A9"/>
    <w:rsid w:val="002F68D8"/>
    <w:rsid w:val="002F6A35"/>
    <w:rsid w:val="002F6D5D"/>
    <w:rsid w:val="002F6D9E"/>
    <w:rsid w:val="002F7108"/>
    <w:rsid w:val="002F7126"/>
    <w:rsid w:val="002F7444"/>
    <w:rsid w:val="002F759A"/>
    <w:rsid w:val="002F75F4"/>
    <w:rsid w:val="002F77C9"/>
    <w:rsid w:val="002F7949"/>
    <w:rsid w:val="002F7D46"/>
    <w:rsid w:val="002F7D69"/>
    <w:rsid w:val="002F7F8F"/>
    <w:rsid w:val="002F7FA6"/>
    <w:rsid w:val="00300192"/>
    <w:rsid w:val="00300202"/>
    <w:rsid w:val="00300326"/>
    <w:rsid w:val="0030044C"/>
    <w:rsid w:val="003005B3"/>
    <w:rsid w:val="00300616"/>
    <w:rsid w:val="00300742"/>
    <w:rsid w:val="0030075E"/>
    <w:rsid w:val="00300882"/>
    <w:rsid w:val="003008D5"/>
    <w:rsid w:val="003009F9"/>
    <w:rsid w:val="00300A59"/>
    <w:rsid w:val="00300AE9"/>
    <w:rsid w:val="00300AF8"/>
    <w:rsid w:val="00300B2A"/>
    <w:rsid w:val="00300B4B"/>
    <w:rsid w:val="00300D82"/>
    <w:rsid w:val="00300F45"/>
    <w:rsid w:val="00300F50"/>
    <w:rsid w:val="00300F7B"/>
    <w:rsid w:val="00300F82"/>
    <w:rsid w:val="00301037"/>
    <w:rsid w:val="0030114B"/>
    <w:rsid w:val="00301217"/>
    <w:rsid w:val="0030126C"/>
    <w:rsid w:val="003014C6"/>
    <w:rsid w:val="00301570"/>
    <w:rsid w:val="0030159B"/>
    <w:rsid w:val="0030181D"/>
    <w:rsid w:val="00301846"/>
    <w:rsid w:val="0030197C"/>
    <w:rsid w:val="00301A7B"/>
    <w:rsid w:val="00301CAB"/>
    <w:rsid w:val="00301DA9"/>
    <w:rsid w:val="003020A9"/>
    <w:rsid w:val="003021DC"/>
    <w:rsid w:val="003025A2"/>
    <w:rsid w:val="00302826"/>
    <w:rsid w:val="0030286F"/>
    <w:rsid w:val="003028A1"/>
    <w:rsid w:val="003030DA"/>
    <w:rsid w:val="00303235"/>
    <w:rsid w:val="00303269"/>
    <w:rsid w:val="00303628"/>
    <w:rsid w:val="00303694"/>
    <w:rsid w:val="003036F7"/>
    <w:rsid w:val="00303888"/>
    <w:rsid w:val="003038B8"/>
    <w:rsid w:val="00303972"/>
    <w:rsid w:val="003039A6"/>
    <w:rsid w:val="00303A82"/>
    <w:rsid w:val="00303B8D"/>
    <w:rsid w:val="00303BAB"/>
    <w:rsid w:val="00303BC5"/>
    <w:rsid w:val="00303BEA"/>
    <w:rsid w:val="00303C75"/>
    <w:rsid w:val="00303CB7"/>
    <w:rsid w:val="00303DBD"/>
    <w:rsid w:val="003040AC"/>
    <w:rsid w:val="003040BF"/>
    <w:rsid w:val="0030428B"/>
    <w:rsid w:val="003042BC"/>
    <w:rsid w:val="00304311"/>
    <w:rsid w:val="0030435E"/>
    <w:rsid w:val="003043A6"/>
    <w:rsid w:val="00304444"/>
    <w:rsid w:val="0030467C"/>
    <w:rsid w:val="00304736"/>
    <w:rsid w:val="003047E0"/>
    <w:rsid w:val="0030488F"/>
    <w:rsid w:val="003048DE"/>
    <w:rsid w:val="00304A69"/>
    <w:rsid w:val="00304AF3"/>
    <w:rsid w:val="00304AFD"/>
    <w:rsid w:val="00304B92"/>
    <w:rsid w:val="00304C8B"/>
    <w:rsid w:val="00305197"/>
    <w:rsid w:val="00305342"/>
    <w:rsid w:val="00305348"/>
    <w:rsid w:val="0030549E"/>
    <w:rsid w:val="003054C4"/>
    <w:rsid w:val="0030576B"/>
    <w:rsid w:val="003057BA"/>
    <w:rsid w:val="00305AA2"/>
    <w:rsid w:val="00305BF4"/>
    <w:rsid w:val="00305D4F"/>
    <w:rsid w:val="00305E3C"/>
    <w:rsid w:val="00305ED0"/>
    <w:rsid w:val="00305F12"/>
    <w:rsid w:val="003060A4"/>
    <w:rsid w:val="003060F0"/>
    <w:rsid w:val="00306211"/>
    <w:rsid w:val="0030623C"/>
    <w:rsid w:val="003063EE"/>
    <w:rsid w:val="00306427"/>
    <w:rsid w:val="0030667D"/>
    <w:rsid w:val="003067A5"/>
    <w:rsid w:val="00306820"/>
    <w:rsid w:val="003068E7"/>
    <w:rsid w:val="00306919"/>
    <w:rsid w:val="00306983"/>
    <w:rsid w:val="003069B3"/>
    <w:rsid w:val="00306A9E"/>
    <w:rsid w:val="00306DA0"/>
    <w:rsid w:val="00306E43"/>
    <w:rsid w:val="00306E71"/>
    <w:rsid w:val="00306F14"/>
    <w:rsid w:val="00306F77"/>
    <w:rsid w:val="00307364"/>
    <w:rsid w:val="003073F2"/>
    <w:rsid w:val="00307470"/>
    <w:rsid w:val="003075D5"/>
    <w:rsid w:val="0030762A"/>
    <w:rsid w:val="00307757"/>
    <w:rsid w:val="00307930"/>
    <w:rsid w:val="003079B7"/>
    <w:rsid w:val="003079EF"/>
    <w:rsid w:val="00307B5C"/>
    <w:rsid w:val="00307B7D"/>
    <w:rsid w:val="00307D59"/>
    <w:rsid w:val="00307D8A"/>
    <w:rsid w:val="00307EDA"/>
    <w:rsid w:val="00310064"/>
    <w:rsid w:val="0031006E"/>
    <w:rsid w:val="003100F0"/>
    <w:rsid w:val="0031029C"/>
    <w:rsid w:val="00310308"/>
    <w:rsid w:val="00310472"/>
    <w:rsid w:val="003106EF"/>
    <w:rsid w:val="003108DD"/>
    <w:rsid w:val="00310A95"/>
    <w:rsid w:val="00310A99"/>
    <w:rsid w:val="00310AD1"/>
    <w:rsid w:val="00310B18"/>
    <w:rsid w:val="00310B6F"/>
    <w:rsid w:val="00310C0E"/>
    <w:rsid w:val="00310E8F"/>
    <w:rsid w:val="00310F59"/>
    <w:rsid w:val="003110B8"/>
    <w:rsid w:val="003110F1"/>
    <w:rsid w:val="00311427"/>
    <w:rsid w:val="00311558"/>
    <w:rsid w:val="00311582"/>
    <w:rsid w:val="003115BB"/>
    <w:rsid w:val="003115F8"/>
    <w:rsid w:val="00311606"/>
    <w:rsid w:val="00311896"/>
    <w:rsid w:val="003118F0"/>
    <w:rsid w:val="00311B50"/>
    <w:rsid w:val="00311BEE"/>
    <w:rsid w:val="00311C15"/>
    <w:rsid w:val="00311E95"/>
    <w:rsid w:val="00311EE1"/>
    <w:rsid w:val="003121FD"/>
    <w:rsid w:val="00312374"/>
    <w:rsid w:val="003124D5"/>
    <w:rsid w:val="003125BB"/>
    <w:rsid w:val="0031263C"/>
    <w:rsid w:val="00312744"/>
    <w:rsid w:val="003127B4"/>
    <w:rsid w:val="00312858"/>
    <w:rsid w:val="003128BB"/>
    <w:rsid w:val="00312B22"/>
    <w:rsid w:val="00312B2B"/>
    <w:rsid w:val="00312B34"/>
    <w:rsid w:val="00312ECD"/>
    <w:rsid w:val="00312F67"/>
    <w:rsid w:val="00312FBE"/>
    <w:rsid w:val="00313095"/>
    <w:rsid w:val="0031310D"/>
    <w:rsid w:val="00313137"/>
    <w:rsid w:val="003132EE"/>
    <w:rsid w:val="0031342A"/>
    <w:rsid w:val="003134A1"/>
    <w:rsid w:val="003136B9"/>
    <w:rsid w:val="003136E1"/>
    <w:rsid w:val="003138B2"/>
    <w:rsid w:val="00313935"/>
    <w:rsid w:val="00313A27"/>
    <w:rsid w:val="00313AA2"/>
    <w:rsid w:val="00313C15"/>
    <w:rsid w:val="00313CDE"/>
    <w:rsid w:val="00313ED0"/>
    <w:rsid w:val="00313F3D"/>
    <w:rsid w:val="00313F88"/>
    <w:rsid w:val="00313FAF"/>
    <w:rsid w:val="00314062"/>
    <w:rsid w:val="00314084"/>
    <w:rsid w:val="00314245"/>
    <w:rsid w:val="003142D1"/>
    <w:rsid w:val="00314308"/>
    <w:rsid w:val="0031432E"/>
    <w:rsid w:val="003144C6"/>
    <w:rsid w:val="00314531"/>
    <w:rsid w:val="00314544"/>
    <w:rsid w:val="0031463C"/>
    <w:rsid w:val="0031467C"/>
    <w:rsid w:val="003147AB"/>
    <w:rsid w:val="003147F7"/>
    <w:rsid w:val="0031489B"/>
    <w:rsid w:val="00314A6A"/>
    <w:rsid w:val="00314A74"/>
    <w:rsid w:val="00314BC8"/>
    <w:rsid w:val="00314BF1"/>
    <w:rsid w:val="00314CCB"/>
    <w:rsid w:val="00314EBD"/>
    <w:rsid w:val="003151B0"/>
    <w:rsid w:val="003151F1"/>
    <w:rsid w:val="003151F9"/>
    <w:rsid w:val="00315222"/>
    <w:rsid w:val="003153E8"/>
    <w:rsid w:val="00315461"/>
    <w:rsid w:val="003154F6"/>
    <w:rsid w:val="00315998"/>
    <w:rsid w:val="00315A15"/>
    <w:rsid w:val="00315A9D"/>
    <w:rsid w:val="00315AEC"/>
    <w:rsid w:val="00315E6A"/>
    <w:rsid w:val="00315FBF"/>
    <w:rsid w:val="00316009"/>
    <w:rsid w:val="00316045"/>
    <w:rsid w:val="00316084"/>
    <w:rsid w:val="003162CE"/>
    <w:rsid w:val="003162FC"/>
    <w:rsid w:val="00316311"/>
    <w:rsid w:val="00316330"/>
    <w:rsid w:val="00316446"/>
    <w:rsid w:val="003167DE"/>
    <w:rsid w:val="00316933"/>
    <w:rsid w:val="00316A9B"/>
    <w:rsid w:val="00316C5A"/>
    <w:rsid w:val="00316C6B"/>
    <w:rsid w:val="00316CA6"/>
    <w:rsid w:val="00316D23"/>
    <w:rsid w:val="00316DFF"/>
    <w:rsid w:val="00316E20"/>
    <w:rsid w:val="00316E50"/>
    <w:rsid w:val="00316FF9"/>
    <w:rsid w:val="00317112"/>
    <w:rsid w:val="00317137"/>
    <w:rsid w:val="00317202"/>
    <w:rsid w:val="0031736D"/>
    <w:rsid w:val="00317448"/>
    <w:rsid w:val="00317598"/>
    <w:rsid w:val="003175CE"/>
    <w:rsid w:val="003176C9"/>
    <w:rsid w:val="00317792"/>
    <w:rsid w:val="00317A95"/>
    <w:rsid w:val="00317AC5"/>
    <w:rsid w:val="00317EEC"/>
    <w:rsid w:val="00317F9A"/>
    <w:rsid w:val="00320014"/>
    <w:rsid w:val="00320135"/>
    <w:rsid w:val="003201D3"/>
    <w:rsid w:val="00320431"/>
    <w:rsid w:val="00320621"/>
    <w:rsid w:val="0032064C"/>
    <w:rsid w:val="003208DD"/>
    <w:rsid w:val="00320965"/>
    <w:rsid w:val="003209A1"/>
    <w:rsid w:val="003209D3"/>
    <w:rsid w:val="00320A8D"/>
    <w:rsid w:val="00320B23"/>
    <w:rsid w:val="00320B27"/>
    <w:rsid w:val="00320B8D"/>
    <w:rsid w:val="00320C05"/>
    <w:rsid w:val="00320C0F"/>
    <w:rsid w:val="00321045"/>
    <w:rsid w:val="00321232"/>
    <w:rsid w:val="0032123E"/>
    <w:rsid w:val="003213E5"/>
    <w:rsid w:val="00321405"/>
    <w:rsid w:val="0032163D"/>
    <w:rsid w:val="00321784"/>
    <w:rsid w:val="003217C2"/>
    <w:rsid w:val="00321C34"/>
    <w:rsid w:val="00321D1B"/>
    <w:rsid w:val="00321F0F"/>
    <w:rsid w:val="00321F2D"/>
    <w:rsid w:val="00322031"/>
    <w:rsid w:val="00322050"/>
    <w:rsid w:val="003220F0"/>
    <w:rsid w:val="003221A7"/>
    <w:rsid w:val="003222A4"/>
    <w:rsid w:val="0032236B"/>
    <w:rsid w:val="003223A4"/>
    <w:rsid w:val="003224AE"/>
    <w:rsid w:val="003224B3"/>
    <w:rsid w:val="003224EB"/>
    <w:rsid w:val="00322585"/>
    <w:rsid w:val="003225E2"/>
    <w:rsid w:val="003226AB"/>
    <w:rsid w:val="0032270E"/>
    <w:rsid w:val="00322826"/>
    <w:rsid w:val="0032284C"/>
    <w:rsid w:val="003228D9"/>
    <w:rsid w:val="00322944"/>
    <w:rsid w:val="00322A05"/>
    <w:rsid w:val="00322C3C"/>
    <w:rsid w:val="00322CD7"/>
    <w:rsid w:val="00322D39"/>
    <w:rsid w:val="00322DE1"/>
    <w:rsid w:val="00322F67"/>
    <w:rsid w:val="00323285"/>
    <w:rsid w:val="00323382"/>
    <w:rsid w:val="00323475"/>
    <w:rsid w:val="00323669"/>
    <w:rsid w:val="003236C2"/>
    <w:rsid w:val="00323749"/>
    <w:rsid w:val="0032374A"/>
    <w:rsid w:val="003237E3"/>
    <w:rsid w:val="00323851"/>
    <w:rsid w:val="0032386D"/>
    <w:rsid w:val="003238C1"/>
    <w:rsid w:val="003238D7"/>
    <w:rsid w:val="003239C3"/>
    <w:rsid w:val="00323A6C"/>
    <w:rsid w:val="00323ACF"/>
    <w:rsid w:val="00323C75"/>
    <w:rsid w:val="00323D4D"/>
    <w:rsid w:val="00324022"/>
    <w:rsid w:val="00324089"/>
    <w:rsid w:val="00324105"/>
    <w:rsid w:val="00324109"/>
    <w:rsid w:val="003242E4"/>
    <w:rsid w:val="00324444"/>
    <w:rsid w:val="00324600"/>
    <w:rsid w:val="003246D1"/>
    <w:rsid w:val="003246D8"/>
    <w:rsid w:val="003247E7"/>
    <w:rsid w:val="00324840"/>
    <w:rsid w:val="0032486E"/>
    <w:rsid w:val="003249B9"/>
    <w:rsid w:val="003249C2"/>
    <w:rsid w:val="003249F2"/>
    <w:rsid w:val="00324C1F"/>
    <w:rsid w:val="00324C47"/>
    <w:rsid w:val="00324D21"/>
    <w:rsid w:val="00324DB1"/>
    <w:rsid w:val="00324E41"/>
    <w:rsid w:val="00324F8B"/>
    <w:rsid w:val="003250C9"/>
    <w:rsid w:val="0032533A"/>
    <w:rsid w:val="00325350"/>
    <w:rsid w:val="00325353"/>
    <w:rsid w:val="003253FF"/>
    <w:rsid w:val="003254BC"/>
    <w:rsid w:val="003256A3"/>
    <w:rsid w:val="003256C3"/>
    <w:rsid w:val="003258A2"/>
    <w:rsid w:val="003258A4"/>
    <w:rsid w:val="00325974"/>
    <w:rsid w:val="003259BA"/>
    <w:rsid w:val="003259D5"/>
    <w:rsid w:val="00325A28"/>
    <w:rsid w:val="00325A3C"/>
    <w:rsid w:val="00325A9F"/>
    <w:rsid w:val="00325B5C"/>
    <w:rsid w:val="00325C88"/>
    <w:rsid w:val="00325DC1"/>
    <w:rsid w:val="00325EA5"/>
    <w:rsid w:val="00325FE6"/>
    <w:rsid w:val="003260EB"/>
    <w:rsid w:val="0032615E"/>
    <w:rsid w:val="00326316"/>
    <w:rsid w:val="0032632A"/>
    <w:rsid w:val="00326379"/>
    <w:rsid w:val="003263A9"/>
    <w:rsid w:val="003263FF"/>
    <w:rsid w:val="003265C1"/>
    <w:rsid w:val="0032666C"/>
    <w:rsid w:val="0032690F"/>
    <w:rsid w:val="003269AC"/>
    <w:rsid w:val="00326A3D"/>
    <w:rsid w:val="00326B7D"/>
    <w:rsid w:val="00326C10"/>
    <w:rsid w:val="0032703B"/>
    <w:rsid w:val="00327065"/>
    <w:rsid w:val="003270AF"/>
    <w:rsid w:val="003270BB"/>
    <w:rsid w:val="0032728F"/>
    <w:rsid w:val="0032733D"/>
    <w:rsid w:val="0032738C"/>
    <w:rsid w:val="00327569"/>
    <w:rsid w:val="003276CE"/>
    <w:rsid w:val="0032774E"/>
    <w:rsid w:val="003277B7"/>
    <w:rsid w:val="003277DB"/>
    <w:rsid w:val="003277EC"/>
    <w:rsid w:val="0032787F"/>
    <w:rsid w:val="003278FB"/>
    <w:rsid w:val="0032790E"/>
    <w:rsid w:val="00327A00"/>
    <w:rsid w:val="00327BF9"/>
    <w:rsid w:val="00327CE8"/>
    <w:rsid w:val="00327E63"/>
    <w:rsid w:val="00327F96"/>
    <w:rsid w:val="003300A4"/>
    <w:rsid w:val="0033035B"/>
    <w:rsid w:val="00330385"/>
    <w:rsid w:val="003303BA"/>
    <w:rsid w:val="003304BD"/>
    <w:rsid w:val="003309C5"/>
    <w:rsid w:val="00330A1F"/>
    <w:rsid w:val="00330A80"/>
    <w:rsid w:val="00330A8D"/>
    <w:rsid w:val="00330BB2"/>
    <w:rsid w:val="00330CE8"/>
    <w:rsid w:val="00330D8D"/>
    <w:rsid w:val="00330DB1"/>
    <w:rsid w:val="00330E13"/>
    <w:rsid w:val="00331440"/>
    <w:rsid w:val="00331587"/>
    <w:rsid w:val="003316D5"/>
    <w:rsid w:val="0033190C"/>
    <w:rsid w:val="00331935"/>
    <w:rsid w:val="00331C4B"/>
    <w:rsid w:val="00331CA2"/>
    <w:rsid w:val="003320CB"/>
    <w:rsid w:val="0033215F"/>
    <w:rsid w:val="0033218E"/>
    <w:rsid w:val="003321C2"/>
    <w:rsid w:val="003322C5"/>
    <w:rsid w:val="003323F8"/>
    <w:rsid w:val="003327B2"/>
    <w:rsid w:val="0033287E"/>
    <w:rsid w:val="003329F1"/>
    <w:rsid w:val="00332CDB"/>
    <w:rsid w:val="00332CED"/>
    <w:rsid w:val="00332DE9"/>
    <w:rsid w:val="003331E3"/>
    <w:rsid w:val="003334C1"/>
    <w:rsid w:val="003336B0"/>
    <w:rsid w:val="00333843"/>
    <w:rsid w:val="003338DC"/>
    <w:rsid w:val="003338FD"/>
    <w:rsid w:val="00333943"/>
    <w:rsid w:val="00333BB5"/>
    <w:rsid w:val="00333D94"/>
    <w:rsid w:val="00333E69"/>
    <w:rsid w:val="00333E85"/>
    <w:rsid w:val="00333F19"/>
    <w:rsid w:val="00333F4E"/>
    <w:rsid w:val="00333FAC"/>
    <w:rsid w:val="00334048"/>
    <w:rsid w:val="00334138"/>
    <w:rsid w:val="003341D0"/>
    <w:rsid w:val="00334356"/>
    <w:rsid w:val="00334485"/>
    <w:rsid w:val="00334784"/>
    <w:rsid w:val="003349F5"/>
    <w:rsid w:val="00334AC5"/>
    <w:rsid w:val="00334C75"/>
    <w:rsid w:val="00334C8E"/>
    <w:rsid w:val="00334D94"/>
    <w:rsid w:val="00334E15"/>
    <w:rsid w:val="00334E53"/>
    <w:rsid w:val="00334FA0"/>
    <w:rsid w:val="00335048"/>
    <w:rsid w:val="00335067"/>
    <w:rsid w:val="0033511F"/>
    <w:rsid w:val="00335156"/>
    <w:rsid w:val="00335170"/>
    <w:rsid w:val="00335216"/>
    <w:rsid w:val="00335554"/>
    <w:rsid w:val="003355CB"/>
    <w:rsid w:val="00335686"/>
    <w:rsid w:val="003357AE"/>
    <w:rsid w:val="0033594B"/>
    <w:rsid w:val="0033598A"/>
    <w:rsid w:val="00335B4A"/>
    <w:rsid w:val="00335B77"/>
    <w:rsid w:val="00335BCE"/>
    <w:rsid w:val="00335BF3"/>
    <w:rsid w:val="00335C20"/>
    <w:rsid w:val="00335C73"/>
    <w:rsid w:val="00335E02"/>
    <w:rsid w:val="00335E1A"/>
    <w:rsid w:val="00335E4A"/>
    <w:rsid w:val="00336114"/>
    <w:rsid w:val="003362D6"/>
    <w:rsid w:val="003362F1"/>
    <w:rsid w:val="003363C6"/>
    <w:rsid w:val="0033643E"/>
    <w:rsid w:val="003364C5"/>
    <w:rsid w:val="00336509"/>
    <w:rsid w:val="00336641"/>
    <w:rsid w:val="00336652"/>
    <w:rsid w:val="00336732"/>
    <w:rsid w:val="003367DE"/>
    <w:rsid w:val="003368DA"/>
    <w:rsid w:val="003369DE"/>
    <w:rsid w:val="00336B60"/>
    <w:rsid w:val="00336BA7"/>
    <w:rsid w:val="00336BCE"/>
    <w:rsid w:val="00336CDF"/>
    <w:rsid w:val="00336D71"/>
    <w:rsid w:val="00336D9C"/>
    <w:rsid w:val="00336E4B"/>
    <w:rsid w:val="003370AE"/>
    <w:rsid w:val="003371AF"/>
    <w:rsid w:val="003371BB"/>
    <w:rsid w:val="003371C2"/>
    <w:rsid w:val="00337327"/>
    <w:rsid w:val="00337402"/>
    <w:rsid w:val="00337578"/>
    <w:rsid w:val="00337582"/>
    <w:rsid w:val="003376A9"/>
    <w:rsid w:val="0033770D"/>
    <w:rsid w:val="00337731"/>
    <w:rsid w:val="00337885"/>
    <w:rsid w:val="0033793F"/>
    <w:rsid w:val="003379F3"/>
    <w:rsid w:val="00337ADA"/>
    <w:rsid w:val="00337BC3"/>
    <w:rsid w:val="00337EA8"/>
    <w:rsid w:val="00337EEA"/>
    <w:rsid w:val="0034009D"/>
    <w:rsid w:val="003401EA"/>
    <w:rsid w:val="00340307"/>
    <w:rsid w:val="00340557"/>
    <w:rsid w:val="003405A6"/>
    <w:rsid w:val="003405B6"/>
    <w:rsid w:val="00340920"/>
    <w:rsid w:val="00340A73"/>
    <w:rsid w:val="00340AB9"/>
    <w:rsid w:val="00340B21"/>
    <w:rsid w:val="00340B59"/>
    <w:rsid w:val="00340BD4"/>
    <w:rsid w:val="00340D13"/>
    <w:rsid w:val="00341172"/>
    <w:rsid w:val="0034125C"/>
    <w:rsid w:val="003412DE"/>
    <w:rsid w:val="003412E7"/>
    <w:rsid w:val="0034141D"/>
    <w:rsid w:val="0034144A"/>
    <w:rsid w:val="0034149E"/>
    <w:rsid w:val="00341520"/>
    <w:rsid w:val="00341522"/>
    <w:rsid w:val="0034161B"/>
    <w:rsid w:val="003418A7"/>
    <w:rsid w:val="00341A45"/>
    <w:rsid w:val="00341C55"/>
    <w:rsid w:val="00341CF9"/>
    <w:rsid w:val="00341FFD"/>
    <w:rsid w:val="003420A9"/>
    <w:rsid w:val="003421CD"/>
    <w:rsid w:val="00342241"/>
    <w:rsid w:val="0034235E"/>
    <w:rsid w:val="00342363"/>
    <w:rsid w:val="00342398"/>
    <w:rsid w:val="00342455"/>
    <w:rsid w:val="003424D1"/>
    <w:rsid w:val="0034250D"/>
    <w:rsid w:val="003425F4"/>
    <w:rsid w:val="00342684"/>
    <w:rsid w:val="00342746"/>
    <w:rsid w:val="0034283B"/>
    <w:rsid w:val="003428AB"/>
    <w:rsid w:val="00342995"/>
    <w:rsid w:val="003429B1"/>
    <w:rsid w:val="00342D0F"/>
    <w:rsid w:val="00342D18"/>
    <w:rsid w:val="003431FA"/>
    <w:rsid w:val="00343277"/>
    <w:rsid w:val="003433C9"/>
    <w:rsid w:val="00343478"/>
    <w:rsid w:val="003436BF"/>
    <w:rsid w:val="0034372B"/>
    <w:rsid w:val="00343779"/>
    <w:rsid w:val="003439F9"/>
    <w:rsid w:val="00343A0A"/>
    <w:rsid w:val="00343B29"/>
    <w:rsid w:val="00343BB3"/>
    <w:rsid w:val="00343C2A"/>
    <w:rsid w:val="00343CB9"/>
    <w:rsid w:val="00343D06"/>
    <w:rsid w:val="00343DEB"/>
    <w:rsid w:val="0034420D"/>
    <w:rsid w:val="003442DC"/>
    <w:rsid w:val="0034457B"/>
    <w:rsid w:val="0034476A"/>
    <w:rsid w:val="00344A31"/>
    <w:rsid w:val="00344A62"/>
    <w:rsid w:val="00344B0F"/>
    <w:rsid w:val="00344C9F"/>
    <w:rsid w:val="00344EC5"/>
    <w:rsid w:val="00344F6C"/>
    <w:rsid w:val="00345055"/>
    <w:rsid w:val="00345481"/>
    <w:rsid w:val="003454BE"/>
    <w:rsid w:val="00345521"/>
    <w:rsid w:val="003455FA"/>
    <w:rsid w:val="003457CB"/>
    <w:rsid w:val="00345803"/>
    <w:rsid w:val="00345837"/>
    <w:rsid w:val="003458A1"/>
    <w:rsid w:val="00345976"/>
    <w:rsid w:val="003459CC"/>
    <w:rsid w:val="00345A45"/>
    <w:rsid w:val="00345CAD"/>
    <w:rsid w:val="00345D21"/>
    <w:rsid w:val="00345D2B"/>
    <w:rsid w:val="003460AF"/>
    <w:rsid w:val="003462BB"/>
    <w:rsid w:val="0034632B"/>
    <w:rsid w:val="0034659E"/>
    <w:rsid w:val="003465B8"/>
    <w:rsid w:val="00346643"/>
    <w:rsid w:val="00346904"/>
    <w:rsid w:val="00346B23"/>
    <w:rsid w:val="00346C37"/>
    <w:rsid w:val="00346CCF"/>
    <w:rsid w:val="00346EB6"/>
    <w:rsid w:val="00347008"/>
    <w:rsid w:val="00347020"/>
    <w:rsid w:val="003471FF"/>
    <w:rsid w:val="00347436"/>
    <w:rsid w:val="003474A6"/>
    <w:rsid w:val="003475C0"/>
    <w:rsid w:val="0034765D"/>
    <w:rsid w:val="00347B1B"/>
    <w:rsid w:val="00347CB3"/>
    <w:rsid w:val="00347D96"/>
    <w:rsid w:val="00347EB6"/>
    <w:rsid w:val="00350233"/>
    <w:rsid w:val="003502C1"/>
    <w:rsid w:val="00350466"/>
    <w:rsid w:val="003504D9"/>
    <w:rsid w:val="00350520"/>
    <w:rsid w:val="00350736"/>
    <w:rsid w:val="00350755"/>
    <w:rsid w:val="00350994"/>
    <w:rsid w:val="00350A92"/>
    <w:rsid w:val="00350D29"/>
    <w:rsid w:val="00350EC2"/>
    <w:rsid w:val="00351090"/>
    <w:rsid w:val="003510E9"/>
    <w:rsid w:val="003511B7"/>
    <w:rsid w:val="003514BA"/>
    <w:rsid w:val="003515C5"/>
    <w:rsid w:val="003515E8"/>
    <w:rsid w:val="00351606"/>
    <w:rsid w:val="003516C8"/>
    <w:rsid w:val="003517E0"/>
    <w:rsid w:val="0035180C"/>
    <w:rsid w:val="00351825"/>
    <w:rsid w:val="0035184C"/>
    <w:rsid w:val="003519C1"/>
    <w:rsid w:val="00351A8A"/>
    <w:rsid w:val="00351DF2"/>
    <w:rsid w:val="0035226C"/>
    <w:rsid w:val="00352290"/>
    <w:rsid w:val="003522DD"/>
    <w:rsid w:val="003524CB"/>
    <w:rsid w:val="003524E3"/>
    <w:rsid w:val="0035260D"/>
    <w:rsid w:val="00352624"/>
    <w:rsid w:val="00352631"/>
    <w:rsid w:val="0035290D"/>
    <w:rsid w:val="00352959"/>
    <w:rsid w:val="00352963"/>
    <w:rsid w:val="00352BE6"/>
    <w:rsid w:val="00352C17"/>
    <w:rsid w:val="00352D45"/>
    <w:rsid w:val="00352F02"/>
    <w:rsid w:val="00352F28"/>
    <w:rsid w:val="00353226"/>
    <w:rsid w:val="00353233"/>
    <w:rsid w:val="003532BD"/>
    <w:rsid w:val="00353AD6"/>
    <w:rsid w:val="00353B51"/>
    <w:rsid w:val="00353BF8"/>
    <w:rsid w:val="00353C24"/>
    <w:rsid w:val="00353C2B"/>
    <w:rsid w:val="00353DA0"/>
    <w:rsid w:val="00353E8E"/>
    <w:rsid w:val="00353EE8"/>
    <w:rsid w:val="003540FE"/>
    <w:rsid w:val="003541AC"/>
    <w:rsid w:val="003542B7"/>
    <w:rsid w:val="00354306"/>
    <w:rsid w:val="0035451D"/>
    <w:rsid w:val="003545AA"/>
    <w:rsid w:val="0035460A"/>
    <w:rsid w:val="003546EA"/>
    <w:rsid w:val="0035476F"/>
    <w:rsid w:val="00354780"/>
    <w:rsid w:val="00354829"/>
    <w:rsid w:val="00354D96"/>
    <w:rsid w:val="00354E1D"/>
    <w:rsid w:val="00354EE8"/>
    <w:rsid w:val="00354F15"/>
    <w:rsid w:val="00354F67"/>
    <w:rsid w:val="00354FD3"/>
    <w:rsid w:val="00355076"/>
    <w:rsid w:val="00355089"/>
    <w:rsid w:val="0035517D"/>
    <w:rsid w:val="003551FC"/>
    <w:rsid w:val="00355216"/>
    <w:rsid w:val="003555AA"/>
    <w:rsid w:val="00355636"/>
    <w:rsid w:val="0035587D"/>
    <w:rsid w:val="003559E6"/>
    <w:rsid w:val="00355B68"/>
    <w:rsid w:val="00355D1F"/>
    <w:rsid w:val="00355D5F"/>
    <w:rsid w:val="00355F24"/>
    <w:rsid w:val="00355F7D"/>
    <w:rsid w:val="0035619B"/>
    <w:rsid w:val="003561EA"/>
    <w:rsid w:val="00356240"/>
    <w:rsid w:val="00356270"/>
    <w:rsid w:val="003563E7"/>
    <w:rsid w:val="00356752"/>
    <w:rsid w:val="003567D6"/>
    <w:rsid w:val="003567D8"/>
    <w:rsid w:val="00356AE0"/>
    <w:rsid w:val="00356B6B"/>
    <w:rsid w:val="00356CE5"/>
    <w:rsid w:val="00356D68"/>
    <w:rsid w:val="00356E90"/>
    <w:rsid w:val="00356EC4"/>
    <w:rsid w:val="00356F8B"/>
    <w:rsid w:val="00356FF4"/>
    <w:rsid w:val="00357011"/>
    <w:rsid w:val="003571DA"/>
    <w:rsid w:val="00357225"/>
    <w:rsid w:val="00357247"/>
    <w:rsid w:val="00357286"/>
    <w:rsid w:val="003572FF"/>
    <w:rsid w:val="00357413"/>
    <w:rsid w:val="003574AE"/>
    <w:rsid w:val="0035752B"/>
    <w:rsid w:val="003575E4"/>
    <w:rsid w:val="00357612"/>
    <w:rsid w:val="0035766C"/>
    <w:rsid w:val="00357823"/>
    <w:rsid w:val="00357979"/>
    <w:rsid w:val="0035797B"/>
    <w:rsid w:val="003579B4"/>
    <w:rsid w:val="00357C3B"/>
    <w:rsid w:val="00357E75"/>
    <w:rsid w:val="00357EEA"/>
    <w:rsid w:val="00357F5D"/>
    <w:rsid w:val="0036008C"/>
    <w:rsid w:val="0036020A"/>
    <w:rsid w:val="0036041D"/>
    <w:rsid w:val="003604BF"/>
    <w:rsid w:val="00360614"/>
    <w:rsid w:val="0036070D"/>
    <w:rsid w:val="00360743"/>
    <w:rsid w:val="00360755"/>
    <w:rsid w:val="00360885"/>
    <w:rsid w:val="003608F9"/>
    <w:rsid w:val="003609B9"/>
    <w:rsid w:val="00360B0F"/>
    <w:rsid w:val="00360B5B"/>
    <w:rsid w:val="00360B67"/>
    <w:rsid w:val="00360B84"/>
    <w:rsid w:val="00360B91"/>
    <w:rsid w:val="00360B9A"/>
    <w:rsid w:val="00360C19"/>
    <w:rsid w:val="00360C8A"/>
    <w:rsid w:val="00360D33"/>
    <w:rsid w:val="00360DDF"/>
    <w:rsid w:val="00360F09"/>
    <w:rsid w:val="0036104F"/>
    <w:rsid w:val="00361238"/>
    <w:rsid w:val="00361477"/>
    <w:rsid w:val="0036171D"/>
    <w:rsid w:val="00361776"/>
    <w:rsid w:val="003619DA"/>
    <w:rsid w:val="003619DF"/>
    <w:rsid w:val="00361C7C"/>
    <w:rsid w:val="00361C82"/>
    <w:rsid w:val="00361D6D"/>
    <w:rsid w:val="00361DF5"/>
    <w:rsid w:val="00361EAE"/>
    <w:rsid w:val="0036206C"/>
    <w:rsid w:val="00362117"/>
    <w:rsid w:val="00362294"/>
    <w:rsid w:val="003623A7"/>
    <w:rsid w:val="0036245D"/>
    <w:rsid w:val="00362763"/>
    <w:rsid w:val="00362769"/>
    <w:rsid w:val="00362946"/>
    <w:rsid w:val="003629AF"/>
    <w:rsid w:val="00362BAB"/>
    <w:rsid w:val="00362EC7"/>
    <w:rsid w:val="00363265"/>
    <w:rsid w:val="0036331C"/>
    <w:rsid w:val="0036333A"/>
    <w:rsid w:val="003633CB"/>
    <w:rsid w:val="0036340B"/>
    <w:rsid w:val="0036340E"/>
    <w:rsid w:val="00363424"/>
    <w:rsid w:val="00363434"/>
    <w:rsid w:val="003636D3"/>
    <w:rsid w:val="003637B6"/>
    <w:rsid w:val="0036380D"/>
    <w:rsid w:val="0036397E"/>
    <w:rsid w:val="003639D4"/>
    <w:rsid w:val="00363B3C"/>
    <w:rsid w:val="00363BF9"/>
    <w:rsid w:val="00363C2D"/>
    <w:rsid w:val="00363C97"/>
    <w:rsid w:val="00363CB5"/>
    <w:rsid w:val="00363D42"/>
    <w:rsid w:val="00363E06"/>
    <w:rsid w:val="00363E25"/>
    <w:rsid w:val="00363E35"/>
    <w:rsid w:val="003640F6"/>
    <w:rsid w:val="003641BE"/>
    <w:rsid w:val="0036422A"/>
    <w:rsid w:val="00364245"/>
    <w:rsid w:val="0036428A"/>
    <w:rsid w:val="00364397"/>
    <w:rsid w:val="00364487"/>
    <w:rsid w:val="00364527"/>
    <w:rsid w:val="003648D7"/>
    <w:rsid w:val="00364996"/>
    <w:rsid w:val="00364A9B"/>
    <w:rsid w:val="00364BF2"/>
    <w:rsid w:val="00364D29"/>
    <w:rsid w:val="00364E59"/>
    <w:rsid w:val="00365167"/>
    <w:rsid w:val="00365310"/>
    <w:rsid w:val="00365395"/>
    <w:rsid w:val="003653A4"/>
    <w:rsid w:val="003653B1"/>
    <w:rsid w:val="003653CE"/>
    <w:rsid w:val="0036556F"/>
    <w:rsid w:val="00365607"/>
    <w:rsid w:val="00365659"/>
    <w:rsid w:val="003656F4"/>
    <w:rsid w:val="0036570F"/>
    <w:rsid w:val="00365738"/>
    <w:rsid w:val="003657BC"/>
    <w:rsid w:val="003657C0"/>
    <w:rsid w:val="003657C5"/>
    <w:rsid w:val="00365875"/>
    <w:rsid w:val="003658A0"/>
    <w:rsid w:val="003658A3"/>
    <w:rsid w:val="00365AC1"/>
    <w:rsid w:val="00365AEB"/>
    <w:rsid w:val="00365B93"/>
    <w:rsid w:val="00365BD7"/>
    <w:rsid w:val="00365C1A"/>
    <w:rsid w:val="00365D35"/>
    <w:rsid w:val="00365E29"/>
    <w:rsid w:val="00365F60"/>
    <w:rsid w:val="00366059"/>
    <w:rsid w:val="003660FC"/>
    <w:rsid w:val="003661D7"/>
    <w:rsid w:val="0036632F"/>
    <w:rsid w:val="003663B7"/>
    <w:rsid w:val="0036640C"/>
    <w:rsid w:val="003664A1"/>
    <w:rsid w:val="00366501"/>
    <w:rsid w:val="0036655D"/>
    <w:rsid w:val="003665D9"/>
    <w:rsid w:val="0036660F"/>
    <w:rsid w:val="00366673"/>
    <w:rsid w:val="003666CE"/>
    <w:rsid w:val="00366B05"/>
    <w:rsid w:val="00366C45"/>
    <w:rsid w:val="00366CA1"/>
    <w:rsid w:val="00366D0A"/>
    <w:rsid w:val="00366DDF"/>
    <w:rsid w:val="00366EB3"/>
    <w:rsid w:val="00366F0B"/>
    <w:rsid w:val="00366F83"/>
    <w:rsid w:val="00366FA2"/>
    <w:rsid w:val="00366FC0"/>
    <w:rsid w:val="003670AB"/>
    <w:rsid w:val="0036712B"/>
    <w:rsid w:val="00367233"/>
    <w:rsid w:val="003672A1"/>
    <w:rsid w:val="0036731C"/>
    <w:rsid w:val="00367411"/>
    <w:rsid w:val="00367786"/>
    <w:rsid w:val="00367854"/>
    <w:rsid w:val="00367950"/>
    <w:rsid w:val="003679B1"/>
    <w:rsid w:val="003679F6"/>
    <w:rsid w:val="003679FE"/>
    <w:rsid w:val="00367ABA"/>
    <w:rsid w:val="00367D4E"/>
    <w:rsid w:val="00367DEE"/>
    <w:rsid w:val="003701AB"/>
    <w:rsid w:val="00370261"/>
    <w:rsid w:val="003702ED"/>
    <w:rsid w:val="00370742"/>
    <w:rsid w:val="00370831"/>
    <w:rsid w:val="0037099D"/>
    <w:rsid w:val="00370B14"/>
    <w:rsid w:val="00370BDB"/>
    <w:rsid w:val="00370D2E"/>
    <w:rsid w:val="003710BC"/>
    <w:rsid w:val="003713EA"/>
    <w:rsid w:val="00371708"/>
    <w:rsid w:val="00371740"/>
    <w:rsid w:val="00371817"/>
    <w:rsid w:val="00371962"/>
    <w:rsid w:val="00371C0C"/>
    <w:rsid w:val="00371CBC"/>
    <w:rsid w:val="00371CEC"/>
    <w:rsid w:val="00371E5F"/>
    <w:rsid w:val="00371F7D"/>
    <w:rsid w:val="003720D2"/>
    <w:rsid w:val="00372136"/>
    <w:rsid w:val="00372146"/>
    <w:rsid w:val="0037216E"/>
    <w:rsid w:val="00372181"/>
    <w:rsid w:val="003721B6"/>
    <w:rsid w:val="00372234"/>
    <w:rsid w:val="003722BC"/>
    <w:rsid w:val="00372385"/>
    <w:rsid w:val="003723B0"/>
    <w:rsid w:val="003723B1"/>
    <w:rsid w:val="00372465"/>
    <w:rsid w:val="00372488"/>
    <w:rsid w:val="00372530"/>
    <w:rsid w:val="00372560"/>
    <w:rsid w:val="00372588"/>
    <w:rsid w:val="00372666"/>
    <w:rsid w:val="00372A99"/>
    <w:rsid w:val="00372AD2"/>
    <w:rsid w:val="00372C1F"/>
    <w:rsid w:val="00372CC0"/>
    <w:rsid w:val="00372D04"/>
    <w:rsid w:val="00372D44"/>
    <w:rsid w:val="00372F16"/>
    <w:rsid w:val="00372F81"/>
    <w:rsid w:val="003730A6"/>
    <w:rsid w:val="003731DC"/>
    <w:rsid w:val="00373366"/>
    <w:rsid w:val="00373524"/>
    <w:rsid w:val="00373725"/>
    <w:rsid w:val="003737F3"/>
    <w:rsid w:val="00373C23"/>
    <w:rsid w:val="00373D92"/>
    <w:rsid w:val="00373FBB"/>
    <w:rsid w:val="0037405F"/>
    <w:rsid w:val="00374119"/>
    <w:rsid w:val="00374310"/>
    <w:rsid w:val="0037431E"/>
    <w:rsid w:val="0037435C"/>
    <w:rsid w:val="0037459F"/>
    <w:rsid w:val="00374683"/>
    <w:rsid w:val="003746E5"/>
    <w:rsid w:val="003747D0"/>
    <w:rsid w:val="00374857"/>
    <w:rsid w:val="003749B2"/>
    <w:rsid w:val="00374B5B"/>
    <w:rsid w:val="00374B6D"/>
    <w:rsid w:val="00374BB3"/>
    <w:rsid w:val="00374FE1"/>
    <w:rsid w:val="0037506A"/>
    <w:rsid w:val="00375223"/>
    <w:rsid w:val="0037536D"/>
    <w:rsid w:val="00375506"/>
    <w:rsid w:val="00375528"/>
    <w:rsid w:val="0037552D"/>
    <w:rsid w:val="00375538"/>
    <w:rsid w:val="0037560C"/>
    <w:rsid w:val="00375804"/>
    <w:rsid w:val="0037585E"/>
    <w:rsid w:val="00375869"/>
    <w:rsid w:val="003758F7"/>
    <w:rsid w:val="00375914"/>
    <w:rsid w:val="00375922"/>
    <w:rsid w:val="0037593C"/>
    <w:rsid w:val="00375982"/>
    <w:rsid w:val="00375D07"/>
    <w:rsid w:val="00375D9B"/>
    <w:rsid w:val="00375DFC"/>
    <w:rsid w:val="0037627A"/>
    <w:rsid w:val="003762A7"/>
    <w:rsid w:val="003762AD"/>
    <w:rsid w:val="0037631F"/>
    <w:rsid w:val="003763B8"/>
    <w:rsid w:val="00376506"/>
    <w:rsid w:val="003765DF"/>
    <w:rsid w:val="00376719"/>
    <w:rsid w:val="00376731"/>
    <w:rsid w:val="0037689E"/>
    <w:rsid w:val="003768B4"/>
    <w:rsid w:val="0037690E"/>
    <w:rsid w:val="00376937"/>
    <w:rsid w:val="003769D1"/>
    <w:rsid w:val="00376B7A"/>
    <w:rsid w:val="00376C21"/>
    <w:rsid w:val="00376F71"/>
    <w:rsid w:val="00376FA5"/>
    <w:rsid w:val="00377149"/>
    <w:rsid w:val="00377251"/>
    <w:rsid w:val="00377289"/>
    <w:rsid w:val="003775E4"/>
    <w:rsid w:val="0037779F"/>
    <w:rsid w:val="0037781B"/>
    <w:rsid w:val="003779E7"/>
    <w:rsid w:val="00377A31"/>
    <w:rsid w:val="00377A33"/>
    <w:rsid w:val="00377A5C"/>
    <w:rsid w:val="00377AF5"/>
    <w:rsid w:val="00377C19"/>
    <w:rsid w:val="00377D70"/>
    <w:rsid w:val="00377DFC"/>
    <w:rsid w:val="00377E18"/>
    <w:rsid w:val="00377E8E"/>
    <w:rsid w:val="00377E97"/>
    <w:rsid w:val="003800F5"/>
    <w:rsid w:val="0038011F"/>
    <w:rsid w:val="003802E5"/>
    <w:rsid w:val="0038037A"/>
    <w:rsid w:val="00380494"/>
    <w:rsid w:val="003804BB"/>
    <w:rsid w:val="00380721"/>
    <w:rsid w:val="00380972"/>
    <w:rsid w:val="00380BAE"/>
    <w:rsid w:val="00380D44"/>
    <w:rsid w:val="00380D4D"/>
    <w:rsid w:val="00380DB1"/>
    <w:rsid w:val="00380E3A"/>
    <w:rsid w:val="00380F0B"/>
    <w:rsid w:val="00381169"/>
    <w:rsid w:val="0038125A"/>
    <w:rsid w:val="003812CC"/>
    <w:rsid w:val="00381606"/>
    <w:rsid w:val="00381615"/>
    <w:rsid w:val="0038176C"/>
    <w:rsid w:val="00381789"/>
    <w:rsid w:val="0038184F"/>
    <w:rsid w:val="003819C8"/>
    <w:rsid w:val="003819EF"/>
    <w:rsid w:val="00381AA4"/>
    <w:rsid w:val="00381AE5"/>
    <w:rsid w:val="00381BFF"/>
    <w:rsid w:val="00381CBE"/>
    <w:rsid w:val="00381FB5"/>
    <w:rsid w:val="0038202F"/>
    <w:rsid w:val="0038217D"/>
    <w:rsid w:val="00382460"/>
    <w:rsid w:val="00382518"/>
    <w:rsid w:val="003826A2"/>
    <w:rsid w:val="00382B58"/>
    <w:rsid w:val="00382EBE"/>
    <w:rsid w:val="00383023"/>
    <w:rsid w:val="003830BF"/>
    <w:rsid w:val="00383105"/>
    <w:rsid w:val="0038315A"/>
    <w:rsid w:val="00383171"/>
    <w:rsid w:val="00383229"/>
    <w:rsid w:val="0038325B"/>
    <w:rsid w:val="0038336C"/>
    <w:rsid w:val="00383389"/>
    <w:rsid w:val="00383470"/>
    <w:rsid w:val="0038349A"/>
    <w:rsid w:val="00383526"/>
    <w:rsid w:val="0038355F"/>
    <w:rsid w:val="00383616"/>
    <w:rsid w:val="00383903"/>
    <w:rsid w:val="0038398A"/>
    <w:rsid w:val="00383A2A"/>
    <w:rsid w:val="00383B70"/>
    <w:rsid w:val="00383BF4"/>
    <w:rsid w:val="00383DEA"/>
    <w:rsid w:val="00383E4D"/>
    <w:rsid w:val="00384006"/>
    <w:rsid w:val="00384070"/>
    <w:rsid w:val="0038431F"/>
    <w:rsid w:val="003844C6"/>
    <w:rsid w:val="003844FF"/>
    <w:rsid w:val="00384620"/>
    <w:rsid w:val="00384760"/>
    <w:rsid w:val="00384762"/>
    <w:rsid w:val="0038484B"/>
    <w:rsid w:val="0038485E"/>
    <w:rsid w:val="00384A21"/>
    <w:rsid w:val="00384AEA"/>
    <w:rsid w:val="00384C04"/>
    <w:rsid w:val="00384C11"/>
    <w:rsid w:val="00384C15"/>
    <w:rsid w:val="00384EF0"/>
    <w:rsid w:val="00384FB8"/>
    <w:rsid w:val="00384FB9"/>
    <w:rsid w:val="00385022"/>
    <w:rsid w:val="003850F1"/>
    <w:rsid w:val="00385136"/>
    <w:rsid w:val="00385139"/>
    <w:rsid w:val="00385314"/>
    <w:rsid w:val="00385376"/>
    <w:rsid w:val="003854AA"/>
    <w:rsid w:val="003855B0"/>
    <w:rsid w:val="003857D8"/>
    <w:rsid w:val="00385886"/>
    <w:rsid w:val="00385A80"/>
    <w:rsid w:val="00385C8D"/>
    <w:rsid w:val="00385D47"/>
    <w:rsid w:val="00385E39"/>
    <w:rsid w:val="003860A8"/>
    <w:rsid w:val="003860D0"/>
    <w:rsid w:val="00386423"/>
    <w:rsid w:val="00386470"/>
    <w:rsid w:val="00386607"/>
    <w:rsid w:val="00386627"/>
    <w:rsid w:val="00386675"/>
    <w:rsid w:val="00386687"/>
    <w:rsid w:val="003867D1"/>
    <w:rsid w:val="003868BD"/>
    <w:rsid w:val="0038699F"/>
    <w:rsid w:val="00386A39"/>
    <w:rsid w:val="00386AF0"/>
    <w:rsid w:val="00386D48"/>
    <w:rsid w:val="003870C6"/>
    <w:rsid w:val="003870C9"/>
    <w:rsid w:val="003871E6"/>
    <w:rsid w:val="0038722D"/>
    <w:rsid w:val="003872EC"/>
    <w:rsid w:val="003873BB"/>
    <w:rsid w:val="00387422"/>
    <w:rsid w:val="00387B99"/>
    <w:rsid w:val="00387B9B"/>
    <w:rsid w:val="00387BD6"/>
    <w:rsid w:val="00387C4B"/>
    <w:rsid w:val="00387CF0"/>
    <w:rsid w:val="00387E48"/>
    <w:rsid w:val="00387E77"/>
    <w:rsid w:val="00387EC8"/>
    <w:rsid w:val="00390059"/>
    <w:rsid w:val="003900CF"/>
    <w:rsid w:val="00390211"/>
    <w:rsid w:val="0039032E"/>
    <w:rsid w:val="0039035A"/>
    <w:rsid w:val="003903E4"/>
    <w:rsid w:val="003903EE"/>
    <w:rsid w:val="0039045E"/>
    <w:rsid w:val="00390486"/>
    <w:rsid w:val="0039048E"/>
    <w:rsid w:val="00390513"/>
    <w:rsid w:val="00390544"/>
    <w:rsid w:val="00390651"/>
    <w:rsid w:val="00390843"/>
    <w:rsid w:val="0039088A"/>
    <w:rsid w:val="003908AC"/>
    <w:rsid w:val="00390977"/>
    <w:rsid w:val="00390C4F"/>
    <w:rsid w:val="00390CED"/>
    <w:rsid w:val="00390D2C"/>
    <w:rsid w:val="00390E19"/>
    <w:rsid w:val="00390E93"/>
    <w:rsid w:val="00390F3A"/>
    <w:rsid w:val="00391074"/>
    <w:rsid w:val="003912BC"/>
    <w:rsid w:val="00391737"/>
    <w:rsid w:val="00391765"/>
    <w:rsid w:val="003918D2"/>
    <w:rsid w:val="00391B05"/>
    <w:rsid w:val="00391E4C"/>
    <w:rsid w:val="00391F7D"/>
    <w:rsid w:val="0039203C"/>
    <w:rsid w:val="0039204D"/>
    <w:rsid w:val="003921B9"/>
    <w:rsid w:val="003922F3"/>
    <w:rsid w:val="003925E3"/>
    <w:rsid w:val="00392657"/>
    <w:rsid w:val="00392702"/>
    <w:rsid w:val="00392705"/>
    <w:rsid w:val="0039282D"/>
    <w:rsid w:val="00392835"/>
    <w:rsid w:val="003929A2"/>
    <w:rsid w:val="003929DE"/>
    <w:rsid w:val="00392A6E"/>
    <w:rsid w:val="00392C41"/>
    <w:rsid w:val="00392DA7"/>
    <w:rsid w:val="00392DDF"/>
    <w:rsid w:val="00392E40"/>
    <w:rsid w:val="00392E73"/>
    <w:rsid w:val="00392EBD"/>
    <w:rsid w:val="00392EE9"/>
    <w:rsid w:val="00392FA4"/>
    <w:rsid w:val="00392FD8"/>
    <w:rsid w:val="003931CC"/>
    <w:rsid w:val="00393348"/>
    <w:rsid w:val="003933A2"/>
    <w:rsid w:val="003933AE"/>
    <w:rsid w:val="00393452"/>
    <w:rsid w:val="003936C5"/>
    <w:rsid w:val="00393827"/>
    <w:rsid w:val="00393864"/>
    <w:rsid w:val="003938A8"/>
    <w:rsid w:val="003938B5"/>
    <w:rsid w:val="00393A71"/>
    <w:rsid w:val="00393BC2"/>
    <w:rsid w:val="00393CCC"/>
    <w:rsid w:val="00393F72"/>
    <w:rsid w:val="00393FA8"/>
    <w:rsid w:val="00394153"/>
    <w:rsid w:val="00394271"/>
    <w:rsid w:val="003942C5"/>
    <w:rsid w:val="003944BE"/>
    <w:rsid w:val="003944DE"/>
    <w:rsid w:val="003945DD"/>
    <w:rsid w:val="003945F5"/>
    <w:rsid w:val="003946B1"/>
    <w:rsid w:val="003946CB"/>
    <w:rsid w:val="0039479C"/>
    <w:rsid w:val="003949FB"/>
    <w:rsid w:val="00394B47"/>
    <w:rsid w:val="00394B82"/>
    <w:rsid w:val="00394BF7"/>
    <w:rsid w:val="00394C71"/>
    <w:rsid w:val="00394C84"/>
    <w:rsid w:val="00394D60"/>
    <w:rsid w:val="00394DD1"/>
    <w:rsid w:val="00394EC8"/>
    <w:rsid w:val="00394EF5"/>
    <w:rsid w:val="00394FBC"/>
    <w:rsid w:val="00395035"/>
    <w:rsid w:val="003950D9"/>
    <w:rsid w:val="00395167"/>
    <w:rsid w:val="003953CC"/>
    <w:rsid w:val="003955FC"/>
    <w:rsid w:val="00395768"/>
    <w:rsid w:val="00395849"/>
    <w:rsid w:val="0039599A"/>
    <w:rsid w:val="00395D1D"/>
    <w:rsid w:val="00395DEE"/>
    <w:rsid w:val="00395E58"/>
    <w:rsid w:val="00396003"/>
    <w:rsid w:val="0039600F"/>
    <w:rsid w:val="0039606B"/>
    <w:rsid w:val="0039607E"/>
    <w:rsid w:val="003961C4"/>
    <w:rsid w:val="0039624A"/>
    <w:rsid w:val="00396279"/>
    <w:rsid w:val="00396427"/>
    <w:rsid w:val="003965DF"/>
    <w:rsid w:val="0039671C"/>
    <w:rsid w:val="00396757"/>
    <w:rsid w:val="0039695F"/>
    <w:rsid w:val="0039697D"/>
    <w:rsid w:val="00396B0E"/>
    <w:rsid w:val="00396B6D"/>
    <w:rsid w:val="00396B8B"/>
    <w:rsid w:val="00396CAF"/>
    <w:rsid w:val="00396D00"/>
    <w:rsid w:val="00396DC9"/>
    <w:rsid w:val="00396F53"/>
    <w:rsid w:val="00396F90"/>
    <w:rsid w:val="0039701C"/>
    <w:rsid w:val="00397356"/>
    <w:rsid w:val="003973C5"/>
    <w:rsid w:val="00397482"/>
    <w:rsid w:val="00397496"/>
    <w:rsid w:val="00397527"/>
    <w:rsid w:val="0039755C"/>
    <w:rsid w:val="0039756E"/>
    <w:rsid w:val="003975F5"/>
    <w:rsid w:val="0039777E"/>
    <w:rsid w:val="0039793F"/>
    <w:rsid w:val="00397B16"/>
    <w:rsid w:val="00397BC1"/>
    <w:rsid w:val="00397BF9"/>
    <w:rsid w:val="00397C84"/>
    <w:rsid w:val="00397E43"/>
    <w:rsid w:val="00397E8A"/>
    <w:rsid w:val="00397EAB"/>
    <w:rsid w:val="003A0157"/>
    <w:rsid w:val="003A0168"/>
    <w:rsid w:val="003A0360"/>
    <w:rsid w:val="003A057A"/>
    <w:rsid w:val="003A08B9"/>
    <w:rsid w:val="003A09BF"/>
    <w:rsid w:val="003A0C91"/>
    <w:rsid w:val="003A0DDB"/>
    <w:rsid w:val="003A0E92"/>
    <w:rsid w:val="003A0EE0"/>
    <w:rsid w:val="003A0EF7"/>
    <w:rsid w:val="003A0FDE"/>
    <w:rsid w:val="003A10A5"/>
    <w:rsid w:val="003A121B"/>
    <w:rsid w:val="003A153E"/>
    <w:rsid w:val="003A163B"/>
    <w:rsid w:val="003A170D"/>
    <w:rsid w:val="003A17AB"/>
    <w:rsid w:val="003A17B2"/>
    <w:rsid w:val="003A18CB"/>
    <w:rsid w:val="003A1A1B"/>
    <w:rsid w:val="003A1B8E"/>
    <w:rsid w:val="003A1D37"/>
    <w:rsid w:val="003A1D65"/>
    <w:rsid w:val="003A1E55"/>
    <w:rsid w:val="003A1EA3"/>
    <w:rsid w:val="003A1EA8"/>
    <w:rsid w:val="003A218C"/>
    <w:rsid w:val="003A22A2"/>
    <w:rsid w:val="003A22DE"/>
    <w:rsid w:val="003A237D"/>
    <w:rsid w:val="003A2515"/>
    <w:rsid w:val="003A2527"/>
    <w:rsid w:val="003A2561"/>
    <w:rsid w:val="003A261A"/>
    <w:rsid w:val="003A274A"/>
    <w:rsid w:val="003A27E9"/>
    <w:rsid w:val="003A284A"/>
    <w:rsid w:val="003A28D7"/>
    <w:rsid w:val="003A2979"/>
    <w:rsid w:val="003A2B09"/>
    <w:rsid w:val="003A2DBC"/>
    <w:rsid w:val="003A2E43"/>
    <w:rsid w:val="003A2E5D"/>
    <w:rsid w:val="003A2F58"/>
    <w:rsid w:val="003A30DF"/>
    <w:rsid w:val="003A31F2"/>
    <w:rsid w:val="003A3218"/>
    <w:rsid w:val="003A3223"/>
    <w:rsid w:val="003A33DF"/>
    <w:rsid w:val="003A37CA"/>
    <w:rsid w:val="003A3856"/>
    <w:rsid w:val="003A39D0"/>
    <w:rsid w:val="003A3B6B"/>
    <w:rsid w:val="003A3BAB"/>
    <w:rsid w:val="003A3BAC"/>
    <w:rsid w:val="003A3BC9"/>
    <w:rsid w:val="003A3BE0"/>
    <w:rsid w:val="003A3D15"/>
    <w:rsid w:val="003A3DE7"/>
    <w:rsid w:val="003A3E42"/>
    <w:rsid w:val="003A3E45"/>
    <w:rsid w:val="003A3F79"/>
    <w:rsid w:val="003A3FD2"/>
    <w:rsid w:val="003A3FF4"/>
    <w:rsid w:val="003A411D"/>
    <w:rsid w:val="003A4305"/>
    <w:rsid w:val="003A4361"/>
    <w:rsid w:val="003A4366"/>
    <w:rsid w:val="003A43EC"/>
    <w:rsid w:val="003A4421"/>
    <w:rsid w:val="003A4533"/>
    <w:rsid w:val="003A4612"/>
    <w:rsid w:val="003A473B"/>
    <w:rsid w:val="003A48C9"/>
    <w:rsid w:val="003A48D2"/>
    <w:rsid w:val="003A4A4A"/>
    <w:rsid w:val="003A4D2D"/>
    <w:rsid w:val="003A4E12"/>
    <w:rsid w:val="003A4FB9"/>
    <w:rsid w:val="003A4FDB"/>
    <w:rsid w:val="003A4FE3"/>
    <w:rsid w:val="003A50D3"/>
    <w:rsid w:val="003A5488"/>
    <w:rsid w:val="003A549A"/>
    <w:rsid w:val="003A56E3"/>
    <w:rsid w:val="003A576A"/>
    <w:rsid w:val="003A5BD8"/>
    <w:rsid w:val="003A5D97"/>
    <w:rsid w:val="003A5DC5"/>
    <w:rsid w:val="003A5EE6"/>
    <w:rsid w:val="003A5F72"/>
    <w:rsid w:val="003A60B0"/>
    <w:rsid w:val="003A6222"/>
    <w:rsid w:val="003A6377"/>
    <w:rsid w:val="003A64CF"/>
    <w:rsid w:val="003A657D"/>
    <w:rsid w:val="003A65EE"/>
    <w:rsid w:val="003A6A5F"/>
    <w:rsid w:val="003A6AE8"/>
    <w:rsid w:val="003A6C11"/>
    <w:rsid w:val="003A6C6B"/>
    <w:rsid w:val="003A6D80"/>
    <w:rsid w:val="003A7108"/>
    <w:rsid w:val="003A7224"/>
    <w:rsid w:val="003A726D"/>
    <w:rsid w:val="003A747F"/>
    <w:rsid w:val="003A7508"/>
    <w:rsid w:val="003A7652"/>
    <w:rsid w:val="003A7665"/>
    <w:rsid w:val="003A79A1"/>
    <w:rsid w:val="003A7A03"/>
    <w:rsid w:val="003A7B4C"/>
    <w:rsid w:val="003A7BE4"/>
    <w:rsid w:val="003A7C51"/>
    <w:rsid w:val="003A7CA5"/>
    <w:rsid w:val="003A7DFA"/>
    <w:rsid w:val="003A7E13"/>
    <w:rsid w:val="003A7FFE"/>
    <w:rsid w:val="003B008F"/>
    <w:rsid w:val="003B00E7"/>
    <w:rsid w:val="003B034F"/>
    <w:rsid w:val="003B055C"/>
    <w:rsid w:val="003B0588"/>
    <w:rsid w:val="003B05A2"/>
    <w:rsid w:val="003B06CE"/>
    <w:rsid w:val="003B09E1"/>
    <w:rsid w:val="003B0A18"/>
    <w:rsid w:val="003B0A44"/>
    <w:rsid w:val="003B0ABE"/>
    <w:rsid w:val="003B0B91"/>
    <w:rsid w:val="003B0BF6"/>
    <w:rsid w:val="003B0D54"/>
    <w:rsid w:val="003B0DCC"/>
    <w:rsid w:val="003B0EB6"/>
    <w:rsid w:val="003B0F53"/>
    <w:rsid w:val="003B109E"/>
    <w:rsid w:val="003B1163"/>
    <w:rsid w:val="003B1374"/>
    <w:rsid w:val="003B1445"/>
    <w:rsid w:val="003B15E9"/>
    <w:rsid w:val="003B15F0"/>
    <w:rsid w:val="003B186E"/>
    <w:rsid w:val="003B18AB"/>
    <w:rsid w:val="003B19F9"/>
    <w:rsid w:val="003B1DDE"/>
    <w:rsid w:val="003B1EC9"/>
    <w:rsid w:val="003B1F53"/>
    <w:rsid w:val="003B20D9"/>
    <w:rsid w:val="003B21D6"/>
    <w:rsid w:val="003B2288"/>
    <w:rsid w:val="003B2344"/>
    <w:rsid w:val="003B24B3"/>
    <w:rsid w:val="003B291C"/>
    <w:rsid w:val="003B2BBB"/>
    <w:rsid w:val="003B2D65"/>
    <w:rsid w:val="003B2DA8"/>
    <w:rsid w:val="003B2E21"/>
    <w:rsid w:val="003B2F24"/>
    <w:rsid w:val="003B3075"/>
    <w:rsid w:val="003B3358"/>
    <w:rsid w:val="003B348A"/>
    <w:rsid w:val="003B355E"/>
    <w:rsid w:val="003B35B1"/>
    <w:rsid w:val="003B3635"/>
    <w:rsid w:val="003B384D"/>
    <w:rsid w:val="003B3AE8"/>
    <w:rsid w:val="003B3DCC"/>
    <w:rsid w:val="003B3E55"/>
    <w:rsid w:val="003B3EE6"/>
    <w:rsid w:val="003B3EEE"/>
    <w:rsid w:val="003B3F9B"/>
    <w:rsid w:val="003B41D1"/>
    <w:rsid w:val="003B41FB"/>
    <w:rsid w:val="003B44B7"/>
    <w:rsid w:val="003B4600"/>
    <w:rsid w:val="003B4703"/>
    <w:rsid w:val="003B4780"/>
    <w:rsid w:val="003B486B"/>
    <w:rsid w:val="003B4B8D"/>
    <w:rsid w:val="003B4D93"/>
    <w:rsid w:val="003B4E5F"/>
    <w:rsid w:val="003B4F0A"/>
    <w:rsid w:val="003B4FB8"/>
    <w:rsid w:val="003B4FD8"/>
    <w:rsid w:val="003B5203"/>
    <w:rsid w:val="003B53C0"/>
    <w:rsid w:val="003B53FB"/>
    <w:rsid w:val="003B545B"/>
    <w:rsid w:val="003B546F"/>
    <w:rsid w:val="003B579A"/>
    <w:rsid w:val="003B586A"/>
    <w:rsid w:val="003B5886"/>
    <w:rsid w:val="003B5A7E"/>
    <w:rsid w:val="003B5ADD"/>
    <w:rsid w:val="003B5CDA"/>
    <w:rsid w:val="003B5D21"/>
    <w:rsid w:val="003B5E1E"/>
    <w:rsid w:val="003B5E3C"/>
    <w:rsid w:val="003B5E68"/>
    <w:rsid w:val="003B5F8F"/>
    <w:rsid w:val="003B5FA5"/>
    <w:rsid w:val="003B60DA"/>
    <w:rsid w:val="003B6153"/>
    <w:rsid w:val="003B62BA"/>
    <w:rsid w:val="003B6352"/>
    <w:rsid w:val="003B643E"/>
    <w:rsid w:val="003B64AC"/>
    <w:rsid w:val="003B651F"/>
    <w:rsid w:val="003B6541"/>
    <w:rsid w:val="003B65BE"/>
    <w:rsid w:val="003B667E"/>
    <w:rsid w:val="003B6758"/>
    <w:rsid w:val="003B679C"/>
    <w:rsid w:val="003B67A2"/>
    <w:rsid w:val="003B67D8"/>
    <w:rsid w:val="003B6804"/>
    <w:rsid w:val="003B6943"/>
    <w:rsid w:val="003B697E"/>
    <w:rsid w:val="003B6C3F"/>
    <w:rsid w:val="003B6CFD"/>
    <w:rsid w:val="003B6D0B"/>
    <w:rsid w:val="003B6D2E"/>
    <w:rsid w:val="003B706D"/>
    <w:rsid w:val="003B7071"/>
    <w:rsid w:val="003B73EE"/>
    <w:rsid w:val="003B7496"/>
    <w:rsid w:val="003B7502"/>
    <w:rsid w:val="003B7509"/>
    <w:rsid w:val="003B7516"/>
    <w:rsid w:val="003B7786"/>
    <w:rsid w:val="003B77F0"/>
    <w:rsid w:val="003B780E"/>
    <w:rsid w:val="003B782E"/>
    <w:rsid w:val="003B78B3"/>
    <w:rsid w:val="003B7AA9"/>
    <w:rsid w:val="003B7C93"/>
    <w:rsid w:val="003B7CA8"/>
    <w:rsid w:val="003B7D27"/>
    <w:rsid w:val="003B7D2D"/>
    <w:rsid w:val="003B7ED8"/>
    <w:rsid w:val="003B7F3D"/>
    <w:rsid w:val="003B7F40"/>
    <w:rsid w:val="003B7F99"/>
    <w:rsid w:val="003C0262"/>
    <w:rsid w:val="003C0283"/>
    <w:rsid w:val="003C02FD"/>
    <w:rsid w:val="003C033F"/>
    <w:rsid w:val="003C0508"/>
    <w:rsid w:val="003C0532"/>
    <w:rsid w:val="003C06B2"/>
    <w:rsid w:val="003C0B72"/>
    <w:rsid w:val="003C0BDB"/>
    <w:rsid w:val="003C0D05"/>
    <w:rsid w:val="003C0D70"/>
    <w:rsid w:val="003C0F23"/>
    <w:rsid w:val="003C1024"/>
    <w:rsid w:val="003C107D"/>
    <w:rsid w:val="003C130A"/>
    <w:rsid w:val="003C13E9"/>
    <w:rsid w:val="003C164E"/>
    <w:rsid w:val="003C178E"/>
    <w:rsid w:val="003C1799"/>
    <w:rsid w:val="003C18C3"/>
    <w:rsid w:val="003C1DE2"/>
    <w:rsid w:val="003C1F4A"/>
    <w:rsid w:val="003C2136"/>
    <w:rsid w:val="003C21EB"/>
    <w:rsid w:val="003C2215"/>
    <w:rsid w:val="003C2394"/>
    <w:rsid w:val="003C2592"/>
    <w:rsid w:val="003C27B9"/>
    <w:rsid w:val="003C29E4"/>
    <w:rsid w:val="003C2A36"/>
    <w:rsid w:val="003C2AE1"/>
    <w:rsid w:val="003C2C0B"/>
    <w:rsid w:val="003C2EE6"/>
    <w:rsid w:val="003C2F54"/>
    <w:rsid w:val="003C3107"/>
    <w:rsid w:val="003C313C"/>
    <w:rsid w:val="003C336E"/>
    <w:rsid w:val="003C34DD"/>
    <w:rsid w:val="003C34FD"/>
    <w:rsid w:val="003C3595"/>
    <w:rsid w:val="003C36B7"/>
    <w:rsid w:val="003C37BD"/>
    <w:rsid w:val="003C37F1"/>
    <w:rsid w:val="003C3CAA"/>
    <w:rsid w:val="003C3D14"/>
    <w:rsid w:val="003C3D4F"/>
    <w:rsid w:val="003C3F7C"/>
    <w:rsid w:val="003C405A"/>
    <w:rsid w:val="003C42B1"/>
    <w:rsid w:val="003C42B3"/>
    <w:rsid w:val="003C435F"/>
    <w:rsid w:val="003C4363"/>
    <w:rsid w:val="003C4454"/>
    <w:rsid w:val="003C448B"/>
    <w:rsid w:val="003C4589"/>
    <w:rsid w:val="003C46C2"/>
    <w:rsid w:val="003C47B8"/>
    <w:rsid w:val="003C486E"/>
    <w:rsid w:val="003C4A16"/>
    <w:rsid w:val="003C4A41"/>
    <w:rsid w:val="003C4B16"/>
    <w:rsid w:val="003C4BE5"/>
    <w:rsid w:val="003C4C35"/>
    <w:rsid w:val="003C4C69"/>
    <w:rsid w:val="003C4CB9"/>
    <w:rsid w:val="003C4CF8"/>
    <w:rsid w:val="003C4F0F"/>
    <w:rsid w:val="003C4F1B"/>
    <w:rsid w:val="003C4FE5"/>
    <w:rsid w:val="003C5045"/>
    <w:rsid w:val="003C51CE"/>
    <w:rsid w:val="003C539C"/>
    <w:rsid w:val="003C5431"/>
    <w:rsid w:val="003C5669"/>
    <w:rsid w:val="003C56B9"/>
    <w:rsid w:val="003C574B"/>
    <w:rsid w:val="003C58F3"/>
    <w:rsid w:val="003C59A0"/>
    <w:rsid w:val="003C5AB3"/>
    <w:rsid w:val="003C5BDE"/>
    <w:rsid w:val="003C5C1F"/>
    <w:rsid w:val="003C5CD1"/>
    <w:rsid w:val="003C5D7C"/>
    <w:rsid w:val="003C5EEF"/>
    <w:rsid w:val="003C5F23"/>
    <w:rsid w:val="003C5FA4"/>
    <w:rsid w:val="003C5FEE"/>
    <w:rsid w:val="003C5FF6"/>
    <w:rsid w:val="003C60CB"/>
    <w:rsid w:val="003C6105"/>
    <w:rsid w:val="003C6167"/>
    <w:rsid w:val="003C61D6"/>
    <w:rsid w:val="003C6212"/>
    <w:rsid w:val="003C6454"/>
    <w:rsid w:val="003C649F"/>
    <w:rsid w:val="003C6567"/>
    <w:rsid w:val="003C65AE"/>
    <w:rsid w:val="003C66D6"/>
    <w:rsid w:val="003C66E7"/>
    <w:rsid w:val="003C671F"/>
    <w:rsid w:val="003C68E9"/>
    <w:rsid w:val="003C695D"/>
    <w:rsid w:val="003C6A02"/>
    <w:rsid w:val="003C6A37"/>
    <w:rsid w:val="003C6ACB"/>
    <w:rsid w:val="003C6B7A"/>
    <w:rsid w:val="003C6BFD"/>
    <w:rsid w:val="003C7160"/>
    <w:rsid w:val="003C7306"/>
    <w:rsid w:val="003C7411"/>
    <w:rsid w:val="003C74CD"/>
    <w:rsid w:val="003C7509"/>
    <w:rsid w:val="003C7550"/>
    <w:rsid w:val="003C759A"/>
    <w:rsid w:val="003C75C6"/>
    <w:rsid w:val="003C7667"/>
    <w:rsid w:val="003C785A"/>
    <w:rsid w:val="003C7BB4"/>
    <w:rsid w:val="003C7C1E"/>
    <w:rsid w:val="003C7C8F"/>
    <w:rsid w:val="003C7E78"/>
    <w:rsid w:val="003C7FF6"/>
    <w:rsid w:val="003D0085"/>
    <w:rsid w:val="003D010A"/>
    <w:rsid w:val="003D01ED"/>
    <w:rsid w:val="003D02D2"/>
    <w:rsid w:val="003D02D6"/>
    <w:rsid w:val="003D0308"/>
    <w:rsid w:val="003D031D"/>
    <w:rsid w:val="003D032F"/>
    <w:rsid w:val="003D041A"/>
    <w:rsid w:val="003D0575"/>
    <w:rsid w:val="003D0578"/>
    <w:rsid w:val="003D06F6"/>
    <w:rsid w:val="003D078D"/>
    <w:rsid w:val="003D0793"/>
    <w:rsid w:val="003D07B4"/>
    <w:rsid w:val="003D0870"/>
    <w:rsid w:val="003D0BF1"/>
    <w:rsid w:val="003D0D2E"/>
    <w:rsid w:val="003D0D8B"/>
    <w:rsid w:val="003D0DBD"/>
    <w:rsid w:val="003D0DDA"/>
    <w:rsid w:val="003D11AA"/>
    <w:rsid w:val="003D1335"/>
    <w:rsid w:val="003D13EB"/>
    <w:rsid w:val="003D1423"/>
    <w:rsid w:val="003D14AB"/>
    <w:rsid w:val="003D1576"/>
    <w:rsid w:val="003D1704"/>
    <w:rsid w:val="003D177C"/>
    <w:rsid w:val="003D17E8"/>
    <w:rsid w:val="003D1877"/>
    <w:rsid w:val="003D1B2A"/>
    <w:rsid w:val="003D1C3D"/>
    <w:rsid w:val="003D1CDF"/>
    <w:rsid w:val="003D1D9C"/>
    <w:rsid w:val="003D2268"/>
    <w:rsid w:val="003D2278"/>
    <w:rsid w:val="003D2571"/>
    <w:rsid w:val="003D257F"/>
    <w:rsid w:val="003D25AF"/>
    <w:rsid w:val="003D26A1"/>
    <w:rsid w:val="003D26AD"/>
    <w:rsid w:val="003D26BB"/>
    <w:rsid w:val="003D2887"/>
    <w:rsid w:val="003D2892"/>
    <w:rsid w:val="003D2903"/>
    <w:rsid w:val="003D2C8E"/>
    <w:rsid w:val="003D2D95"/>
    <w:rsid w:val="003D2E24"/>
    <w:rsid w:val="003D2EC5"/>
    <w:rsid w:val="003D2ECA"/>
    <w:rsid w:val="003D2F51"/>
    <w:rsid w:val="003D3032"/>
    <w:rsid w:val="003D3035"/>
    <w:rsid w:val="003D307B"/>
    <w:rsid w:val="003D3160"/>
    <w:rsid w:val="003D3598"/>
    <w:rsid w:val="003D3903"/>
    <w:rsid w:val="003D3AB7"/>
    <w:rsid w:val="003D3CA5"/>
    <w:rsid w:val="003D3D0D"/>
    <w:rsid w:val="003D4058"/>
    <w:rsid w:val="003D4281"/>
    <w:rsid w:val="003D4375"/>
    <w:rsid w:val="003D43A7"/>
    <w:rsid w:val="003D440A"/>
    <w:rsid w:val="003D440E"/>
    <w:rsid w:val="003D4756"/>
    <w:rsid w:val="003D478F"/>
    <w:rsid w:val="003D4955"/>
    <w:rsid w:val="003D498F"/>
    <w:rsid w:val="003D49D5"/>
    <w:rsid w:val="003D4AC2"/>
    <w:rsid w:val="003D4B1D"/>
    <w:rsid w:val="003D4BB5"/>
    <w:rsid w:val="003D4C04"/>
    <w:rsid w:val="003D4C8F"/>
    <w:rsid w:val="003D4E16"/>
    <w:rsid w:val="003D505F"/>
    <w:rsid w:val="003D5131"/>
    <w:rsid w:val="003D51CF"/>
    <w:rsid w:val="003D530D"/>
    <w:rsid w:val="003D5436"/>
    <w:rsid w:val="003D55FB"/>
    <w:rsid w:val="003D573C"/>
    <w:rsid w:val="003D57C5"/>
    <w:rsid w:val="003D594C"/>
    <w:rsid w:val="003D5964"/>
    <w:rsid w:val="003D5BD7"/>
    <w:rsid w:val="003D5D10"/>
    <w:rsid w:val="003D5D65"/>
    <w:rsid w:val="003D5E59"/>
    <w:rsid w:val="003D5EC6"/>
    <w:rsid w:val="003D5ECC"/>
    <w:rsid w:val="003D5EDF"/>
    <w:rsid w:val="003D6065"/>
    <w:rsid w:val="003D60B2"/>
    <w:rsid w:val="003D6140"/>
    <w:rsid w:val="003D6142"/>
    <w:rsid w:val="003D6227"/>
    <w:rsid w:val="003D630D"/>
    <w:rsid w:val="003D6326"/>
    <w:rsid w:val="003D642F"/>
    <w:rsid w:val="003D6462"/>
    <w:rsid w:val="003D649C"/>
    <w:rsid w:val="003D65D5"/>
    <w:rsid w:val="003D66EA"/>
    <w:rsid w:val="003D6810"/>
    <w:rsid w:val="003D68C6"/>
    <w:rsid w:val="003D6BB7"/>
    <w:rsid w:val="003D6BDC"/>
    <w:rsid w:val="003D6C17"/>
    <w:rsid w:val="003D6CDA"/>
    <w:rsid w:val="003D6D74"/>
    <w:rsid w:val="003D6D8A"/>
    <w:rsid w:val="003D6E28"/>
    <w:rsid w:val="003D6E4C"/>
    <w:rsid w:val="003D6FCA"/>
    <w:rsid w:val="003D6FE2"/>
    <w:rsid w:val="003D7154"/>
    <w:rsid w:val="003D7180"/>
    <w:rsid w:val="003D71C4"/>
    <w:rsid w:val="003D72E0"/>
    <w:rsid w:val="003D72FF"/>
    <w:rsid w:val="003D736F"/>
    <w:rsid w:val="003D7453"/>
    <w:rsid w:val="003D74D8"/>
    <w:rsid w:val="003D7511"/>
    <w:rsid w:val="003D7650"/>
    <w:rsid w:val="003D78D0"/>
    <w:rsid w:val="003D79FF"/>
    <w:rsid w:val="003D7AC6"/>
    <w:rsid w:val="003D7BF9"/>
    <w:rsid w:val="003D7FE3"/>
    <w:rsid w:val="003E0194"/>
    <w:rsid w:val="003E0279"/>
    <w:rsid w:val="003E03BB"/>
    <w:rsid w:val="003E07D4"/>
    <w:rsid w:val="003E0802"/>
    <w:rsid w:val="003E094E"/>
    <w:rsid w:val="003E0A10"/>
    <w:rsid w:val="003E0A49"/>
    <w:rsid w:val="003E0AA4"/>
    <w:rsid w:val="003E0B8B"/>
    <w:rsid w:val="003E0C39"/>
    <w:rsid w:val="003E0E9A"/>
    <w:rsid w:val="003E1038"/>
    <w:rsid w:val="003E11E8"/>
    <w:rsid w:val="003E120F"/>
    <w:rsid w:val="003E1222"/>
    <w:rsid w:val="003E129E"/>
    <w:rsid w:val="003E12AB"/>
    <w:rsid w:val="003E1624"/>
    <w:rsid w:val="003E162C"/>
    <w:rsid w:val="003E168D"/>
    <w:rsid w:val="003E1825"/>
    <w:rsid w:val="003E185F"/>
    <w:rsid w:val="003E191A"/>
    <w:rsid w:val="003E19DC"/>
    <w:rsid w:val="003E1A1A"/>
    <w:rsid w:val="003E1C0A"/>
    <w:rsid w:val="003E1D1C"/>
    <w:rsid w:val="003E1F11"/>
    <w:rsid w:val="003E2394"/>
    <w:rsid w:val="003E2422"/>
    <w:rsid w:val="003E2582"/>
    <w:rsid w:val="003E26B0"/>
    <w:rsid w:val="003E26D8"/>
    <w:rsid w:val="003E281A"/>
    <w:rsid w:val="003E28B0"/>
    <w:rsid w:val="003E29CB"/>
    <w:rsid w:val="003E2A46"/>
    <w:rsid w:val="003E2AB4"/>
    <w:rsid w:val="003E2BEE"/>
    <w:rsid w:val="003E2C25"/>
    <w:rsid w:val="003E2D02"/>
    <w:rsid w:val="003E2F32"/>
    <w:rsid w:val="003E2FA4"/>
    <w:rsid w:val="003E312A"/>
    <w:rsid w:val="003E3308"/>
    <w:rsid w:val="003E3378"/>
    <w:rsid w:val="003E36CD"/>
    <w:rsid w:val="003E37CC"/>
    <w:rsid w:val="003E387F"/>
    <w:rsid w:val="003E38B1"/>
    <w:rsid w:val="003E3971"/>
    <w:rsid w:val="003E3B58"/>
    <w:rsid w:val="003E3E5B"/>
    <w:rsid w:val="003E3ED2"/>
    <w:rsid w:val="003E3EDF"/>
    <w:rsid w:val="003E401C"/>
    <w:rsid w:val="003E404E"/>
    <w:rsid w:val="003E4107"/>
    <w:rsid w:val="003E420D"/>
    <w:rsid w:val="003E4481"/>
    <w:rsid w:val="003E4503"/>
    <w:rsid w:val="003E47A1"/>
    <w:rsid w:val="003E4BBF"/>
    <w:rsid w:val="003E4BF3"/>
    <w:rsid w:val="003E4C1B"/>
    <w:rsid w:val="003E506B"/>
    <w:rsid w:val="003E5141"/>
    <w:rsid w:val="003E5257"/>
    <w:rsid w:val="003E532D"/>
    <w:rsid w:val="003E535D"/>
    <w:rsid w:val="003E543E"/>
    <w:rsid w:val="003E553D"/>
    <w:rsid w:val="003E5571"/>
    <w:rsid w:val="003E55F9"/>
    <w:rsid w:val="003E56E2"/>
    <w:rsid w:val="003E58DC"/>
    <w:rsid w:val="003E58F0"/>
    <w:rsid w:val="003E5A27"/>
    <w:rsid w:val="003E5BEB"/>
    <w:rsid w:val="003E5CBF"/>
    <w:rsid w:val="003E5D31"/>
    <w:rsid w:val="003E5E09"/>
    <w:rsid w:val="003E6066"/>
    <w:rsid w:val="003E6140"/>
    <w:rsid w:val="003E62B8"/>
    <w:rsid w:val="003E63D2"/>
    <w:rsid w:val="003E63D3"/>
    <w:rsid w:val="003E63F7"/>
    <w:rsid w:val="003E652B"/>
    <w:rsid w:val="003E6585"/>
    <w:rsid w:val="003E66D0"/>
    <w:rsid w:val="003E68AF"/>
    <w:rsid w:val="003E69CD"/>
    <w:rsid w:val="003E6A9A"/>
    <w:rsid w:val="003E6BA1"/>
    <w:rsid w:val="003E6CCB"/>
    <w:rsid w:val="003E6DF0"/>
    <w:rsid w:val="003E6F07"/>
    <w:rsid w:val="003E7023"/>
    <w:rsid w:val="003E714E"/>
    <w:rsid w:val="003E7169"/>
    <w:rsid w:val="003E71E7"/>
    <w:rsid w:val="003E7234"/>
    <w:rsid w:val="003E7523"/>
    <w:rsid w:val="003E7661"/>
    <w:rsid w:val="003E76B2"/>
    <w:rsid w:val="003E7781"/>
    <w:rsid w:val="003E7B49"/>
    <w:rsid w:val="003E7BFC"/>
    <w:rsid w:val="003E7C24"/>
    <w:rsid w:val="003E7D62"/>
    <w:rsid w:val="003E7DD3"/>
    <w:rsid w:val="003E7E78"/>
    <w:rsid w:val="003E7EA1"/>
    <w:rsid w:val="003E7F6C"/>
    <w:rsid w:val="003E7F88"/>
    <w:rsid w:val="003F013F"/>
    <w:rsid w:val="003F0165"/>
    <w:rsid w:val="003F052C"/>
    <w:rsid w:val="003F0560"/>
    <w:rsid w:val="003F069C"/>
    <w:rsid w:val="003F0A26"/>
    <w:rsid w:val="003F0A2D"/>
    <w:rsid w:val="003F0AFA"/>
    <w:rsid w:val="003F0C1C"/>
    <w:rsid w:val="003F0E6D"/>
    <w:rsid w:val="003F0E93"/>
    <w:rsid w:val="003F0F6C"/>
    <w:rsid w:val="003F1106"/>
    <w:rsid w:val="003F137C"/>
    <w:rsid w:val="003F1598"/>
    <w:rsid w:val="003F1624"/>
    <w:rsid w:val="003F1642"/>
    <w:rsid w:val="003F17A2"/>
    <w:rsid w:val="003F17D8"/>
    <w:rsid w:val="003F187D"/>
    <w:rsid w:val="003F1928"/>
    <w:rsid w:val="003F198C"/>
    <w:rsid w:val="003F1ADB"/>
    <w:rsid w:val="003F1BF1"/>
    <w:rsid w:val="003F1D4F"/>
    <w:rsid w:val="003F1E7F"/>
    <w:rsid w:val="003F1EA5"/>
    <w:rsid w:val="003F1EF9"/>
    <w:rsid w:val="003F1FFB"/>
    <w:rsid w:val="003F2205"/>
    <w:rsid w:val="003F22AA"/>
    <w:rsid w:val="003F24E7"/>
    <w:rsid w:val="003F254F"/>
    <w:rsid w:val="003F2588"/>
    <w:rsid w:val="003F27A5"/>
    <w:rsid w:val="003F2867"/>
    <w:rsid w:val="003F2929"/>
    <w:rsid w:val="003F2B36"/>
    <w:rsid w:val="003F2B66"/>
    <w:rsid w:val="003F2B7C"/>
    <w:rsid w:val="003F2CD9"/>
    <w:rsid w:val="003F2E32"/>
    <w:rsid w:val="003F2E98"/>
    <w:rsid w:val="003F2EE4"/>
    <w:rsid w:val="003F3040"/>
    <w:rsid w:val="003F30F1"/>
    <w:rsid w:val="003F313C"/>
    <w:rsid w:val="003F3271"/>
    <w:rsid w:val="003F336C"/>
    <w:rsid w:val="003F33AE"/>
    <w:rsid w:val="003F33B1"/>
    <w:rsid w:val="003F33E8"/>
    <w:rsid w:val="003F35CD"/>
    <w:rsid w:val="003F35EE"/>
    <w:rsid w:val="003F3636"/>
    <w:rsid w:val="003F3782"/>
    <w:rsid w:val="003F39E9"/>
    <w:rsid w:val="003F3A0A"/>
    <w:rsid w:val="003F3B16"/>
    <w:rsid w:val="003F3B4C"/>
    <w:rsid w:val="003F3C2D"/>
    <w:rsid w:val="003F3CCE"/>
    <w:rsid w:val="003F3D9A"/>
    <w:rsid w:val="003F3EB7"/>
    <w:rsid w:val="003F3F80"/>
    <w:rsid w:val="003F409E"/>
    <w:rsid w:val="003F4307"/>
    <w:rsid w:val="003F4312"/>
    <w:rsid w:val="003F469D"/>
    <w:rsid w:val="003F4783"/>
    <w:rsid w:val="003F487B"/>
    <w:rsid w:val="003F497D"/>
    <w:rsid w:val="003F4A31"/>
    <w:rsid w:val="003F4C48"/>
    <w:rsid w:val="003F4D22"/>
    <w:rsid w:val="003F4D6F"/>
    <w:rsid w:val="003F4D83"/>
    <w:rsid w:val="003F4D8B"/>
    <w:rsid w:val="003F4E94"/>
    <w:rsid w:val="003F50C8"/>
    <w:rsid w:val="003F513E"/>
    <w:rsid w:val="003F51CB"/>
    <w:rsid w:val="003F5372"/>
    <w:rsid w:val="003F5715"/>
    <w:rsid w:val="003F57CF"/>
    <w:rsid w:val="003F59C6"/>
    <w:rsid w:val="003F5A08"/>
    <w:rsid w:val="003F5ABA"/>
    <w:rsid w:val="003F5B5D"/>
    <w:rsid w:val="003F6197"/>
    <w:rsid w:val="003F62F8"/>
    <w:rsid w:val="003F6366"/>
    <w:rsid w:val="003F63A0"/>
    <w:rsid w:val="003F6473"/>
    <w:rsid w:val="003F67DC"/>
    <w:rsid w:val="003F67E9"/>
    <w:rsid w:val="003F6801"/>
    <w:rsid w:val="003F687D"/>
    <w:rsid w:val="003F6898"/>
    <w:rsid w:val="003F68E5"/>
    <w:rsid w:val="003F69CF"/>
    <w:rsid w:val="003F6CA5"/>
    <w:rsid w:val="003F6E6D"/>
    <w:rsid w:val="003F6ECE"/>
    <w:rsid w:val="003F6F09"/>
    <w:rsid w:val="003F6F24"/>
    <w:rsid w:val="003F6F2F"/>
    <w:rsid w:val="003F71F6"/>
    <w:rsid w:val="003F73DC"/>
    <w:rsid w:val="003F742B"/>
    <w:rsid w:val="003F74A0"/>
    <w:rsid w:val="003F7519"/>
    <w:rsid w:val="003F7526"/>
    <w:rsid w:val="003F75D8"/>
    <w:rsid w:val="003F77A1"/>
    <w:rsid w:val="003F7812"/>
    <w:rsid w:val="003F7975"/>
    <w:rsid w:val="00400183"/>
    <w:rsid w:val="00400313"/>
    <w:rsid w:val="0040038E"/>
    <w:rsid w:val="004003C0"/>
    <w:rsid w:val="004003D7"/>
    <w:rsid w:val="0040056A"/>
    <w:rsid w:val="004006B2"/>
    <w:rsid w:val="004006FD"/>
    <w:rsid w:val="004006FF"/>
    <w:rsid w:val="00400841"/>
    <w:rsid w:val="00400877"/>
    <w:rsid w:val="0040095A"/>
    <w:rsid w:val="00400A72"/>
    <w:rsid w:val="00400A74"/>
    <w:rsid w:val="00400A8E"/>
    <w:rsid w:val="00400DB7"/>
    <w:rsid w:val="00401195"/>
    <w:rsid w:val="004012E4"/>
    <w:rsid w:val="004013F4"/>
    <w:rsid w:val="004014F4"/>
    <w:rsid w:val="00401672"/>
    <w:rsid w:val="0040174F"/>
    <w:rsid w:val="00401754"/>
    <w:rsid w:val="004017C9"/>
    <w:rsid w:val="00401853"/>
    <w:rsid w:val="004018A9"/>
    <w:rsid w:val="004019F3"/>
    <w:rsid w:val="00401B02"/>
    <w:rsid w:val="00401D1A"/>
    <w:rsid w:val="00401E06"/>
    <w:rsid w:val="00401F0C"/>
    <w:rsid w:val="00401F59"/>
    <w:rsid w:val="00402021"/>
    <w:rsid w:val="0040220B"/>
    <w:rsid w:val="004022E8"/>
    <w:rsid w:val="00402318"/>
    <w:rsid w:val="0040238B"/>
    <w:rsid w:val="00402396"/>
    <w:rsid w:val="004023B1"/>
    <w:rsid w:val="00402456"/>
    <w:rsid w:val="0040266B"/>
    <w:rsid w:val="00402702"/>
    <w:rsid w:val="004027AC"/>
    <w:rsid w:val="00402A52"/>
    <w:rsid w:val="00402AB5"/>
    <w:rsid w:val="00402B67"/>
    <w:rsid w:val="00402C50"/>
    <w:rsid w:val="00402CDE"/>
    <w:rsid w:val="00402D16"/>
    <w:rsid w:val="00402D29"/>
    <w:rsid w:val="00402EB2"/>
    <w:rsid w:val="00403123"/>
    <w:rsid w:val="004031F9"/>
    <w:rsid w:val="0040337B"/>
    <w:rsid w:val="00403383"/>
    <w:rsid w:val="00403869"/>
    <w:rsid w:val="004038FC"/>
    <w:rsid w:val="00403948"/>
    <w:rsid w:val="00403AA4"/>
    <w:rsid w:val="00403E61"/>
    <w:rsid w:val="00403EB7"/>
    <w:rsid w:val="00404007"/>
    <w:rsid w:val="00404228"/>
    <w:rsid w:val="004042CD"/>
    <w:rsid w:val="004043D3"/>
    <w:rsid w:val="004044CE"/>
    <w:rsid w:val="00404552"/>
    <w:rsid w:val="0040470A"/>
    <w:rsid w:val="00404789"/>
    <w:rsid w:val="004047BB"/>
    <w:rsid w:val="004047F8"/>
    <w:rsid w:val="004049EA"/>
    <w:rsid w:val="00404DC3"/>
    <w:rsid w:val="00404E30"/>
    <w:rsid w:val="00404F2C"/>
    <w:rsid w:val="00404F4B"/>
    <w:rsid w:val="00405052"/>
    <w:rsid w:val="0040508B"/>
    <w:rsid w:val="004051E1"/>
    <w:rsid w:val="00405202"/>
    <w:rsid w:val="00405237"/>
    <w:rsid w:val="004052D6"/>
    <w:rsid w:val="00405365"/>
    <w:rsid w:val="00405385"/>
    <w:rsid w:val="0040544D"/>
    <w:rsid w:val="00405485"/>
    <w:rsid w:val="0040555D"/>
    <w:rsid w:val="0040563F"/>
    <w:rsid w:val="004056D7"/>
    <w:rsid w:val="004056FB"/>
    <w:rsid w:val="0040576F"/>
    <w:rsid w:val="004058C7"/>
    <w:rsid w:val="0040593C"/>
    <w:rsid w:val="00405977"/>
    <w:rsid w:val="00405AE1"/>
    <w:rsid w:val="00405C31"/>
    <w:rsid w:val="00405C35"/>
    <w:rsid w:val="00405CA7"/>
    <w:rsid w:val="00405D5D"/>
    <w:rsid w:val="0040609D"/>
    <w:rsid w:val="0040636E"/>
    <w:rsid w:val="004063AC"/>
    <w:rsid w:val="004063FF"/>
    <w:rsid w:val="0040654C"/>
    <w:rsid w:val="004065A1"/>
    <w:rsid w:val="004065E0"/>
    <w:rsid w:val="00406744"/>
    <w:rsid w:val="0040676E"/>
    <w:rsid w:val="00406949"/>
    <w:rsid w:val="00406AC9"/>
    <w:rsid w:val="00406B48"/>
    <w:rsid w:val="00406B69"/>
    <w:rsid w:val="00406B96"/>
    <w:rsid w:val="00406CC8"/>
    <w:rsid w:val="00406CF1"/>
    <w:rsid w:val="00406E05"/>
    <w:rsid w:val="00406F35"/>
    <w:rsid w:val="00406F6F"/>
    <w:rsid w:val="0040700E"/>
    <w:rsid w:val="0040715D"/>
    <w:rsid w:val="004071C4"/>
    <w:rsid w:val="004072C2"/>
    <w:rsid w:val="004072C7"/>
    <w:rsid w:val="00407423"/>
    <w:rsid w:val="004074D3"/>
    <w:rsid w:val="00407821"/>
    <w:rsid w:val="00407A60"/>
    <w:rsid w:val="00407BA3"/>
    <w:rsid w:val="00407D06"/>
    <w:rsid w:val="00407E44"/>
    <w:rsid w:val="0041009A"/>
    <w:rsid w:val="00410202"/>
    <w:rsid w:val="00410220"/>
    <w:rsid w:val="004102CD"/>
    <w:rsid w:val="004102CF"/>
    <w:rsid w:val="004104D6"/>
    <w:rsid w:val="00410545"/>
    <w:rsid w:val="00410548"/>
    <w:rsid w:val="004105A8"/>
    <w:rsid w:val="0041063C"/>
    <w:rsid w:val="00410850"/>
    <w:rsid w:val="0041089F"/>
    <w:rsid w:val="0041095F"/>
    <w:rsid w:val="00410A0F"/>
    <w:rsid w:val="00410C3D"/>
    <w:rsid w:val="00410D13"/>
    <w:rsid w:val="00410D14"/>
    <w:rsid w:val="004110BB"/>
    <w:rsid w:val="0041114A"/>
    <w:rsid w:val="00411206"/>
    <w:rsid w:val="0041121F"/>
    <w:rsid w:val="004112AE"/>
    <w:rsid w:val="00411376"/>
    <w:rsid w:val="004116BD"/>
    <w:rsid w:val="00411716"/>
    <w:rsid w:val="00411742"/>
    <w:rsid w:val="004117B3"/>
    <w:rsid w:val="004117FA"/>
    <w:rsid w:val="00411900"/>
    <w:rsid w:val="0041190D"/>
    <w:rsid w:val="00411C12"/>
    <w:rsid w:val="00411C3B"/>
    <w:rsid w:val="00411D18"/>
    <w:rsid w:val="00411E52"/>
    <w:rsid w:val="00412066"/>
    <w:rsid w:val="00412133"/>
    <w:rsid w:val="004121CC"/>
    <w:rsid w:val="00412223"/>
    <w:rsid w:val="0041226E"/>
    <w:rsid w:val="004124FA"/>
    <w:rsid w:val="00412525"/>
    <w:rsid w:val="00412837"/>
    <w:rsid w:val="0041290F"/>
    <w:rsid w:val="00412A2D"/>
    <w:rsid w:val="00412A4B"/>
    <w:rsid w:val="00412BB8"/>
    <w:rsid w:val="00412D53"/>
    <w:rsid w:val="00412F0E"/>
    <w:rsid w:val="00412F96"/>
    <w:rsid w:val="004130B7"/>
    <w:rsid w:val="004130D3"/>
    <w:rsid w:val="004132E9"/>
    <w:rsid w:val="00413363"/>
    <w:rsid w:val="0041354F"/>
    <w:rsid w:val="004137CF"/>
    <w:rsid w:val="00413830"/>
    <w:rsid w:val="0041391B"/>
    <w:rsid w:val="00413942"/>
    <w:rsid w:val="004139F7"/>
    <w:rsid w:val="00413A38"/>
    <w:rsid w:val="00413BB5"/>
    <w:rsid w:val="00413C8E"/>
    <w:rsid w:val="00413DE3"/>
    <w:rsid w:val="00413E79"/>
    <w:rsid w:val="00414000"/>
    <w:rsid w:val="00414225"/>
    <w:rsid w:val="004142EA"/>
    <w:rsid w:val="00414385"/>
    <w:rsid w:val="004143A4"/>
    <w:rsid w:val="0041458B"/>
    <w:rsid w:val="0041472B"/>
    <w:rsid w:val="004149D3"/>
    <w:rsid w:val="00414A39"/>
    <w:rsid w:val="00414B53"/>
    <w:rsid w:val="00414B90"/>
    <w:rsid w:val="00414C10"/>
    <w:rsid w:val="00414F43"/>
    <w:rsid w:val="0041509B"/>
    <w:rsid w:val="00415290"/>
    <w:rsid w:val="004152C1"/>
    <w:rsid w:val="004152F4"/>
    <w:rsid w:val="004153FB"/>
    <w:rsid w:val="00415478"/>
    <w:rsid w:val="00415496"/>
    <w:rsid w:val="0041560B"/>
    <w:rsid w:val="00415775"/>
    <w:rsid w:val="004159D2"/>
    <w:rsid w:val="00415C53"/>
    <w:rsid w:val="00415CC6"/>
    <w:rsid w:val="00415D02"/>
    <w:rsid w:val="00415D2F"/>
    <w:rsid w:val="00415E7D"/>
    <w:rsid w:val="00415ED0"/>
    <w:rsid w:val="00415FBD"/>
    <w:rsid w:val="00415FDB"/>
    <w:rsid w:val="0041621B"/>
    <w:rsid w:val="004163BD"/>
    <w:rsid w:val="004163E6"/>
    <w:rsid w:val="004165AE"/>
    <w:rsid w:val="004165E7"/>
    <w:rsid w:val="0041660C"/>
    <w:rsid w:val="00416BE3"/>
    <w:rsid w:val="00416BE7"/>
    <w:rsid w:val="00416C19"/>
    <w:rsid w:val="00416C71"/>
    <w:rsid w:val="00416C78"/>
    <w:rsid w:val="00416D5E"/>
    <w:rsid w:val="00416E66"/>
    <w:rsid w:val="00416EB2"/>
    <w:rsid w:val="00416F75"/>
    <w:rsid w:val="004170F4"/>
    <w:rsid w:val="00417141"/>
    <w:rsid w:val="004172E2"/>
    <w:rsid w:val="0041730C"/>
    <w:rsid w:val="00417345"/>
    <w:rsid w:val="0041762A"/>
    <w:rsid w:val="0041762F"/>
    <w:rsid w:val="004176C4"/>
    <w:rsid w:val="00417A7E"/>
    <w:rsid w:val="00417BA1"/>
    <w:rsid w:val="00417BC6"/>
    <w:rsid w:val="00417D53"/>
    <w:rsid w:val="00417EB7"/>
    <w:rsid w:val="0042009D"/>
    <w:rsid w:val="004200A4"/>
    <w:rsid w:val="004200C9"/>
    <w:rsid w:val="004201B7"/>
    <w:rsid w:val="00420233"/>
    <w:rsid w:val="00420275"/>
    <w:rsid w:val="00420290"/>
    <w:rsid w:val="004203E9"/>
    <w:rsid w:val="00420401"/>
    <w:rsid w:val="0042058E"/>
    <w:rsid w:val="0042062A"/>
    <w:rsid w:val="00420632"/>
    <w:rsid w:val="00420680"/>
    <w:rsid w:val="00420691"/>
    <w:rsid w:val="00420A23"/>
    <w:rsid w:val="00420A2F"/>
    <w:rsid w:val="00420AE4"/>
    <w:rsid w:val="00420BD7"/>
    <w:rsid w:val="00420C54"/>
    <w:rsid w:val="00420CCD"/>
    <w:rsid w:val="004211ED"/>
    <w:rsid w:val="00421276"/>
    <w:rsid w:val="0042131F"/>
    <w:rsid w:val="0042142E"/>
    <w:rsid w:val="0042146F"/>
    <w:rsid w:val="00421526"/>
    <w:rsid w:val="004215A2"/>
    <w:rsid w:val="00421645"/>
    <w:rsid w:val="004217CB"/>
    <w:rsid w:val="00421A3A"/>
    <w:rsid w:val="00421B59"/>
    <w:rsid w:val="00421BB3"/>
    <w:rsid w:val="00421E1E"/>
    <w:rsid w:val="00421E58"/>
    <w:rsid w:val="00421EB1"/>
    <w:rsid w:val="00421ECE"/>
    <w:rsid w:val="00421EE4"/>
    <w:rsid w:val="00421FC9"/>
    <w:rsid w:val="00422099"/>
    <w:rsid w:val="004221E1"/>
    <w:rsid w:val="0042226F"/>
    <w:rsid w:val="00422278"/>
    <w:rsid w:val="004223F1"/>
    <w:rsid w:val="004224AF"/>
    <w:rsid w:val="0042256D"/>
    <w:rsid w:val="00422663"/>
    <w:rsid w:val="004226B3"/>
    <w:rsid w:val="00422764"/>
    <w:rsid w:val="00422770"/>
    <w:rsid w:val="0042299E"/>
    <w:rsid w:val="004229FB"/>
    <w:rsid w:val="00422A6B"/>
    <w:rsid w:val="00422ABD"/>
    <w:rsid w:val="00422B43"/>
    <w:rsid w:val="00422BAD"/>
    <w:rsid w:val="00422D4F"/>
    <w:rsid w:val="00422E13"/>
    <w:rsid w:val="00422E1B"/>
    <w:rsid w:val="00422E7D"/>
    <w:rsid w:val="00422EDA"/>
    <w:rsid w:val="004230EB"/>
    <w:rsid w:val="00423209"/>
    <w:rsid w:val="004232CD"/>
    <w:rsid w:val="00423369"/>
    <w:rsid w:val="0042339E"/>
    <w:rsid w:val="004235DA"/>
    <w:rsid w:val="00423631"/>
    <w:rsid w:val="0042378B"/>
    <w:rsid w:val="00423821"/>
    <w:rsid w:val="00423A58"/>
    <w:rsid w:val="00423AB4"/>
    <w:rsid w:val="00423D36"/>
    <w:rsid w:val="00423D9E"/>
    <w:rsid w:val="00423E25"/>
    <w:rsid w:val="004240AD"/>
    <w:rsid w:val="0042410B"/>
    <w:rsid w:val="00424186"/>
    <w:rsid w:val="004241C0"/>
    <w:rsid w:val="004243E4"/>
    <w:rsid w:val="00424488"/>
    <w:rsid w:val="004246D7"/>
    <w:rsid w:val="0042481D"/>
    <w:rsid w:val="004248B1"/>
    <w:rsid w:val="004249DF"/>
    <w:rsid w:val="00424AB3"/>
    <w:rsid w:val="00424B47"/>
    <w:rsid w:val="00424B95"/>
    <w:rsid w:val="00424BA6"/>
    <w:rsid w:val="00424C74"/>
    <w:rsid w:val="00424C8A"/>
    <w:rsid w:val="00424E8E"/>
    <w:rsid w:val="00424F9C"/>
    <w:rsid w:val="004250B8"/>
    <w:rsid w:val="004250B9"/>
    <w:rsid w:val="004253FE"/>
    <w:rsid w:val="00425517"/>
    <w:rsid w:val="004255D4"/>
    <w:rsid w:val="00425638"/>
    <w:rsid w:val="004256E9"/>
    <w:rsid w:val="0042596C"/>
    <w:rsid w:val="00425A7B"/>
    <w:rsid w:val="00425B3E"/>
    <w:rsid w:val="00425B59"/>
    <w:rsid w:val="00425C69"/>
    <w:rsid w:val="00425DA6"/>
    <w:rsid w:val="00425EAA"/>
    <w:rsid w:val="004260A8"/>
    <w:rsid w:val="004260D9"/>
    <w:rsid w:val="004260F9"/>
    <w:rsid w:val="0042619C"/>
    <w:rsid w:val="004261D6"/>
    <w:rsid w:val="00426291"/>
    <w:rsid w:val="0042656A"/>
    <w:rsid w:val="0042656B"/>
    <w:rsid w:val="00426729"/>
    <w:rsid w:val="00426759"/>
    <w:rsid w:val="004267AF"/>
    <w:rsid w:val="004269F4"/>
    <w:rsid w:val="00426A31"/>
    <w:rsid w:val="00426A57"/>
    <w:rsid w:val="00426A96"/>
    <w:rsid w:val="00426A9C"/>
    <w:rsid w:val="00426AAB"/>
    <w:rsid w:val="00426B1F"/>
    <w:rsid w:val="00426B49"/>
    <w:rsid w:val="00426CB9"/>
    <w:rsid w:val="00426F72"/>
    <w:rsid w:val="00427305"/>
    <w:rsid w:val="00427433"/>
    <w:rsid w:val="0042744E"/>
    <w:rsid w:val="004274A1"/>
    <w:rsid w:val="004276E8"/>
    <w:rsid w:val="00427720"/>
    <w:rsid w:val="0042776D"/>
    <w:rsid w:val="00427903"/>
    <w:rsid w:val="00427996"/>
    <w:rsid w:val="00427C18"/>
    <w:rsid w:val="00427D8D"/>
    <w:rsid w:val="00430009"/>
    <w:rsid w:val="004301A3"/>
    <w:rsid w:val="00430287"/>
    <w:rsid w:val="00430344"/>
    <w:rsid w:val="0043053E"/>
    <w:rsid w:val="0043062A"/>
    <w:rsid w:val="00430774"/>
    <w:rsid w:val="0043085A"/>
    <w:rsid w:val="00430B1F"/>
    <w:rsid w:val="00430B83"/>
    <w:rsid w:val="00430BFE"/>
    <w:rsid w:val="00430C31"/>
    <w:rsid w:val="00430D29"/>
    <w:rsid w:val="00430ED9"/>
    <w:rsid w:val="00430F25"/>
    <w:rsid w:val="00431128"/>
    <w:rsid w:val="004312C6"/>
    <w:rsid w:val="00431441"/>
    <w:rsid w:val="0043165B"/>
    <w:rsid w:val="00431810"/>
    <w:rsid w:val="00431821"/>
    <w:rsid w:val="00431948"/>
    <w:rsid w:val="00431A60"/>
    <w:rsid w:val="00431A7F"/>
    <w:rsid w:val="00431C2E"/>
    <w:rsid w:val="00432015"/>
    <w:rsid w:val="004321DB"/>
    <w:rsid w:val="00432220"/>
    <w:rsid w:val="004322AA"/>
    <w:rsid w:val="0043234A"/>
    <w:rsid w:val="004323DE"/>
    <w:rsid w:val="00432525"/>
    <w:rsid w:val="00432769"/>
    <w:rsid w:val="004327E1"/>
    <w:rsid w:val="00432870"/>
    <w:rsid w:val="00432948"/>
    <w:rsid w:val="00432997"/>
    <w:rsid w:val="004329E2"/>
    <w:rsid w:val="00432BCF"/>
    <w:rsid w:val="00432D94"/>
    <w:rsid w:val="00432DBE"/>
    <w:rsid w:val="0043306A"/>
    <w:rsid w:val="004330DB"/>
    <w:rsid w:val="00433174"/>
    <w:rsid w:val="004331D2"/>
    <w:rsid w:val="004332BB"/>
    <w:rsid w:val="00433370"/>
    <w:rsid w:val="004333A6"/>
    <w:rsid w:val="00433429"/>
    <w:rsid w:val="004334E4"/>
    <w:rsid w:val="00433500"/>
    <w:rsid w:val="00433669"/>
    <w:rsid w:val="004337E6"/>
    <w:rsid w:val="00433A8E"/>
    <w:rsid w:val="00433B82"/>
    <w:rsid w:val="00433C21"/>
    <w:rsid w:val="00433C8F"/>
    <w:rsid w:val="00433D42"/>
    <w:rsid w:val="00433E2E"/>
    <w:rsid w:val="00433E78"/>
    <w:rsid w:val="00433F1C"/>
    <w:rsid w:val="00433F64"/>
    <w:rsid w:val="00433F8B"/>
    <w:rsid w:val="0043409E"/>
    <w:rsid w:val="004340AB"/>
    <w:rsid w:val="00434326"/>
    <w:rsid w:val="00434569"/>
    <w:rsid w:val="004346E7"/>
    <w:rsid w:val="00434707"/>
    <w:rsid w:val="0043476B"/>
    <w:rsid w:val="00434847"/>
    <w:rsid w:val="004348B5"/>
    <w:rsid w:val="0043492F"/>
    <w:rsid w:val="004349FB"/>
    <w:rsid w:val="00434ADD"/>
    <w:rsid w:val="00434B62"/>
    <w:rsid w:val="00434C2B"/>
    <w:rsid w:val="00434E7B"/>
    <w:rsid w:val="00434EAA"/>
    <w:rsid w:val="00434FC7"/>
    <w:rsid w:val="00435074"/>
    <w:rsid w:val="00435095"/>
    <w:rsid w:val="0043513C"/>
    <w:rsid w:val="004351C8"/>
    <w:rsid w:val="004351CD"/>
    <w:rsid w:val="0043541C"/>
    <w:rsid w:val="0043558E"/>
    <w:rsid w:val="004355EE"/>
    <w:rsid w:val="00435601"/>
    <w:rsid w:val="004357B5"/>
    <w:rsid w:val="004358C9"/>
    <w:rsid w:val="0043599A"/>
    <w:rsid w:val="00435B75"/>
    <w:rsid w:val="00435C60"/>
    <w:rsid w:val="00435E50"/>
    <w:rsid w:val="00435E63"/>
    <w:rsid w:val="00435EF2"/>
    <w:rsid w:val="00435F30"/>
    <w:rsid w:val="00435FB3"/>
    <w:rsid w:val="004360C7"/>
    <w:rsid w:val="00436168"/>
    <w:rsid w:val="004361C3"/>
    <w:rsid w:val="004364B5"/>
    <w:rsid w:val="0043650C"/>
    <w:rsid w:val="00436662"/>
    <w:rsid w:val="004369E1"/>
    <w:rsid w:val="00436A0A"/>
    <w:rsid w:val="00436B4E"/>
    <w:rsid w:val="00436C32"/>
    <w:rsid w:val="00436C69"/>
    <w:rsid w:val="00436D1F"/>
    <w:rsid w:val="00436E79"/>
    <w:rsid w:val="00436EAF"/>
    <w:rsid w:val="0043708C"/>
    <w:rsid w:val="004370AC"/>
    <w:rsid w:val="004370CB"/>
    <w:rsid w:val="004371C3"/>
    <w:rsid w:val="004371ED"/>
    <w:rsid w:val="004372CB"/>
    <w:rsid w:val="00437367"/>
    <w:rsid w:val="0043758D"/>
    <w:rsid w:val="0043759D"/>
    <w:rsid w:val="004375AD"/>
    <w:rsid w:val="0043783F"/>
    <w:rsid w:val="00437847"/>
    <w:rsid w:val="00437901"/>
    <w:rsid w:val="00437927"/>
    <w:rsid w:val="00437975"/>
    <w:rsid w:val="00437B2E"/>
    <w:rsid w:val="00437CAC"/>
    <w:rsid w:val="00437D5F"/>
    <w:rsid w:val="00437DDA"/>
    <w:rsid w:val="00437F49"/>
    <w:rsid w:val="00437FD5"/>
    <w:rsid w:val="00440020"/>
    <w:rsid w:val="00440135"/>
    <w:rsid w:val="00440186"/>
    <w:rsid w:val="00440310"/>
    <w:rsid w:val="00440408"/>
    <w:rsid w:val="0044048E"/>
    <w:rsid w:val="00440647"/>
    <w:rsid w:val="0044066C"/>
    <w:rsid w:val="00440A16"/>
    <w:rsid w:val="00440AE0"/>
    <w:rsid w:val="00440CD5"/>
    <w:rsid w:val="00440D4A"/>
    <w:rsid w:val="00440D7E"/>
    <w:rsid w:val="00440EF3"/>
    <w:rsid w:val="00440F1B"/>
    <w:rsid w:val="00441202"/>
    <w:rsid w:val="0044122F"/>
    <w:rsid w:val="00441353"/>
    <w:rsid w:val="004413D1"/>
    <w:rsid w:val="00441415"/>
    <w:rsid w:val="00441545"/>
    <w:rsid w:val="00441578"/>
    <w:rsid w:val="004417D8"/>
    <w:rsid w:val="0044188D"/>
    <w:rsid w:val="004419A6"/>
    <w:rsid w:val="00441A18"/>
    <w:rsid w:val="00441C77"/>
    <w:rsid w:val="00441E57"/>
    <w:rsid w:val="00441F61"/>
    <w:rsid w:val="00442013"/>
    <w:rsid w:val="004420CB"/>
    <w:rsid w:val="0044212B"/>
    <w:rsid w:val="00442250"/>
    <w:rsid w:val="0044228C"/>
    <w:rsid w:val="004422FE"/>
    <w:rsid w:val="00442377"/>
    <w:rsid w:val="00442421"/>
    <w:rsid w:val="00442422"/>
    <w:rsid w:val="00442641"/>
    <w:rsid w:val="0044273F"/>
    <w:rsid w:val="00442874"/>
    <w:rsid w:val="00442931"/>
    <w:rsid w:val="0044299A"/>
    <w:rsid w:val="00442A5F"/>
    <w:rsid w:val="00442AED"/>
    <w:rsid w:val="00442C8E"/>
    <w:rsid w:val="00442C9C"/>
    <w:rsid w:val="00442D08"/>
    <w:rsid w:val="00442DD9"/>
    <w:rsid w:val="004431AF"/>
    <w:rsid w:val="004437E3"/>
    <w:rsid w:val="00443841"/>
    <w:rsid w:val="00443D3B"/>
    <w:rsid w:val="00443D66"/>
    <w:rsid w:val="00443DEB"/>
    <w:rsid w:val="00443E47"/>
    <w:rsid w:val="004442AB"/>
    <w:rsid w:val="004443E7"/>
    <w:rsid w:val="004444A1"/>
    <w:rsid w:val="004444B8"/>
    <w:rsid w:val="0044450E"/>
    <w:rsid w:val="00444511"/>
    <w:rsid w:val="0044453A"/>
    <w:rsid w:val="004445F9"/>
    <w:rsid w:val="00444717"/>
    <w:rsid w:val="00444942"/>
    <w:rsid w:val="004449F3"/>
    <w:rsid w:val="00444ADE"/>
    <w:rsid w:val="00444BAF"/>
    <w:rsid w:val="00444BD2"/>
    <w:rsid w:val="00444C0B"/>
    <w:rsid w:val="00444C14"/>
    <w:rsid w:val="00444CBF"/>
    <w:rsid w:val="00444CE3"/>
    <w:rsid w:val="00444DCF"/>
    <w:rsid w:val="00444E34"/>
    <w:rsid w:val="00445042"/>
    <w:rsid w:val="00445050"/>
    <w:rsid w:val="00445092"/>
    <w:rsid w:val="004451B7"/>
    <w:rsid w:val="004451C6"/>
    <w:rsid w:val="0044539D"/>
    <w:rsid w:val="004453CD"/>
    <w:rsid w:val="00445402"/>
    <w:rsid w:val="0044550F"/>
    <w:rsid w:val="00445592"/>
    <w:rsid w:val="004455E5"/>
    <w:rsid w:val="00445618"/>
    <w:rsid w:val="0044577E"/>
    <w:rsid w:val="00445AF3"/>
    <w:rsid w:val="00445C35"/>
    <w:rsid w:val="00445C71"/>
    <w:rsid w:val="00445C8C"/>
    <w:rsid w:val="00445C8D"/>
    <w:rsid w:val="00445DD8"/>
    <w:rsid w:val="00445F95"/>
    <w:rsid w:val="004460B0"/>
    <w:rsid w:val="004462DC"/>
    <w:rsid w:val="004463BF"/>
    <w:rsid w:val="00446734"/>
    <w:rsid w:val="00446866"/>
    <w:rsid w:val="004468C5"/>
    <w:rsid w:val="004468D0"/>
    <w:rsid w:val="00446A64"/>
    <w:rsid w:val="00446AAE"/>
    <w:rsid w:val="00446DA8"/>
    <w:rsid w:val="00446E60"/>
    <w:rsid w:val="00446EE8"/>
    <w:rsid w:val="00446F27"/>
    <w:rsid w:val="004470B6"/>
    <w:rsid w:val="00447239"/>
    <w:rsid w:val="00447308"/>
    <w:rsid w:val="00447327"/>
    <w:rsid w:val="00447456"/>
    <w:rsid w:val="004475CA"/>
    <w:rsid w:val="004477B7"/>
    <w:rsid w:val="004478A4"/>
    <w:rsid w:val="004478D4"/>
    <w:rsid w:val="0044793A"/>
    <w:rsid w:val="00447947"/>
    <w:rsid w:val="00447CDE"/>
    <w:rsid w:val="00447E20"/>
    <w:rsid w:val="00447E36"/>
    <w:rsid w:val="00447EF3"/>
    <w:rsid w:val="00447EF9"/>
    <w:rsid w:val="00447F28"/>
    <w:rsid w:val="00450088"/>
    <w:rsid w:val="004504A5"/>
    <w:rsid w:val="0045073B"/>
    <w:rsid w:val="00450ABE"/>
    <w:rsid w:val="00450C9A"/>
    <w:rsid w:val="00450CC3"/>
    <w:rsid w:val="00450DC5"/>
    <w:rsid w:val="00450E46"/>
    <w:rsid w:val="00450EAF"/>
    <w:rsid w:val="00450F19"/>
    <w:rsid w:val="00451028"/>
    <w:rsid w:val="00451055"/>
    <w:rsid w:val="004510F0"/>
    <w:rsid w:val="0045113B"/>
    <w:rsid w:val="0045132F"/>
    <w:rsid w:val="0045136D"/>
    <w:rsid w:val="004515B6"/>
    <w:rsid w:val="0045181B"/>
    <w:rsid w:val="0045181F"/>
    <w:rsid w:val="00451967"/>
    <w:rsid w:val="00451A6D"/>
    <w:rsid w:val="00451AA7"/>
    <w:rsid w:val="00451BA0"/>
    <w:rsid w:val="00451BF4"/>
    <w:rsid w:val="00451D00"/>
    <w:rsid w:val="00451DE9"/>
    <w:rsid w:val="00451E14"/>
    <w:rsid w:val="00451F1A"/>
    <w:rsid w:val="00452123"/>
    <w:rsid w:val="00452270"/>
    <w:rsid w:val="004522A4"/>
    <w:rsid w:val="0045237A"/>
    <w:rsid w:val="004523B5"/>
    <w:rsid w:val="00452505"/>
    <w:rsid w:val="00452554"/>
    <w:rsid w:val="00452613"/>
    <w:rsid w:val="00452671"/>
    <w:rsid w:val="00452715"/>
    <w:rsid w:val="004527CF"/>
    <w:rsid w:val="00452994"/>
    <w:rsid w:val="00452BA3"/>
    <w:rsid w:val="00452BC1"/>
    <w:rsid w:val="00452C0A"/>
    <w:rsid w:val="00452ED5"/>
    <w:rsid w:val="00452F1E"/>
    <w:rsid w:val="00452F27"/>
    <w:rsid w:val="00452F30"/>
    <w:rsid w:val="00452F33"/>
    <w:rsid w:val="00452F86"/>
    <w:rsid w:val="004530F0"/>
    <w:rsid w:val="0045341F"/>
    <w:rsid w:val="004536DB"/>
    <w:rsid w:val="00453736"/>
    <w:rsid w:val="0045375E"/>
    <w:rsid w:val="00453764"/>
    <w:rsid w:val="004538C3"/>
    <w:rsid w:val="0045395A"/>
    <w:rsid w:val="00453B0A"/>
    <w:rsid w:val="00453BA9"/>
    <w:rsid w:val="00453D6F"/>
    <w:rsid w:val="00453D8C"/>
    <w:rsid w:val="00453DB3"/>
    <w:rsid w:val="00453F9A"/>
    <w:rsid w:val="0045409B"/>
    <w:rsid w:val="0045418A"/>
    <w:rsid w:val="004541CF"/>
    <w:rsid w:val="00454255"/>
    <w:rsid w:val="004542D3"/>
    <w:rsid w:val="0045443F"/>
    <w:rsid w:val="0045448B"/>
    <w:rsid w:val="00454628"/>
    <w:rsid w:val="00454697"/>
    <w:rsid w:val="004546C2"/>
    <w:rsid w:val="0045475A"/>
    <w:rsid w:val="0045483B"/>
    <w:rsid w:val="004548F5"/>
    <w:rsid w:val="00454A88"/>
    <w:rsid w:val="00455028"/>
    <w:rsid w:val="00455349"/>
    <w:rsid w:val="00455363"/>
    <w:rsid w:val="00455486"/>
    <w:rsid w:val="004554CF"/>
    <w:rsid w:val="00455579"/>
    <w:rsid w:val="0045566E"/>
    <w:rsid w:val="00455739"/>
    <w:rsid w:val="00455783"/>
    <w:rsid w:val="00455927"/>
    <w:rsid w:val="00455C5E"/>
    <w:rsid w:val="00455C92"/>
    <w:rsid w:val="00455CDE"/>
    <w:rsid w:val="00455E0B"/>
    <w:rsid w:val="00455EE3"/>
    <w:rsid w:val="00455EF0"/>
    <w:rsid w:val="00456242"/>
    <w:rsid w:val="00456926"/>
    <w:rsid w:val="00456B80"/>
    <w:rsid w:val="00456C96"/>
    <w:rsid w:val="00456D33"/>
    <w:rsid w:val="00456DE5"/>
    <w:rsid w:val="00456DFB"/>
    <w:rsid w:val="00456E56"/>
    <w:rsid w:val="00456F1D"/>
    <w:rsid w:val="00456F26"/>
    <w:rsid w:val="00456F59"/>
    <w:rsid w:val="00457039"/>
    <w:rsid w:val="004570AE"/>
    <w:rsid w:val="004570DE"/>
    <w:rsid w:val="00457104"/>
    <w:rsid w:val="00457256"/>
    <w:rsid w:val="0045730E"/>
    <w:rsid w:val="00457407"/>
    <w:rsid w:val="00457671"/>
    <w:rsid w:val="00457732"/>
    <w:rsid w:val="004577F6"/>
    <w:rsid w:val="0045790D"/>
    <w:rsid w:val="00457917"/>
    <w:rsid w:val="00457989"/>
    <w:rsid w:val="004579DE"/>
    <w:rsid w:val="00457A9F"/>
    <w:rsid w:val="00457CBE"/>
    <w:rsid w:val="00457CEC"/>
    <w:rsid w:val="00457D0E"/>
    <w:rsid w:val="00457D2C"/>
    <w:rsid w:val="00457DF3"/>
    <w:rsid w:val="004600A3"/>
    <w:rsid w:val="004600E5"/>
    <w:rsid w:val="00460154"/>
    <w:rsid w:val="00460175"/>
    <w:rsid w:val="00460240"/>
    <w:rsid w:val="00460284"/>
    <w:rsid w:val="004602C6"/>
    <w:rsid w:val="0046034E"/>
    <w:rsid w:val="00460392"/>
    <w:rsid w:val="004603D5"/>
    <w:rsid w:val="004603E5"/>
    <w:rsid w:val="0046047E"/>
    <w:rsid w:val="0046064A"/>
    <w:rsid w:val="00460709"/>
    <w:rsid w:val="00460A72"/>
    <w:rsid w:val="00460A79"/>
    <w:rsid w:val="00460AB6"/>
    <w:rsid w:val="00460B20"/>
    <w:rsid w:val="00460EB8"/>
    <w:rsid w:val="00460FA6"/>
    <w:rsid w:val="004611C8"/>
    <w:rsid w:val="00461312"/>
    <w:rsid w:val="0046138C"/>
    <w:rsid w:val="0046161F"/>
    <w:rsid w:val="0046162D"/>
    <w:rsid w:val="00461650"/>
    <w:rsid w:val="0046176C"/>
    <w:rsid w:val="004617B8"/>
    <w:rsid w:val="00461856"/>
    <w:rsid w:val="004619E5"/>
    <w:rsid w:val="00461B66"/>
    <w:rsid w:val="00461D04"/>
    <w:rsid w:val="00461D64"/>
    <w:rsid w:val="00461FF8"/>
    <w:rsid w:val="00461FFD"/>
    <w:rsid w:val="00462131"/>
    <w:rsid w:val="0046219C"/>
    <w:rsid w:val="004621A4"/>
    <w:rsid w:val="004621F2"/>
    <w:rsid w:val="004622B7"/>
    <w:rsid w:val="004622FE"/>
    <w:rsid w:val="00462508"/>
    <w:rsid w:val="0046274A"/>
    <w:rsid w:val="00462890"/>
    <w:rsid w:val="004629BF"/>
    <w:rsid w:val="00462B24"/>
    <w:rsid w:val="00462C74"/>
    <w:rsid w:val="00462DC2"/>
    <w:rsid w:val="00462E9E"/>
    <w:rsid w:val="00462F0C"/>
    <w:rsid w:val="004630D5"/>
    <w:rsid w:val="00463170"/>
    <w:rsid w:val="0046334E"/>
    <w:rsid w:val="00463368"/>
    <w:rsid w:val="004633F0"/>
    <w:rsid w:val="00463465"/>
    <w:rsid w:val="0046350F"/>
    <w:rsid w:val="00463530"/>
    <w:rsid w:val="00463556"/>
    <w:rsid w:val="00463616"/>
    <w:rsid w:val="00463912"/>
    <w:rsid w:val="00463997"/>
    <w:rsid w:val="00463B11"/>
    <w:rsid w:val="00463C76"/>
    <w:rsid w:val="00463CEF"/>
    <w:rsid w:val="00463D4F"/>
    <w:rsid w:val="00463F35"/>
    <w:rsid w:val="00463F7E"/>
    <w:rsid w:val="00463F8E"/>
    <w:rsid w:val="00463FC3"/>
    <w:rsid w:val="00463FC6"/>
    <w:rsid w:val="00463FE4"/>
    <w:rsid w:val="0046405C"/>
    <w:rsid w:val="0046437C"/>
    <w:rsid w:val="0046439C"/>
    <w:rsid w:val="0046450D"/>
    <w:rsid w:val="00464565"/>
    <w:rsid w:val="0046462A"/>
    <w:rsid w:val="004646EE"/>
    <w:rsid w:val="004647B5"/>
    <w:rsid w:val="0046483A"/>
    <w:rsid w:val="00464A1A"/>
    <w:rsid w:val="00464AF0"/>
    <w:rsid w:val="00464C38"/>
    <w:rsid w:val="00464C8A"/>
    <w:rsid w:val="00464D2C"/>
    <w:rsid w:val="00464D59"/>
    <w:rsid w:val="00464DB8"/>
    <w:rsid w:val="00464E17"/>
    <w:rsid w:val="00464ED7"/>
    <w:rsid w:val="00464FB3"/>
    <w:rsid w:val="00465148"/>
    <w:rsid w:val="004651CA"/>
    <w:rsid w:val="0046524D"/>
    <w:rsid w:val="00465371"/>
    <w:rsid w:val="004655D6"/>
    <w:rsid w:val="004655EA"/>
    <w:rsid w:val="00465736"/>
    <w:rsid w:val="00465773"/>
    <w:rsid w:val="0046580E"/>
    <w:rsid w:val="00465A0E"/>
    <w:rsid w:val="00465BBD"/>
    <w:rsid w:val="00465E12"/>
    <w:rsid w:val="00465F43"/>
    <w:rsid w:val="004660AE"/>
    <w:rsid w:val="00466342"/>
    <w:rsid w:val="004665CF"/>
    <w:rsid w:val="00466844"/>
    <w:rsid w:val="004668CF"/>
    <w:rsid w:val="004668E8"/>
    <w:rsid w:val="00466AB4"/>
    <w:rsid w:val="00466BC9"/>
    <w:rsid w:val="00466D6D"/>
    <w:rsid w:val="00466D98"/>
    <w:rsid w:val="00466E32"/>
    <w:rsid w:val="00466EF6"/>
    <w:rsid w:val="00467124"/>
    <w:rsid w:val="004673C9"/>
    <w:rsid w:val="004674BC"/>
    <w:rsid w:val="0046764C"/>
    <w:rsid w:val="0046784D"/>
    <w:rsid w:val="0046787D"/>
    <w:rsid w:val="00467B5F"/>
    <w:rsid w:val="00467BAF"/>
    <w:rsid w:val="00467D00"/>
    <w:rsid w:val="00467E67"/>
    <w:rsid w:val="00470389"/>
    <w:rsid w:val="004704B6"/>
    <w:rsid w:val="00470640"/>
    <w:rsid w:val="004706AF"/>
    <w:rsid w:val="004706C1"/>
    <w:rsid w:val="0047077B"/>
    <w:rsid w:val="0047077F"/>
    <w:rsid w:val="00470824"/>
    <w:rsid w:val="00470A4C"/>
    <w:rsid w:val="00470D4C"/>
    <w:rsid w:val="00470FAA"/>
    <w:rsid w:val="004710D2"/>
    <w:rsid w:val="004710E7"/>
    <w:rsid w:val="00471258"/>
    <w:rsid w:val="00471265"/>
    <w:rsid w:val="0047129C"/>
    <w:rsid w:val="00471365"/>
    <w:rsid w:val="004713A6"/>
    <w:rsid w:val="0047143A"/>
    <w:rsid w:val="004714AE"/>
    <w:rsid w:val="0047150E"/>
    <w:rsid w:val="00471605"/>
    <w:rsid w:val="0047161C"/>
    <w:rsid w:val="00471647"/>
    <w:rsid w:val="004716AE"/>
    <w:rsid w:val="004718C6"/>
    <w:rsid w:val="004719F7"/>
    <w:rsid w:val="00471AA1"/>
    <w:rsid w:val="00471E2E"/>
    <w:rsid w:val="0047200F"/>
    <w:rsid w:val="00472371"/>
    <w:rsid w:val="00472480"/>
    <w:rsid w:val="00472555"/>
    <w:rsid w:val="0047258A"/>
    <w:rsid w:val="00472624"/>
    <w:rsid w:val="0047272B"/>
    <w:rsid w:val="004727EF"/>
    <w:rsid w:val="0047291D"/>
    <w:rsid w:val="004729DA"/>
    <w:rsid w:val="00472C81"/>
    <w:rsid w:val="00472E07"/>
    <w:rsid w:val="00472F15"/>
    <w:rsid w:val="00473080"/>
    <w:rsid w:val="0047335E"/>
    <w:rsid w:val="0047344B"/>
    <w:rsid w:val="004735C0"/>
    <w:rsid w:val="004735D5"/>
    <w:rsid w:val="00473679"/>
    <w:rsid w:val="0047385F"/>
    <w:rsid w:val="00473A1E"/>
    <w:rsid w:val="00473AE6"/>
    <w:rsid w:val="00473C12"/>
    <w:rsid w:val="00473C52"/>
    <w:rsid w:val="00473D2C"/>
    <w:rsid w:val="00473E0A"/>
    <w:rsid w:val="00473FAE"/>
    <w:rsid w:val="004740D3"/>
    <w:rsid w:val="0047412F"/>
    <w:rsid w:val="00474133"/>
    <w:rsid w:val="004741B0"/>
    <w:rsid w:val="004741EE"/>
    <w:rsid w:val="00474213"/>
    <w:rsid w:val="00474349"/>
    <w:rsid w:val="004743FF"/>
    <w:rsid w:val="004746D6"/>
    <w:rsid w:val="00474713"/>
    <w:rsid w:val="004748FE"/>
    <w:rsid w:val="0047496F"/>
    <w:rsid w:val="00474997"/>
    <w:rsid w:val="004749D2"/>
    <w:rsid w:val="00474C96"/>
    <w:rsid w:val="00474CD9"/>
    <w:rsid w:val="00474D51"/>
    <w:rsid w:val="00474DD9"/>
    <w:rsid w:val="00474E7E"/>
    <w:rsid w:val="004751E5"/>
    <w:rsid w:val="0047522A"/>
    <w:rsid w:val="004752C1"/>
    <w:rsid w:val="00475473"/>
    <w:rsid w:val="0047555D"/>
    <w:rsid w:val="00475589"/>
    <w:rsid w:val="00475598"/>
    <w:rsid w:val="004755FD"/>
    <w:rsid w:val="0047565D"/>
    <w:rsid w:val="004758FC"/>
    <w:rsid w:val="0047596B"/>
    <w:rsid w:val="00475AC3"/>
    <w:rsid w:val="00475BD0"/>
    <w:rsid w:val="00475C0A"/>
    <w:rsid w:val="00475C0D"/>
    <w:rsid w:val="00475D12"/>
    <w:rsid w:val="00475DA3"/>
    <w:rsid w:val="00475DDA"/>
    <w:rsid w:val="00475EF5"/>
    <w:rsid w:val="00476017"/>
    <w:rsid w:val="0047610A"/>
    <w:rsid w:val="0047621E"/>
    <w:rsid w:val="0047635B"/>
    <w:rsid w:val="004766FD"/>
    <w:rsid w:val="00476797"/>
    <w:rsid w:val="00476800"/>
    <w:rsid w:val="004769B9"/>
    <w:rsid w:val="004769F8"/>
    <w:rsid w:val="00476AD7"/>
    <w:rsid w:val="00476E5C"/>
    <w:rsid w:val="00476FDE"/>
    <w:rsid w:val="00477034"/>
    <w:rsid w:val="0047704C"/>
    <w:rsid w:val="004770C4"/>
    <w:rsid w:val="0047710A"/>
    <w:rsid w:val="0047716A"/>
    <w:rsid w:val="00477178"/>
    <w:rsid w:val="004772E7"/>
    <w:rsid w:val="004774A8"/>
    <w:rsid w:val="0047752F"/>
    <w:rsid w:val="0047763E"/>
    <w:rsid w:val="0047764F"/>
    <w:rsid w:val="00477753"/>
    <w:rsid w:val="004778D2"/>
    <w:rsid w:val="00477A13"/>
    <w:rsid w:val="00477A98"/>
    <w:rsid w:val="00477B7E"/>
    <w:rsid w:val="00477C28"/>
    <w:rsid w:val="00477D2D"/>
    <w:rsid w:val="00477DE9"/>
    <w:rsid w:val="00477DF6"/>
    <w:rsid w:val="00477E56"/>
    <w:rsid w:val="00480085"/>
    <w:rsid w:val="0048016B"/>
    <w:rsid w:val="00480207"/>
    <w:rsid w:val="004804D3"/>
    <w:rsid w:val="004804EA"/>
    <w:rsid w:val="004804F1"/>
    <w:rsid w:val="0048066E"/>
    <w:rsid w:val="0048068B"/>
    <w:rsid w:val="00480714"/>
    <w:rsid w:val="004809C0"/>
    <w:rsid w:val="00480AFC"/>
    <w:rsid w:val="00480B1F"/>
    <w:rsid w:val="00480C98"/>
    <w:rsid w:val="00480CAF"/>
    <w:rsid w:val="00480CBE"/>
    <w:rsid w:val="00480CF2"/>
    <w:rsid w:val="00480D5F"/>
    <w:rsid w:val="00480EE1"/>
    <w:rsid w:val="0048103D"/>
    <w:rsid w:val="004810C7"/>
    <w:rsid w:val="00481195"/>
    <w:rsid w:val="00481246"/>
    <w:rsid w:val="004812A0"/>
    <w:rsid w:val="0048136B"/>
    <w:rsid w:val="00481577"/>
    <w:rsid w:val="004815B5"/>
    <w:rsid w:val="00481643"/>
    <w:rsid w:val="004816C3"/>
    <w:rsid w:val="0048182F"/>
    <w:rsid w:val="004819F4"/>
    <w:rsid w:val="00481A00"/>
    <w:rsid w:val="00481C83"/>
    <w:rsid w:val="00481E7F"/>
    <w:rsid w:val="00481E9B"/>
    <w:rsid w:val="00481FC8"/>
    <w:rsid w:val="0048204B"/>
    <w:rsid w:val="004822EA"/>
    <w:rsid w:val="004823E7"/>
    <w:rsid w:val="00482517"/>
    <w:rsid w:val="004825E2"/>
    <w:rsid w:val="0048265C"/>
    <w:rsid w:val="00482696"/>
    <w:rsid w:val="0048269E"/>
    <w:rsid w:val="004826A8"/>
    <w:rsid w:val="004826E8"/>
    <w:rsid w:val="004829B2"/>
    <w:rsid w:val="00482A22"/>
    <w:rsid w:val="00482B1F"/>
    <w:rsid w:val="00482CA2"/>
    <w:rsid w:val="00482D38"/>
    <w:rsid w:val="00482E2A"/>
    <w:rsid w:val="00482F4B"/>
    <w:rsid w:val="00483033"/>
    <w:rsid w:val="0048307A"/>
    <w:rsid w:val="00483224"/>
    <w:rsid w:val="00483296"/>
    <w:rsid w:val="0048329D"/>
    <w:rsid w:val="0048346F"/>
    <w:rsid w:val="00483564"/>
    <w:rsid w:val="004836E4"/>
    <w:rsid w:val="004837AF"/>
    <w:rsid w:val="00483A13"/>
    <w:rsid w:val="00483A3A"/>
    <w:rsid w:val="00483AD7"/>
    <w:rsid w:val="00483B55"/>
    <w:rsid w:val="00483B6A"/>
    <w:rsid w:val="00483C28"/>
    <w:rsid w:val="00483D5E"/>
    <w:rsid w:val="00483DF5"/>
    <w:rsid w:val="00483F40"/>
    <w:rsid w:val="00484248"/>
    <w:rsid w:val="004842C9"/>
    <w:rsid w:val="00484363"/>
    <w:rsid w:val="0048438D"/>
    <w:rsid w:val="004843D4"/>
    <w:rsid w:val="0048442A"/>
    <w:rsid w:val="00484453"/>
    <w:rsid w:val="004846C8"/>
    <w:rsid w:val="0048472B"/>
    <w:rsid w:val="004847E7"/>
    <w:rsid w:val="004849C3"/>
    <w:rsid w:val="00484A90"/>
    <w:rsid w:val="00484AB9"/>
    <w:rsid w:val="00484C1C"/>
    <w:rsid w:val="00484DAC"/>
    <w:rsid w:val="00484DE4"/>
    <w:rsid w:val="00484E7F"/>
    <w:rsid w:val="00484E85"/>
    <w:rsid w:val="00484E8F"/>
    <w:rsid w:val="00484EFA"/>
    <w:rsid w:val="004851FB"/>
    <w:rsid w:val="004854CE"/>
    <w:rsid w:val="00485574"/>
    <w:rsid w:val="0048558F"/>
    <w:rsid w:val="004855A7"/>
    <w:rsid w:val="0048565B"/>
    <w:rsid w:val="00485672"/>
    <w:rsid w:val="00485C9F"/>
    <w:rsid w:val="00485CCD"/>
    <w:rsid w:val="00485F37"/>
    <w:rsid w:val="00485FF0"/>
    <w:rsid w:val="004862ED"/>
    <w:rsid w:val="00486419"/>
    <w:rsid w:val="00486579"/>
    <w:rsid w:val="004865D8"/>
    <w:rsid w:val="004866A3"/>
    <w:rsid w:val="00486A4C"/>
    <w:rsid w:val="00486ADA"/>
    <w:rsid w:val="00486AE2"/>
    <w:rsid w:val="00486B41"/>
    <w:rsid w:val="00486DC1"/>
    <w:rsid w:val="00486EDA"/>
    <w:rsid w:val="004870E0"/>
    <w:rsid w:val="004871A5"/>
    <w:rsid w:val="00487206"/>
    <w:rsid w:val="00487469"/>
    <w:rsid w:val="00487495"/>
    <w:rsid w:val="004874D4"/>
    <w:rsid w:val="00487631"/>
    <w:rsid w:val="004876B7"/>
    <w:rsid w:val="00487840"/>
    <w:rsid w:val="004878AD"/>
    <w:rsid w:val="004878F4"/>
    <w:rsid w:val="00487987"/>
    <w:rsid w:val="00487B29"/>
    <w:rsid w:val="00487BA6"/>
    <w:rsid w:val="00487D1A"/>
    <w:rsid w:val="00487D9B"/>
    <w:rsid w:val="00487F78"/>
    <w:rsid w:val="0049000C"/>
    <w:rsid w:val="0049013D"/>
    <w:rsid w:val="0049020A"/>
    <w:rsid w:val="00490269"/>
    <w:rsid w:val="00490498"/>
    <w:rsid w:val="00490671"/>
    <w:rsid w:val="004906A6"/>
    <w:rsid w:val="00490929"/>
    <w:rsid w:val="0049096C"/>
    <w:rsid w:val="004909ED"/>
    <w:rsid w:val="00490E1D"/>
    <w:rsid w:val="00490E8C"/>
    <w:rsid w:val="00490EA0"/>
    <w:rsid w:val="004911C3"/>
    <w:rsid w:val="00491260"/>
    <w:rsid w:val="00491308"/>
    <w:rsid w:val="0049136D"/>
    <w:rsid w:val="00491431"/>
    <w:rsid w:val="00491438"/>
    <w:rsid w:val="00491527"/>
    <w:rsid w:val="0049154F"/>
    <w:rsid w:val="0049160F"/>
    <w:rsid w:val="00491785"/>
    <w:rsid w:val="004917B5"/>
    <w:rsid w:val="00491872"/>
    <w:rsid w:val="0049187D"/>
    <w:rsid w:val="00491917"/>
    <w:rsid w:val="00491A57"/>
    <w:rsid w:val="00491CEB"/>
    <w:rsid w:val="00491E7A"/>
    <w:rsid w:val="00491F28"/>
    <w:rsid w:val="00491FF9"/>
    <w:rsid w:val="00492330"/>
    <w:rsid w:val="0049239E"/>
    <w:rsid w:val="00492466"/>
    <w:rsid w:val="00492535"/>
    <w:rsid w:val="004925BE"/>
    <w:rsid w:val="00492603"/>
    <w:rsid w:val="0049269A"/>
    <w:rsid w:val="004927F7"/>
    <w:rsid w:val="00492801"/>
    <w:rsid w:val="00492BEA"/>
    <w:rsid w:val="00492D6D"/>
    <w:rsid w:val="00492E6E"/>
    <w:rsid w:val="00492ECB"/>
    <w:rsid w:val="00492EDE"/>
    <w:rsid w:val="00492F54"/>
    <w:rsid w:val="00493172"/>
    <w:rsid w:val="0049331D"/>
    <w:rsid w:val="00493573"/>
    <w:rsid w:val="00493599"/>
    <w:rsid w:val="00493600"/>
    <w:rsid w:val="004936E6"/>
    <w:rsid w:val="0049372D"/>
    <w:rsid w:val="00493793"/>
    <w:rsid w:val="00493855"/>
    <w:rsid w:val="00493A48"/>
    <w:rsid w:val="00493DE6"/>
    <w:rsid w:val="00493E6E"/>
    <w:rsid w:val="00493FB9"/>
    <w:rsid w:val="00494061"/>
    <w:rsid w:val="00494218"/>
    <w:rsid w:val="0049428D"/>
    <w:rsid w:val="004942BF"/>
    <w:rsid w:val="0049432E"/>
    <w:rsid w:val="004946C7"/>
    <w:rsid w:val="004947C8"/>
    <w:rsid w:val="00494845"/>
    <w:rsid w:val="004948D6"/>
    <w:rsid w:val="0049492C"/>
    <w:rsid w:val="004949F6"/>
    <w:rsid w:val="00494B6A"/>
    <w:rsid w:val="00494D17"/>
    <w:rsid w:val="00494D40"/>
    <w:rsid w:val="00494E60"/>
    <w:rsid w:val="00494F10"/>
    <w:rsid w:val="00494FB3"/>
    <w:rsid w:val="004952C7"/>
    <w:rsid w:val="00495461"/>
    <w:rsid w:val="004957CB"/>
    <w:rsid w:val="00495B57"/>
    <w:rsid w:val="00495DCB"/>
    <w:rsid w:val="00495F71"/>
    <w:rsid w:val="00495FC5"/>
    <w:rsid w:val="00496378"/>
    <w:rsid w:val="00496383"/>
    <w:rsid w:val="004964AC"/>
    <w:rsid w:val="004964F8"/>
    <w:rsid w:val="00496592"/>
    <w:rsid w:val="00496861"/>
    <w:rsid w:val="00496ADA"/>
    <w:rsid w:val="00496C08"/>
    <w:rsid w:val="00496C52"/>
    <w:rsid w:val="00496CF6"/>
    <w:rsid w:val="00496D02"/>
    <w:rsid w:val="00496E5B"/>
    <w:rsid w:val="00496FB6"/>
    <w:rsid w:val="00496FC1"/>
    <w:rsid w:val="004970BE"/>
    <w:rsid w:val="00497280"/>
    <w:rsid w:val="004972B0"/>
    <w:rsid w:val="004972F6"/>
    <w:rsid w:val="004973EC"/>
    <w:rsid w:val="0049772C"/>
    <w:rsid w:val="004978D4"/>
    <w:rsid w:val="004978F7"/>
    <w:rsid w:val="0049792C"/>
    <w:rsid w:val="004979C6"/>
    <w:rsid w:val="004979CA"/>
    <w:rsid w:val="00497A85"/>
    <w:rsid w:val="00497B9E"/>
    <w:rsid w:val="00497C59"/>
    <w:rsid w:val="00497F0F"/>
    <w:rsid w:val="00497FE4"/>
    <w:rsid w:val="004A0103"/>
    <w:rsid w:val="004A0126"/>
    <w:rsid w:val="004A0221"/>
    <w:rsid w:val="004A02BE"/>
    <w:rsid w:val="004A0320"/>
    <w:rsid w:val="004A0328"/>
    <w:rsid w:val="004A0459"/>
    <w:rsid w:val="004A0A03"/>
    <w:rsid w:val="004A0A64"/>
    <w:rsid w:val="004A0A7E"/>
    <w:rsid w:val="004A0A8B"/>
    <w:rsid w:val="004A0C51"/>
    <w:rsid w:val="004A0C9F"/>
    <w:rsid w:val="004A0CC9"/>
    <w:rsid w:val="004A0CEC"/>
    <w:rsid w:val="004A0E08"/>
    <w:rsid w:val="004A0EDB"/>
    <w:rsid w:val="004A1468"/>
    <w:rsid w:val="004A1475"/>
    <w:rsid w:val="004A14BE"/>
    <w:rsid w:val="004A159B"/>
    <w:rsid w:val="004A15C9"/>
    <w:rsid w:val="004A1888"/>
    <w:rsid w:val="004A18D9"/>
    <w:rsid w:val="004A1939"/>
    <w:rsid w:val="004A1942"/>
    <w:rsid w:val="004A1A6E"/>
    <w:rsid w:val="004A1C23"/>
    <w:rsid w:val="004A1CD5"/>
    <w:rsid w:val="004A1DB4"/>
    <w:rsid w:val="004A1F19"/>
    <w:rsid w:val="004A1F81"/>
    <w:rsid w:val="004A20AC"/>
    <w:rsid w:val="004A2250"/>
    <w:rsid w:val="004A22F8"/>
    <w:rsid w:val="004A2315"/>
    <w:rsid w:val="004A23E1"/>
    <w:rsid w:val="004A249C"/>
    <w:rsid w:val="004A24D0"/>
    <w:rsid w:val="004A28E3"/>
    <w:rsid w:val="004A2A18"/>
    <w:rsid w:val="004A2CDF"/>
    <w:rsid w:val="004A2CF9"/>
    <w:rsid w:val="004A3018"/>
    <w:rsid w:val="004A3093"/>
    <w:rsid w:val="004A30D1"/>
    <w:rsid w:val="004A3250"/>
    <w:rsid w:val="004A32B6"/>
    <w:rsid w:val="004A332C"/>
    <w:rsid w:val="004A338A"/>
    <w:rsid w:val="004A343D"/>
    <w:rsid w:val="004A35A4"/>
    <w:rsid w:val="004A3727"/>
    <w:rsid w:val="004A398F"/>
    <w:rsid w:val="004A39C2"/>
    <w:rsid w:val="004A3AA6"/>
    <w:rsid w:val="004A3BEF"/>
    <w:rsid w:val="004A3DB9"/>
    <w:rsid w:val="004A3E0B"/>
    <w:rsid w:val="004A3FC4"/>
    <w:rsid w:val="004A402E"/>
    <w:rsid w:val="004A4069"/>
    <w:rsid w:val="004A428C"/>
    <w:rsid w:val="004A43E0"/>
    <w:rsid w:val="004A4432"/>
    <w:rsid w:val="004A4511"/>
    <w:rsid w:val="004A4518"/>
    <w:rsid w:val="004A4565"/>
    <w:rsid w:val="004A474B"/>
    <w:rsid w:val="004A482F"/>
    <w:rsid w:val="004A4887"/>
    <w:rsid w:val="004A48C4"/>
    <w:rsid w:val="004A4A45"/>
    <w:rsid w:val="004A4AD9"/>
    <w:rsid w:val="004A4F05"/>
    <w:rsid w:val="004A5142"/>
    <w:rsid w:val="004A5195"/>
    <w:rsid w:val="004A51CB"/>
    <w:rsid w:val="004A594B"/>
    <w:rsid w:val="004A59AA"/>
    <w:rsid w:val="004A5A6F"/>
    <w:rsid w:val="004A5B92"/>
    <w:rsid w:val="004A5CA7"/>
    <w:rsid w:val="004A5DC5"/>
    <w:rsid w:val="004A5E56"/>
    <w:rsid w:val="004A60C1"/>
    <w:rsid w:val="004A61BF"/>
    <w:rsid w:val="004A63A7"/>
    <w:rsid w:val="004A6402"/>
    <w:rsid w:val="004A6461"/>
    <w:rsid w:val="004A64B8"/>
    <w:rsid w:val="004A6582"/>
    <w:rsid w:val="004A6618"/>
    <w:rsid w:val="004A6956"/>
    <w:rsid w:val="004A699E"/>
    <w:rsid w:val="004A6A72"/>
    <w:rsid w:val="004A6C10"/>
    <w:rsid w:val="004A6C25"/>
    <w:rsid w:val="004A6F14"/>
    <w:rsid w:val="004A7112"/>
    <w:rsid w:val="004A724A"/>
    <w:rsid w:val="004A7370"/>
    <w:rsid w:val="004A73FC"/>
    <w:rsid w:val="004A747B"/>
    <w:rsid w:val="004A76C8"/>
    <w:rsid w:val="004A77D0"/>
    <w:rsid w:val="004A77F5"/>
    <w:rsid w:val="004A7807"/>
    <w:rsid w:val="004A7922"/>
    <w:rsid w:val="004A796A"/>
    <w:rsid w:val="004A7A09"/>
    <w:rsid w:val="004A7A2D"/>
    <w:rsid w:val="004A7AF6"/>
    <w:rsid w:val="004A7B00"/>
    <w:rsid w:val="004A7BA8"/>
    <w:rsid w:val="004A7E43"/>
    <w:rsid w:val="004A7EAC"/>
    <w:rsid w:val="004B0108"/>
    <w:rsid w:val="004B0139"/>
    <w:rsid w:val="004B0210"/>
    <w:rsid w:val="004B04A5"/>
    <w:rsid w:val="004B05AF"/>
    <w:rsid w:val="004B05BB"/>
    <w:rsid w:val="004B0729"/>
    <w:rsid w:val="004B0782"/>
    <w:rsid w:val="004B087F"/>
    <w:rsid w:val="004B08F5"/>
    <w:rsid w:val="004B090D"/>
    <w:rsid w:val="004B098E"/>
    <w:rsid w:val="004B09C3"/>
    <w:rsid w:val="004B09DA"/>
    <w:rsid w:val="004B0A08"/>
    <w:rsid w:val="004B0C0F"/>
    <w:rsid w:val="004B0D50"/>
    <w:rsid w:val="004B0F18"/>
    <w:rsid w:val="004B1025"/>
    <w:rsid w:val="004B104B"/>
    <w:rsid w:val="004B11C4"/>
    <w:rsid w:val="004B13CC"/>
    <w:rsid w:val="004B14C6"/>
    <w:rsid w:val="004B1677"/>
    <w:rsid w:val="004B16C8"/>
    <w:rsid w:val="004B16EA"/>
    <w:rsid w:val="004B17C9"/>
    <w:rsid w:val="004B188B"/>
    <w:rsid w:val="004B1994"/>
    <w:rsid w:val="004B19BD"/>
    <w:rsid w:val="004B1B06"/>
    <w:rsid w:val="004B1B27"/>
    <w:rsid w:val="004B1B88"/>
    <w:rsid w:val="004B1CE7"/>
    <w:rsid w:val="004B1D21"/>
    <w:rsid w:val="004B1E60"/>
    <w:rsid w:val="004B1EA8"/>
    <w:rsid w:val="004B1F25"/>
    <w:rsid w:val="004B1FEA"/>
    <w:rsid w:val="004B20C2"/>
    <w:rsid w:val="004B2103"/>
    <w:rsid w:val="004B2247"/>
    <w:rsid w:val="004B2453"/>
    <w:rsid w:val="004B24BC"/>
    <w:rsid w:val="004B2784"/>
    <w:rsid w:val="004B286A"/>
    <w:rsid w:val="004B28C5"/>
    <w:rsid w:val="004B2A3A"/>
    <w:rsid w:val="004B2AB1"/>
    <w:rsid w:val="004B2ABE"/>
    <w:rsid w:val="004B2B5B"/>
    <w:rsid w:val="004B2BF4"/>
    <w:rsid w:val="004B2C97"/>
    <w:rsid w:val="004B2D3D"/>
    <w:rsid w:val="004B2D59"/>
    <w:rsid w:val="004B2E15"/>
    <w:rsid w:val="004B2F27"/>
    <w:rsid w:val="004B31E7"/>
    <w:rsid w:val="004B333F"/>
    <w:rsid w:val="004B3408"/>
    <w:rsid w:val="004B34EC"/>
    <w:rsid w:val="004B38CD"/>
    <w:rsid w:val="004B391E"/>
    <w:rsid w:val="004B3BBD"/>
    <w:rsid w:val="004B3BC8"/>
    <w:rsid w:val="004B3BD8"/>
    <w:rsid w:val="004B3D15"/>
    <w:rsid w:val="004B3F9F"/>
    <w:rsid w:val="004B40BF"/>
    <w:rsid w:val="004B4188"/>
    <w:rsid w:val="004B41ED"/>
    <w:rsid w:val="004B4218"/>
    <w:rsid w:val="004B422D"/>
    <w:rsid w:val="004B4448"/>
    <w:rsid w:val="004B4484"/>
    <w:rsid w:val="004B451C"/>
    <w:rsid w:val="004B4652"/>
    <w:rsid w:val="004B4754"/>
    <w:rsid w:val="004B484A"/>
    <w:rsid w:val="004B4B1F"/>
    <w:rsid w:val="004B4BC3"/>
    <w:rsid w:val="004B4D2D"/>
    <w:rsid w:val="004B4D4A"/>
    <w:rsid w:val="004B4D95"/>
    <w:rsid w:val="004B4EDD"/>
    <w:rsid w:val="004B4FB2"/>
    <w:rsid w:val="004B50E7"/>
    <w:rsid w:val="004B5136"/>
    <w:rsid w:val="004B51E4"/>
    <w:rsid w:val="004B5221"/>
    <w:rsid w:val="004B5474"/>
    <w:rsid w:val="004B5477"/>
    <w:rsid w:val="004B5807"/>
    <w:rsid w:val="004B5B5C"/>
    <w:rsid w:val="004B5B93"/>
    <w:rsid w:val="004B5BA6"/>
    <w:rsid w:val="004B5C32"/>
    <w:rsid w:val="004B5C46"/>
    <w:rsid w:val="004B5D45"/>
    <w:rsid w:val="004B604B"/>
    <w:rsid w:val="004B619E"/>
    <w:rsid w:val="004B623B"/>
    <w:rsid w:val="004B6375"/>
    <w:rsid w:val="004B63E2"/>
    <w:rsid w:val="004B64F1"/>
    <w:rsid w:val="004B66AC"/>
    <w:rsid w:val="004B6865"/>
    <w:rsid w:val="004B69FA"/>
    <w:rsid w:val="004B6A06"/>
    <w:rsid w:val="004B6C2D"/>
    <w:rsid w:val="004B6E5C"/>
    <w:rsid w:val="004B6EDB"/>
    <w:rsid w:val="004B6EDC"/>
    <w:rsid w:val="004B707C"/>
    <w:rsid w:val="004B7286"/>
    <w:rsid w:val="004B7335"/>
    <w:rsid w:val="004B7451"/>
    <w:rsid w:val="004B74CE"/>
    <w:rsid w:val="004B74FD"/>
    <w:rsid w:val="004B7758"/>
    <w:rsid w:val="004B7857"/>
    <w:rsid w:val="004B7884"/>
    <w:rsid w:val="004B7A0F"/>
    <w:rsid w:val="004B7A89"/>
    <w:rsid w:val="004B7AF7"/>
    <w:rsid w:val="004B7B7B"/>
    <w:rsid w:val="004B7D20"/>
    <w:rsid w:val="004B7F05"/>
    <w:rsid w:val="004B7F19"/>
    <w:rsid w:val="004B7FC5"/>
    <w:rsid w:val="004C0159"/>
    <w:rsid w:val="004C01E5"/>
    <w:rsid w:val="004C05BD"/>
    <w:rsid w:val="004C07F2"/>
    <w:rsid w:val="004C0ACA"/>
    <w:rsid w:val="004C0B7B"/>
    <w:rsid w:val="004C0B8C"/>
    <w:rsid w:val="004C0C65"/>
    <w:rsid w:val="004C0D56"/>
    <w:rsid w:val="004C1013"/>
    <w:rsid w:val="004C1109"/>
    <w:rsid w:val="004C1315"/>
    <w:rsid w:val="004C13E1"/>
    <w:rsid w:val="004C1446"/>
    <w:rsid w:val="004C157A"/>
    <w:rsid w:val="004C194F"/>
    <w:rsid w:val="004C1966"/>
    <w:rsid w:val="004C1A35"/>
    <w:rsid w:val="004C1B6F"/>
    <w:rsid w:val="004C1C19"/>
    <w:rsid w:val="004C1DAC"/>
    <w:rsid w:val="004C1E2B"/>
    <w:rsid w:val="004C1E73"/>
    <w:rsid w:val="004C2164"/>
    <w:rsid w:val="004C2182"/>
    <w:rsid w:val="004C224A"/>
    <w:rsid w:val="004C2313"/>
    <w:rsid w:val="004C237C"/>
    <w:rsid w:val="004C2579"/>
    <w:rsid w:val="004C2607"/>
    <w:rsid w:val="004C2656"/>
    <w:rsid w:val="004C2781"/>
    <w:rsid w:val="004C2881"/>
    <w:rsid w:val="004C29DE"/>
    <w:rsid w:val="004C2D05"/>
    <w:rsid w:val="004C2E69"/>
    <w:rsid w:val="004C2ED0"/>
    <w:rsid w:val="004C2F2B"/>
    <w:rsid w:val="004C3241"/>
    <w:rsid w:val="004C359E"/>
    <w:rsid w:val="004C35FE"/>
    <w:rsid w:val="004C36F0"/>
    <w:rsid w:val="004C3774"/>
    <w:rsid w:val="004C37C4"/>
    <w:rsid w:val="004C37CE"/>
    <w:rsid w:val="004C37E5"/>
    <w:rsid w:val="004C3814"/>
    <w:rsid w:val="004C38B1"/>
    <w:rsid w:val="004C3938"/>
    <w:rsid w:val="004C3A1D"/>
    <w:rsid w:val="004C3B35"/>
    <w:rsid w:val="004C3B42"/>
    <w:rsid w:val="004C3C0E"/>
    <w:rsid w:val="004C3D07"/>
    <w:rsid w:val="004C3D3C"/>
    <w:rsid w:val="004C3DCA"/>
    <w:rsid w:val="004C3DFF"/>
    <w:rsid w:val="004C417A"/>
    <w:rsid w:val="004C42BC"/>
    <w:rsid w:val="004C42D0"/>
    <w:rsid w:val="004C4305"/>
    <w:rsid w:val="004C4322"/>
    <w:rsid w:val="004C447D"/>
    <w:rsid w:val="004C4550"/>
    <w:rsid w:val="004C46D2"/>
    <w:rsid w:val="004C4760"/>
    <w:rsid w:val="004C47D8"/>
    <w:rsid w:val="004C48B3"/>
    <w:rsid w:val="004C4A49"/>
    <w:rsid w:val="004C4C6A"/>
    <w:rsid w:val="004C4D20"/>
    <w:rsid w:val="004C4F20"/>
    <w:rsid w:val="004C507D"/>
    <w:rsid w:val="004C50D4"/>
    <w:rsid w:val="004C52AD"/>
    <w:rsid w:val="004C5321"/>
    <w:rsid w:val="004C546C"/>
    <w:rsid w:val="004C5713"/>
    <w:rsid w:val="004C58DB"/>
    <w:rsid w:val="004C58FC"/>
    <w:rsid w:val="004C5A20"/>
    <w:rsid w:val="004C5A90"/>
    <w:rsid w:val="004C5ADB"/>
    <w:rsid w:val="004C5B42"/>
    <w:rsid w:val="004C5B59"/>
    <w:rsid w:val="004C5C14"/>
    <w:rsid w:val="004C5EBD"/>
    <w:rsid w:val="004C5F39"/>
    <w:rsid w:val="004C5F6A"/>
    <w:rsid w:val="004C6243"/>
    <w:rsid w:val="004C642B"/>
    <w:rsid w:val="004C6624"/>
    <w:rsid w:val="004C669F"/>
    <w:rsid w:val="004C66DF"/>
    <w:rsid w:val="004C68C4"/>
    <w:rsid w:val="004C694B"/>
    <w:rsid w:val="004C6A8A"/>
    <w:rsid w:val="004C6AFB"/>
    <w:rsid w:val="004C6D2C"/>
    <w:rsid w:val="004C6E06"/>
    <w:rsid w:val="004C6F16"/>
    <w:rsid w:val="004C70D9"/>
    <w:rsid w:val="004C7184"/>
    <w:rsid w:val="004C7506"/>
    <w:rsid w:val="004C7692"/>
    <w:rsid w:val="004C77DD"/>
    <w:rsid w:val="004C77FD"/>
    <w:rsid w:val="004C791A"/>
    <w:rsid w:val="004C7972"/>
    <w:rsid w:val="004C7BA4"/>
    <w:rsid w:val="004C7CC4"/>
    <w:rsid w:val="004C7D35"/>
    <w:rsid w:val="004D0057"/>
    <w:rsid w:val="004D023E"/>
    <w:rsid w:val="004D02EF"/>
    <w:rsid w:val="004D0515"/>
    <w:rsid w:val="004D055A"/>
    <w:rsid w:val="004D05A5"/>
    <w:rsid w:val="004D0630"/>
    <w:rsid w:val="004D0642"/>
    <w:rsid w:val="004D06B9"/>
    <w:rsid w:val="004D0749"/>
    <w:rsid w:val="004D07C4"/>
    <w:rsid w:val="004D085A"/>
    <w:rsid w:val="004D0A1B"/>
    <w:rsid w:val="004D0AE5"/>
    <w:rsid w:val="004D0D0E"/>
    <w:rsid w:val="004D0D43"/>
    <w:rsid w:val="004D0EA1"/>
    <w:rsid w:val="004D0EAD"/>
    <w:rsid w:val="004D0ED1"/>
    <w:rsid w:val="004D10D7"/>
    <w:rsid w:val="004D1258"/>
    <w:rsid w:val="004D12B0"/>
    <w:rsid w:val="004D12E3"/>
    <w:rsid w:val="004D13B8"/>
    <w:rsid w:val="004D13CA"/>
    <w:rsid w:val="004D1430"/>
    <w:rsid w:val="004D1476"/>
    <w:rsid w:val="004D17CA"/>
    <w:rsid w:val="004D18AD"/>
    <w:rsid w:val="004D1968"/>
    <w:rsid w:val="004D19FA"/>
    <w:rsid w:val="004D1AB2"/>
    <w:rsid w:val="004D1C47"/>
    <w:rsid w:val="004D1E30"/>
    <w:rsid w:val="004D1E70"/>
    <w:rsid w:val="004D1F88"/>
    <w:rsid w:val="004D1FF8"/>
    <w:rsid w:val="004D20EF"/>
    <w:rsid w:val="004D222A"/>
    <w:rsid w:val="004D2237"/>
    <w:rsid w:val="004D234A"/>
    <w:rsid w:val="004D2563"/>
    <w:rsid w:val="004D2596"/>
    <w:rsid w:val="004D27D2"/>
    <w:rsid w:val="004D29ED"/>
    <w:rsid w:val="004D2A12"/>
    <w:rsid w:val="004D2C72"/>
    <w:rsid w:val="004D2FB1"/>
    <w:rsid w:val="004D3156"/>
    <w:rsid w:val="004D316E"/>
    <w:rsid w:val="004D31AB"/>
    <w:rsid w:val="004D3378"/>
    <w:rsid w:val="004D34C7"/>
    <w:rsid w:val="004D35DE"/>
    <w:rsid w:val="004D3751"/>
    <w:rsid w:val="004D37E1"/>
    <w:rsid w:val="004D388B"/>
    <w:rsid w:val="004D391C"/>
    <w:rsid w:val="004D3971"/>
    <w:rsid w:val="004D3AC1"/>
    <w:rsid w:val="004D3AD2"/>
    <w:rsid w:val="004D3C01"/>
    <w:rsid w:val="004D3D38"/>
    <w:rsid w:val="004D3E00"/>
    <w:rsid w:val="004D3FC3"/>
    <w:rsid w:val="004D405B"/>
    <w:rsid w:val="004D425A"/>
    <w:rsid w:val="004D43DC"/>
    <w:rsid w:val="004D47FF"/>
    <w:rsid w:val="004D4970"/>
    <w:rsid w:val="004D4A53"/>
    <w:rsid w:val="004D4D90"/>
    <w:rsid w:val="004D4DC5"/>
    <w:rsid w:val="004D4E3B"/>
    <w:rsid w:val="004D4E60"/>
    <w:rsid w:val="004D4E67"/>
    <w:rsid w:val="004D4F0D"/>
    <w:rsid w:val="004D4FA0"/>
    <w:rsid w:val="004D4FCD"/>
    <w:rsid w:val="004D506F"/>
    <w:rsid w:val="004D5082"/>
    <w:rsid w:val="004D514E"/>
    <w:rsid w:val="004D52F8"/>
    <w:rsid w:val="004D5316"/>
    <w:rsid w:val="004D53C1"/>
    <w:rsid w:val="004D56E0"/>
    <w:rsid w:val="004D56F4"/>
    <w:rsid w:val="004D5711"/>
    <w:rsid w:val="004D5AA8"/>
    <w:rsid w:val="004D5BEE"/>
    <w:rsid w:val="004D5C56"/>
    <w:rsid w:val="004D5F75"/>
    <w:rsid w:val="004D5F8F"/>
    <w:rsid w:val="004D60C5"/>
    <w:rsid w:val="004D6425"/>
    <w:rsid w:val="004D669A"/>
    <w:rsid w:val="004D6878"/>
    <w:rsid w:val="004D6B88"/>
    <w:rsid w:val="004D6CFA"/>
    <w:rsid w:val="004D6EB2"/>
    <w:rsid w:val="004D7036"/>
    <w:rsid w:val="004D72A4"/>
    <w:rsid w:val="004D732D"/>
    <w:rsid w:val="004D748A"/>
    <w:rsid w:val="004D7581"/>
    <w:rsid w:val="004D75A4"/>
    <w:rsid w:val="004D7771"/>
    <w:rsid w:val="004D7784"/>
    <w:rsid w:val="004D77A7"/>
    <w:rsid w:val="004D77E5"/>
    <w:rsid w:val="004D79FA"/>
    <w:rsid w:val="004D7A01"/>
    <w:rsid w:val="004D7A51"/>
    <w:rsid w:val="004D7A98"/>
    <w:rsid w:val="004D7D27"/>
    <w:rsid w:val="004D7DAD"/>
    <w:rsid w:val="004E000C"/>
    <w:rsid w:val="004E02EA"/>
    <w:rsid w:val="004E039E"/>
    <w:rsid w:val="004E042A"/>
    <w:rsid w:val="004E0461"/>
    <w:rsid w:val="004E0549"/>
    <w:rsid w:val="004E05EB"/>
    <w:rsid w:val="004E06D2"/>
    <w:rsid w:val="004E082B"/>
    <w:rsid w:val="004E097C"/>
    <w:rsid w:val="004E0B8A"/>
    <w:rsid w:val="004E0CEE"/>
    <w:rsid w:val="004E0D63"/>
    <w:rsid w:val="004E0EB5"/>
    <w:rsid w:val="004E0EB7"/>
    <w:rsid w:val="004E0F8A"/>
    <w:rsid w:val="004E0FA2"/>
    <w:rsid w:val="004E10C1"/>
    <w:rsid w:val="004E12D3"/>
    <w:rsid w:val="004E13BB"/>
    <w:rsid w:val="004E1401"/>
    <w:rsid w:val="004E14FA"/>
    <w:rsid w:val="004E152B"/>
    <w:rsid w:val="004E159A"/>
    <w:rsid w:val="004E16CE"/>
    <w:rsid w:val="004E1856"/>
    <w:rsid w:val="004E18D5"/>
    <w:rsid w:val="004E1A8D"/>
    <w:rsid w:val="004E1B77"/>
    <w:rsid w:val="004E1CBA"/>
    <w:rsid w:val="004E1D88"/>
    <w:rsid w:val="004E1DCE"/>
    <w:rsid w:val="004E1EA5"/>
    <w:rsid w:val="004E1F1E"/>
    <w:rsid w:val="004E1F4C"/>
    <w:rsid w:val="004E2153"/>
    <w:rsid w:val="004E22F7"/>
    <w:rsid w:val="004E2438"/>
    <w:rsid w:val="004E24AC"/>
    <w:rsid w:val="004E24CC"/>
    <w:rsid w:val="004E2815"/>
    <w:rsid w:val="004E2905"/>
    <w:rsid w:val="004E2928"/>
    <w:rsid w:val="004E2997"/>
    <w:rsid w:val="004E29BE"/>
    <w:rsid w:val="004E2AF6"/>
    <w:rsid w:val="004E2B72"/>
    <w:rsid w:val="004E2C92"/>
    <w:rsid w:val="004E2CE6"/>
    <w:rsid w:val="004E3065"/>
    <w:rsid w:val="004E30C2"/>
    <w:rsid w:val="004E3106"/>
    <w:rsid w:val="004E32DD"/>
    <w:rsid w:val="004E334E"/>
    <w:rsid w:val="004E34E6"/>
    <w:rsid w:val="004E3549"/>
    <w:rsid w:val="004E35BB"/>
    <w:rsid w:val="004E38A2"/>
    <w:rsid w:val="004E39BF"/>
    <w:rsid w:val="004E3A8F"/>
    <w:rsid w:val="004E3BB8"/>
    <w:rsid w:val="004E3E1C"/>
    <w:rsid w:val="004E3E54"/>
    <w:rsid w:val="004E3EF4"/>
    <w:rsid w:val="004E3F68"/>
    <w:rsid w:val="004E4134"/>
    <w:rsid w:val="004E41B8"/>
    <w:rsid w:val="004E44AE"/>
    <w:rsid w:val="004E4646"/>
    <w:rsid w:val="004E46E7"/>
    <w:rsid w:val="004E4775"/>
    <w:rsid w:val="004E477B"/>
    <w:rsid w:val="004E4B23"/>
    <w:rsid w:val="004E4B58"/>
    <w:rsid w:val="004E4BCA"/>
    <w:rsid w:val="004E4C9A"/>
    <w:rsid w:val="004E4D55"/>
    <w:rsid w:val="004E4FB2"/>
    <w:rsid w:val="004E5016"/>
    <w:rsid w:val="004E5079"/>
    <w:rsid w:val="004E5382"/>
    <w:rsid w:val="004E55F9"/>
    <w:rsid w:val="004E57B3"/>
    <w:rsid w:val="004E57DF"/>
    <w:rsid w:val="004E5816"/>
    <w:rsid w:val="004E5863"/>
    <w:rsid w:val="004E5878"/>
    <w:rsid w:val="004E58F2"/>
    <w:rsid w:val="004E59B0"/>
    <w:rsid w:val="004E5CC4"/>
    <w:rsid w:val="004E5E08"/>
    <w:rsid w:val="004E5FC4"/>
    <w:rsid w:val="004E5FEA"/>
    <w:rsid w:val="004E610E"/>
    <w:rsid w:val="004E6342"/>
    <w:rsid w:val="004E6556"/>
    <w:rsid w:val="004E6699"/>
    <w:rsid w:val="004E66D0"/>
    <w:rsid w:val="004E68D7"/>
    <w:rsid w:val="004E699D"/>
    <w:rsid w:val="004E69F1"/>
    <w:rsid w:val="004E6B8B"/>
    <w:rsid w:val="004E6BF8"/>
    <w:rsid w:val="004E6C1F"/>
    <w:rsid w:val="004E6D1E"/>
    <w:rsid w:val="004E6D26"/>
    <w:rsid w:val="004E6DC1"/>
    <w:rsid w:val="004E6E2D"/>
    <w:rsid w:val="004E6F96"/>
    <w:rsid w:val="004E6FC1"/>
    <w:rsid w:val="004E72B9"/>
    <w:rsid w:val="004E74A4"/>
    <w:rsid w:val="004E7524"/>
    <w:rsid w:val="004E7585"/>
    <w:rsid w:val="004E77CF"/>
    <w:rsid w:val="004E77DD"/>
    <w:rsid w:val="004E7A2E"/>
    <w:rsid w:val="004E7B47"/>
    <w:rsid w:val="004E7B9A"/>
    <w:rsid w:val="004E7CB9"/>
    <w:rsid w:val="004E7FEA"/>
    <w:rsid w:val="004F0372"/>
    <w:rsid w:val="004F050C"/>
    <w:rsid w:val="004F057A"/>
    <w:rsid w:val="004F0705"/>
    <w:rsid w:val="004F07A2"/>
    <w:rsid w:val="004F07EC"/>
    <w:rsid w:val="004F07ED"/>
    <w:rsid w:val="004F0A11"/>
    <w:rsid w:val="004F0A88"/>
    <w:rsid w:val="004F0D23"/>
    <w:rsid w:val="004F0D79"/>
    <w:rsid w:val="004F0D9A"/>
    <w:rsid w:val="004F0F53"/>
    <w:rsid w:val="004F12EC"/>
    <w:rsid w:val="004F131B"/>
    <w:rsid w:val="004F1527"/>
    <w:rsid w:val="004F171F"/>
    <w:rsid w:val="004F1830"/>
    <w:rsid w:val="004F18AB"/>
    <w:rsid w:val="004F1B8C"/>
    <w:rsid w:val="004F1DD1"/>
    <w:rsid w:val="004F21DB"/>
    <w:rsid w:val="004F2294"/>
    <w:rsid w:val="004F22D1"/>
    <w:rsid w:val="004F2560"/>
    <w:rsid w:val="004F2921"/>
    <w:rsid w:val="004F29C5"/>
    <w:rsid w:val="004F29D9"/>
    <w:rsid w:val="004F2BBF"/>
    <w:rsid w:val="004F2FC1"/>
    <w:rsid w:val="004F3436"/>
    <w:rsid w:val="004F344E"/>
    <w:rsid w:val="004F3477"/>
    <w:rsid w:val="004F3493"/>
    <w:rsid w:val="004F350D"/>
    <w:rsid w:val="004F375C"/>
    <w:rsid w:val="004F39C5"/>
    <w:rsid w:val="004F3AD6"/>
    <w:rsid w:val="004F3B34"/>
    <w:rsid w:val="004F3C57"/>
    <w:rsid w:val="004F3D0D"/>
    <w:rsid w:val="004F3DD8"/>
    <w:rsid w:val="004F3EEF"/>
    <w:rsid w:val="004F402D"/>
    <w:rsid w:val="004F40B9"/>
    <w:rsid w:val="004F41F9"/>
    <w:rsid w:val="004F42BC"/>
    <w:rsid w:val="004F42D1"/>
    <w:rsid w:val="004F42F7"/>
    <w:rsid w:val="004F4387"/>
    <w:rsid w:val="004F43D1"/>
    <w:rsid w:val="004F43EE"/>
    <w:rsid w:val="004F45D3"/>
    <w:rsid w:val="004F4601"/>
    <w:rsid w:val="004F46B1"/>
    <w:rsid w:val="004F48ED"/>
    <w:rsid w:val="004F48FD"/>
    <w:rsid w:val="004F4A5D"/>
    <w:rsid w:val="004F4BCA"/>
    <w:rsid w:val="004F4C37"/>
    <w:rsid w:val="004F4DCC"/>
    <w:rsid w:val="004F4FB1"/>
    <w:rsid w:val="004F519D"/>
    <w:rsid w:val="004F5207"/>
    <w:rsid w:val="004F525B"/>
    <w:rsid w:val="004F550F"/>
    <w:rsid w:val="004F56C5"/>
    <w:rsid w:val="004F59BC"/>
    <w:rsid w:val="004F5A79"/>
    <w:rsid w:val="004F5B68"/>
    <w:rsid w:val="004F5F0B"/>
    <w:rsid w:val="004F5F74"/>
    <w:rsid w:val="004F6017"/>
    <w:rsid w:val="004F6129"/>
    <w:rsid w:val="004F6173"/>
    <w:rsid w:val="004F61A7"/>
    <w:rsid w:val="004F61AF"/>
    <w:rsid w:val="004F6313"/>
    <w:rsid w:val="004F651E"/>
    <w:rsid w:val="004F66A2"/>
    <w:rsid w:val="004F66FC"/>
    <w:rsid w:val="004F6737"/>
    <w:rsid w:val="004F6869"/>
    <w:rsid w:val="004F6A39"/>
    <w:rsid w:val="004F6A87"/>
    <w:rsid w:val="004F6C1D"/>
    <w:rsid w:val="004F703B"/>
    <w:rsid w:val="004F7197"/>
    <w:rsid w:val="004F73DF"/>
    <w:rsid w:val="004F7574"/>
    <w:rsid w:val="004F7754"/>
    <w:rsid w:val="004F7760"/>
    <w:rsid w:val="004F7846"/>
    <w:rsid w:val="004F78F9"/>
    <w:rsid w:val="004F7AFC"/>
    <w:rsid w:val="004F7C18"/>
    <w:rsid w:val="004F7EDB"/>
    <w:rsid w:val="004F7FCE"/>
    <w:rsid w:val="005002A1"/>
    <w:rsid w:val="005002AA"/>
    <w:rsid w:val="00500379"/>
    <w:rsid w:val="0050039B"/>
    <w:rsid w:val="0050040A"/>
    <w:rsid w:val="00500420"/>
    <w:rsid w:val="00500432"/>
    <w:rsid w:val="00500522"/>
    <w:rsid w:val="005005C7"/>
    <w:rsid w:val="005007AB"/>
    <w:rsid w:val="005007D1"/>
    <w:rsid w:val="005009D0"/>
    <w:rsid w:val="00500A63"/>
    <w:rsid w:val="00500D51"/>
    <w:rsid w:val="00500E16"/>
    <w:rsid w:val="00500F03"/>
    <w:rsid w:val="00500FE8"/>
    <w:rsid w:val="00501091"/>
    <w:rsid w:val="00501153"/>
    <w:rsid w:val="005011C3"/>
    <w:rsid w:val="0050123B"/>
    <w:rsid w:val="0050125F"/>
    <w:rsid w:val="00501271"/>
    <w:rsid w:val="005015E0"/>
    <w:rsid w:val="0050169E"/>
    <w:rsid w:val="005017D3"/>
    <w:rsid w:val="00501871"/>
    <w:rsid w:val="00501928"/>
    <w:rsid w:val="005019E6"/>
    <w:rsid w:val="00501A2A"/>
    <w:rsid w:val="00501C13"/>
    <w:rsid w:val="00501CE7"/>
    <w:rsid w:val="00501D1B"/>
    <w:rsid w:val="00501D89"/>
    <w:rsid w:val="00501E89"/>
    <w:rsid w:val="00501E8B"/>
    <w:rsid w:val="00501F98"/>
    <w:rsid w:val="00502175"/>
    <w:rsid w:val="0050236A"/>
    <w:rsid w:val="00502684"/>
    <w:rsid w:val="00502830"/>
    <w:rsid w:val="00502A4E"/>
    <w:rsid w:val="00502C4F"/>
    <w:rsid w:val="00502CB8"/>
    <w:rsid w:val="00502DAC"/>
    <w:rsid w:val="00503232"/>
    <w:rsid w:val="0050323C"/>
    <w:rsid w:val="005032C1"/>
    <w:rsid w:val="0050344D"/>
    <w:rsid w:val="005034DC"/>
    <w:rsid w:val="0050357A"/>
    <w:rsid w:val="00503786"/>
    <w:rsid w:val="00503A9F"/>
    <w:rsid w:val="00503B07"/>
    <w:rsid w:val="00503B53"/>
    <w:rsid w:val="00503C0A"/>
    <w:rsid w:val="00503CBC"/>
    <w:rsid w:val="00503F7D"/>
    <w:rsid w:val="00503FDB"/>
    <w:rsid w:val="0050419A"/>
    <w:rsid w:val="005041AD"/>
    <w:rsid w:val="0050437C"/>
    <w:rsid w:val="00504439"/>
    <w:rsid w:val="005045B1"/>
    <w:rsid w:val="005045B5"/>
    <w:rsid w:val="00504615"/>
    <w:rsid w:val="00504748"/>
    <w:rsid w:val="0050477C"/>
    <w:rsid w:val="005047F7"/>
    <w:rsid w:val="00504803"/>
    <w:rsid w:val="0050488E"/>
    <w:rsid w:val="00504992"/>
    <w:rsid w:val="00504AD8"/>
    <w:rsid w:val="00504C0F"/>
    <w:rsid w:val="00504D34"/>
    <w:rsid w:val="00504DF0"/>
    <w:rsid w:val="00504EE3"/>
    <w:rsid w:val="005050A5"/>
    <w:rsid w:val="00505227"/>
    <w:rsid w:val="0050536C"/>
    <w:rsid w:val="00505434"/>
    <w:rsid w:val="0050550C"/>
    <w:rsid w:val="00505559"/>
    <w:rsid w:val="0050560B"/>
    <w:rsid w:val="0050563A"/>
    <w:rsid w:val="005058AC"/>
    <w:rsid w:val="005058C2"/>
    <w:rsid w:val="005059F0"/>
    <w:rsid w:val="00505B80"/>
    <w:rsid w:val="00505E8F"/>
    <w:rsid w:val="00505EB1"/>
    <w:rsid w:val="00505F44"/>
    <w:rsid w:val="00505F9B"/>
    <w:rsid w:val="00505FAB"/>
    <w:rsid w:val="0050620C"/>
    <w:rsid w:val="005062EB"/>
    <w:rsid w:val="005063E0"/>
    <w:rsid w:val="005063F2"/>
    <w:rsid w:val="0050644B"/>
    <w:rsid w:val="0050657D"/>
    <w:rsid w:val="00506626"/>
    <w:rsid w:val="005066A0"/>
    <w:rsid w:val="0050672A"/>
    <w:rsid w:val="0050682B"/>
    <w:rsid w:val="00506848"/>
    <w:rsid w:val="005068D7"/>
    <w:rsid w:val="00506B80"/>
    <w:rsid w:val="00506C5C"/>
    <w:rsid w:val="00506DE2"/>
    <w:rsid w:val="00506F72"/>
    <w:rsid w:val="0050711B"/>
    <w:rsid w:val="00507272"/>
    <w:rsid w:val="005072C0"/>
    <w:rsid w:val="005072EA"/>
    <w:rsid w:val="00507339"/>
    <w:rsid w:val="005073B5"/>
    <w:rsid w:val="0050745E"/>
    <w:rsid w:val="0050762D"/>
    <w:rsid w:val="00507724"/>
    <w:rsid w:val="00507777"/>
    <w:rsid w:val="00507796"/>
    <w:rsid w:val="00507890"/>
    <w:rsid w:val="00507A1C"/>
    <w:rsid w:val="00507B02"/>
    <w:rsid w:val="00507C32"/>
    <w:rsid w:val="00507E02"/>
    <w:rsid w:val="00507F36"/>
    <w:rsid w:val="00507F93"/>
    <w:rsid w:val="00507FBA"/>
    <w:rsid w:val="00507FBD"/>
    <w:rsid w:val="005100EB"/>
    <w:rsid w:val="005102ED"/>
    <w:rsid w:val="00510440"/>
    <w:rsid w:val="00510534"/>
    <w:rsid w:val="005107F0"/>
    <w:rsid w:val="0051082B"/>
    <w:rsid w:val="0051098A"/>
    <w:rsid w:val="00510A5C"/>
    <w:rsid w:val="00510A8D"/>
    <w:rsid w:val="00510B4D"/>
    <w:rsid w:val="00510B99"/>
    <w:rsid w:val="00510C42"/>
    <w:rsid w:val="00510D6B"/>
    <w:rsid w:val="00510DEF"/>
    <w:rsid w:val="00510E43"/>
    <w:rsid w:val="00510E45"/>
    <w:rsid w:val="005111C6"/>
    <w:rsid w:val="00511245"/>
    <w:rsid w:val="0051127F"/>
    <w:rsid w:val="00511366"/>
    <w:rsid w:val="005114B9"/>
    <w:rsid w:val="005114F4"/>
    <w:rsid w:val="0051164F"/>
    <w:rsid w:val="005116AD"/>
    <w:rsid w:val="00511A5A"/>
    <w:rsid w:val="00511AB6"/>
    <w:rsid w:val="00511AB7"/>
    <w:rsid w:val="00511B03"/>
    <w:rsid w:val="00511C8F"/>
    <w:rsid w:val="00511D40"/>
    <w:rsid w:val="00511D90"/>
    <w:rsid w:val="00511EC1"/>
    <w:rsid w:val="00511EE7"/>
    <w:rsid w:val="00511FBB"/>
    <w:rsid w:val="0051214F"/>
    <w:rsid w:val="00512176"/>
    <w:rsid w:val="00512287"/>
    <w:rsid w:val="0051237F"/>
    <w:rsid w:val="0051246E"/>
    <w:rsid w:val="00512501"/>
    <w:rsid w:val="00512509"/>
    <w:rsid w:val="005125E1"/>
    <w:rsid w:val="005126F6"/>
    <w:rsid w:val="00512776"/>
    <w:rsid w:val="00512898"/>
    <w:rsid w:val="005128AD"/>
    <w:rsid w:val="005129D2"/>
    <w:rsid w:val="00512A22"/>
    <w:rsid w:val="00512A65"/>
    <w:rsid w:val="00512B10"/>
    <w:rsid w:val="00512BEB"/>
    <w:rsid w:val="00512CC6"/>
    <w:rsid w:val="00512D10"/>
    <w:rsid w:val="00513052"/>
    <w:rsid w:val="00513161"/>
    <w:rsid w:val="005135BB"/>
    <w:rsid w:val="005135C9"/>
    <w:rsid w:val="005137F5"/>
    <w:rsid w:val="005138BA"/>
    <w:rsid w:val="00513A3D"/>
    <w:rsid w:val="00513DF6"/>
    <w:rsid w:val="00513E77"/>
    <w:rsid w:val="0051402F"/>
    <w:rsid w:val="00514247"/>
    <w:rsid w:val="00514306"/>
    <w:rsid w:val="005143C2"/>
    <w:rsid w:val="0051469F"/>
    <w:rsid w:val="005146A6"/>
    <w:rsid w:val="00514735"/>
    <w:rsid w:val="00514A04"/>
    <w:rsid w:val="00514AB7"/>
    <w:rsid w:val="00514B41"/>
    <w:rsid w:val="00514BA6"/>
    <w:rsid w:val="00514C1D"/>
    <w:rsid w:val="00514C80"/>
    <w:rsid w:val="00514D08"/>
    <w:rsid w:val="00514D52"/>
    <w:rsid w:val="00514FBB"/>
    <w:rsid w:val="00514FBD"/>
    <w:rsid w:val="0051521A"/>
    <w:rsid w:val="0051534D"/>
    <w:rsid w:val="005153AC"/>
    <w:rsid w:val="00515757"/>
    <w:rsid w:val="0051588E"/>
    <w:rsid w:val="005158F6"/>
    <w:rsid w:val="00515B7A"/>
    <w:rsid w:val="00515E00"/>
    <w:rsid w:val="00515FEC"/>
    <w:rsid w:val="00516054"/>
    <w:rsid w:val="005164B6"/>
    <w:rsid w:val="00516510"/>
    <w:rsid w:val="005165B8"/>
    <w:rsid w:val="0051666F"/>
    <w:rsid w:val="00516789"/>
    <w:rsid w:val="00516842"/>
    <w:rsid w:val="00516950"/>
    <w:rsid w:val="00516A43"/>
    <w:rsid w:val="00516A92"/>
    <w:rsid w:val="00516ABE"/>
    <w:rsid w:val="00516B0B"/>
    <w:rsid w:val="00516D27"/>
    <w:rsid w:val="0051702C"/>
    <w:rsid w:val="00517144"/>
    <w:rsid w:val="00517694"/>
    <w:rsid w:val="0051773B"/>
    <w:rsid w:val="005177C4"/>
    <w:rsid w:val="005178CF"/>
    <w:rsid w:val="005178F0"/>
    <w:rsid w:val="00517A1A"/>
    <w:rsid w:val="00517C68"/>
    <w:rsid w:val="00517CB2"/>
    <w:rsid w:val="00517E32"/>
    <w:rsid w:val="00517F89"/>
    <w:rsid w:val="005200B3"/>
    <w:rsid w:val="005200F6"/>
    <w:rsid w:val="00520251"/>
    <w:rsid w:val="005202F7"/>
    <w:rsid w:val="0052087F"/>
    <w:rsid w:val="005208D4"/>
    <w:rsid w:val="0052091E"/>
    <w:rsid w:val="00520977"/>
    <w:rsid w:val="005209AE"/>
    <w:rsid w:val="00520A62"/>
    <w:rsid w:val="00520AB5"/>
    <w:rsid w:val="00520F15"/>
    <w:rsid w:val="00521077"/>
    <w:rsid w:val="005212D4"/>
    <w:rsid w:val="005214A9"/>
    <w:rsid w:val="00521753"/>
    <w:rsid w:val="0052175A"/>
    <w:rsid w:val="0052177F"/>
    <w:rsid w:val="00521781"/>
    <w:rsid w:val="00521A91"/>
    <w:rsid w:val="00521C68"/>
    <w:rsid w:val="00521CD2"/>
    <w:rsid w:val="00521CFD"/>
    <w:rsid w:val="00521D6C"/>
    <w:rsid w:val="00521E6E"/>
    <w:rsid w:val="00521F02"/>
    <w:rsid w:val="00522106"/>
    <w:rsid w:val="0052218B"/>
    <w:rsid w:val="0052240D"/>
    <w:rsid w:val="00522497"/>
    <w:rsid w:val="005224F6"/>
    <w:rsid w:val="005228C0"/>
    <w:rsid w:val="00522928"/>
    <w:rsid w:val="005229BF"/>
    <w:rsid w:val="00522AA5"/>
    <w:rsid w:val="00522B61"/>
    <w:rsid w:val="005230B2"/>
    <w:rsid w:val="0052311B"/>
    <w:rsid w:val="005231E3"/>
    <w:rsid w:val="00523238"/>
    <w:rsid w:val="00523351"/>
    <w:rsid w:val="00523509"/>
    <w:rsid w:val="005236D8"/>
    <w:rsid w:val="00523781"/>
    <w:rsid w:val="005238AF"/>
    <w:rsid w:val="00523938"/>
    <w:rsid w:val="0052394B"/>
    <w:rsid w:val="00523B19"/>
    <w:rsid w:val="00523BA8"/>
    <w:rsid w:val="00523C59"/>
    <w:rsid w:val="005241DF"/>
    <w:rsid w:val="00524287"/>
    <w:rsid w:val="00524314"/>
    <w:rsid w:val="0052434C"/>
    <w:rsid w:val="005243EA"/>
    <w:rsid w:val="00524455"/>
    <w:rsid w:val="005245C9"/>
    <w:rsid w:val="0052475D"/>
    <w:rsid w:val="0052476D"/>
    <w:rsid w:val="00524829"/>
    <w:rsid w:val="0052488B"/>
    <w:rsid w:val="0052494C"/>
    <w:rsid w:val="0052499F"/>
    <w:rsid w:val="00524AFF"/>
    <w:rsid w:val="00524D0A"/>
    <w:rsid w:val="00524D19"/>
    <w:rsid w:val="00524D9F"/>
    <w:rsid w:val="00524E09"/>
    <w:rsid w:val="00524EC0"/>
    <w:rsid w:val="00524FCE"/>
    <w:rsid w:val="0052507C"/>
    <w:rsid w:val="0052525E"/>
    <w:rsid w:val="0052531A"/>
    <w:rsid w:val="00525502"/>
    <w:rsid w:val="0052561F"/>
    <w:rsid w:val="00525686"/>
    <w:rsid w:val="00525710"/>
    <w:rsid w:val="0052577D"/>
    <w:rsid w:val="0052578A"/>
    <w:rsid w:val="0052580F"/>
    <w:rsid w:val="00525876"/>
    <w:rsid w:val="005258E5"/>
    <w:rsid w:val="00525984"/>
    <w:rsid w:val="0052599F"/>
    <w:rsid w:val="00525B3D"/>
    <w:rsid w:val="00525B61"/>
    <w:rsid w:val="00525C1F"/>
    <w:rsid w:val="00525D47"/>
    <w:rsid w:val="00525DD5"/>
    <w:rsid w:val="00525F2B"/>
    <w:rsid w:val="0052616B"/>
    <w:rsid w:val="00526293"/>
    <w:rsid w:val="00526298"/>
    <w:rsid w:val="00526389"/>
    <w:rsid w:val="005264F8"/>
    <w:rsid w:val="0052653F"/>
    <w:rsid w:val="00526651"/>
    <w:rsid w:val="00526713"/>
    <w:rsid w:val="005268A6"/>
    <w:rsid w:val="00526C2C"/>
    <w:rsid w:val="00526D72"/>
    <w:rsid w:val="0052709A"/>
    <w:rsid w:val="005270D4"/>
    <w:rsid w:val="00527172"/>
    <w:rsid w:val="005272C9"/>
    <w:rsid w:val="00527442"/>
    <w:rsid w:val="00527484"/>
    <w:rsid w:val="005275BE"/>
    <w:rsid w:val="005276D9"/>
    <w:rsid w:val="005277B2"/>
    <w:rsid w:val="00527859"/>
    <w:rsid w:val="005278DE"/>
    <w:rsid w:val="00527958"/>
    <w:rsid w:val="00527A93"/>
    <w:rsid w:val="00527AB8"/>
    <w:rsid w:val="00527CE2"/>
    <w:rsid w:val="00527D37"/>
    <w:rsid w:val="00527D95"/>
    <w:rsid w:val="00527DEB"/>
    <w:rsid w:val="00527EC8"/>
    <w:rsid w:val="00527F0A"/>
    <w:rsid w:val="005300BF"/>
    <w:rsid w:val="00530108"/>
    <w:rsid w:val="00530181"/>
    <w:rsid w:val="005301B6"/>
    <w:rsid w:val="00530326"/>
    <w:rsid w:val="005303A0"/>
    <w:rsid w:val="005303D4"/>
    <w:rsid w:val="0053048B"/>
    <w:rsid w:val="0053061E"/>
    <w:rsid w:val="005306D7"/>
    <w:rsid w:val="00530721"/>
    <w:rsid w:val="00530819"/>
    <w:rsid w:val="0053089A"/>
    <w:rsid w:val="005309D5"/>
    <w:rsid w:val="00530CC8"/>
    <w:rsid w:val="00530FBC"/>
    <w:rsid w:val="00530FBD"/>
    <w:rsid w:val="005312F2"/>
    <w:rsid w:val="00531548"/>
    <w:rsid w:val="00531A64"/>
    <w:rsid w:val="00531A96"/>
    <w:rsid w:val="00531B4B"/>
    <w:rsid w:val="00531D6E"/>
    <w:rsid w:val="00531DCB"/>
    <w:rsid w:val="00531FEC"/>
    <w:rsid w:val="0053204C"/>
    <w:rsid w:val="0053208F"/>
    <w:rsid w:val="00532107"/>
    <w:rsid w:val="00532484"/>
    <w:rsid w:val="005324E1"/>
    <w:rsid w:val="00532544"/>
    <w:rsid w:val="00532628"/>
    <w:rsid w:val="00532656"/>
    <w:rsid w:val="0053277F"/>
    <w:rsid w:val="005328B8"/>
    <w:rsid w:val="0053299F"/>
    <w:rsid w:val="00532C75"/>
    <w:rsid w:val="00532D18"/>
    <w:rsid w:val="00532D6C"/>
    <w:rsid w:val="00532DE6"/>
    <w:rsid w:val="00532E60"/>
    <w:rsid w:val="00532F49"/>
    <w:rsid w:val="0053314F"/>
    <w:rsid w:val="005331C9"/>
    <w:rsid w:val="00533255"/>
    <w:rsid w:val="00533317"/>
    <w:rsid w:val="00533335"/>
    <w:rsid w:val="00533489"/>
    <w:rsid w:val="0053353E"/>
    <w:rsid w:val="005335E0"/>
    <w:rsid w:val="005336E3"/>
    <w:rsid w:val="005337A4"/>
    <w:rsid w:val="005337D5"/>
    <w:rsid w:val="00533891"/>
    <w:rsid w:val="005338BF"/>
    <w:rsid w:val="00533979"/>
    <w:rsid w:val="00533B1C"/>
    <w:rsid w:val="00533C73"/>
    <w:rsid w:val="00533D81"/>
    <w:rsid w:val="00533DB2"/>
    <w:rsid w:val="00533FFC"/>
    <w:rsid w:val="00534114"/>
    <w:rsid w:val="005342FE"/>
    <w:rsid w:val="0053431D"/>
    <w:rsid w:val="005343C8"/>
    <w:rsid w:val="0053452A"/>
    <w:rsid w:val="00534583"/>
    <w:rsid w:val="00534674"/>
    <w:rsid w:val="005346D4"/>
    <w:rsid w:val="0053482B"/>
    <w:rsid w:val="005348D0"/>
    <w:rsid w:val="005348E2"/>
    <w:rsid w:val="00534968"/>
    <w:rsid w:val="00534A52"/>
    <w:rsid w:val="00534D14"/>
    <w:rsid w:val="00534D33"/>
    <w:rsid w:val="00534EA3"/>
    <w:rsid w:val="00534FDF"/>
    <w:rsid w:val="005350FD"/>
    <w:rsid w:val="005351AB"/>
    <w:rsid w:val="005351C4"/>
    <w:rsid w:val="005352E2"/>
    <w:rsid w:val="005352E7"/>
    <w:rsid w:val="0053558F"/>
    <w:rsid w:val="005356C6"/>
    <w:rsid w:val="00535700"/>
    <w:rsid w:val="00535834"/>
    <w:rsid w:val="0053592F"/>
    <w:rsid w:val="00535C36"/>
    <w:rsid w:val="00535CC6"/>
    <w:rsid w:val="00535D6A"/>
    <w:rsid w:val="00535FC5"/>
    <w:rsid w:val="00536111"/>
    <w:rsid w:val="0053611A"/>
    <w:rsid w:val="00536253"/>
    <w:rsid w:val="00536265"/>
    <w:rsid w:val="0053627C"/>
    <w:rsid w:val="0053667D"/>
    <w:rsid w:val="0053681B"/>
    <w:rsid w:val="00536B14"/>
    <w:rsid w:val="00536B25"/>
    <w:rsid w:val="00536D39"/>
    <w:rsid w:val="00536E0E"/>
    <w:rsid w:val="005370B7"/>
    <w:rsid w:val="00537283"/>
    <w:rsid w:val="00537345"/>
    <w:rsid w:val="00537468"/>
    <w:rsid w:val="005374CA"/>
    <w:rsid w:val="005375F5"/>
    <w:rsid w:val="005377A6"/>
    <w:rsid w:val="005378F2"/>
    <w:rsid w:val="00537A07"/>
    <w:rsid w:val="00537A6F"/>
    <w:rsid w:val="00537EE6"/>
    <w:rsid w:val="00540136"/>
    <w:rsid w:val="0054024B"/>
    <w:rsid w:val="00540256"/>
    <w:rsid w:val="005403A6"/>
    <w:rsid w:val="0054057B"/>
    <w:rsid w:val="005405A6"/>
    <w:rsid w:val="005405FE"/>
    <w:rsid w:val="005406CB"/>
    <w:rsid w:val="005407C8"/>
    <w:rsid w:val="00540803"/>
    <w:rsid w:val="00540A0E"/>
    <w:rsid w:val="00540BD7"/>
    <w:rsid w:val="00540C6A"/>
    <w:rsid w:val="00540D17"/>
    <w:rsid w:val="00540D33"/>
    <w:rsid w:val="00540E12"/>
    <w:rsid w:val="00540E6B"/>
    <w:rsid w:val="00541033"/>
    <w:rsid w:val="00541085"/>
    <w:rsid w:val="00541128"/>
    <w:rsid w:val="00541175"/>
    <w:rsid w:val="00541276"/>
    <w:rsid w:val="0054130F"/>
    <w:rsid w:val="0054132D"/>
    <w:rsid w:val="00541463"/>
    <w:rsid w:val="0054155B"/>
    <w:rsid w:val="005415EC"/>
    <w:rsid w:val="00541686"/>
    <w:rsid w:val="00541931"/>
    <w:rsid w:val="00541B35"/>
    <w:rsid w:val="00541D27"/>
    <w:rsid w:val="00541DC3"/>
    <w:rsid w:val="0054214B"/>
    <w:rsid w:val="005421AA"/>
    <w:rsid w:val="0054235C"/>
    <w:rsid w:val="00542472"/>
    <w:rsid w:val="005426D5"/>
    <w:rsid w:val="00542725"/>
    <w:rsid w:val="0054274F"/>
    <w:rsid w:val="005427AB"/>
    <w:rsid w:val="0054283A"/>
    <w:rsid w:val="00542979"/>
    <w:rsid w:val="00542B6A"/>
    <w:rsid w:val="00542B7B"/>
    <w:rsid w:val="00542CC4"/>
    <w:rsid w:val="00542CF4"/>
    <w:rsid w:val="00542F07"/>
    <w:rsid w:val="00543090"/>
    <w:rsid w:val="00543373"/>
    <w:rsid w:val="00543409"/>
    <w:rsid w:val="005435A9"/>
    <w:rsid w:val="00543664"/>
    <w:rsid w:val="00543706"/>
    <w:rsid w:val="0054374B"/>
    <w:rsid w:val="00543794"/>
    <w:rsid w:val="00543890"/>
    <w:rsid w:val="005438AD"/>
    <w:rsid w:val="00543AD2"/>
    <w:rsid w:val="00543B51"/>
    <w:rsid w:val="00543BD2"/>
    <w:rsid w:val="00543D21"/>
    <w:rsid w:val="00543FD2"/>
    <w:rsid w:val="00544003"/>
    <w:rsid w:val="0054403F"/>
    <w:rsid w:val="0054425A"/>
    <w:rsid w:val="0054436D"/>
    <w:rsid w:val="005443A2"/>
    <w:rsid w:val="00544470"/>
    <w:rsid w:val="005447E5"/>
    <w:rsid w:val="0054481B"/>
    <w:rsid w:val="0054482D"/>
    <w:rsid w:val="00544A76"/>
    <w:rsid w:val="00544ACB"/>
    <w:rsid w:val="00544AE0"/>
    <w:rsid w:val="00544C5B"/>
    <w:rsid w:val="00544CA3"/>
    <w:rsid w:val="00544D6E"/>
    <w:rsid w:val="00544DCE"/>
    <w:rsid w:val="00544DD3"/>
    <w:rsid w:val="00544FEE"/>
    <w:rsid w:val="005450E2"/>
    <w:rsid w:val="005450F6"/>
    <w:rsid w:val="005451A2"/>
    <w:rsid w:val="00545412"/>
    <w:rsid w:val="005454B9"/>
    <w:rsid w:val="00545517"/>
    <w:rsid w:val="005455A6"/>
    <w:rsid w:val="00545625"/>
    <w:rsid w:val="0054591D"/>
    <w:rsid w:val="00545982"/>
    <w:rsid w:val="00545A28"/>
    <w:rsid w:val="00545C19"/>
    <w:rsid w:val="00545E6D"/>
    <w:rsid w:val="005461AF"/>
    <w:rsid w:val="00546551"/>
    <w:rsid w:val="00546591"/>
    <w:rsid w:val="005466C6"/>
    <w:rsid w:val="00546A07"/>
    <w:rsid w:val="00546AAF"/>
    <w:rsid w:val="00546AFB"/>
    <w:rsid w:val="00546C41"/>
    <w:rsid w:val="00546CC7"/>
    <w:rsid w:val="00546D7E"/>
    <w:rsid w:val="00546DF0"/>
    <w:rsid w:val="00546E29"/>
    <w:rsid w:val="00546F24"/>
    <w:rsid w:val="00546F8B"/>
    <w:rsid w:val="00547211"/>
    <w:rsid w:val="005472BF"/>
    <w:rsid w:val="00547453"/>
    <w:rsid w:val="00547486"/>
    <w:rsid w:val="00547540"/>
    <w:rsid w:val="005478AD"/>
    <w:rsid w:val="005479FA"/>
    <w:rsid w:val="00547A37"/>
    <w:rsid w:val="00547A49"/>
    <w:rsid w:val="00547BB7"/>
    <w:rsid w:val="00547BCF"/>
    <w:rsid w:val="00547D07"/>
    <w:rsid w:val="00547D44"/>
    <w:rsid w:val="00547D5D"/>
    <w:rsid w:val="00547E04"/>
    <w:rsid w:val="00547E95"/>
    <w:rsid w:val="00547F4D"/>
    <w:rsid w:val="0055006F"/>
    <w:rsid w:val="00550102"/>
    <w:rsid w:val="005504F1"/>
    <w:rsid w:val="00550603"/>
    <w:rsid w:val="00550618"/>
    <w:rsid w:val="005508F2"/>
    <w:rsid w:val="005509AA"/>
    <w:rsid w:val="00550A1C"/>
    <w:rsid w:val="00550A94"/>
    <w:rsid w:val="00550B14"/>
    <w:rsid w:val="00550B28"/>
    <w:rsid w:val="00550B58"/>
    <w:rsid w:val="00550CEC"/>
    <w:rsid w:val="0055109D"/>
    <w:rsid w:val="00551138"/>
    <w:rsid w:val="00551323"/>
    <w:rsid w:val="005514B0"/>
    <w:rsid w:val="005514C3"/>
    <w:rsid w:val="00551592"/>
    <w:rsid w:val="005516B0"/>
    <w:rsid w:val="005516C2"/>
    <w:rsid w:val="00551840"/>
    <w:rsid w:val="005518AC"/>
    <w:rsid w:val="00551AB6"/>
    <w:rsid w:val="00551CAD"/>
    <w:rsid w:val="00551DFF"/>
    <w:rsid w:val="0055210C"/>
    <w:rsid w:val="0055213B"/>
    <w:rsid w:val="00552570"/>
    <w:rsid w:val="0055264C"/>
    <w:rsid w:val="00552953"/>
    <w:rsid w:val="00552983"/>
    <w:rsid w:val="0055298A"/>
    <w:rsid w:val="00552A0B"/>
    <w:rsid w:val="00552BFA"/>
    <w:rsid w:val="00552DB5"/>
    <w:rsid w:val="00552E5F"/>
    <w:rsid w:val="00552EC8"/>
    <w:rsid w:val="00552FF2"/>
    <w:rsid w:val="005530F1"/>
    <w:rsid w:val="00553109"/>
    <w:rsid w:val="00553212"/>
    <w:rsid w:val="0055322F"/>
    <w:rsid w:val="0055326C"/>
    <w:rsid w:val="00553278"/>
    <w:rsid w:val="0055338A"/>
    <w:rsid w:val="005534A1"/>
    <w:rsid w:val="00553503"/>
    <w:rsid w:val="005535F0"/>
    <w:rsid w:val="00553635"/>
    <w:rsid w:val="00553726"/>
    <w:rsid w:val="005537D1"/>
    <w:rsid w:val="005537F3"/>
    <w:rsid w:val="005539FD"/>
    <w:rsid w:val="00553DCD"/>
    <w:rsid w:val="00553F63"/>
    <w:rsid w:val="00553FA4"/>
    <w:rsid w:val="00553FFD"/>
    <w:rsid w:val="00554033"/>
    <w:rsid w:val="005540F2"/>
    <w:rsid w:val="0055416D"/>
    <w:rsid w:val="005541AE"/>
    <w:rsid w:val="00554289"/>
    <w:rsid w:val="0055451A"/>
    <w:rsid w:val="00554541"/>
    <w:rsid w:val="0055455B"/>
    <w:rsid w:val="005548DF"/>
    <w:rsid w:val="00554AD1"/>
    <w:rsid w:val="00554AF8"/>
    <w:rsid w:val="00554BDE"/>
    <w:rsid w:val="00554C93"/>
    <w:rsid w:val="00555453"/>
    <w:rsid w:val="005555B9"/>
    <w:rsid w:val="00555644"/>
    <w:rsid w:val="00555765"/>
    <w:rsid w:val="0055590E"/>
    <w:rsid w:val="0055591B"/>
    <w:rsid w:val="00555A35"/>
    <w:rsid w:val="00555AEF"/>
    <w:rsid w:val="00555B91"/>
    <w:rsid w:val="00555C66"/>
    <w:rsid w:val="00555C79"/>
    <w:rsid w:val="00555CB3"/>
    <w:rsid w:val="00555EC8"/>
    <w:rsid w:val="00555FE7"/>
    <w:rsid w:val="005561B1"/>
    <w:rsid w:val="005561BF"/>
    <w:rsid w:val="0055631D"/>
    <w:rsid w:val="005563B8"/>
    <w:rsid w:val="0055643A"/>
    <w:rsid w:val="005564BF"/>
    <w:rsid w:val="00556760"/>
    <w:rsid w:val="00556831"/>
    <w:rsid w:val="005568E5"/>
    <w:rsid w:val="00556944"/>
    <w:rsid w:val="00556A68"/>
    <w:rsid w:val="00556BE0"/>
    <w:rsid w:val="00556DBB"/>
    <w:rsid w:val="00556DE1"/>
    <w:rsid w:val="0055713D"/>
    <w:rsid w:val="00557321"/>
    <w:rsid w:val="00557364"/>
    <w:rsid w:val="005573AA"/>
    <w:rsid w:val="0055787A"/>
    <w:rsid w:val="0055789D"/>
    <w:rsid w:val="0055798E"/>
    <w:rsid w:val="00557A79"/>
    <w:rsid w:val="00557AC6"/>
    <w:rsid w:val="00557DDD"/>
    <w:rsid w:val="00557DEE"/>
    <w:rsid w:val="005600B8"/>
    <w:rsid w:val="00560137"/>
    <w:rsid w:val="005601D7"/>
    <w:rsid w:val="00560305"/>
    <w:rsid w:val="00560361"/>
    <w:rsid w:val="005607CB"/>
    <w:rsid w:val="00560850"/>
    <w:rsid w:val="00560AD7"/>
    <w:rsid w:val="00560AE6"/>
    <w:rsid w:val="00560AFE"/>
    <w:rsid w:val="00560B8A"/>
    <w:rsid w:val="00560C4C"/>
    <w:rsid w:val="00560CA7"/>
    <w:rsid w:val="00560D0C"/>
    <w:rsid w:val="00560F07"/>
    <w:rsid w:val="00560F17"/>
    <w:rsid w:val="00560F82"/>
    <w:rsid w:val="0056106B"/>
    <w:rsid w:val="00561099"/>
    <w:rsid w:val="00561166"/>
    <w:rsid w:val="005611B5"/>
    <w:rsid w:val="0056128A"/>
    <w:rsid w:val="005612A0"/>
    <w:rsid w:val="005612FC"/>
    <w:rsid w:val="005613FE"/>
    <w:rsid w:val="00561485"/>
    <w:rsid w:val="0056148B"/>
    <w:rsid w:val="0056148E"/>
    <w:rsid w:val="00561530"/>
    <w:rsid w:val="005615CF"/>
    <w:rsid w:val="005615F3"/>
    <w:rsid w:val="005616FA"/>
    <w:rsid w:val="005617E2"/>
    <w:rsid w:val="005617F1"/>
    <w:rsid w:val="005618D6"/>
    <w:rsid w:val="00561AFD"/>
    <w:rsid w:val="00561B63"/>
    <w:rsid w:val="00561B7A"/>
    <w:rsid w:val="00561C63"/>
    <w:rsid w:val="00561D28"/>
    <w:rsid w:val="00561D4E"/>
    <w:rsid w:val="00561D6F"/>
    <w:rsid w:val="00561ECF"/>
    <w:rsid w:val="00561F7B"/>
    <w:rsid w:val="00561F9E"/>
    <w:rsid w:val="0056233E"/>
    <w:rsid w:val="0056255A"/>
    <w:rsid w:val="00562674"/>
    <w:rsid w:val="005626EC"/>
    <w:rsid w:val="00562775"/>
    <w:rsid w:val="0056288F"/>
    <w:rsid w:val="005629B0"/>
    <w:rsid w:val="00562B70"/>
    <w:rsid w:val="00562D19"/>
    <w:rsid w:val="00562DB2"/>
    <w:rsid w:val="00562E88"/>
    <w:rsid w:val="00562F12"/>
    <w:rsid w:val="00562FD4"/>
    <w:rsid w:val="00563009"/>
    <w:rsid w:val="005630F6"/>
    <w:rsid w:val="00563126"/>
    <w:rsid w:val="0056317A"/>
    <w:rsid w:val="0056341E"/>
    <w:rsid w:val="00563470"/>
    <w:rsid w:val="0056349C"/>
    <w:rsid w:val="00563512"/>
    <w:rsid w:val="005636ED"/>
    <w:rsid w:val="00563741"/>
    <w:rsid w:val="00563B08"/>
    <w:rsid w:val="00563B80"/>
    <w:rsid w:val="00563B87"/>
    <w:rsid w:val="00563D83"/>
    <w:rsid w:val="00563EE9"/>
    <w:rsid w:val="00563FB8"/>
    <w:rsid w:val="00564033"/>
    <w:rsid w:val="005640CD"/>
    <w:rsid w:val="005641B2"/>
    <w:rsid w:val="00564269"/>
    <w:rsid w:val="0056430F"/>
    <w:rsid w:val="005645C2"/>
    <w:rsid w:val="005645EF"/>
    <w:rsid w:val="00564676"/>
    <w:rsid w:val="00564793"/>
    <w:rsid w:val="0056498B"/>
    <w:rsid w:val="005649C2"/>
    <w:rsid w:val="00564A7F"/>
    <w:rsid w:val="00564CAE"/>
    <w:rsid w:val="00564DE6"/>
    <w:rsid w:val="00564EC4"/>
    <w:rsid w:val="00564ED0"/>
    <w:rsid w:val="00564EFF"/>
    <w:rsid w:val="00564F0F"/>
    <w:rsid w:val="00564F15"/>
    <w:rsid w:val="00564F42"/>
    <w:rsid w:val="00564F84"/>
    <w:rsid w:val="00565024"/>
    <w:rsid w:val="005650C2"/>
    <w:rsid w:val="005650D6"/>
    <w:rsid w:val="00565155"/>
    <w:rsid w:val="00565166"/>
    <w:rsid w:val="005651F1"/>
    <w:rsid w:val="005652BB"/>
    <w:rsid w:val="005652E3"/>
    <w:rsid w:val="0056532E"/>
    <w:rsid w:val="0056533B"/>
    <w:rsid w:val="00565372"/>
    <w:rsid w:val="00565425"/>
    <w:rsid w:val="005655A2"/>
    <w:rsid w:val="00565668"/>
    <w:rsid w:val="00565710"/>
    <w:rsid w:val="00565919"/>
    <w:rsid w:val="0056592D"/>
    <w:rsid w:val="0056596D"/>
    <w:rsid w:val="0056597E"/>
    <w:rsid w:val="00565BB0"/>
    <w:rsid w:val="00565CEB"/>
    <w:rsid w:val="00565DC8"/>
    <w:rsid w:val="00565EC2"/>
    <w:rsid w:val="00565F67"/>
    <w:rsid w:val="00566339"/>
    <w:rsid w:val="005665CC"/>
    <w:rsid w:val="00566A97"/>
    <w:rsid w:val="00566C3D"/>
    <w:rsid w:val="00566DCE"/>
    <w:rsid w:val="00566DD1"/>
    <w:rsid w:val="00566FDD"/>
    <w:rsid w:val="00566FF0"/>
    <w:rsid w:val="005670EE"/>
    <w:rsid w:val="00567210"/>
    <w:rsid w:val="0056746B"/>
    <w:rsid w:val="005674D1"/>
    <w:rsid w:val="00567538"/>
    <w:rsid w:val="005675A5"/>
    <w:rsid w:val="00567629"/>
    <w:rsid w:val="0056770A"/>
    <w:rsid w:val="00567772"/>
    <w:rsid w:val="00567775"/>
    <w:rsid w:val="005679C8"/>
    <w:rsid w:val="00567A07"/>
    <w:rsid w:val="00567BEF"/>
    <w:rsid w:val="00567C54"/>
    <w:rsid w:val="00567DA4"/>
    <w:rsid w:val="005701E9"/>
    <w:rsid w:val="00570288"/>
    <w:rsid w:val="0057032C"/>
    <w:rsid w:val="00570465"/>
    <w:rsid w:val="00570527"/>
    <w:rsid w:val="0057054F"/>
    <w:rsid w:val="005705DE"/>
    <w:rsid w:val="0057088E"/>
    <w:rsid w:val="00570911"/>
    <w:rsid w:val="00570918"/>
    <w:rsid w:val="00570972"/>
    <w:rsid w:val="00570C09"/>
    <w:rsid w:val="00570C1B"/>
    <w:rsid w:val="00570C6A"/>
    <w:rsid w:val="00570DED"/>
    <w:rsid w:val="005710DF"/>
    <w:rsid w:val="0057111E"/>
    <w:rsid w:val="00571153"/>
    <w:rsid w:val="00571250"/>
    <w:rsid w:val="005712E5"/>
    <w:rsid w:val="00571300"/>
    <w:rsid w:val="00571338"/>
    <w:rsid w:val="00571514"/>
    <w:rsid w:val="0057152B"/>
    <w:rsid w:val="0057153B"/>
    <w:rsid w:val="00571555"/>
    <w:rsid w:val="005715C3"/>
    <w:rsid w:val="00571664"/>
    <w:rsid w:val="0057169A"/>
    <w:rsid w:val="00571789"/>
    <w:rsid w:val="005719BB"/>
    <w:rsid w:val="00571CEA"/>
    <w:rsid w:val="00571DB2"/>
    <w:rsid w:val="00571E70"/>
    <w:rsid w:val="00571EDC"/>
    <w:rsid w:val="00571EE8"/>
    <w:rsid w:val="00571EF8"/>
    <w:rsid w:val="00571F55"/>
    <w:rsid w:val="005721CC"/>
    <w:rsid w:val="0057222B"/>
    <w:rsid w:val="00572297"/>
    <w:rsid w:val="005722F5"/>
    <w:rsid w:val="00572352"/>
    <w:rsid w:val="00572424"/>
    <w:rsid w:val="00572679"/>
    <w:rsid w:val="005726D1"/>
    <w:rsid w:val="0057277A"/>
    <w:rsid w:val="00572843"/>
    <w:rsid w:val="00572947"/>
    <w:rsid w:val="00572BBB"/>
    <w:rsid w:val="00572C0A"/>
    <w:rsid w:val="00572C6B"/>
    <w:rsid w:val="00572D1E"/>
    <w:rsid w:val="00572D45"/>
    <w:rsid w:val="00573299"/>
    <w:rsid w:val="00573434"/>
    <w:rsid w:val="00573567"/>
    <w:rsid w:val="0057356D"/>
    <w:rsid w:val="005738EC"/>
    <w:rsid w:val="005738F5"/>
    <w:rsid w:val="0057393D"/>
    <w:rsid w:val="00573956"/>
    <w:rsid w:val="00573B0A"/>
    <w:rsid w:val="00573B47"/>
    <w:rsid w:val="00573B58"/>
    <w:rsid w:val="00573C46"/>
    <w:rsid w:val="00573DFF"/>
    <w:rsid w:val="00573F68"/>
    <w:rsid w:val="00573FBB"/>
    <w:rsid w:val="005741D6"/>
    <w:rsid w:val="0057429E"/>
    <w:rsid w:val="005743C6"/>
    <w:rsid w:val="005743EB"/>
    <w:rsid w:val="005744E4"/>
    <w:rsid w:val="0057463A"/>
    <w:rsid w:val="005746DC"/>
    <w:rsid w:val="0057470A"/>
    <w:rsid w:val="005747ED"/>
    <w:rsid w:val="005747FB"/>
    <w:rsid w:val="0057486A"/>
    <w:rsid w:val="00574A2A"/>
    <w:rsid w:val="00574A32"/>
    <w:rsid w:val="00574A66"/>
    <w:rsid w:val="00574AED"/>
    <w:rsid w:val="00574B55"/>
    <w:rsid w:val="00574BEF"/>
    <w:rsid w:val="00574DB9"/>
    <w:rsid w:val="00575042"/>
    <w:rsid w:val="005752E0"/>
    <w:rsid w:val="005755A0"/>
    <w:rsid w:val="0057562E"/>
    <w:rsid w:val="00575660"/>
    <w:rsid w:val="0057577A"/>
    <w:rsid w:val="0057595A"/>
    <w:rsid w:val="00575A28"/>
    <w:rsid w:val="00575ADB"/>
    <w:rsid w:val="00575AFC"/>
    <w:rsid w:val="00575CD1"/>
    <w:rsid w:val="00575DC5"/>
    <w:rsid w:val="00575F9E"/>
    <w:rsid w:val="005760EE"/>
    <w:rsid w:val="005764D3"/>
    <w:rsid w:val="00576921"/>
    <w:rsid w:val="00576981"/>
    <w:rsid w:val="00576A2C"/>
    <w:rsid w:val="00576A99"/>
    <w:rsid w:val="00576C70"/>
    <w:rsid w:val="00576D1A"/>
    <w:rsid w:val="00576D48"/>
    <w:rsid w:val="00576DEA"/>
    <w:rsid w:val="00576E48"/>
    <w:rsid w:val="0057702B"/>
    <w:rsid w:val="005771EB"/>
    <w:rsid w:val="005772C1"/>
    <w:rsid w:val="00577401"/>
    <w:rsid w:val="005775A7"/>
    <w:rsid w:val="00577602"/>
    <w:rsid w:val="00577707"/>
    <w:rsid w:val="00577783"/>
    <w:rsid w:val="005777AC"/>
    <w:rsid w:val="005779BA"/>
    <w:rsid w:val="00577AFD"/>
    <w:rsid w:val="00577B40"/>
    <w:rsid w:val="00577CD9"/>
    <w:rsid w:val="00577CEB"/>
    <w:rsid w:val="00577DB0"/>
    <w:rsid w:val="00577E66"/>
    <w:rsid w:val="00577FE2"/>
    <w:rsid w:val="00577FFB"/>
    <w:rsid w:val="005801E6"/>
    <w:rsid w:val="005807A4"/>
    <w:rsid w:val="005807BF"/>
    <w:rsid w:val="0058096B"/>
    <w:rsid w:val="00580B6A"/>
    <w:rsid w:val="00580C06"/>
    <w:rsid w:val="00580CB2"/>
    <w:rsid w:val="00580DA1"/>
    <w:rsid w:val="00580E7B"/>
    <w:rsid w:val="00580F1F"/>
    <w:rsid w:val="00581449"/>
    <w:rsid w:val="005815B8"/>
    <w:rsid w:val="00581954"/>
    <w:rsid w:val="005819CC"/>
    <w:rsid w:val="00581B82"/>
    <w:rsid w:val="00581E41"/>
    <w:rsid w:val="00581E75"/>
    <w:rsid w:val="00581E8A"/>
    <w:rsid w:val="00582171"/>
    <w:rsid w:val="005821F1"/>
    <w:rsid w:val="00582213"/>
    <w:rsid w:val="0058230B"/>
    <w:rsid w:val="00582343"/>
    <w:rsid w:val="005823C0"/>
    <w:rsid w:val="00582533"/>
    <w:rsid w:val="00582607"/>
    <w:rsid w:val="00582831"/>
    <w:rsid w:val="00582921"/>
    <w:rsid w:val="00582A08"/>
    <w:rsid w:val="00582A52"/>
    <w:rsid w:val="00582B02"/>
    <w:rsid w:val="00582C56"/>
    <w:rsid w:val="00582C6D"/>
    <w:rsid w:val="00582D3D"/>
    <w:rsid w:val="00582F9F"/>
    <w:rsid w:val="00582FF7"/>
    <w:rsid w:val="00583010"/>
    <w:rsid w:val="005830A3"/>
    <w:rsid w:val="005833C3"/>
    <w:rsid w:val="005833F2"/>
    <w:rsid w:val="00583413"/>
    <w:rsid w:val="0058342C"/>
    <w:rsid w:val="00583514"/>
    <w:rsid w:val="00583889"/>
    <w:rsid w:val="00583ADC"/>
    <w:rsid w:val="00583B3C"/>
    <w:rsid w:val="00583C35"/>
    <w:rsid w:val="00583C56"/>
    <w:rsid w:val="00583C99"/>
    <w:rsid w:val="00583EB3"/>
    <w:rsid w:val="00583EE2"/>
    <w:rsid w:val="00583FA6"/>
    <w:rsid w:val="00584038"/>
    <w:rsid w:val="0058405B"/>
    <w:rsid w:val="00584072"/>
    <w:rsid w:val="0058407A"/>
    <w:rsid w:val="005842AD"/>
    <w:rsid w:val="00584333"/>
    <w:rsid w:val="00584629"/>
    <w:rsid w:val="0058463E"/>
    <w:rsid w:val="0058466B"/>
    <w:rsid w:val="0058466E"/>
    <w:rsid w:val="00584718"/>
    <w:rsid w:val="0058487E"/>
    <w:rsid w:val="00584912"/>
    <w:rsid w:val="0058491B"/>
    <w:rsid w:val="005849E6"/>
    <w:rsid w:val="00584ADC"/>
    <w:rsid w:val="00584AE4"/>
    <w:rsid w:val="00584B11"/>
    <w:rsid w:val="00584DCF"/>
    <w:rsid w:val="00585090"/>
    <w:rsid w:val="005850F3"/>
    <w:rsid w:val="00585205"/>
    <w:rsid w:val="0058535B"/>
    <w:rsid w:val="00585434"/>
    <w:rsid w:val="0058555C"/>
    <w:rsid w:val="00585560"/>
    <w:rsid w:val="0058561B"/>
    <w:rsid w:val="005856BE"/>
    <w:rsid w:val="00585B4D"/>
    <w:rsid w:val="00585B66"/>
    <w:rsid w:val="00585C1C"/>
    <w:rsid w:val="005861C2"/>
    <w:rsid w:val="0058621E"/>
    <w:rsid w:val="005862BA"/>
    <w:rsid w:val="00586442"/>
    <w:rsid w:val="0058646A"/>
    <w:rsid w:val="005864A5"/>
    <w:rsid w:val="005865E0"/>
    <w:rsid w:val="0058672D"/>
    <w:rsid w:val="005869AD"/>
    <w:rsid w:val="00586C7E"/>
    <w:rsid w:val="00586CA5"/>
    <w:rsid w:val="00586D27"/>
    <w:rsid w:val="00586E88"/>
    <w:rsid w:val="00586F8E"/>
    <w:rsid w:val="005870FF"/>
    <w:rsid w:val="0058715F"/>
    <w:rsid w:val="00587282"/>
    <w:rsid w:val="0058730C"/>
    <w:rsid w:val="00587311"/>
    <w:rsid w:val="0058739D"/>
    <w:rsid w:val="00587463"/>
    <w:rsid w:val="0058747E"/>
    <w:rsid w:val="005875B7"/>
    <w:rsid w:val="005875D4"/>
    <w:rsid w:val="0058761C"/>
    <w:rsid w:val="00587622"/>
    <w:rsid w:val="0058769F"/>
    <w:rsid w:val="0058789E"/>
    <w:rsid w:val="00587A22"/>
    <w:rsid w:val="00587A5B"/>
    <w:rsid w:val="00587C78"/>
    <w:rsid w:val="00587D33"/>
    <w:rsid w:val="00587D46"/>
    <w:rsid w:val="00587DB6"/>
    <w:rsid w:val="00587EBD"/>
    <w:rsid w:val="005900F1"/>
    <w:rsid w:val="005903A5"/>
    <w:rsid w:val="005904B8"/>
    <w:rsid w:val="0059050F"/>
    <w:rsid w:val="005905B7"/>
    <w:rsid w:val="005906B6"/>
    <w:rsid w:val="005906BB"/>
    <w:rsid w:val="005906ED"/>
    <w:rsid w:val="00590757"/>
    <w:rsid w:val="00590B78"/>
    <w:rsid w:val="00590BAE"/>
    <w:rsid w:val="00590DD3"/>
    <w:rsid w:val="00590E60"/>
    <w:rsid w:val="0059103F"/>
    <w:rsid w:val="005910AF"/>
    <w:rsid w:val="005910C4"/>
    <w:rsid w:val="00591215"/>
    <w:rsid w:val="00591392"/>
    <w:rsid w:val="005914DF"/>
    <w:rsid w:val="005916AF"/>
    <w:rsid w:val="00591737"/>
    <w:rsid w:val="005919C8"/>
    <w:rsid w:val="00591C1B"/>
    <w:rsid w:val="00591D39"/>
    <w:rsid w:val="00592064"/>
    <w:rsid w:val="0059215E"/>
    <w:rsid w:val="00592516"/>
    <w:rsid w:val="005925CF"/>
    <w:rsid w:val="00592646"/>
    <w:rsid w:val="0059264A"/>
    <w:rsid w:val="00592716"/>
    <w:rsid w:val="00592816"/>
    <w:rsid w:val="00592848"/>
    <w:rsid w:val="00592E94"/>
    <w:rsid w:val="00592FA5"/>
    <w:rsid w:val="00593138"/>
    <w:rsid w:val="00593195"/>
    <w:rsid w:val="005933C3"/>
    <w:rsid w:val="0059341B"/>
    <w:rsid w:val="00593678"/>
    <w:rsid w:val="005936F0"/>
    <w:rsid w:val="00593813"/>
    <w:rsid w:val="00593E32"/>
    <w:rsid w:val="00593EE0"/>
    <w:rsid w:val="00593FB0"/>
    <w:rsid w:val="00594018"/>
    <w:rsid w:val="00594097"/>
    <w:rsid w:val="0059418E"/>
    <w:rsid w:val="0059426C"/>
    <w:rsid w:val="00594289"/>
    <w:rsid w:val="0059434B"/>
    <w:rsid w:val="0059444D"/>
    <w:rsid w:val="00594463"/>
    <w:rsid w:val="00594676"/>
    <w:rsid w:val="00594691"/>
    <w:rsid w:val="0059469E"/>
    <w:rsid w:val="00594794"/>
    <w:rsid w:val="005947A1"/>
    <w:rsid w:val="00594A3F"/>
    <w:rsid w:val="00594ADB"/>
    <w:rsid w:val="00594DE4"/>
    <w:rsid w:val="00594E34"/>
    <w:rsid w:val="00594E7C"/>
    <w:rsid w:val="00594FE3"/>
    <w:rsid w:val="00595056"/>
    <w:rsid w:val="00595169"/>
    <w:rsid w:val="005951B1"/>
    <w:rsid w:val="005951C9"/>
    <w:rsid w:val="0059525A"/>
    <w:rsid w:val="0059533C"/>
    <w:rsid w:val="00595473"/>
    <w:rsid w:val="0059578F"/>
    <w:rsid w:val="00595921"/>
    <w:rsid w:val="00595938"/>
    <w:rsid w:val="00595CC1"/>
    <w:rsid w:val="00595DF2"/>
    <w:rsid w:val="00595E3C"/>
    <w:rsid w:val="00595E90"/>
    <w:rsid w:val="00595EB5"/>
    <w:rsid w:val="00595F2D"/>
    <w:rsid w:val="00595FD1"/>
    <w:rsid w:val="0059610B"/>
    <w:rsid w:val="00596179"/>
    <w:rsid w:val="005961F1"/>
    <w:rsid w:val="0059636C"/>
    <w:rsid w:val="0059641A"/>
    <w:rsid w:val="005966FA"/>
    <w:rsid w:val="00596725"/>
    <w:rsid w:val="00596783"/>
    <w:rsid w:val="005967EC"/>
    <w:rsid w:val="00596928"/>
    <w:rsid w:val="0059699D"/>
    <w:rsid w:val="0059699E"/>
    <w:rsid w:val="00596A95"/>
    <w:rsid w:val="00596C0A"/>
    <w:rsid w:val="00596D90"/>
    <w:rsid w:val="00597102"/>
    <w:rsid w:val="005975BE"/>
    <w:rsid w:val="00597702"/>
    <w:rsid w:val="0059771C"/>
    <w:rsid w:val="0059773F"/>
    <w:rsid w:val="005978E6"/>
    <w:rsid w:val="00597A02"/>
    <w:rsid w:val="00597AB8"/>
    <w:rsid w:val="00597BE1"/>
    <w:rsid w:val="00597C35"/>
    <w:rsid w:val="00597DC7"/>
    <w:rsid w:val="00597E4B"/>
    <w:rsid w:val="00597F2C"/>
    <w:rsid w:val="005A006B"/>
    <w:rsid w:val="005A02BF"/>
    <w:rsid w:val="005A02D0"/>
    <w:rsid w:val="005A02D8"/>
    <w:rsid w:val="005A031B"/>
    <w:rsid w:val="005A042B"/>
    <w:rsid w:val="005A044B"/>
    <w:rsid w:val="005A04A0"/>
    <w:rsid w:val="005A04BF"/>
    <w:rsid w:val="005A04FD"/>
    <w:rsid w:val="005A065D"/>
    <w:rsid w:val="005A06D9"/>
    <w:rsid w:val="005A07B2"/>
    <w:rsid w:val="005A088A"/>
    <w:rsid w:val="005A0B8B"/>
    <w:rsid w:val="005A0C96"/>
    <w:rsid w:val="005A0D07"/>
    <w:rsid w:val="005A0ED7"/>
    <w:rsid w:val="005A0F00"/>
    <w:rsid w:val="005A0F34"/>
    <w:rsid w:val="005A1008"/>
    <w:rsid w:val="005A1129"/>
    <w:rsid w:val="005A1226"/>
    <w:rsid w:val="005A1389"/>
    <w:rsid w:val="005A148F"/>
    <w:rsid w:val="005A158D"/>
    <w:rsid w:val="005A16A5"/>
    <w:rsid w:val="005A16D9"/>
    <w:rsid w:val="005A1752"/>
    <w:rsid w:val="005A17B1"/>
    <w:rsid w:val="005A189F"/>
    <w:rsid w:val="005A19AC"/>
    <w:rsid w:val="005A1AC0"/>
    <w:rsid w:val="005A20A9"/>
    <w:rsid w:val="005A20C3"/>
    <w:rsid w:val="005A2233"/>
    <w:rsid w:val="005A230A"/>
    <w:rsid w:val="005A24F9"/>
    <w:rsid w:val="005A27FC"/>
    <w:rsid w:val="005A28D8"/>
    <w:rsid w:val="005A291B"/>
    <w:rsid w:val="005A2A1C"/>
    <w:rsid w:val="005A2A6E"/>
    <w:rsid w:val="005A2B7E"/>
    <w:rsid w:val="005A2C34"/>
    <w:rsid w:val="005A2E92"/>
    <w:rsid w:val="005A2F3B"/>
    <w:rsid w:val="005A30BF"/>
    <w:rsid w:val="005A319A"/>
    <w:rsid w:val="005A3203"/>
    <w:rsid w:val="005A35A1"/>
    <w:rsid w:val="005A3669"/>
    <w:rsid w:val="005A36C0"/>
    <w:rsid w:val="005A3824"/>
    <w:rsid w:val="005A38D1"/>
    <w:rsid w:val="005A39A7"/>
    <w:rsid w:val="005A39BB"/>
    <w:rsid w:val="005A3A23"/>
    <w:rsid w:val="005A3AB7"/>
    <w:rsid w:val="005A3DEA"/>
    <w:rsid w:val="005A3DEB"/>
    <w:rsid w:val="005A3E9F"/>
    <w:rsid w:val="005A3F91"/>
    <w:rsid w:val="005A4018"/>
    <w:rsid w:val="005A431E"/>
    <w:rsid w:val="005A432A"/>
    <w:rsid w:val="005A44A9"/>
    <w:rsid w:val="005A44EE"/>
    <w:rsid w:val="005A47E6"/>
    <w:rsid w:val="005A481B"/>
    <w:rsid w:val="005A48DC"/>
    <w:rsid w:val="005A490D"/>
    <w:rsid w:val="005A4953"/>
    <w:rsid w:val="005A4A01"/>
    <w:rsid w:val="005A4ACD"/>
    <w:rsid w:val="005A4AF3"/>
    <w:rsid w:val="005A4B5B"/>
    <w:rsid w:val="005A4C14"/>
    <w:rsid w:val="005A4CDF"/>
    <w:rsid w:val="005A4EC9"/>
    <w:rsid w:val="005A4F7B"/>
    <w:rsid w:val="005A50BE"/>
    <w:rsid w:val="005A5185"/>
    <w:rsid w:val="005A5496"/>
    <w:rsid w:val="005A5748"/>
    <w:rsid w:val="005A59E1"/>
    <w:rsid w:val="005A59F1"/>
    <w:rsid w:val="005A5A18"/>
    <w:rsid w:val="005A5B9D"/>
    <w:rsid w:val="005A5BB0"/>
    <w:rsid w:val="005A5C44"/>
    <w:rsid w:val="005A5C6D"/>
    <w:rsid w:val="005A5D1C"/>
    <w:rsid w:val="005A5E38"/>
    <w:rsid w:val="005A5F4D"/>
    <w:rsid w:val="005A5FB6"/>
    <w:rsid w:val="005A60B8"/>
    <w:rsid w:val="005A61BA"/>
    <w:rsid w:val="005A62E1"/>
    <w:rsid w:val="005A635A"/>
    <w:rsid w:val="005A65E7"/>
    <w:rsid w:val="005A6792"/>
    <w:rsid w:val="005A67F6"/>
    <w:rsid w:val="005A67FB"/>
    <w:rsid w:val="005A69DA"/>
    <w:rsid w:val="005A6B48"/>
    <w:rsid w:val="005A6B77"/>
    <w:rsid w:val="005A6BC1"/>
    <w:rsid w:val="005A6CCC"/>
    <w:rsid w:val="005A6D2C"/>
    <w:rsid w:val="005A6F12"/>
    <w:rsid w:val="005A7396"/>
    <w:rsid w:val="005A73BD"/>
    <w:rsid w:val="005A7437"/>
    <w:rsid w:val="005A75AE"/>
    <w:rsid w:val="005A77E1"/>
    <w:rsid w:val="005A798C"/>
    <w:rsid w:val="005A7995"/>
    <w:rsid w:val="005A7A70"/>
    <w:rsid w:val="005A7B3E"/>
    <w:rsid w:val="005A7B7D"/>
    <w:rsid w:val="005A7C41"/>
    <w:rsid w:val="005A7C9F"/>
    <w:rsid w:val="005A7CFF"/>
    <w:rsid w:val="005A7D93"/>
    <w:rsid w:val="005A7DDB"/>
    <w:rsid w:val="005A7F48"/>
    <w:rsid w:val="005B0039"/>
    <w:rsid w:val="005B0051"/>
    <w:rsid w:val="005B005F"/>
    <w:rsid w:val="005B02E5"/>
    <w:rsid w:val="005B0680"/>
    <w:rsid w:val="005B06A3"/>
    <w:rsid w:val="005B070A"/>
    <w:rsid w:val="005B0821"/>
    <w:rsid w:val="005B086A"/>
    <w:rsid w:val="005B08F0"/>
    <w:rsid w:val="005B094C"/>
    <w:rsid w:val="005B0A8A"/>
    <w:rsid w:val="005B0DA9"/>
    <w:rsid w:val="005B0DC5"/>
    <w:rsid w:val="005B0EB1"/>
    <w:rsid w:val="005B0F05"/>
    <w:rsid w:val="005B0F19"/>
    <w:rsid w:val="005B0F5C"/>
    <w:rsid w:val="005B1044"/>
    <w:rsid w:val="005B1162"/>
    <w:rsid w:val="005B117D"/>
    <w:rsid w:val="005B12C9"/>
    <w:rsid w:val="005B139F"/>
    <w:rsid w:val="005B13AC"/>
    <w:rsid w:val="005B1516"/>
    <w:rsid w:val="005B15FE"/>
    <w:rsid w:val="005B16A7"/>
    <w:rsid w:val="005B1BF9"/>
    <w:rsid w:val="005B1E06"/>
    <w:rsid w:val="005B1EE6"/>
    <w:rsid w:val="005B1F2F"/>
    <w:rsid w:val="005B208F"/>
    <w:rsid w:val="005B227D"/>
    <w:rsid w:val="005B2463"/>
    <w:rsid w:val="005B247E"/>
    <w:rsid w:val="005B24FF"/>
    <w:rsid w:val="005B2510"/>
    <w:rsid w:val="005B2673"/>
    <w:rsid w:val="005B2785"/>
    <w:rsid w:val="005B27E1"/>
    <w:rsid w:val="005B27FE"/>
    <w:rsid w:val="005B2818"/>
    <w:rsid w:val="005B292A"/>
    <w:rsid w:val="005B29E0"/>
    <w:rsid w:val="005B2C33"/>
    <w:rsid w:val="005B2E39"/>
    <w:rsid w:val="005B2E73"/>
    <w:rsid w:val="005B2F05"/>
    <w:rsid w:val="005B2F6B"/>
    <w:rsid w:val="005B3071"/>
    <w:rsid w:val="005B3087"/>
    <w:rsid w:val="005B31B2"/>
    <w:rsid w:val="005B3200"/>
    <w:rsid w:val="005B32F1"/>
    <w:rsid w:val="005B3524"/>
    <w:rsid w:val="005B356B"/>
    <w:rsid w:val="005B3661"/>
    <w:rsid w:val="005B36F5"/>
    <w:rsid w:val="005B3735"/>
    <w:rsid w:val="005B382D"/>
    <w:rsid w:val="005B384C"/>
    <w:rsid w:val="005B391F"/>
    <w:rsid w:val="005B3C9C"/>
    <w:rsid w:val="005B3CD2"/>
    <w:rsid w:val="005B3CF7"/>
    <w:rsid w:val="005B3DDD"/>
    <w:rsid w:val="005B3E34"/>
    <w:rsid w:val="005B3E4D"/>
    <w:rsid w:val="005B3F2C"/>
    <w:rsid w:val="005B401D"/>
    <w:rsid w:val="005B4074"/>
    <w:rsid w:val="005B41D3"/>
    <w:rsid w:val="005B44CC"/>
    <w:rsid w:val="005B44D8"/>
    <w:rsid w:val="005B4563"/>
    <w:rsid w:val="005B464D"/>
    <w:rsid w:val="005B46D8"/>
    <w:rsid w:val="005B488D"/>
    <w:rsid w:val="005B4C1C"/>
    <w:rsid w:val="005B4D0B"/>
    <w:rsid w:val="005B4E54"/>
    <w:rsid w:val="005B4E70"/>
    <w:rsid w:val="005B4E99"/>
    <w:rsid w:val="005B4F51"/>
    <w:rsid w:val="005B4F62"/>
    <w:rsid w:val="005B4FCE"/>
    <w:rsid w:val="005B5099"/>
    <w:rsid w:val="005B50CC"/>
    <w:rsid w:val="005B51C0"/>
    <w:rsid w:val="005B5215"/>
    <w:rsid w:val="005B52CC"/>
    <w:rsid w:val="005B52D0"/>
    <w:rsid w:val="005B5398"/>
    <w:rsid w:val="005B5499"/>
    <w:rsid w:val="005B54AD"/>
    <w:rsid w:val="005B54CB"/>
    <w:rsid w:val="005B56C5"/>
    <w:rsid w:val="005B5736"/>
    <w:rsid w:val="005B576F"/>
    <w:rsid w:val="005B593B"/>
    <w:rsid w:val="005B599B"/>
    <w:rsid w:val="005B5A52"/>
    <w:rsid w:val="005B5C01"/>
    <w:rsid w:val="005B5CCE"/>
    <w:rsid w:val="005B5D2B"/>
    <w:rsid w:val="005B5DCA"/>
    <w:rsid w:val="005B5DEB"/>
    <w:rsid w:val="005B5E2B"/>
    <w:rsid w:val="005B60B7"/>
    <w:rsid w:val="005B6171"/>
    <w:rsid w:val="005B626F"/>
    <w:rsid w:val="005B627B"/>
    <w:rsid w:val="005B6536"/>
    <w:rsid w:val="005B65F6"/>
    <w:rsid w:val="005B66AF"/>
    <w:rsid w:val="005B6715"/>
    <w:rsid w:val="005B68E4"/>
    <w:rsid w:val="005B6A44"/>
    <w:rsid w:val="005B6C6E"/>
    <w:rsid w:val="005B6C9D"/>
    <w:rsid w:val="005B6D75"/>
    <w:rsid w:val="005B6DB9"/>
    <w:rsid w:val="005B6F2B"/>
    <w:rsid w:val="005B6F2D"/>
    <w:rsid w:val="005B70DC"/>
    <w:rsid w:val="005B7474"/>
    <w:rsid w:val="005B7493"/>
    <w:rsid w:val="005B7675"/>
    <w:rsid w:val="005B77C7"/>
    <w:rsid w:val="005B7A66"/>
    <w:rsid w:val="005B7B27"/>
    <w:rsid w:val="005B7C88"/>
    <w:rsid w:val="005B7CCB"/>
    <w:rsid w:val="005B7D47"/>
    <w:rsid w:val="005B7D7B"/>
    <w:rsid w:val="005B7EF5"/>
    <w:rsid w:val="005B7EF7"/>
    <w:rsid w:val="005B7F3B"/>
    <w:rsid w:val="005C036C"/>
    <w:rsid w:val="005C0447"/>
    <w:rsid w:val="005C0670"/>
    <w:rsid w:val="005C0707"/>
    <w:rsid w:val="005C0841"/>
    <w:rsid w:val="005C0853"/>
    <w:rsid w:val="005C08E2"/>
    <w:rsid w:val="005C0B07"/>
    <w:rsid w:val="005C0BD5"/>
    <w:rsid w:val="005C0EE1"/>
    <w:rsid w:val="005C0F2A"/>
    <w:rsid w:val="005C0F80"/>
    <w:rsid w:val="005C112F"/>
    <w:rsid w:val="005C1230"/>
    <w:rsid w:val="005C1240"/>
    <w:rsid w:val="005C13C3"/>
    <w:rsid w:val="005C13FB"/>
    <w:rsid w:val="005C1539"/>
    <w:rsid w:val="005C1541"/>
    <w:rsid w:val="005C15C2"/>
    <w:rsid w:val="005C1754"/>
    <w:rsid w:val="005C1811"/>
    <w:rsid w:val="005C1896"/>
    <w:rsid w:val="005C19FB"/>
    <w:rsid w:val="005C1A5A"/>
    <w:rsid w:val="005C1B93"/>
    <w:rsid w:val="005C1D65"/>
    <w:rsid w:val="005C1FDA"/>
    <w:rsid w:val="005C2213"/>
    <w:rsid w:val="005C22EA"/>
    <w:rsid w:val="005C256B"/>
    <w:rsid w:val="005C2710"/>
    <w:rsid w:val="005C27B0"/>
    <w:rsid w:val="005C289B"/>
    <w:rsid w:val="005C28F3"/>
    <w:rsid w:val="005C29CF"/>
    <w:rsid w:val="005C2A9C"/>
    <w:rsid w:val="005C2B3D"/>
    <w:rsid w:val="005C2BB4"/>
    <w:rsid w:val="005C2C51"/>
    <w:rsid w:val="005C2CB4"/>
    <w:rsid w:val="005C2DCD"/>
    <w:rsid w:val="005C2EEB"/>
    <w:rsid w:val="005C30AB"/>
    <w:rsid w:val="005C323F"/>
    <w:rsid w:val="005C33E5"/>
    <w:rsid w:val="005C3429"/>
    <w:rsid w:val="005C3462"/>
    <w:rsid w:val="005C34A0"/>
    <w:rsid w:val="005C3693"/>
    <w:rsid w:val="005C3761"/>
    <w:rsid w:val="005C37BF"/>
    <w:rsid w:val="005C3931"/>
    <w:rsid w:val="005C3965"/>
    <w:rsid w:val="005C396B"/>
    <w:rsid w:val="005C39A5"/>
    <w:rsid w:val="005C39FE"/>
    <w:rsid w:val="005C3B34"/>
    <w:rsid w:val="005C3CD6"/>
    <w:rsid w:val="005C3E5E"/>
    <w:rsid w:val="005C4010"/>
    <w:rsid w:val="005C41DE"/>
    <w:rsid w:val="005C4359"/>
    <w:rsid w:val="005C4395"/>
    <w:rsid w:val="005C44B1"/>
    <w:rsid w:val="005C44D4"/>
    <w:rsid w:val="005C47A1"/>
    <w:rsid w:val="005C47ED"/>
    <w:rsid w:val="005C4881"/>
    <w:rsid w:val="005C48CB"/>
    <w:rsid w:val="005C48D7"/>
    <w:rsid w:val="005C48F8"/>
    <w:rsid w:val="005C4AD2"/>
    <w:rsid w:val="005C4C25"/>
    <w:rsid w:val="005C4C51"/>
    <w:rsid w:val="005C4CFE"/>
    <w:rsid w:val="005C4DE3"/>
    <w:rsid w:val="005C4EA8"/>
    <w:rsid w:val="005C4F3C"/>
    <w:rsid w:val="005C5009"/>
    <w:rsid w:val="005C5077"/>
    <w:rsid w:val="005C50F1"/>
    <w:rsid w:val="005C5102"/>
    <w:rsid w:val="005C51C4"/>
    <w:rsid w:val="005C548E"/>
    <w:rsid w:val="005C564B"/>
    <w:rsid w:val="005C5774"/>
    <w:rsid w:val="005C5775"/>
    <w:rsid w:val="005C5847"/>
    <w:rsid w:val="005C58B5"/>
    <w:rsid w:val="005C5989"/>
    <w:rsid w:val="005C5A11"/>
    <w:rsid w:val="005C5D8F"/>
    <w:rsid w:val="005C5F3C"/>
    <w:rsid w:val="005C5FB8"/>
    <w:rsid w:val="005C616E"/>
    <w:rsid w:val="005C6191"/>
    <w:rsid w:val="005C652E"/>
    <w:rsid w:val="005C6534"/>
    <w:rsid w:val="005C6616"/>
    <w:rsid w:val="005C67CC"/>
    <w:rsid w:val="005C6866"/>
    <w:rsid w:val="005C6A1D"/>
    <w:rsid w:val="005C6ADC"/>
    <w:rsid w:val="005C6C80"/>
    <w:rsid w:val="005C6E11"/>
    <w:rsid w:val="005C6EB2"/>
    <w:rsid w:val="005C70A8"/>
    <w:rsid w:val="005C710E"/>
    <w:rsid w:val="005C717B"/>
    <w:rsid w:val="005C7295"/>
    <w:rsid w:val="005C72A1"/>
    <w:rsid w:val="005C72EE"/>
    <w:rsid w:val="005C73C0"/>
    <w:rsid w:val="005C73D0"/>
    <w:rsid w:val="005C73DD"/>
    <w:rsid w:val="005C7423"/>
    <w:rsid w:val="005C747E"/>
    <w:rsid w:val="005C75BE"/>
    <w:rsid w:val="005C76AB"/>
    <w:rsid w:val="005C789F"/>
    <w:rsid w:val="005C7910"/>
    <w:rsid w:val="005C79B6"/>
    <w:rsid w:val="005C79BF"/>
    <w:rsid w:val="005C7A5C"/>
    <w:rsid w:val="005C7BC7"/>
    <w:rsid w:val="005C7C14"/>
    <w:rsid w:val="005C7D62"/>
    <w:rsid w:val="005C7EE9"/>
    <w:rsid w:val="005C7F9F"/>
    <w:rsid w:val="005D00E9"/>
    <w:rsid w:val="005D0140"/>
    <w:rsid w:val="005D07ED"/>
    <w:rsid w:val="005D0943"/>
    <w:rsid w:val="005D0B2C"/>
    <w:rsid w:val="005D0B65"/>
    <w:rsid w:val="005D0BA5"/>
    <w:rsid w:val="005D0C6F"/>
    <w:rsid w:val="005D0E52"/>
    <w:rsid w:val="005D0F33"/>
    <w:rsid w:val="005D0FB4"/>
    <w:rsid w:val="005D1025"/>
    <w:rsid w:val="005D11A3"/>
    <w:rsid w:val="005D138E"/>
    <w:rsid w:val="005D1467"/>
    <w:rsid w:val="005D14BC"/>
    <w:rsid w:val="005D15E8"/>
    <w:rsid w:val="005D1652"/>
    <w:rsid w:val="005D16B1"/>
    <w:rsid w:val="005D17F9"/>
    <w:rsid w:val="005D1842"/>
    <w:rsid w:val="005D18BC"/>
    <w:rsid w:val="005D18EE"/>
    <w:rsid w:val="005D1990"/>
    <w:rsid w:val="005D1A54"/>
    <w:rsid w:val="005D1B80"/>
    <w:rsid w:val="005D1C8E"/>
    <w:rsid w:val="005D1C9C"/>
    <w:rsid w:val="005D1DF1"/>
    <w:rsid w:val="005D1E05"/>
    <w:rsid w:val="005D212A"/>
    <w:rsid w:val="005D2511"/>
    <w:rsid w:val="005D28E4"/>
    <w:rsid w:val="005D2B22"/>
    <w:rsid w:val="005D2BE2"/>
    <w:rsid w:val="005D2D04"/>
    <w:rsid w:val="005D306F"/>
    <w:rsid w:val="005D3395"/>
    <w:rsid w:val="005D3528"/>
    <w:rsid w:val="005D35EB"/>
    <w:rsid w:val="005D3659"/>
    <w:rsid w:val="005D371A"/>
    <w:rsid w:val="005D3899"/>
    <w:rsid w:val="005D390B"/>
    <w:rsid w:val="005D3978"/>
    <w:rsid w:val="005D3A0F"/>
    <w:rsid w:val="005D3AE3"/>
    <w:rsid w:val="005D3B0F"/>
    <w:rsid w:val="005D3C43"/>
    <w:rsid w:val="005D3CDE"/>
    <w:rsid w:val="005D3D19"/>
    <w:rsid w:val="005D3DE2"/>
    <w:rsid w:val="005D3EC7"/>
    <w:rsid w:val="005D3F6E"/>
    <w:rsid w:val="005D40F2"/>
    <w:rsid w:val="005D43B7"/>
    <w:rsid w:val="005D4453"/>
    <w:rsid w:val="005D4508"/>
    <w:rsid w:val="005D4522"/>
    <w:rsid w:val="005D4726"/>
    <w:rsid w:val="005D483F"/>
    <w:rsid w:val="005D489C"/>
    <w:rsid w:val="005D495D"/>
    <w:rsid w:val="005D4A72"/>
    <w:rsid w:val="005D4B28"/>
    <w:rsid w:val="005D4B40"/>
    <w:rsid w:val="005D4EAE"/>
    <w:rsid w:val="005D501F"/>
    <w:rsid w:val="005D503E"/>
    <w:rsid w:val="005D508A"/>
    <w:rsid w:val="005D5139"/>
    <w:rsid w:val="005D51B3"/>
    <w:rsid w:val="005D52B0"/>
    <w:rsid w:val="005D5426"/>
    <w:rsid w:val="005D54CA"/>
    <w:rsid w:val="005D5752"/>
    <w:rsid w:val="005D57B2"/>
    <w:rsid w:val="005D5AAC"/>
    <w:rsid w:val="005D5B07"/>
    <w:rsid w:val="005D5B65"/>
    <w:rsid w:val="005D5BC6"/>
    <w:rsid w:val="005D5C63"/>
    <w:rsid w:val="005D5EBE"/>
    <w:rsid w:val="005D5EE6"/>
    <w:rsid w:val="005D6103"/>
    <w:rsid w:val="005D6185"/>
    <w:rsid w:val="005D6300"/>
    <w:rsid w:val="005D6346"/>
    <w:rsid w:val="005D63A8"/>
    <w:rsid w:val="005D66DF"/>
    <w:rsid w:val="005D6A7F"/>
    <w:rsid w:val="005D6AD7"/>
    <w:rsid w:val="005D6B8F"/>
    <w:rsid w:val="005D6BF6"/>
    <w:rsid w:val="005D6CDC"/>
    <w:rsid w:val="005D6DDF"/>
    <w:rsid w:val="005D6E0C"/>
    <w:rsid w:val="005D6E2D"/>
    <w:rsid w:val="005D6F20"/>
    <w:rsid w:val="005D706E"/>
    <w:rsid w:val="005D70B7"/>
    <w:rsid w:val="005D71BB"/>
    <w:rsid w:val="005D7283"/>
    <w:rsid w:val="005D7317"/>
    <w:rsid w:val="005D78C2"/>
    <w:rsid w:val="005D78E1"/>
    <w:rsid w:val="005D7946"/>
    <w:rsid w:val="005D79DA"/>
    <w:rsid w:val="005D7A10"/>
    <w:rsid w:val="005D7B0E"/>
    <w:rsid w:val="005D7B52"/>
    <w:rsid w:val="005D7E92"/>
    <w:rsid w:val="005D7F4D"/>
    <w:rsid w:val="005D7FCB"/>
    <w:rsid w:val="005E001A"/>
    <w:rsid w:val="005E00D0"/>
    <w:rsid w:val="005E0168"/>
    <w:rsid w:val="005E01DD"/>
    <w:rsid w:val="005E01FC"/>
    <w:rsid w:val="005E02A1"/>
    <w:rsid w:val="005E0357"/>
    <w:rsid w:val="005E0588"/>
    <w:rsid w:val="005E0802"/>
    <w:rsid w:val="005E08CD"/>
    <w:rsid w:val="005E0947"/>
    <w:rsid w:val="005E09C6"/>
    <w:rsid w:val="005E0E03"/>
    <w:rsid w:val="005E0FF3"/>
    <w:rsid w:val="005E102D"/>
    <w:rsid w:val="005E1154"/>
    <w:rsid w:val="005E1294"/>
    <w:rsid w:val="005E12F3"/>
    <w:rsid w:val="005E1358"/>
    <w:rsid w:val="005E1482"/>
    <w:rsid w:val="005E1515"/>
    <w:rsid w:val="005E1B87"/>
    <w:rsid w:val="005E1BAB"/>
    <w:rsid w:val="005E21DB"/>
    <w:rsid w:val="005E2754"/>
    <w:rsid w:val="005E27C9"/>
    <w:rsid w:val="005E2830"/>
    <w:rsid w:val="005E2A51"/>
    <w:rsid w:val="005E2AC0"/>
    <w:rsid w:val="005E2B6B"/>
    <w:rsid w:val="005E2BD6"/>
    <w:rsid w:val="005E2BDF"/>
    <w:rsid w:val="005E2E4C"/>
    <w:rsid w:val="005E2E92"/>
    <w:rsid w:val="005E2F10"/>
    <w:rsid w:val="005E2F72"/>
    <w:rsid w:val="005E300D"/>
    <w:rsid w:val="005E31B9"/>
    <w:rsid w:val="005E31E6"/>
    <w:rsid w:val="005E33D7"/>
    <w:rsid w:val="005E3454"/>
    <w:rsid w:val="005E3675"/>
    <w:rsid w:val="005E376F"/>
    <w:rsid w:val="005E3974"/>
    <w:rsid w:val="005E39D0"/>
    <w:rsid w:val="005E3D31"/>
    <w:rsid w:val="005E3F49"/>
    <w:rsid w:val="005E3F80"/>
    <w:rsid w:val="005E4019"/>
    <w:rsid w:val="005E4053"/>
    <w:rsid w:val="005E408D"/>
    <w:rsid w:val="005E4126"/>
    <w:rsid w:val="005E4130"/>
    <w:rsid w:val="005E4137"/>
    <w:rsid w:val="005E4265"/>
    <w:rsid w:val="005E42DD"/>
    <w:rsid w:val="005E44FE"/>
    <w:rsid w:val="005E4663"/>
    <w:rsid w:val="005E46E0"/>
    <w:rsid w:val="005E4717"/>
    <w:rsid w:val="005E47D9"/>
    <w:rsid w:val="005E4D67"/>
    <w:rsid w:val="005E4DA0"/>
    <w:rsid w:val="005E4F3C"/>
    <w:rsid w:val="005E50BB"/>
    <w:rsid w:val="005E50C4"/>
    <w:rsid w:val="005E520B"/>
    <w:rsid w:val="005E5282"/>
    <w:rsid w:val="005E52A7"/>
    <w:rsid w:val="005E530A"/>
    <w:rsid w:val="005E539D"/>
    <w:rsid w:val="005E5402"/>
    <w:rsid w:val="005E5479"/>
    <w:rsid w:val="005E556C"/>
    <w:rsid w:val="005E578E"/>
    <w:rsid w:val="005E5826"/>
    <w:rsid w:val="005E58CA"/>
    <w:rsid w:val="005E59C2"/>
    <w:rsid w:val="005E59D3"/>
    <w:rsid w:val="005E5AF6"/>
    <w:rsid w:val="005E5B9C"/>
    <w:rsid w:val="005E5D77"/>
    <w:rsid w:val="005E5F07"/>
    <w:rsid w:val="005E618A"/>
    <w:rsid w:val="005E625D"/>
    <w:rsid w:val="005E6421"/>
    <w:rsid w:val="005E649B"/>
    <w:rsid w:val="005E654D"/>
    <w:rsid w:val="005E6573"/>
    <w:rsid w:val="005E667E"/>
    <w:rsid w:val="005E66DE"/>
    <w:rsid w:val="005E66FE"/>
    <w:rsid w:val="005E69CA"/>
    <w:rsid w:val="005E6C0F"/>
    <w:rsid w:val="005E6C40"/>
    <w:rsid w:val="005E6C7E"/>
    <w:rsid w:val="005E6EC0"/>
    <w:rsid w:val="005E707A"/>
    <w:rsid w:val="005E70EA"/>
    <w:rsid w:val="005E73BB"/>
    <w:rsid w:val="005E7525"/>
    <w:rsid w:val="005E7557"/>
    <w:rsid w:val="005E7CA5"/>
    <w:rsid w:val="005E7CC0"/>
    <w:rsid w:val="005E7CE2"/>
    <w:rsid w:val="005E7D6D"/>
    <w:rsid w:val="005E7D92"/>
    <w:rsid w:val="005F0252"/>
    <w:rsid w:val="005F03CA"/>
    <w:rsid w:val="005F0546"/>
    <w:rsid w:val="005F0659"/>
    <w:rsid w:val="005F0666"/>
    <w:rsid w:val="005F06B7"/>
    <w:rsid w:val="005F06CF"/>
    <w:rsid w:val="005F074A"/>
    <w:rsid w:val="005F0980"/>
    <w:rsid w:val="005F09A2"/>
    <w:rsid w:val="005F0CDA"/>
    <w:rsid w:val="005F1292"/>
    <w:rsid w:val="005F13CC"/>
    <w:rsid w:val="005F14DD"/>
    <w:rsid w:val="005F150D"/>
    <w:rsid w:val="005F17FB"/>
    <w:rsid w:val="005F1A36"/>
    <w:rsid w:val="005F1B4E"/>
    <w:rsid w:val="005F1BA6"/>
    <w:rsid w:val="005F1CBC"/>
    <w:rsid w:val="005F1D58"/>
    <w:rsid w:val="005F1FBD"/>
    <w:rsid w:val="005F20F7"/>
    <w:rsid w:val="005F2105"/>
    <w:rsid w:val="005F2372"/>
    <w:rsid w:val="005F23C3"/>
    <w:rsid w:val="005F2476"/>
    <w:rsid w:val="005F251E"/>
    <w:rsid w:val="005F2563"/>
    <w:rsid w:val="005F25AD"/>
    <w:rsid w:val="005F279D"/>
    <w:rsid w:val="005F282A"/>
    <w:rsid w:val="005F2A2B"/>
    <w:rsid w:val="005F2B25"/>
    <w:rsid w:val="005F2B7D"/>
    <w:rsid w:val="005F2D84"/>
    <w:rsid w:val="005F2EB0"/>
    <w:rsid w:val="005F2F09"/>
    <w:rsid w:val="005F2F7B"/>
    <w:rsid w:val="005F301C"/>
    <w:rsid w:val="005F30A7"/>
    <w:rsid w:val="005F30D2"/>
    <w:rsid w:val="005F3299"/>
    <w:rsid w:val="005F32A3"/>
    <w:rsid w:val="005F3433"/>
    <w:rsid w:val="005F34F5"/>
    <w:rsid w:val="005F36DD"/>
    <w:rsid w:val="005F375C"/>
    <w:rsid w:val="005F393F"/>
    <w:rsid w:val="005F39FE"/>
    <w:rsid w:val="005F3B1D"/>
    <w:rsid w:val="005F3B9E"/>
    <w:rsid w:val="005F3DCF"/>
    <w:rsid w:val="005F3DFB"/>
    <w:rsid w:val="005F3E8D"/>
    <w:rsid w:val="005F44CC"/>
    <w:rsid w:val="005F49B7"/>
    <w:rsid w:val="005F4A0D"/>
    <w:rsid w:val="005F4B24"/>
    <w:rsid w:val="005F4B38"/>
    <w:rsid w:val="005F4B5E"/>
    <w:rsid w:val="005F4C3C"/>
    <w:rsid w:val="005F4DCD"/>
    <w:rsid w:val="005F4F3E"/>
    <w:rsid w:val="005F50C8"/>
    <w:rsid w:val="005F5199"/>
    <w:rsid w:val="005F5217"/>
    <w:rsid w:val="005F5491"/>
    <w:rsid w:val="005F5492"/>
    <w:rsid w:val="005F54EA"/>
    <w:rsid w:val="005F5638"/>
    <w:rsid w:val="005F567D"/>
    <w:rsid w:val="005F57E3"/>
    <w:rsid w:val="005F5898"/>
    <w:rsid w:val="005F5BE3"/>
    <w:rsid w:val="005F5BEE"/>
    <w:rsid w:val="005F5C23"/>
    <w:rsid w:val="005F5DB9"/>
    <w:rsid w:val="005F5E8A"/>
    <w:rsid w:val="005F5EA1"/>
    <w:rsid w:val="005F60BD"/>
    <w:rsid w:val="005F60F6"/>
    <w:rsid w:val="005F60F7"/>
    <w:rsid w:val="005F6225"/>
    <w:rsid w:val="005F6262"/>
    <w:rsid w:val="005F63C6"/>
    <w:rsid w:val="005F64E9"/>
    <w:rsid w:val="005F659A"/>
    <w:rsid w:val="005F65DF"/>
    <w:rsid w:val="005F662E"/>
    <w:rsid w:val="005F6977"/>
    <w:rsid w:val="005F6B37"/>
    <w:rsid w:val="005F6B8F"/>
    <w:rsid w:val="005F6BD9"/>
    <w:rsid w:val="005F6C0C"/>
    <w:rsid w:val="005F6C66"/>
    <w:rsid w:val="005F6CEB"/>
    <w:rsid w:val="005F6D6D"/>
    <w:rsid w:val="005F6F91"/>
    <w:rsid w:val="005F6FBA"/>
    <w:rsid w:val="005F701C"/>
    <w:rsid w:val="005F7124"/>
    <w:rsid w:val="005F72E1"/>
    <w:rsid w:val="005F7372"/>
    <w:rsid w:val="005F741D"/>
    <w:rsid w:val="005F74C7"/>
    <w:rsid w:val="005F7549"/>
    <w:rsid w:val="005F7702"/>
    <w:rsid w:val="005F777D"/>
    <w:rsid w:val="005F785A"/>
    <w:rsid w:val="005F7879"/>
    <w:rsid w:val="005F78B1"/>
    <w:rsid w:val="005F78DF"/>
    <w:rsid w:val="005F7927"/>
    <w:rsid w:val="005F7B11"/>
    <w:rsid w:val="005F7C3A"/>
    <w:rsid w:val="005F7CC1"/>
    <w:rsid w:val="005F7D16"/>
    <w:rsid w:val="0060004D"/>
    <w:rsid w:val="00600082"/>
    <w:rsid w:val="00600166"/>
    <w:rsid w:val="006001E2"/>
    <w:rsid w:val="006002CC"/>
    <w:rsid w:val="006002FD"/>
    <w:rsid w:val="0060034B"/>
    <w:rsid w:val="006003A0"/>
    <w:rsid w:val="006003CA"/>
    <w:rsid w:val="00600527"/>
    <w:rsid w:val="00600531"/>
    <w:rsid w:val="006005A0"/>
    <w:rsid w:val="006006B5"/>
    <w:rsid w:val="006007C2"/>
    <w:rsid w:val="006007D6"/>
    <w:rsid w:val="00600834"/>
    <w:rsid w:val="00600A55"/>
    <w:rsid w:val="00600F8B"/>
    <w:rsid w:val="00600FBF"/>
    <w:rsid w:val="00600FEE"/>
    <w:rsid w:val="00600FF7"/>
    <w:rsid w:val="0060109B"/>
    <w:rsid w:val="006010F8"/>
    <w:rsid w:val="00601148"/>
    <w:rsid w:val="006013D2"/>
    <w:rsid w:val="0060147C"/>
    <w:rsid w:val="006014DA"/>
    <w:rsid w:val="00601867"/>
    <w:rsid w:val="006018D5"/>
    <w:rsid w:val="00601924"/>
    <w:rsid w:val="00601960"/>
    <w:rsid w:val="00601BBC"/>
    <w:rsid w:val="00601BFF"/>
    <w:rsid w:val="00601CDE"/>
    <w:rsid w:val="00601DEC"/>
    <w:rsid w:val="00601E10"/>
    <w:rsid w:val="00601F82"/>
    <w:rsid w:val="00602144"/>
    <w:rsid w:val="006021C3"/>
    <w:rsid w:val="006022BF"/>
    <w:rsid w:val="00602345"/>
    <w:rsid w:val="00602371"/>
    <w:rsid w:val="0060277C"/>
    <w:rsid w:val="006027CF"/>
    <w:rsid w:val="00602863"/>
    <w:rsid w:val="006028B4"/>
    <w:rsid w:val="006029C6"/>
    <w:rsid w:val="00602F1F"/>
    <w:rsid w:val="00602F23"/>
    <w:rsid w:val="00602F31"/>
    <w:rsid w:val="00602F7A"/>
    <w:rsid w:val="00603139"/>
    <w:rsid w:val="00603194"/>
    <w:rsid w:val="006031AA"/>
    <w:rsid w:val="00603239"/>
    <w:rsid w:val="00603242"/>
    <w:rsid w:val="00603471"/>
    <w:rsid w:val="00603487"/>
    <w:rsid w:val="006034CE"/>
    <w:rsid w:val="006035C1"/>
    <w:rsid w:val="006035D1"/>
    <w:rsid w:val="006035E3"/>
    <w:rsid w:val="00603629"/>
    <w:rsid w:val="00603847"/>
    <w:rsid w:val="00603921"/>
    <w:rsid w:val="00603A62"/>
    <w:rsid w:val="00603A7D"/>
    <w:rsid w:val="00603B73"/>
    <w:rsid w:val="00603C6C"/>
    <w:rsid w:val="00603E0A"/>
    <w:rsid w:val="00603E3A"/>
    <w:rsid w:val="006040B0"/>
    <w:rsid w:val="00604216"/>
    <w:rsid w:val="00604285"/>
    <w:rsid w:val="0060430B"/>
    <w:rsid w:val="006043DD"/>
    <w:rsid w:val="0060441C"/>
    <w:rsid w:val="0060452C"/>
    <w:rsid w:val="00604668"/>
    <w:rsid w:val="006046AA"/>
    <w:rsid w:val="00604753"/>
    <w:rsid w:val="00604798"/>
    <w:rsid w:val="0060496E"/>
    <w:rsid w:val="00604985"/>
    <w:rsid w:val="00604B32"/>
    <w:rsid w:val="00604C2B"/>
    <w:rsid w:val="00604C75"/>
    <w:rsid w:val="00604D57"/>
    <w:rsid w:val="00604E26"/>
    <w:rsid w:val="00605010"/>
    <w:rsid w:val="0060511A"/>
    <w:rsid w:val="00605129"/>
    <w:rsid w:val="00605246"/>
    <w:rsid w:val="0060530B"/>
    <w:rsid w:val="0060551E"/>
    <w:rsid w:val="0060555E"/>
    <w:rsid w:val="006056E1"/>
    <w:rsid w:val="006057B7"/>
    <w:rsid w:val="0060583B"/>
    <w:rsid w:val="006058E4"/>
    <w:rsid w:val="00605AC7"/>
    <w:rsid w:val="00605C03"/>
    <w:rsid w:val="00605CA5"/>
    <w:rsid w:val="00605D77"/>
    <w:rsid w:val="00605DB7"/>
    <w:rsid w:val="00605EFF"/>
    <w:rsid w:val="00605F18"/>
    <w:rsid w:val="00605F4A"/>
    <w:rsid w:val="00605F5B"/>
    <w:rsid w:val="00606035"/>
    <w:rsid w:val="0060635D"/>
    <w:rsid w:val="006063A9"/>
    <w:rsid w:val="006063F3"/>
    <w:rsid w:val="0060651D"/>
    <w:rsid w:val="00606533"/>
    <w:rsid w:val="006067E1"/>
    <w:rsid w:val="006067F1"/>
    <w:rsid w:val="00606AA4"/>
    <w:rsid w:val="00606B63"/>
    <w:rsid w:val="00606CE7"/>
    <w:rsid w:val="00606D25"/>
    <w:rsid w:val="00606D7A"/>
    <w:rsid w:val="00606DD7"/>
    <w:rsid w:val="00606E5F"/>
    <w:rsid w:val="00606E8C"/>
    <w:rsid w:val="00606FA8"/>
    <w:rsid w:val="0060702E"/>
    <w:rsid w:val="006070A5"/>
    <w:rsid w:val="006073CB"/>
    <w:rsid w:val="006074B9"/>
    <w:rsid w:val="0060752D"/>
    <w:rsid w:val="0060757A"/>
    <w:rsid w:val="006075D9"/>
    <w:rsid w:val="00607701"/>
    <w:rsid w:val="00607812"/>
    <w:rsid w:val="00607935"/>
    <w:rsid w:val="0060793B"/>
    <w:rsid w:val="0060797C"/>
    <w:rsid w:val="00607B57"/>
    <w:rsid w:val="00607DA4"/>
    <w:rsid w:val="00607FD2"/>
    <w:rsid w:val="00610060"/>
    <w:rsid w:val="00610066"/>
    <w:rsid w:val="00610269"/>
    <w:rsid w:val="0061036E"/>
    <w:rsid w:val="006103F0"/>
    <w:rsid w:val="006103F2"/>
    <w:rsid w:val="00610450"/>
    <w:rsid w:val="006104A0"/>
    <w:rsid w:val="00610634"/>
    <w:rsid w:val="0061070F"/>
    <w:rsid w:val="00610715"/>
    <w:rsid w:val="0061079A"/>
    <w:rsid w:val="0061081B"/>
    <w:rsid w:val="0061085F"/>
    <w:rsid w:val="006109F6"/>
    <w:rsid w:val="00610B25"/>
    <w:rsid w:val="00610B6E"/>
    <w:rsid w:val="00610B96"/>
    <w:rsid w:val="00610C23"/>
    <w:rsid w:val="00610D68"/>
    <w:rsid w:val="00610DC0"/>
    <w:rsid w:val="00610E49"/>
    <w:rsid w:val="00610ED1"/>
    <w:rsid w:val="00610F6C"/>
    <w:rsid w:val="00611127"/>
    <w:rsid w:val="006111AC"/>
    <w:rsid w:val="006111B3"/>
    <w:rsid w:val="006111F0"/>
    <w:rsid w:val="00611604"/>
    <w:rsid w:val="00611822"/>
    <w:rsid w:val="00611A84"/>
    <w:rsid w:val="00611B07"/>
    <w:rsid w:val="00611DCB"/>
    <w:rsid w:val="00611E76"/>
    <w:rsid w:val="00611FC4"/>
    <w:rsid w:val="00612079"/>
    <w:rsid w:val="00612136"/>
    <w:rsid w:val="006122BE"/>
    <w:rsid w:val="00612420"/>
    <w:rsid w:val="00612456"/>
    <w:rsid w:val="00612467"/>
    <w:rsid w:val="006127F0"/>
    <w:rsid w:val="00612853"/>
    <w:rsid w:val="00612967"/>
    <w:rsid w:val="00612A44"/>
    <w:rsid w:val="00612AC4"/>
    <w:rsid w:val="00612C04"/>
    <w:rsid w:val="00612C0D"/>
    <w:rsid w:val="00612D7E"/>
    <w:rsid w:val="00612E47"/>
    <w:rsid w:val="00612F0D"/>
    <w:rsid w:val="00612F4B"/>
    <w:rsid w:val="00612FB6"/>
    <w:rsid w:val="0061300C"/>
    <w:rsid w:val="00613049"/>
    <w:rsid w:val="006132DF"/>
    <w:rsid w:val="00613370"/>
    <w:rsid w:val="00613433"/>
    <w:rsid w:val="00613490"/>
    <w:rsid w:val="006134BB"/>
    <w:rsid w:val="006135EA"/>
    <w:rsid w:val="00613649"/>
    <w:rsid w:val="006136E0"/>
    <w:rsid w:val="0061372A"/>
    <w:rsid w:val="006137E1"/>
    <w:rsid w:val="00613868"/>
    <w:rsid w:val="006138A3"/>
    <w:rsid w:val="006138E6"/>
    <w:rsid w:val="006138ED"/>
    <w:rsid w:val="00613935"/>
    <w:rsid w:val="00613979"/>
    <w:rsid w:val="00613AB6"/>
    <w:rsid w:val="00613B50"/>
    <w:rsid w:val="00613B74"/>
    <w:rsid w:val="00613BB5"/>
    <w:rsid w:val="00613D31"/>
    <w:rsid w:val="00613D78"/>
    <w:rsid w:val="00613EFA"/>
    <w:rsid w:val="0061416E"/>
    <w:rsid w:val="0061443D"/>
    <w:rsid w:val="00614484"/>
    <w:rsid w:val="006144C6"/>
    <w:rsid w:val="006144D2"/>
    <w:rsid w:val="0061463C"/>
    <w:rsid w:val="006146F4"/>
    <w:rsid w:val="006146F9"/>
    <w:rsid w:val="0061471E"/>
    <w:rsid w:val="00614741"/>
    <w:rsid w:val="00614775"/>
    <w:rsid w:val="006148A1"/>
    <w:rsid w:val="006149DF"/>
    <w:rsid w:val="00614A7B"/>
    <w:rsid w:val="00614B51"/>
    <w:rsid w:val="00614C7D"/>
    <w:rsid w:val="00614DA9"/>
    <w:rsid w:val="00614DD4"/>
    <w:rsid w:val="00614EA7"/>
    <w:rsid w:val="0061504A"/>
    <w:rsid w:val="00615112"/>
    <w:rsid w:val="0061525E"/>
    <w:rsid w:val="0061535F"/>
    <w:rsid w:val="0061536B"/>
    <w:rsid w:val="00615452"/>
    <w:rsid w:val="00615563"/>
    <w:rsid w:val="0061570D"/>
    <w:rsid w:val="0061590F"/>
    <w:rsid w:val="00615A46"/>
    <w:rsid w:val="00615D00"/>
    <w:rsid w:val="00615ED6"/>
    <w:rsid w:val="00615F45"/>
    <w:rsid w:val="0061603D"/>
    <w:rsid w:val="0061608E"/>
    <w:rsid w:val="00616139"/>
    <w:rsid w:val="0061641C"/>
    <w:rsid w:val="006164EF"/>
    <w:rsid w:val="006165E4"/>
    <w:rsid w:val="00616839"/>
    <w:rsid w:val="00616932"/>
    <w:rsid w:val="00616A80"/>
    <w:rsid w:val="00616B70"/>
    <w:rsid w:val="00616C38"/>
    <w:rsid w:val="0061709C"/>
    <w:rsid w:val="006170C2"/>
    <w:rsid w:val="006172CE"/>
    <w:rsid w:val="00617448"/>
    <w:rsid w:val="006174EC"/>
    <w:rsid w:val="006178EB"/>
    <w:rsid w:val="00617908"/>
    <w:rsid w:val="00617ACD"/>
    <w:rsid w:val="00617AF8"/>
    <w:rsid w:val="00617C23"/>
    <w:rsid w:val="00617D49"/>
    <w:rsid w:val="00617EAC"/>
    <w:rsid w:val="00620031"/>
    <w:rsid w:val="006201E6"/>
    <w:rsid w:val="00620572"/>
    <w:rsid w:val="006205A4"/>
    <w:rsid w:val="00620605"/>
    <w:rsid w:val="0062077D"/>
    <w:rsid w:val="006208A7"/>
    <w:rsid w:val="00620A8C"/>
    <w:rsid w:val="00620B17"/>
    <w:rsid w:val="00620B43"/>
    <w:rsid w:val="00620B95"/>
    <w:rsid w:val="00620E30"/>
    <w:rsid w:val="00621011"/>
    <w:rsid w:val="00621151"/>
    <w:rsid w:val="00621329"/>
    <w:rsid w:val="006213D8"/>
    <w:rsid w:val="006214BD"/>
    <w:rsid w:val="00621705"/>
    <w:rsid w:val="006218F7"/>
    <w:rsid w:val="00621963"/>
    <w:rsid w:val="00621A5D"/>
    <w:rsid w:val="00621BE7"/>
    <w:rsid w:val="00621BFE"/>
    <w:rsid w:val="00621C91"/>
    <w:rsid w:val="00621D7E"/>
    <w:rsid w:val="00621EB2"/>
    <w:rsid w:val="00621FBB"/>
    <w:rsid w:val="006220DF"/>
    <w:rsid w:val="00622122"/>
    <w:rsid w:val="006222E4"/>
    <w:rsid w:val="00622353"/>
    <w:rsid w:val="0062235E"/>
    <w:rsid w:val="0062247E"/>
    <w:rsid w:val="006224B7"/>
    <w:rsid w:val="0062272D"/>
    <w:rsid w:val="00622764"/>
    <w:rsid w:val="0062282F"/>
    <w:rsid w:val="0062294D"/>
    <w:rsid w:val="00622A70"/>
    <w:rsid w:val="00622A9A"/>
    <w:rsid w:val="00622BE5"/>
    <w:rsid w:val="00622C7E"/>
    <w:rsid w:val="00622D35"/>
    <w:rsid w:val="00622EE7"/>
    <w:rsid w:val="00622F3E"/>
    <w:rsid w:val="00622F9B"/>
    <w:rsid w:val="00622FE8"/>
    <w:rsid w:val="00623084"/>
    <w:rsid w:val="00623284"/>
    <w:rsid w:val="006234F4"/>
    <w:rsid w:val="00623536"/>
    <w:rsid w:val="00623538"/>
    <w:rsid w:val="0062356A"/>
    <w:rsid w:val="006235A6"/>
    <w:rsid w:val="0062367D"/>
    <w:rsid w:val="00623895"/>
    <w:rsid w:val="00623927"/>
    <w:rsid w:val="00623970"/>
    <w:rsid w:val="00623A59"/>
    <w:rsid w:val="00623AA4"/>
    <w:rsid w:val="00623B07"/>
    <w:rsid w:val="00623C0A"/>
    <w:rsid w:val="00623C87"/>
    <w:rsid w:val="00623E45"/>
    <w:rsid w:val="00623FD3"/>
    <w:rsid w:val="00623FEE"/>
    <w:rsid w:val="0062408D"/>
    <w:rsid w:val="006240CB"/>
    <w:rsid w:val="006241C8"/>
    <w:rsid w:val="00624633"/>
    <w:rsid w:val="00624690"/>
    <w:rsid w:val="00624826"/>
    <w:rsid w:val="00624833"/>
    <w:rsid w:val="00624889"/>
    <w:rsid w:val="0062490A"/>
    <w:rsid w:val="00624935"/>
    <w:rsid w:val="006249D3"/>
    <w:rsid w:val="00624A5F"/>
    <w:rsid w:val="00624CF1"/>
    <w:rsid w:val="00624D16"/>
    <w:rsid w:val="00624F4D"/>
    <w:rsid w:val="00625111"/>
    <w:rsid w:val="006251A3"/>
    <w:rsid w:val="006251B1"/>
    <w:rsid w:val="0062547A"/>
    <w:rsid w:val="006254AC"/>
    <w:rsid w:val="006254F9"/>
    <w:rsid w:val="00625590"/>
    <w:rsid w:val="00625666"/>
    <w:rsid w:val="0062570A"/>
    <w:rsid w:val="006257E3"/>
    <w:rsid w:val="00625815"/>
    <w:rsid w:val="00625CEA"/>
    <w:rsid w:val="00625FFB"/>
    <w:rsid w:val="00626154"/>
    <w:rsid w:val="00626227"/>
    <w:rsid w:val="0062637F"/>
    <w:rsid w:val="006263C2"/>
    <w:rsid w:val="006263C3"/>
    <w:rsid w:val="00626427"/>
    <w:rsid w:val="006264E7"/>
    <w:rsid w:val="00626552"/>
    <w:rsid w:val="0062657F"/>
    <w:rsid w:val="0062658B"/>
    <w:rsid w:val="00626600"/>
    <w:rsid w:val="0062661D"/>
    <w:rsid w:val="0062678B"/>
    <w:rsid w:val="00626942"/>
    <w:rsid w:val="00626AF3"/>
    <w:rsid w:val="00626D46"/>
    <w:rsid w:val="00626E00"/>
    <w:rsid w:val="00626E89"/>
    <w:rsid w:val="006271FD"/>
    <w:rsid w:val="00627339"/>
    <w:rsid w:val="006273AB"/>
    <w:rsid w:val="00627647"/>
    <w:rsid w:val="0062764A"/>
    <w:rsid w:val="006276AE"/>
    <w:rsid w:val="006277DA"/>
    <w:rsid w:val="00627802"/>
    <w:rsid w:val="0062797E"/>
    <w:rsid w:val="00627A16"/>
    <w:rsid w:val="00627A37"/>
    <w:rsid w:val="00627AC8"/>
    <w:rsid w:val="00627B2E"/>
    <w:rsid w:val="00627B7D"/>
    <w:rsid w:val="00627BB4"/>
    <w:rsid w:val="00627C18"/>
    <w:rsid w:val="00627E29"/>
    <w:rsid w:val="006300BA"/>
    <w:rsid w:val="00630181"/>
    <w:rsid w:val="006301DD"/>
    <w:rsid w:val="0063020B"/>
    <w:rsid w:val="0063021B"/>
    <w:rsid w:val="00630254"/>
    <w:rsid w:val="00630326"/>
    <w:rsid w:val="006303C0"/>
    <w:rsid w:val="0063058A"/>
    <w:rsid w:val="006306BE"/>
    <w:rsid w:val="006306C0"/>
    <w:rsid w:val="006306F1"/>
    <w:rsid w:val="006307F6"/>
    <w:rsid w:val="00630874"/>
    <w:rsid w:val="00630881"/>
    <w:rsid w:val="006308CC"/>
    <w:rsid w:val="00630980"/>
    <w:rsid w:val="00630987"/>
    <w:rsid w:val="00630BB9"/>
    <w:rsid w:val="00630BDA"/>
    <w:rsid w:val="00630CC4"/>
    <w:rsid w:val="00630DDC"/>
    <w:rsid w:val="00630ECB"/>
    <w:rsid w:val="00630FA4"/>
    <w:rsid w:val="00631135"/>
    <w:rsid w:val="00631159"/>
    <w:rsid w:val="00631162"/>
    <w:rsid w:val="00631174"/>
    <w:rsid w:val="006311B2"/>
    <w:rsid w:val="006311C0"/>
    <w:rsid w:val="00631295"/>
    <w:rsid w:val="00631303"/>
    <w:rsid w:val="00631312"/>
    <w:rsid w:val="0063137F"/>
    <w:rsid w:val="006313B5"/>
    <w:rsid w:val="006313CB"/>
    <w:rsid w:val="006313D0"/>
    <w:rsid w:val="0063142D"/>
    <w:rsid w:val="00631641"/>
    <w:rsid w:val="0063166E"/>
    <w:rsid w:val="006316A5"/>
    <w:rsid w:val="00631886"/>
    <w:rsid w:val="00631A08"/>
    <w:rsid w:val="00631A96"/>
    <w:rsid w:val="00631ADF"/>
    <w:rsid w:val="00631AE7"/>
    <w:rsid w:val="00631BEC"/>
    <w:rsid w:val="00631D2A"/>
    <w:rsid w:val="00632005"/>
    <w:rsid w:val="00632130"/>
    <w:rsid w:val="00632164"/>
    <w:rsid w:val="006321ED"/>
    <w:rsid w:val="00632236"/>
    <w:rsid w:val="0063226E"/>
    <w:rsid w:val="00632367"/>
    <w:rsid w:val="006323CB"/>
    <w:rsid w:val="00632409"/>
    <w:rsid w:val="00632562"/>
    <w:rsid w:val="00632796"/>
    <w:rsid w:val="00632808"/>
    <w:rsid w:val="006328C7"/>
    <w:rsid w:val="00632D04"/>
    <w:rsid w:val="00632DBD"/>
    <w:rsid w:val="00632F24"/>
    <w:rsid w:val="00633065"/>
    <w:rsid w:val="00633207"/>
    <w:rsid w:val="006332E3"/>
    <w:rsid w:val="0063334B"/>
    <w:rsid w:val="0063335F"/>
    <w:rsid w:val="006334BD"/>
    <w:rsid w:val="0063359A"/>
    <w:rsid w:val="006335D1"/>
    <w:rsid w:val="00633611"/>
    <w:rsid w:val="0063368E"/>
    <w:rsid w:val="006338B4"/>
    <w:rsid w:val="00633A60"/>
    <w:rsid w:val="00633AF8"/>
    <w:rsid w:val="00633C63"/>
    <w:rsid w:val="00633F3F"/>
    <w:rsid w:val="006340FA"/>
    <w:rsid w:val="006341B0"/>
    <w:rsid w:val="0063435A"/>
    <w:rsid w:val="006343FE"/>
    <w:rsid w:val="006346BD"/>
    <w:rsid w:val="00634718"/>
    <w:rsid w:val="00634755"/>
    <w:rsid w:val="006347DC"/>
    <w:rsid w:val="00634AFF"/>
    <w:rsid w:val="00634BB8"/>
    <w:rsid w:val="00634BD7"/>
    <w:rsid w:val="00634BEC"/>
    <w:rsid w:val="00634CBE"/>
    <w:rsid w:val="00634CC5"/>
    <w:rsid w:val="00634D29"/>
    <w:rsid w:val="00634D77"/>
    <w:rsid w:val="00634E42"/>
    <w:rsid w:val="00634F89"/>
    <w:rsid w:val="00634FC7"/>
    <w:rsid w:val="00634FE2"/>
    <w:rsid w:val="0063511A"/>
    <w:rsid w:val="0063515C"/>
    <w:rsid w:val="006351B1"/>
    <w:rsid w:val="006357BF"/>
    <w:rsid w:val="00635879"/>
    <w:rsid w:val="00635A71"/>
    <w:rsid w:val="00635D73"/>
    <w:rsid w:val="00635F5A"/>
    <w:rsid w:val="00636026"/>
    <w:rsid w:val="0063636C"/>
    <w:rsid w:val="006365BC"/>
    <w:rsid w:val="006365DE"/>
    <w:rsid w:val="0063667B"/>
    <w:rsid w:val="006366A9"/>
    <w:rsid w:val="0063670D"/>
    <w:rsid w:val="006367F3"/>
    <w:rsid w:val="00636825"/>
    <w:rsid w:val="00636A23"/>
    <w:rsid w:val="00636B8E"/>
    <w:rsid w:val="00636D4A"/>
    <w:rsid w:val="00637060"/>
    <w:rsid w:val="006370D0"/>
    <w:rsid w:val="0063713C"/>
    <w:rsid w:val="00637215"/>
    <w:rsid w:val="006373E3"/>
    <w:rsid w:val="00637402"/>
    <w:rsid w:val="0063747E"/>
    <w:rsid w:val="0063770F"/>
    <w:rsid w:val="006377DE"/>
    <w:rsid w:val="006379C8"/>
    <w:rsid w:val="00637ABE"/>
    <w:rsid w:val="00637CA5"/>
    <w:rsid w:val="00637DDB"/>
    <w:rsid w:val="00637E1F"/>
    <w:rsid w:val="00637F0C"/>
    <w:rsid w:val="0064053F"/>
    <w:rsid w:val="00640583"/>
    <w:rsid w:val="00640592"/>
    <w:rsid w:val="00640596"/>
    <w:rsid w:val="0064070D"/>
    <w:rsid w:val="00640716"/>
    <w:rsid w:val="00640781"/>
    <w:rsid w:val="0064079C"/>
    <w:rsid w:val="006407E6"/>
    <w:rsid w:val="006408F0"/>
    <w:rsid w:val="00640908"/>
    <w:rsid w:val="00640994"/>
    <w:rsid w:val="00640AFB"/>
    <w:rsid w:val="00640B48"/>
    <w:rsid w:val="00640CF6"/>
    <w:rsid w:val="00640D44"/>
    <w:rsid w:val="00640D46"/>
    <w:rsid w:val="00640D82"/>
    <w:rsid w:val="00640E08"/>
    <w:rsid w:val="00640E0A"/>
    <w:rsid w:val="00640E52"/>
    <w:rsid w:val="006411A4"/>
    <w:rsid w:val="006411AC"/>
    <w:rsid w:val="00641292"/>
    <w:rsid w:val="006414B4"/>
    <w:rsid w:val="00641631"/>
    <w:rsid w:val="00641657"/>
    <w:rsid w:val="006416B4"/>
    <w:rsid w:val="006416D8"/>
    <w:rsid w:val="00641724"/>
    <w:rsid w:val="0064177B"/>
    <w:rsid w:val="0064177D"/>
    <w:rsid w:val="00641A62"/>
    <w:rsid w:val="00641AD5"/>
    <w:rsid w:val="00641E8A"/>
    <w:rsid w:val="00641F4A"/>
    <w:rsid w:val="00641F9A"/>
    <w:rsid w:val="00642022"/>
    <w:rsid w:val="0064209A"/>
    <w:rsid w:val="006420DC"/>
    <w:rsid w:val="0064225B"/>
    <w:rsid w:val="006422B8"/>
    <w:rsid w:val="0064237C"/>
    <w:rsid w:val="00642510"/>
    <w:rsid w:val="00642544"/>
    <w:rsid w:val="006425FB"/>
    <w:rsid w:val="0064268E"/>
    <w:rsid w:val="00642710"/>
    <w:rsid w:val="0064275D"/>
    <w:rsid w:val="00642799"/>
    <w:rsid w:val="00642814"/>
    <w:rsid w:val="006428CD"/>
    <w:rsid w:val="006429DF"/>
    <w:rsid w:val="00642B24"/>
    <w:rsid w:val="00642F88"/>
    <w:rsid w:val="00643082"/>
    <w:rsid w:val="006430E2"/>
    <w:rsid w:val="006431A7"/>
    <w:rsid w:val="006431C9"/>
    <w:rsid w:val="006431FE"/>
    <w:rsid w:val="00643218"/>
    <w:rsid w:val="00643353"/>
    <w:rsid w:val="006436B9"/>
    <w:rsid w:val="00643727"/>
    <w:rsid w:val="006438AE"/>
    <w:rsid w:val="00643ABC"/>
    <w:rsid w:val="00643B9A"/>
    <w:rsid w:val="00643CC7"/>
    <w:rsid w:val="00643E47"/>
    <w:rsid w:val="00643FAE"/>
    <w:rsid w:val="00643FC1"/>
    <w:rsid w:val="0064412A"/>
    <w:rsid w:val="006442FF"/>
    <w:rsid w:val="00644450"/>
    <w:rsid w:val="006445A1"/>
    <w:rsid w:val="0064466A"/>
    <w:rsid w:val="00644749"/>
    <w:rsid w:val="00644911"/>
    <w:rsid w:val="00644B27"/>
    <w:rsid w:val="00644BE4"/>
    <w:rsid w:val="00644C09"/>
    <w:rsid w:val="00644D45"/>
    <w:rsid w:val="00644FD9"/>
    <w:rsid w:val="0064500A"/>
    <w:rsid w:val="006452C8"/>
    <w:rsid w:val="006453EA"/>
    <w:rsid w:val="006454EA"/>
    <w:rsid w:val="00645553"/>
    <w:rsid w:val="006455F5"/>
    <w:rsid w:val="00645659"/>
    <w:rsid w:val="006457E2"/>
    <w:rsid w:val="0064587A"/>
    <w:rsid w:val="00645932"/>
    <w:rsid w:val="00645989"/>
    <w:rsid w:val="006459F2"/>
    <w:rsid w:val="00645C9F"/>
    <w:rsid w:val="00645D25"/>
    <w:rsid w:val="00645F19"/>
    <w:rsid w:val="00645F31"/>
    <w:rsid w:val="00646216"/>
    <w:rsid w:val="00646397"/>
    <w:rsid w:val="00646591"/>
    <w:rsid w:val="00646876"/>
    <w:rsid w:val="00646888"/>
    <w:rsid w:val="006468A5"/>
    <w:rsid w:val="00646A1E"/>
    <w:rsid w:val="00646B74"/>
    <w:rsid w:val="00646BCD"/>
    <w:rsid w:val="00646C25"/>
    <w:rsid w:val="00646C33"/>
    <w:rsid w:val="00646D02"/>
    <w:rsid w:val="00646DCA"/>
    <w:rsid w:val="00646E3D"/>
    <w:rsid w:val="00646F7D"/>
    <w:rsid w:val="00646FA0"/>
    <w:rsid w:val="006472E3"/>
    <w:rsid w:val="0064742C"/>
    <w:rsid w:val="0064756F"/>
    <w:rsid w:val="006475A6"/>
    <w:rsid w:val="0064765A"/>
    <w:rsid w:val="00647674"/>
    <w:rsid w:val="006476C9"/>
    <w:rsid w:val="006476D5"/>
    <w:rsid w:val="006477D9"/>
    <w:rsid w:val="00647835"/>
    <w:rsid w:val="00647840"/>
    <w:rsid w:val="006478C6"/>
    <w:rsid w:val="006479BF"/>
    <w:rsid w:val="00647AA1"/>
    <w:rsid w:val="00647B4B"/>
    <w:rsid w:val="00647BD0"/>
    <w:rsid w:val="00647C1C"/>
    <w:rsid w:val="00647CD9"/>
    <w:rsid w:val="00647DB7"/>
    <w:rsid w:val="006500D7"/>
    <w:rsid w:val="00650183"/>
    <w:rsid w:val="0065018A"/>
    <w:rsid w:val="006501F9"/>
    <w:rsid w:val="0065034F"/>
    <w:rsid w:val="0065038F"/>
    <w:rsid w:val="0065046F"/>
    <w:rsid w:val="00650499"/>
    <w:rsid w:val="006504B4"/>
    <w:rsid w:val="00650724"/>
    <w:rsid w:val="006507B6"/>
    <w:rsid w:val="00650A94"/>
    <w:rsid w:val="00650CC0"/>
    <w:rsid w:val="00650D38"/>
    <w:rsid w:val="00650D52"/>
    <w:rsid w:val="00650E0D"/>
    <w:rsid w:val="00650E37"/>
    <w:rsid w:val="00651128"/>
    <w:rsid w:val="0065116F"/>
    <w:rsid w:val="0065135D"/>
    <w:rsid w:val="00651408"/>
    <w:rsid w:val="0065158A"/>
    <w:rsid w:val="006515C0"/>
    <w:rsid w:val="00651607"/>
    <w:rsid w:val="00651620"/>
    <w:rsid w:val="00651682"/>
    <w:rsid w:val="006516A9"/>
    <w:rsid w:val="00651712"/>
    <w:rsid w:val="00651997"/>
    <w:rsid w:val="00651A94"/>
    <w:rsid w:val="00651B34"/>
    <w:rsid w:val="00651C35"/>
    <w:rsid w:val="00651CCF"/>
    <w:rsid w:val="006520FE"/>
    <w:rsid w:val="006521EE"/>
    <w:rsid w:val="0065223E"/>
    <w:rsid w:val="00652283"/>
    <w:rsid w:val="006528A7"/>
    <w:rsid w:val="0065298F"/>
    <w:rsid w:val="00652A7C"/>
    <w:rsid w:val="00652D1F"/>
    <w:rsid w:val="00652E37"/>
    <w:rsid w:val="00652E91"/>
    <w:rsid w:val="006531B7"/>
    <w:rsid w:val="00653379"/>
    <w:rsid w:val="006533C4"/>
    <w:rsid w:val="006534CC"/>
    <w:rsid w:val="006534D9"/>
    <w:rsid w:val="0065364D"/>
    <w:rsid w:val="006538A0"/>
    <w:rsid w:val="006539DA"/>
    <w:rsid w:val="00653D5F"/>
    <w:rsid w:val="00653D64"/>
    <w:rsid w:val="00653E21"/>
    <w:rsid w:val="00654131"/>
    <w:rsid w:val="0065418C"/>
    <w:rsid w:val="0065423D"/>
    <w:rsid w:val="00654264"/>
    <w:rsid w:val="006543C4"/>
    <w:rsid w:val="0065457B"/>
    <w:rsid w:val="0065474D"/>
    <w:rsid w:val="006548C3"/>
    <w:rsid w:val="006548CF"/>
    <w:rsid w:val="00654959"/>
    <w:rsid w:val="00654A3D"/>
    <w:rsid w:val="00654BF0"/>
    <w:rsid w:val="00654D79"/>
    <w:rsid w:val="00654D80"/>
    <w:rsid w:val="00654FD2"/>
    <w:rsid w:val="00655069"/>
    <w:rsid w:val="006551CD"/>
    <w:rsid w:val="0065529D"/>
    <w:rsid w:val="006552EC"/>
    <w:rsid w:val="0065544D"/>
    <w:rsid w:val="00655481"/>
    <w:rsid w:val="006554CB"/>
    <w:rsid w:val="00655528"/>
    <w:rsid w:val="006555F8"/>
    <w:rsid w:val="00655607"/>
    <w:rsid w:val="00655B96"/>
    <w:rsid w:val="00655CA0"/>
    <w:rsid w:val="00655DEB"/>
    <w:rsid w:val="00655E50"/>
    <w:rsid w:val="00655EBB"/>
    <w:rsid w:val="00655FA5"/>
    <w:rsid w:val="006560EF"/>
    <w:rsid w:val="006562C4"/>
    <w:rsid w:val="006562D0"/>
    <w:rsid w:val="00656517"/>
    <w:rsid w:val="006565FB"/>
    <w:rsid w:val="006565FD"/>
    <w:rsid w:val="00656634"/>
    <w:rsid w:val="00656802"/>
    <w:rsid w:val="00656B08"/>
    <w:rsid w:val="00656BDF"/>
    <w:rsid w:val="00656BFD"/>
    <w:rsid w:val="00656D1C"/>
    <w:rsid w:val="00656DCF"/>
    <w:rsid w:val="00656DDD"/>
    <w:rsid w:val="00656E46"/>
    <w:rsid w:val="00656E4E"/>
    <w:rsid w:val="00656E90"/>
    <w:rsid w:val="00656EDF"/>
    <w:rsid w:val="00657246"/>
    <w:rsid w:val="00657292"/>
    <w:rsid w:val="006572D8"/>
    <w:rsid w:val="00657314"/>
    <w:rsid w:val="006573F3"/>
    <w:rsid w:val="006574E3"/>
    <w:rsid w:val="006574F1"/>
    <w:rsid w:val="00657580"/>
    <w:rsid w:val="006576C6"/>
    <w:rsid w:val="0065784F"/>
    <w:rsid w:val="00657979"/>
    <w:rsid w:val="006579C5"/>
    <w:rsid w:val="00657A0F"/>
    <w:rsid w:val="00657A9C"/>
    <w:rsid w:val="00657AE7"/>
    <w:rsid w:val="00657AEA"/>
    <w:rsid w:val="00657C17"/>
    <w:rsid w:val="00657C42"/>
    <w:rsid w:val="00657C54"/>
    <w:rsid w:val="00657F9F"/>
    <w:rsid w:val="00660104"/>
    <w:rsid w:val="00660130"/>
    <w:rsid w:val="0066036A"/>
    <w:rsid w:val="00660372"/>
    <w:rsid w:val="006603A1"/>
    <w:rsid w:val="006603E1"/>
    <w:rsid w:val="00660641"/>
    <w:rsid w:val="00660688"/>
    <w:rsid w:val="00660704"/>
    <w:rsid w:val="006607B5"/>
    <w:rsid w:val="006607C5"/>
    <w:rsid w:val="006609DA"/>
    <w:rsid w:val="00660A82"/>
    <w:rsid w:val="00660AF1"/>
    <w:rsid w:val="00660B29"/>
    <w:rsid w:val="00660BD0"/>
    <w:rsid w:val="00660CA9"/>
    <w:rsid w:val="00660F33"/>
    <w:rsid w:val="00660F89"/>
    <w:rsid w:val="0066102E"/>
    <w:rsid w:val="006611BE"/>
    <w:rsid w:val="006611FE"/>
    <w:rsid w:val="00661317"/>
    <w:rsid w:val="00661325"/>
    <w:rsid w:val="0066139E"/>
    <w:rsid w:val="00661708"/>
    <w:rsid w:val="00661852"/>
    <w:rsid w:val="00661B6E"/>
    <w:rsid w:val="00661BB5"/>
    <w:rsid w:val="00661E92"/>
    <w:rsid w:val="00661ED9"/>
    <w:rsid w:val="00661EE0"/>
    <w:rsid w:val="00661FD6"/>
    <w:rsid w:val="00661FF4"/>
    <w:rsid w:val="0066209B"/>
    <w:rsid w:val="006620AC"/>
    <w:rsid w:val="00662168"/>
    <w:rsid w:val="006621CA"/>
    <w:rsid w:val="00662398"/>
    <w:rsid w:val="0066241D"/>
    <w:rsid w:val="006624AA"/>
    <w:rsid w:val="006624B2"/>
    <w:rsid w:val="00662599"/>
    <w:rsid w:val="006626F6"/>
    <w:rsid w:val="00662731"/>
    <w:rsid w:val="00662979"/>
    <w:rsid w:val="006629B7"/>
    <w:rsid w:val="00662C32"/>
    <w:rsid w:val="00662D43"/>
    <w:rsid w:val="00662D90"/>
    <w:rsid w:val="00662E82"/>
    <w:rsid w:val="00662F0D"/>
    <w:rsid w:val="00662F71"/>
    <w:rsid w:val="006632D9"/>
    <w:rsid w:val="00663422"/>
    <w:rsid w:val="0066367A"/>
    <w:rsid w:val="0066377E"/>
    <w:rsid w:val="00663A20"/>
    <w:rsid w:val="00663B83"/>
    <w:rsid w:val="00663C0F"/>
    <w:rsid w:val="00663DCC"/>
    <w:rsid w:val="00663F0E"/>
    <w:rsid w:val="00663F24"/>
    <w:rsid w:val="00663F95"/>
    <w:rsid w:val="00663FB1"/>
    <w:rsid w:val="0066409C"/>
    <w:rsid w:val="0066414C"/>
    <w:rsid w:val="00664211"/>
    <w:rsid w:val="006644DF"/>
    <w:rsid w:val="00664506"/>
    <w:rsid w:val="00664520"/>
    <w:rsid w:val="00664659"/>
    <w:rsid w:val="0066469F"/>
    <w:rsid w:val="00664988"/>
    <w:rsid w:val="006649A6"/>
    <w:rsid w:val="00664A2C"/>
    <w:rsid w:val="00664A52"/>
    <w:rsid w:val="00664B9D"/>
    <w:rsid w:val="00664EFB"/>
    <w:rsid w:val="00664F11"/>
    <w:rsid w:val="00664F2D"/>
    <w:rsid w:val="00664F90"/>
    <w:rsid w:val="00664FBC"/>
    <w:rsid w:val="0066502E"/>
    <w:rsid w:val="006650A8"/>
    <w:rsid w:val="00665195"/>
    <w:rsid w:val="0066537E"/>
    <w:rsid w:val="00665405"/>
    <w:rsid w:val="0066547F"/>
    <w:rsid w:val="006654F2"/>
    <w:rsid w:val="00665690"/>
    <w:rsid w:val="00665758"/>
    <w:rsid w:val="00665833"/>
    <w:rsid w:val="00665854"/>
    <w:rsid w:val="006658EA"/>
    <w:rsid w:val="006659E7"/>
    <w:rsid w:val="00665A5E"/>
    <w:rsid w:val="00665ACB"/>
    <w:rsid w:val="00665AE2"/>
    <w:rsid w:val="00665BAA"/>
    <w:rsid w:val="00665C2B"/>
    <w:rsid w:val="00666042"/>
    <w:rsid w:val="006660BD"/>
    <w:rsid w:val="00666160"/>
    <w:rsid w:val="00666235"/>
    <w:rsid w:val="0066654C"/>
    <w:rsid w:val="0066659D"/>
    <w:rsid w:val="006666BD"/>
    <w:rsid w:val="00666C04"/>
    <w:rsid w:val="00666CE0"/>
    <w:rsid w:val="00666D8F"/>
    <w:rsid w:val="00666E84"/>
    <w:rsid w:val="00666F58"/>
    <w:rsid w:val="00667008"/>
    <w:rsid w:val="00667013"/>
    <w:rsid w:val="00667252"/>
    <w:rsid w:val="00667281"/>
    <w:rsid w:val="00667304"/>
    <w:rsid w:val="00667436"/>
    <w:rsid w:val="00667494"/>
    <w:rsid w:val="00667511"/>
    <w:rsid w:val="00667602"/>
    <w:rsid w:val="006676DB"/>
    <w:rsid w:val="006676F7"/>
    <w:rsid w:val="006676FF"/>
    <w:rsid w:val="00667935"/>
    <w:rsid w:val="00667936"/>
    <w:rsid w:val="00667C09"/>
    <w:rsid w:val="00667E32"/>
    <w:rsid w:val="00667ED7"/>
    <w:rsid w:val="00670049"/>
    <w:rsid w:val="0067007D"/>
    <w:rsid w:val="006701FE"/>
    <w:rsid w:val="006701FF"/>
    <w:rsid w:val="00670351"/>
    <w:rsid w:val="0067040E"/>
    <w:rsid w:val="00670469"/>
    <w:rsid w:val="00670554"/>
    <w:rsid w:val="006705FB"/>
    <w:rsid w:val="00670612"/>
    <w:rsid w:val="00670701"/>
    <w:rsid w:val="0067080A"/>
    <w:rsid w:val="00670880"/>
    <w:rsid w:val="00670A00"/>
    <w:rsid w:val="00670A44"/>
    <w:rsid w:val="00670B18"/>
    <w:rsid w:val="00670E6F"/>
    <w:rsid w:val="00670E88"/>
    <w:rsid w:val="00670E8D"/>
    <w:rsid w:val="00670F37"/>
    <w:rsid w:val="006710EA"/>
    <w:rsid w:val="00671188"/>
    <w:rsid w:val="006712A1"/>
    <w:rsid w:val="0067141C"/>
    <w:rsid w:val="0067149E"/>
    <w:rsid w:val="00671592"/>
    <w:rsid w:val="006715E4"/>
    <w:rsid w:val="006716DC"/>
    <w:rsid w:val="00671903"/>
    <w:rsid w:val="00671BBD"/>
    <w:rsid w:val="00671C12"/>
    <w:rsid w:val="00671CDB"/>
    <w:rsid w:val="00671D99"/>
    <w:rsid w:val="00671DD8"/>
    <w:rsid w:val="00671ED7"/>
    <w:rsid w:val="00671F94"/>
    <w:rsid w:val="00671FEC"/>
    <w:rsid w:val="00672054"/>
    <w:rsid w:val="00672076"/>
    <w:rsid w:val="0067216B"/>
    <w:rsid w:val="006724BB"/>
    <w:rsid w:val="006724D3"/>
    <w:rsid w:val="006724DE"/>
    <w:rsid w:val="00672696"/>
    <w:rsid w:val="00672861"/>
    <w:rsid w:val="00672B39"/>
    <w:rsid w:val="00672CA1"/>
    <w:rsid w:val="00672E6C"/>
    <w:rsid w:val="00672EA8"/>
    <w:rsid w:val="00673061"/>
    <w:rsid w:val="00673063"/>
    <w:rsid w:val="006730BF"/>
    <w:rsid w:val="006730FA"/>
    <w:rsid w:val="00673156"/>
    <w:rsid w:val="00673276"/>
    <w:rsid w:val="006733AB"/>
    <w:rsid w:val="0067344B"/>
    <w:rsid w:val="00673595"/>
    <w:rsid w:val="00673659"/>
    <w:rsid w:val="006736B3"/>
    <w:rsid w:val="00673791"/>
    <w:rsid w:val="006738A2"/>
    <w:rsid w:val="006738E7"/>
    <w:rsid w:val="00673A95"/>
    <w:rsid w:val="00673AE1"/>
    <w:rsid w:val="00673DD4"/>
    <w:rsid w:val="00673E6E"/>
    <w:rsid w:val="00673F99"/>
    <w:rsid w:val="006741A1"/>
    <w:rsid w:val="006741E5"/>
    <w:rsid w:val="006741FA"/>
    <w:rsid w:val="0067430F"/>
    <w:rsid w:val="0067445A"/>
    <w:rsid w:val="00674554"/>
    <w:rsid w:val="00674751"/>
    <w:rsid w:val="006749EC"/>
    <w:rsid w:val="006749F4"/>
    <w:rsid w:val="006749FA"/>
    <w:rsid w:val="00674B44"/>
    <w:rsid w:val="00674DB4"/>
    <w:rsid w:val="00674FA0"/>
    <w:rsid w:val="00674FB5"/>
    <w:rsid w:val="00675164"/>
    <w:rsid w:val="0067535C"/>
    <w:rsid w:val="006755D9"/>
    <w:rsid w:val="00675610"/>
    <w:rsid w:val="0067591C"/>
    <w:rsid w:val="0067592F"/>
    <w:rsid w:val="006759F5"/>
    <w:rsid w:val="00675D68"/>
    <w:rsid w:val="00675E16"/>
    <w:rsid w:val="00676083"/>
    <w:rsid w:val="006760F4"/>
    <w:rsid w:val="0067611C"/>
    <w:rsid w:val="006761BD"/>
    <w:rsid w:val="006762EA"/>
    <w:rsid w:val="00676300"/>
    <w:rsid w:val="0067645D"/>
    <w:rsid w:val="00676536"/>
    <w:rsid w:val="006766F1"/>
    <w:rsid w:val="006767CB"/>
    <w:rsid w:val="00676901"/>
    <w:rsid w:val="00676903"/>
    <w:rsid w:val="00676A1D"/>
    <w:rsid w:val="00676A7F"/>
    <w:rsid w:val="00676AF4"/>
    <w:rsid w:val="00676B7D"/>
    <w:rsid w:val="00676D37"/>
    <w:rsid w:val="00676E06"/>
    <w:rsid w:val="00676F04"/>
    <w:rsid w:val="006770A5"/>
    <w:rsid w:val="006770FA"/>
    <w:rsid w:val="00677298"/>
    <w:rsid w:val="006772E9"/>
    <w:rsid w:val="0067731B"/>
    <w:rsid w:val="00677351"/>
    <w:rsid w:val="006775EA"/>
    <w:rsid w:val="00677640"/>
    <w:rsid w:val="006777F8"/>
    <w:rsid w:val="0067781C"/>
    <w:rsid w:val="0067796B"/>
    <w:rsid w:val="00677A89"/>
    <w:rsid w:val="00677BA3"/>
    <w:rsid w:val="00677C53"/>
    <w:rsid w:val="00677DF7"/>
    <w:rsid w:val="00677EB4"/>
    <w:rsid w:val="00677FDF"/>
    <w:rsid w:val="0068004C"/>
    <w:rsid w:val="00680062"/>
    <w:rsid w:val="006801B1"/>
    <w:rsid w:val="00680655"/>
    <w:rsid w:val="0068076D"/>
    <w:rsid w:val="0068087A"/>
    <w:rsid w:val="0068097D"/>
    <w:rsid w:val="00680C10"/>
    <w:rsid w:val="00680C3B"/>
    <w:rsid w:val="00680C6A"/>
    <w:rsid w:val="00680F01"/>
    <w:rsid w:val="00680F0B"/>
    <w:rsid w:val="00680FE1"/>
    <w:rsid w:val="00681053"/>
    <w:rsid w:val="006811B0"/>
    <w:rsid w:val="00681619"/>
    <w:rsid w:val="00681742"/>
    <w:rsid w:val="0068177A"/>
    <w:rsid w:val="0068182F"/>
    <w:rsid w:val="00681858"/>
    <w:rsid w:val="006818FF"/>
    <w:rsid w:val="00681992"/>
    <w:rsid w:val="00681997"/>
    <w:rsid w:val="00681BB2"/>
    <w:rsid w:val="00681D5B"/>
    <w:rsid w:val="00681E39"/>
    <w:rsid w:val="00681E97"/>
    <w:rsid w:val="006820D7"/>
    <w:rsid w:val="006822B9"/>
    <w:rsid w:val="006823F5"/>
    <w:rsid w:val="0068249A"/>
    <w:rsid w:val="00682546"/>
    <w:rsid w:val="0068264D"/>
    <w:rsid w:val="00682898"/>
    <w:rsid w:val="0068299D"/>
    <w:rsid w:val="00682AAF"/>
    <w:rsid w:val="00682B4A"/>
    <w:rsid w:val="00682BB6"/>
    <w:rsid w:val="00682D68"/>
    <w:rsid w:val="00682E10"/>
    <w:rsid w:val="00682E6D"/>
    <w:rsid w:val="00682FE4"/>
    <w:rsid w:val="0068306C"/>
    <w:rsid w:val="0068308E"/>
    <w:rsid w:val="006830E7"/>
    <w:rsid w:val="0068313D"/>
    <w:rsid w:val="006831A4"/>
    <w:rsid w:val="0068332D"/>
    <w:rsid w:val="0068332F"/>
    <w:rsid w:val="00683461"/>
    <w:rsid w:val="006836A8"/>
    <w:rsid w:val="006837AA"/>
    <w:rsid w:val="0068386D"/>
    <w:rsid w:val="006839DD"/>
    <w:rsid w:val="00683A4A"/>
    <w:rsid w:val="00683A8F"/>
    <w:rsid w:val="00683AAF"/>
    <w:rsid w:val="00683BE4"/>
    <w:rsid w:val="00683E88"/>
    <w:rsid w:val="00683ED8"/>
    <w:rsid w:val="00683F9C"/>
    <w:rsid w:val="00684043"/>
    <w:rsid w:val="0068417D"/>
    <w:rsid w:val="006842B9"/>
    <w:rsid w:val="006842F0"/>
    <w:rsid w:val="0068448A"/>
    <w:rsid w:val="006844B2"/>
    <w:rsid w:val="006844E7"/>
    <w:rsid w:val="006846CA"/>
    <w:rsid w:val="00684736"/>
    <w:rsid w:val="00684778"/>
    <w:rsid w:val="00684AA8"/>
    <w:rsid w:val="00684C18"/>
    <w:rsid w:val="00684CAB"/>
    <w:rsid w:val="00684FFD"/>
    <w:rsid w:val="00685079"/>
    <w:rsid w:val="00685167"/>
    <w:rsid w:val="0068551C"/>
    <w:rsid w:val="0068558E"/>
    <w:rsid w:val="0068564A"/>
    <w:rsid w:val="00685792"/>
    <w:rsid w:val="006858E7"/>
    <w:rsid w:val="006859EE"/>
    <w:rsid w:val="006859F6"/>
    <w:rsid w:val="00685A3D"/>
    <w:rsid w:val="00685B05"/>
    <w:rsid w:val="00685B16"/>
    <w:rsid w:val="00685B7D"/>
    <w:rsid w:val="00685C6D"/>
    <w:rsid w:val="00685CF5"/>
    <w:rsid w:val="00685D02"/>
    <w:rsid w:val="00685DB7"/>
    <w:rsid w:val="00685DE0"/>
    <w:rsid w:val="00685F04"/>
    <w:rsid w:val="00685FA0"/>
    <w:rsid w:val="00686001"/>
    <w:rsid w:val="006860DC"/>
    <w:rsid w:val="006860F6"/>
    <w:rsid w:val="00686381"/>
    <w:rsid w:val="00686593"/>
    <w:rsid w:val="00686622"/>
    <w:rsid w:val="00686778"/>
    <w:rsid w:val="00686790"/>
    <w:rsid w:val="006867F5"/>
    <w:rsid w:val="00686896"/>
    <w:rsid w:val="006868CC"/>
    <w:rsid w:val="0068698F"/>
    <w:rsid w:val="00686A99"/>
    <w:rsid w:val="00686B42"/>
    <w:rsid w:val="00686BAF"/>
    <w:rsid w:val="00686D27"/>
    <w:rsid w:val="00686D86"/>
    <w:rsid w:val="00686DFD"/>
    <w:rsid w:val="00686E7C"/>
    <w:rsid w:val="00686FF0"/>
    <w:rsid w:val="00687009"/>
    <w:rsid w:val="0068753A"/>
    <w:rsid w:val="006875B8"/>
    <w:rsid w:val="0068764A"/>
    <w:rsid w:val="006876A7"/>
    <w:rsid w:val="00687966"/>
    <w:rsid w:val="0068799F"/>
    <w:rsid w:val="006879E1"/>
    <w:rsid w:val="00687AA3"/>
    <w:rsid w:val="00687B7F"/>
    <w:rsid w:val="00687C91"/>
    <w:rsid w:val="00687E62"/>
    <w:rsid w:val="00687F70"/>
    <w:rsid w:val="00687F82"/>
    <w:rsid w:val="0069012A"/>
    <w:rsid w:val="00690158"/>
    <w:rsid w:val="006901CD"/>
    <w:rsid w:val="006901CF"/>
    <w:rsid w:val="00690348"/>
    <w:rsid w:val="0069038C"/>
    <w:rsid w:val="006903CC"/>
    <w:rsid w:val="00690891"/>
    <w:rsid w:val="00690952"/>
    <w:rsid w:val="00690AF3"/>
    <w:rsid w:val="00690B36"/>
    <w:rsid w:val="00690EF6"/>
    <w:rsid w:val="006910B9"/>
    <w:rsid w:val="00691198"/>
    <w:rsid w:val="006912DE"/>
    <w:rsid w:val="00691350"/>
    <w:rsid w:val="006913A5"/>
    <w:rsid w:val="006913B3"/>
    <w:rsid w:val="00691480"/>
    <w:rsid w:val="006914AC"/>
    <w:rsid w:val="00691598"/>
    <w:rsid w:val="006915A9"/>
    <w:rsid w:val="00691624"/>
    <w:rsid w:val="00691765"/>
    <w:rsid w:val="00691829"/>
    <w:rsid w:val="00691895"/>
    <w:rsid w:val="006918BD"/>
    <w:rsid w:val="00691CE4"/>
    <w:rsid w:val="00691D94"/>
    <w:rsid w:val="00691E23"/>
    <w:rsid w:val="00691F03"/>
    <w:rsid w:val="00691F34"/>
    <w:rsid w:val="00691FB9"/>
    <w:rsid w:val="00692035"/>
    <w:rsid w:val="006921E4"/>
    <w:rsid w:val="00692216"/>
    <w:rsid w:val="0069229D"/>
    <w:rsid w:val="006923B4"/>
    <w:rsid w:val="006924E7"/>
    <w:rsid w:val="006924F8"/>
    <w:rsid w:val="006925C8"/>
    <w:rsid w:val="0069275B"/>
    <w:rsid w:val="006927BC"/>
    <w:rsid w:val="00692A5B"/>
    <w:rsid w:val="00692BDC"/>
    <w:rsid w:val="00692C83"/>
    <w:rsid w:val="00693199"/>
    <w:rsid w:val="00693350"/>
    <w:rsid w:val="006933F2"/>
    <w:rsid w:val="00693401"/>
    <w:rsid w:val="00693446"/>
    <w:rsid w:val="006934C6"/>
    <w:rsid w:val="006936F1"/>
    <w:rsid w:val="0069370F"/>
    <w:rsid w:val="00693975"/>
    <w:rsid w:val="00693A67"/>
    <w:rsid w:val="00693E01"/>
    <w:rsid w:val="00693E53"/>
    <w:rsid w:val="00693E6B"/>
    <w:rsid w:val="00693EDE"/>
    <w:rsid w:val="006940D3"/>
    <w:rsid w:val="00694154"/>
    <w:rsid w:val="00694161"/>
    <w:rsid w:val="006941BB"/>
    <w:rsid w:val="00694237"/>
    <w:rsid w:val="006942C8"/>
    <w:rsid w:val="00694603"/>
    <w:rsid w:val="00694606"/>
    <w:rsid w:val="006946C4"/>
    <w:rsid w:val="006948B2"/>
    <w:rsid w:val="006949FD"/>
    <w:rsid w:val="00694C9F"/>
    <w:rsid w:val="00694CA6"/>
    <w:rsid w:val="00694CBB"/>
    <w:rsid w:val="00694DAF"/>
    <w:rsid w:val="00694DE2"/>
    <w:rsid w:val="00694E23"/>
    <w:rsid w:val="00694ED8"/>
    <w:rsid w:val="00694F81"/>
    <w:rsid w:val="00694FD4"/>
    <w:rsid w:val="00695114"/>
    <w:rsid w:val="00695122"/>
    <w:rsid w:val="00695139"/>
    <w:rsid w:val="0069513E"/>
    <w:rsid w:val="006951BF"/>
    <w:rsid w:val="0069529A"/>
    <w:rsid w:val="006952CD"/>
    <w:rsid w:val="006952DF"/>
    <w:rsid w:val="00695484"/>
    <w:rsid w:val="006954BB"/>
    <w:rsid w:val="00695595"/>
    <w:rsid w:val="00695676"/>
    <w:rsid w:val="006958F5"/>
    <w:rsid w:val="006958FD"/>
    <w:rsid w:val="00695959"/>
    <w:rsid w:val="00695D05"/>
    <w:rsid w:val="00695D20"/>
    <w:rsid w:val="00695EEC"/>
    <w:rsid w:val="0069603F"/>
    <w:rsid w:val="0069622D"/>
    <w:rsid w:val="0069643A"/>
    <w:rsid w:val="0069644B"/>
    <w:rsid w:val="006964D5"/>
    <w:rsid w:val="00696578"/>
    <w:rsid w:val="006965F7"/>
    <w:rsid w:val="00696832"/>
    <w:rsid w:val="00696869"/>
    <w:rsid w:val="006968EB"/>
    <w:rsid w:val="00696A8A"/>
    <w:rsid w:val="00696C00"/>
    <w:rsid w:val="00696D34"/>
    <w:rsid w:val="00696DC1"/>
    <w:rsid w:val="00696E24"/>
    <w:rsid w:val="00696EF4"/>
    <w:rsid w:val="006970E5"/>
    <w:rsid w:val="006971B4"/>
    <w:rsid w:val="0069722E"/>
    <w:rsid w:val="00697298"/>
    <w:rsid w:val="00697316"/>
    <w:rsid w:val="00697334"/>
    <w:rsid w:val="0069746B"/>
    <w:rsid w:val="00697548"/>
    <w:rsid w:val="00697551"/>
    <w:rsid w:val="00697755"/>
    <w:rsid w:val="0069791A"/>
    <w:rsid w:val="00697928"/>
    <w:rsid w:val="006979A0"/>
    <w:rsid w:val="00697B29"/>
    <w:rsid w:val="00697B61"/>
    <w:rsid w:val="00697BC3"/>
    <w:rsid w:val="00697E81"/>
    <w:rsid w:val="00697F7B"/>
    <w:rsid w:val="006A0075"/>
    <w:rsid w:val="006A0101"/>
    <w:rsid w:val="006A0152"/>
    <w:rsid w:val="006A020E"/>
    <w:rsid w:val="006A030F"/>
    <w:rsid w:val="006A0314"/>
    <w:rsid w:val="006A0365"/>
    <w:rsid w:val="006A03CC"/>
    <w:rsid w:val="006A043D"/>
    <w:rsid w:val="006A0527"/>
    <w:rsid w:val="006A0596"/>
    <w:rsid w:val="006A065E"/>
    <w:rsid w:val="006A070C"/>
    <w:rsid w:val="006A07CE"/>
    <w:rsid w:val="006A07FC"/>
    <w:rsid w:val="006A08DC"/>
    <w:rsid w:val="006A0954"/>
    <w:rsid w:val="006A0B37"/>
    <w:rsid w:val="006A0B53"/>
    <w:rsid w:val="006A0BD0"/>
    <w:rsid w:val="006A0E10"/>
    <w:rsid w:val="006A10E0"/>
    <w:rsid w:val="006A114A"/>
    <w:rsid w:val="006A11D9"/>
    <w:rsid w:val="006A1593"/>
    <w:rsid w:val="006A15D2"/>
    <w:rsid w:val="006A16C5"/>
    <w:rsid w:val="006A172B"/>
    <w:rsid w:val="006A183D"/>
    <w:rsid w:val="006A1955"/>
    <w:rsid w:val="006A19B9"/>
    <w:rsid w:val="006A1A28"/>
    <w:rsid w:val="006A1A63"/>
    <w:rsid w:val="006A1B9F"/>
    <w:rsid w:val="006A1C32"/>
    <w:rsid w:val="006A1DA7"/>
    <w:rsid w:val="006A1E64"/>
    <w:rsid w:val="006A1FAE"/>
    <w:rsid w:val="006A1FF7"/>
    <w:rsid w:val="006A2041"/>
    <w:rsid w:val="006A20C1"/>
    <w:rsid w:val="006A2114"/>
    <w:rsid w:val="006A22A7"/>
    <w:rsid w:val="006A2383"/>
    <w:rsid w:val="006A2537"/>
    <w:rsid w:val="006A25A4"/>
    <w:rsid w:val="006A25C5"/>
    <w:rsid w:val="006A2784"/>
    <w:rsid w:val="006A27CC"/>
    <w:rsid w:val="006A288D"/>
    <w:rsid w:val="006A293B"/>
    <w:rsid w:val="006A2A36"/>
    <w:rsid w:val="006A2A6D"/>
    <w:rsid w:val="006A2CC6"/>
    <w:rsid w:val="006A2DD3"/>
    <w:rsid w:val="006A2F51"/>
    <w:rsid w:val="006A2FE8"/>
    <w:rsid w:val="006A3021"/>
    <w:rsid w:val="006A3096"/>
    <w:rsid w:val="006A3188"/>
    <w:rsid w:val="006A31E1"/>
    <w:rsid w:val="006A32C8"/>
    <w:rsid w:val="006A32D1"/>
    <w:rsid w:val="006A3408"/>
    <w:rsid w:val="006A3487"/>
    <w:rsid w:val="006A3746"/>
    <w:rsid w:val="006A3753"/>
    <w:rsid w:val="006A37F2"/>
    <w:rsid w:val="006A394C"/>
    <w:rsid w:val="006A3AAA"/>
    <w:rsid w:val="006A3B6E"/>
    <w:rsid w:val="006A3B9F"/>
    <w:rsid w:val="006A3BBB"/>
    <w:rsid w:val="006A3BF9"/>
    <w:rsid w:val="006A3C47"/>
    <w:rsid w:val="006A3E20"/>
    <w:rsid w:val="006A3EB4"/>
    <w:rsid w:val="006A3F1E"/>
    <w:rsid w:val="006A3FA7"/>
    <w:rsid w:val="006A4094"/>
    <w:rsid w:val="006A4189"/>
    <w:rsid w:val="006A43A0"/>
    <w:rsid w:val="006A43CD"/>
    <w:rsid w:val="006A43E4"/>
    <w:rsid w:val="006A444B"/>
    <w:rsid w:val="006A4523"/>
    <w:rsid w:val="006A45BB"/>
    <w:rsid w:val="006A4614"/>
    <w:rsid w:val="006A476B"/>
    <w:rsid w:val="006A47D8"/>
    <w:rsid w:val="006A4926"/>
    <w:rsid w:val="006A4C0F"/>
    <w:rsid w:val="006A4C7D"/>
    <w:rsid w:val="006A4EC3"/>
    <w:rsid w:val="006A549D"/>
    <w:rsid w:val="006A5775"/>
    <w:rsid w:val="006A5794"/>
    <w:rsid w:val="006A5906"/>
    <w:rsid w:val="006A5A2D"/>
    <w:rsid w:val="006A5A80"/>
    <w:rsid w:val="006A5B4E"/>
    <w:rsid w:val="006A5C86"/>
    <w:rsid w:val="006A5FD9"/>
    <w:rsid w:val="006A6457"/>
    <w:rsid w:val="006A64C2"/>
    <w:rsid w:val="006A6711"/>
    <w:rsid w:val="006A6862"/>
    <w:rsid w:val="006A6A6C"/>
    <w:rsid w:val="006A6BC7"/>
    <w:rsid w:val="006A6CE1"/>
    <w:rsid w:val="006A6DEB"/>
    <w:rsid w:val="006A6E5E"/>
    <w:rsid w:val="006A6EF1"/>
    <w:rsid w:val="006A70B0"/>
    <w:rsid w:val="006A720D"/>
    <w:rsid w:val="006A72A0"/>
    <w:rsid w:val="006A73C3"/>
    <w:rsid w:val="006A747F"/>
    <w:rsid w:val="006A7531"/>
    <w:rsid w:val="006A76CF"/>
    <w:rsid w:val="006A7737"/>
    <w:rsid w:val="006A77FF"/>
    <w:rsid w:val="006A78C9"/>
    <w:rsid w:val="006A79D4"/>
    <w:rsid w:val="006A7CA2"/>
    <w:rsid w:val="006A7CB0"/>
    <w:rsid w:val="006A7DAD"/>
    <w:rsid w:val="006A7F33"/>
    <w:rsid w:val="006B0152"/>
    <w:rsid w:val="006B01C5"/>
    <w:rsid w:val="006B029D"/>
    <w:rsid w:val="006B03A1"/>
    <w:rsid w:val="006B04E3"/>
    <w:rsid w:val="006B056D"/>
    <w:rsid w:val="006B0754"/>
    <w:rsid w:val="006B083D"/>
    <w:rsid w:val="006B0899"/>
    <w:rsid w:val="006B091F"/>
    <w:rsid w:val="006B0957"/>
    <w:rsid w:val="006B095C"/>
    <w:rsid w:val="006B0C90"/>
    <w:rsid w:val="006B0E95"/>
    <w:rsid w:val="006B0F2F"/>
    <w:rsid w:val="006B1275"/>
    <w:rsid w:val="006B135A"/>
    <w:rsid w:val="006B1467"/>
    <w:rsid w:val="006B14FB"/>
    <w:rsid w:val="006B15B8"/>
    <w:rsid w:val="006B17EB"/>
    <w:rsid w:val="006B1894"/>
    <w:rsid w:val="006B1A9E"/>
    <w:rsid w:val="006B1AFA"/>
    <w:rsid w:val="006B1B75"/>
    <w:rsid w:val="006B1BA3"/>
    <w:rsid w:val="006B1C1B"/>
    <w:rsid w:val="006B1CBD"/>
    <w:rsid w:val="006B1D9A"/>
    <w:rsid w:val="006B1E6D"/>
    <w:rsid w:val="006B1F19"/>
    <w:rsid w:val="006B1F63"/>
    <w:rsid w:val="006B20A2"/>
    <w:rsid w:val="006B214B"/>
    <w:rsid w:val="006B2297"/>
    <w:rsid w:val="006B23E6"/>
    <w:rsid w:val="006B2404"/>
    <w:rsid w:val="006B2431"/>
    <w:rsid w:val="006B24F2"/>
    <w:rsid w:val="006B24FA"/>
    <w:rsid w:val="006B26AF"/>
    <w:rsid w:val="006B26BF"/>
    <w:rsid w:val="006B2715"/>
    <w:rsid w:val="006B282E"/>
    <w:rsid w:val="006B2907"/>
    <w:rsid w:val="006B2922"/>
    <w:rsid w:val="006B29B2"/>
    <w:rsid w:val="006B2A74"/>
    <w:rsid w:val="006B2A7D"/>
    <w:rsid w:val="006B2C9F"/>
    <w:rsid w:val="006B2E88"/>
    <w:rsid w:val="006B2F9F"/>
    <w:rsid w:val="006B307A"/>
    <w:rsid w:val="006B3213"/>
    <w:rsid w:val="006B32F1"/>
    <w:rsid w:val="006B3734"/>
    <w:rsid w:val="006B3774"/>
    <w:rsid w:val="006B38DF"/>
    <w:rsid w:val="006B39E0"/>
    <w:rsid w:val="006B3A18"/>
    <w:rsid w:val="006B3D12"/>
    <w:rsid w:val="006B3DDA"/>
    <w:rsid w:val="006B3E52"/>
    <w:rsid w:val="006B3E8A"/>
    <w:rsid w:val="006B3EB2"/>
    <w:rsid w:val="006B40CB"/>
    <w:rsid w:val="006B40EC"/>
    <w:rsid w:val="006B417C"/>
    <w:rsid w:val="006B41EC"/>
    <w:rsid w:val="006B4218"/>
    <w:rsid w:val="006B425A"/>
    <w:rsid w:val="006B4516"/>
    <w:rsid w:val="006B4A3D"/>
    <w:rsid w:val="006B4B8D"/>
    <w:rsid w:val="006B4BFC"/>
    <w:rsid w:val="006B4C19"/>
    <w:rsid w:val="006B4C9C"/>
    <w:rsid w:val="006B4DB2"/>
    <w:rsid w:val="006B500A"/>
    <w:rsid w:val="006B50C8"/>
    <w:rsid w:val="006B510A"/>
    <w:rsid w:val="006B5121"/>
    <w:rsid w:val="006B5387"/>
    <w:rsid w:val="006B53B8"/>
    <w:rsid w:val="006B5410"/>
    <w:rsid w:val="006B545D"/>
    <w:rsid w:val="006B54CE"/>
    <w:rsid w:val="006B5531"/>
    <w:rsid w:val="006B561E"/>
    <w:rsid w:val="006B5708"/>
    <w:rsid w:val="006B5AA5"/>
    <w:rsid w:val="006B5B4D"/>
    <w:rsid w:val="006B5D7C"/>
    <w:rsid w:val="006B5E17"/>
    <w:rsid w:val="006B5E67"/>
    <w:rsid w:val="006B5E69"/>
    <w:rsid w:val="006B5EA0"/>
    <w:rsid w:val="006B5EFB"/>
    <w:rsid w:val="006B5F45"/>
    <w:rsid w:val="006B5FCF"/>
    <w:rsid w:val="006B61A0"/>
    <w:rsid w:val="006B6337"/>
    <w:rsid w:val="006B63AB"/>
    <w:rsid w:val="006B649F"/>
    <w:rsid w:val="006B655B"/>
    <w:rsid w:val="006B6680"/>
    <w:rsid w:val="006B678E"/>
    <w:rsid w:val="006B68B7"/>
    <w:rsid w:val="006B68EF"/>
    <w:rsid w:val="006B6BF1"/>
    <w:rsid w:val="006B6C43"/>
    <w:rsid w:val="006B6C75"/>
    <w:rsid w:val="006B6D6C"/>
    <w:rsid w:val="006B6DE2"/>
    <w:rsid w:val="006B6EAE"/>
    <w:rsid w:val="006B714B"/>
    <w:rsid w:val="006B735D"/>
    <w:rsid w:val="006B7419"/>
    <w:rsid w:val="006B74FF"/>
    <w:rsid w:val="006B750B"/>
    <w:rsid w:val="006B7694"/>
    <w:rsid w:val="006B791E"/>
    <w:rsid w:val="006B792A"/>
    <w:rsid w:val="006B79A2"/>
    <w:rsid w:val="006B7B37"/>
    <w:rsid w:val="006B7E24"/>
    <w:rsid w:val="006B7F41"/>
    <w:rsid w:val="006C0152"/>
    <w:rsid w:val="006C0364"/>
    <w:rsid w:val="006C0402"/>
    <w:rsid w:val="006C0415"/>
    <w:rsid w:val="006C05FA"/>
    <w:rsid w:val="006C090C"/>
    <w:rsid w:val="006C0A6D"/>
    <w:rsid w:val="006C0A7A"/>
    <w:rsid w:val="006C0AF3"/>
    <w:rsid w:val="006C0B68"/>
    <w:rsid w:val="006C0D08"/>
    <w:rsid w:val="006C0D1D"/>
    <w:rsid w:val="006C0DE1"/>
    <w:rsid w:val="006C0E59"/>
    <w:rsid w:val="006C0EB2"/>
    <w:rsid w:val="006C0EF3"/>
    <w:rsid w:val="006C0F04"/>
    <w:rsid w:val="006C0F98"/>
    <w:rsid w:val="006C1039"/>
    <w:rsid w:val="006C1089"/>
    <w:rsid w:val="006C10D2"/>
    <w:rsid w:val="006C111E"/>
    <w:rsid w:val="006C1324"/>
    <w:rsid w:val="006C14BF"/>
    <w:rsid w:val="006C1522"/>
    <w:rsid w:val="006C1645"/>
    <w:rsid w:val="006C1BCC"/>
    <w:rsid w:val="006C1D82"/>
    <w:rsid w:val="006C1E13"/>
    <w:rsid w:val="006C1F6A"/>
    <w:rsid w:val="006C20BD"/>
    <w:rsid w:val="006C20D5"/>
    <w:rsid w:val="006C244E"/>
    <w:rsid w:val="006C245F"/>
    <w:rsid w:val="006C2581"/>
    <w:rsid w:val="006C25BE"/>
    <w:rsid w:val="006C2618"/>
    <w:rsid w:val="006C2626"/>
    <w:rsid w:val="006C264F"/>
    <w:rsid w:val="006C275B"/>
    <w:rsid w:val="006C28C4"/>
    <w:rsid w:val="006C2912"/>
    <w:rsid w:val="006C295A"/>
    <w:rsid w:val="006C2A45"/>
    <w:rsid w:val="006C2A53"/>
    <w:rsid w:val="006C2ACD"/>
    <w:rsid w:val="006C2AD6"/>
    <w:rsid w:val="006C2BC6"/>
    <w:rsid w:val="006C2C5D"/>
    <w:rsid w:val="006C2C8B"/>
    <w:rsid w:val="006C2D75"/>
    <w:rsid w:val="006C2D81"/>
    <w:rsid w:val="006C2DBC"/>
    <w:rsid w:val="006C2DD2"/>
    <w:rsid w:val="006C2F8B"/>
    <w:rsid w:val="006C311D"/>
    <w:rsid w:val="006C3244"/>
    <w:rsid w:val="006C32AC"/>
    <w:rsid w:val="006C32E7"/>
    <w:rsid w:val="006C347A"/>
    <w:rsid w:val="006C34C1"/>
    <w:rsid w:val="006C35C6"/>
    <w:rsid w:val="006C3622"/>
    <w:rsid w:val="006C366A"/>
    <w:rsid w:val="006C36B6"/>
    <w:rsid w:val="006C36B7"/>
    <w:rsid w:val="006C36D4"/>
    <w:rsid w:val="006C373A"/>
    <w:rsid w:val="006C374D"/>
    <w:rsid w:val="006C386A"/>
    <w:rsid w:val="006C39DC"/>
    <w:rsid w:val="006C3BEE"/>
    <w:rsid w:val="006C3CBB"/>
    <w:rsid w:val="006C3FF3"/>
    <w:rsid w:val="006C3FF8"/>
    <w:rsid w:val="006C41BD"/>
    <w:rsid w:val="006C436D"/>
    <w:rsid w:val="006C43DB"/>
    <w:rsid w:val="006C452B"/>
    <w:rsid w:val="006C461D"/>
    <w:rsid w:val="006C46A3"/>
    <w:rsid w:val="006C47FB"/>
    <w:rsid w:val="006C48F9"/>
    <w:rsid w:val="006C4941"/>
    <w:rsid w:val="006C4957"/>
    <w:rsid w:val="006C4AFD"/>
    <w:rsid w:val="006C4B22"/>
    <w:rsid w:val="006C4C88"/>
    <w:rsid w:val="006C4E4A"/>
    <w:rsid w:val="006C4FD8"/>
    <w:rsid w:val="006C51A3"/>
    <w:rsid w:val="006C525D"/>
    <w:rsid w:val="006C5489"/>
    <w:rsid w:val="006C557E"/>
    <w:rsid w:val="006C575F"/>
    <w:rsid w:val="006C58AE"/>
    <w:rsid w:val="006C5A5A"/>
    <w:rsid w:val="006C5D9C"/>
    <w:rsid w:val="006C5DAE"/>
    <w:rsid w:val="006C5E58"/>
    <w:rsid w:val="006C5EC1"/>
    <w:rsid w:val="006C5F5A"/>
    <w:rsid w:val="006C5F7C"/>
    <w:rsid w:val="006C5FCA"/>
    <w:rsid w:val="006C6035"/>
    <w:rsid w:val="006C6364"/>
    <w:rsid w:val="006C6406"/>
    <w:rsid w:val="006C645D"/>
    <w:rsid w:val="006C67CB"/>
    <w:rsid w:val="006C6809"/>
    <w:rsid w:val="006C6864"/>
    <w:rsid w:val="006C690F"/>
    <w:rsid w:val="006C6B31"/>
    <w:rsid w:val="006C6B86"/>
    <w:rsid w:val="006C6C3F"/>
    <w:rsid w:val="006C6D9F"/>
    <w:rsid w:val="006C6FD0"/>
    <w:rsid w:val="006C7052"/>
    <w:rsid w:val="006C7267"/>
    <w:rsid w:val="006C72C4"/>
    <w:rsid w:val="006C7465"/>
    <w:rsid w:val="006C74E5"/>
    <w:rsid w:val="006C75EA"/>
    <w:rsid w:val="006C764A"/>
    <w:rsid w:val="006C769F"/>
    <w:rsid w:val="006C76F2"/>
    <w:rsid w:val="006C76FB"/>
    <w:rsid w:val="006C794C"/>
    <w:rsid w:val="006C796A"/>
    <w:rsid w:val="006C7983"/>
    <w:rsid w:val="006C7BD6"/>
    <w:rsid w:val="006C7D4E"/>
    <w:rsid w:val="006C7DB7"/>
    <w:rsid w:val="006D0282"/>
    <w:rsid w:val="006D03B6"/>
    <w:rsid w:val="006D044A"/>
    <w:rsid w:val="006D045A"/>
    <w:rsid w:val="006D05CD"/>
    <w:rsid w:val="006D05EB"/>
    <w:rsid w:val="006D066E"/>
    <w:rsid w:val="006D0738"/>
    <w:rsid w:val="006D08CB"/>
    <w:rsid w:val="006D0949"/>
    <w:rsid w:val="006D0996"/>
    <w:rsid w:val="006D09B6"/>
    <w:rsid w:val="006D09C3"/>
    <w:rsid w:val="006D09F0"/>
    <w:rsid w:val="006D0A65"/>
    <w:rsid w:val="006D0A85"/>
    <w:rsid w:val="006D0B12"/>
    <w:rsid w:val="006D0C91"/>
    <w:rsid w:val="006D114C"/>
    <w:rsid w:val="006D1151"/>
    <w:rsid w:val="006D1319"/>
    <w:rsid w:val="006D1452"/>
    <w:rsid w:val="006D14A0"/>
    <w:rsid w:val="006D14F2"/>
    <w:rsid w:val="006D1571"/>
    <w:rsid w:val="006D1740"/>
    <w:rsid w:val="006D1892"/>
    <w:rsid w:val="006D190A"/>
    <w:rsid w:val="006D19B2"/>
    <w:rsid w:val="006D19F1"/>
    <w:rsid w:val="006D1C15"/>
    <w:rsid w:val="006D1C62"/>
    <w:rsid w:val="006D1CB1"/>
    <w:rsid w:val="006D1CE6"/>
    <w:rsid w:val="006D1CE7"/>
    <w:rsid w:val="006D1CE8"/>
    <w:rsid w:val="006D1D69"/>
    <w:rsid w:val="006D1E4A"/>
    <w:rsid w:val="006D1E79"/>
    <w:rsid w:val="006D2034"/>
    <w:rsid w:val="006D2039"/>
    <w:rsid w:val="006D2083"/>
    <w:rsid w:val="006D22E4"/>
    <w:rsid w:val="006D2319"/>
    <w:rsid w:val="006D252C"/>
    <w:rsid w:val="006D2587"/>
    <w:rsid w:val="006D25FF"/>
    <w:rsid w:val="006D283A"/>
    <w:rsid w:val="006D2A26"/>
    <w:rsid w:val="006D2B71"/>
    <w:rsid w:val="006D2BB3"/>
    <w:rsid w:val="006D2C1E"/>
    <w:rsid w:val="006D2E0A"/>
    <w:rsid w:val="006D2E87"/>
    <w:rsid w:val="006D2E90"/>
    <w:rsid w:val="006D2EA8"/>
    <w:rsid w:val="006D2FAA"/>
    <w:rsid w:val="006D3458"/>
    <w:rsid w:val="006D3534"/>
    <w:rsid w:val="006D36B4"/>
    <w:rsid w:val="006D36CA"/>
    <w:rsid w:val="006D3769"/>
    <w:rsid w:val="006D3A28"/>
    <w:rsid w:val="006D3BA4"/>
    <w:rsid w:val="006D3EDB"/>
    <w:rsid w:val="006D4021"/>
    <w:rsid w:val="006D4053"/>
    <w:rsid w:val="006D41B3"/>
    <w:rsid w:val="006D42F5"/>
    <w:rsid w:val="006D43FA"/>
    <w:rsid w:val="006D4414"/>
    <w:rsid w:val="006D4459"/>
    <w:rsid w:val="006D44BD"/>
    <w:rsid w:val="006D4527"/>
    <w:rsid w:val="006D470D"/>
    <w:rsid w:val="006D47AD"/>
    <w:rsid w:val="006D47C7"/>
    <w:rsid w:val="006D4837"/>
    <w:rsid w:val="006D4873"/>
    <w:rsid w:val="006D4C29"/>
    <w:rsid w:val="006D4D15"/>
    <w:rsid w:val="006D4D61"/>
    <w:rsid w:val="006D4D64"/>
    <w:rsid w:val="006D4D73"/>
    <w:rsid w:val="006D4D8D"/>
    <w:rsid w:val="006D4F67"/>
    <w:rsid w:val="006D503F"/>
    <w:rsid w:val="006D50DF"/>
    <w:rsid w:val="006D5128"/>
    <w:rsid w:val="006D528E"/>
    <w:rsid w:val="006D52A7"/>
    <w:rsid w:val="006D52C3"/>
    <w:rsid w:val="006D533F"/>
    <w:rsid w:val="006D5402"/>
    <w:rsid w:val="006D5585"/>
    <w:rsid w:val="006D55CA"/>
    <w:rsid w:val="006D5629"/>
    <w:rsid w:val="006D56C7"/>
    <w:rsid w:val="006D572E"/>
    <w:rsid w:val="006D58C6"/>
    <w:rsid w:val="006D5910"/>
    <w:rsid w:val="006D594E"/>
    <w:rsid w:val="006D5CCC"/>
    <w:rsid w:val="006D5D48"/>
    <w:rsid w:val="006D5E31"/>
    <w:rsid w:val="006D5E8C"/>
    <w:rsid w:val="006D5F1B"/>
    <w:rsid w:val="006D5F38"/>
    <w:rsid w:val="006D5F40"/>
    <w:rsid w:val="006D5F51"/>
    <w:rsid w:val="006D60A8"/>
    <w:rsid w:val="006D6262"/>
    <w:rsid w:val="006D6359"/>
    <w:rsid w:val="006D6418"/>
    <w:rsid w:val="006D643F"/>
    <w:rsid w:val="006D648E"/>
    <w:rsid w:val="006D6947"/>
    <w:rsid w:val="006D6960"/>
    <w:rsid w:val="006D6A9F"/>
    <w:rsid w:val="006D6EA5"/>
    <w:rsid w:val="006D7060"/>
    <w:rsid w:val="006D7096"/>
    <w:rsid w:val="006D715D"/>
    <w:rsid w:val="006D71E8"/>
    <w:rsid w:val="006D723C"/>
    <w:rsid w:val="006D72E6"/>
    <w:rsid w:val="006D7411"/>
    <w:rsid w:val="006D7625"/>
    <w:rsid w:val="006D7840"/>
    <w:rsid w:val="006D786D"/>
    <w:rsid w:val="006D78C9"/>
    <w:rsid w:val="006D79BC"/>
    <w:rsid w:val="006D7A27"/>
    <w:rsid w:val="006D7AC8"/>
    <w:rsid w:val="006D7B09"/>
    <w:rsid w:val="006D7CB4"/>
    <w:rsid w:val="006D7D9C"/>
    <w:rsid w:val="006D7DD4"/>
    <w:rsid w:val="006D7E65"/>
    <w:rsid w:val="006E02AE"/>
    <w:rsid w:val="006E0485"/>
    <w:rsid w:val="006E048F"/>
    <w:rsid w:val="006E063C"/>
    <w:rsid w:val="006E06AC"/>
    <w:rsid w:val="006E06C2"/>
    <w:rsid w:val="006E078F"/>
    <w:rsid w:val="006E091F"/>
    <w:rsid w:val="006E0A80"/>
    <w:rsid w:val="006E0C08"/>
    <w:rsid w:val="006E0D5E"/>
    <w:rsid w:val="006E0DCE"/>
    <w:rsid w:val="006E0ECC"/>
    <w:rsid w:val="006E1056"/>
    <w:rsid w:val="006E110F"/>
    <w:rsid w:val="006E12E4"/>
    <w:rsid w:val="006E1311"/>
    <w:rsid w:val="006E1335"/>
    <w:rsid w:val="006E1373"/>
    <w:rsid w:val="006E154A"/>
    <w:rsid w:val="006E1629"/>
    <w:rsid w:val="006E1654"/>
    <w:rsid w:val="006E17ED"/>
    <w:rsid w:val="006E1835"/>
    <w:rsid w:val="006E197A"/>
    <w:rsid w:val="006E19B0"/>
    <w:rsid w:val="006E1A41"/>
    <w:rsid w:val="006E1AA0"/>
    <w:rsid w:val="006E1B16"/>
    <w:rsid w:val="006E1BB5"/>
    <w:rsid w:val="006E1D69"/>
    <w:rsid w:val="006E1E19"/>
    <w:rsid w:val="006E1F2C"/>
    <w:rsid w:val="006E202F"/>
    <w:rsid w:val="006E21F6"/>
    <w:rsid w:val="006E22D7"/>
    <w:rsid w:val="006E2612"/>
    <w:rsid w:val="006E2656"/>
    <w:rsid w:val="006E2680"/>
    <w:rsid w:val="006E2772"/>
    <w:rsid w:val="006E27F5"/>
    <w:rsid w:val="006E295C"/>
    <w:rsid w:val="006E2A58"/>
    <w:rsid w:val="006E2A99"/>
    <w:rsid w:val="006E2CE0"/>
    <w:rsid w:val="006E2F7F"/>
    <w:rsid w:val="006E2FDC"/>
    <w:rsid w:val="006E30A1"/>
    <w:rsid w:val="006E31CF"/>
    <w:rsid w:val="006E34BD"/>
    <w:rsid w:val="006E3551"/>
    <w:rsid w:val="006E378C"/>
    <w:rsid w:val="006E3806"/>
    <w:rsid w:val="006E38AD"/>
    <w:rsid w:val="006E3993"/>
    <w:rsid w:val="006E3D00"/>
    <w:rsid w:val="006E3D41"/>
    <w:rsid w:val="006E3F3F"/>
    <w:rsid w:val="006E4033"/>
    <w:rsid w:val="006E419C"/>
    <w:rsid w:val="006E4312"/>
    <w:rsid w:val="006E4432"/>
    <w:rsid w:val="006E4A49"/>
    <w:rsid w:val="006E4B02"/>
    <w:rsid w:val="006E4B4E"/>
    <w:rsid w:val="006E4D8C"/>
    <w:rsid w:val="006E4DBF"/>
    <w:rsid w:val="006E4EA7"/>
    <w:rsid w:val="006E4F3E"/>
    <w:rsid w:val="006E4F6E"/>
    <w:rsid w:val="006E50B0"/>
    <w:rsid w:val="006E51C0"/>
    <w:rsid w:val="006E52BC"/>
    <w:rsid w:val="006E5434"/>
    <w:rsid w:val="006E550A"/>
    <w:rsid w:val="006E55E4"/>
    <w:rsid w:val="006E5705"/>
    <w:rsid w:val="006E584E"/>
    <w:rsid w:val="006E5A44"/>
    <w:rsid w:val="006E5C39"/>
    <w:rsid w:val="006E5C47"/>
    <w:rsid w:val="006E5C5F"/>
    <w:rsid w:val="006E5D2B"/>
    <w:rsid w:val="006E5D36"/>
    <w:rsid w:val="006E605B"/>
    <w:rsid w:val="006E618C"/>
    <w:rsid w:val="006E619D"/>
    <w:rsid w:val="006E61EF"/>
    <w:rsid w:val="006E6568"/>
    <w:rsid w:val="006E662B"/>
    <w:rsid w:val="006E6646"/>
    <w:rsid w:val="006E666F"/>
    <w:rsid w:val="006E66C8"/>
    <w:rsid w:val="006E6799"/>
    <w:rsid w:val="006E6830"/>
    <w:rsid w:val="006E6891"/>
    <w:rsid w:val="006E6A53"/>
    <w:rsid w:val="006E6B98"/>
    <w:rsid w:val="006E6BFF"/>
    <w:rsid w:val="006E6E57"/>
    <w:rsid w:val="006E6E63"/>
    <w:rsid w:val="006E6F23"/>
    <w:rsid w:val="006E6F7D"/>
    <w:rsid w:val="006E6FE1"/>
    <w:rsid w:val="006E6FF7"/>
    <w:rsid w:val="006E7044"/>
    <w:rsid w:val="006E7112"/>
    <w:rsid w:val="006E725A"/>
    <w:rsid w:val="006E732E"/>
    <w:rsid w:val="006E73C4"/>
    <w:rsid w:val="006E750E"/>
    <w:rsid w:val="006E7585"/>
    <w:rsid w:val="006E7779"/>
    <w:rsid w:val="006E78D7"/>
    <w:rsid w:val="006E7978"/>
    <w:rsid w:val="006E79EC"/>
    <w:rsid w:val="006E7A59"/>
    <w:rsid w:val="006E7B0E"/>
    <w:rsid w:val="006E7C08"/>
    <w:rsid w:val="006E7E27"/>
    <w:rsid w:val="006E7F21"/>
    <w:rsid w:val="006E7F3E"/>
    <w:rsid w:val="006E7F51"/>
    <w:rsid w:val="006E7FC1"/>
    <w:rsid w:val="006F00CB"/>
    <w:rsid w:val="006F01D2"/>
    <w:rsid w:val="006F02D9"/>
    <w:rsid w:val="006F03F8"/>
    <w:rsid w:val="006F05C3"/>
    <w:rsid w:val="006F0678"/>
    <w:rsid w:val="006F0713"/>
    <w:rsid w:val="006F0775"/>
    <w:rsid w:val="006F08CF"/>
    <w:rsid w:val="006F0A03"/>
    <w:rsid w:val="006F0BF5"/>
    <w:rsid w:val="006F0BFD"/>
    <w:rsid w:val="006F0DA3"/>
    <w:rsid w:val="006F0EBB"/>
    <w:rsid w:val="006F0EBC"/>
    <w:rsid w:val="006F0FD5"/>
    <w:rsid w:val="006F11D3"/>
    <w:rsid w:val="006F1225"/>
    <w:rsid w:val="006F12D0"/>
    <w:rsid w:val="006F134C"/>
    <w:rsid w:val="006F13BF"/>
    <w:rsid w:val="006F145D"/>
    <w:rsid w:val="006F151D"/>
    <w:rsid w:val="006F19E3"/>
    <w:rsid w:val="006F1AE4"/>
    <w:rsid w:val="006F1B6B"/>
    <w:rsid w:val="006F1BC9"/>
    <w:rsid w:val="006F1D69"/>
    <w:rsid w:val="006F1FFE"/>
    <w:rsid w:val="006F204F"/>
    <w:rsid w:val="006F23A7"/>
    <w:rsid w:val="006F23B7"/>
    <w:rsid w:val="006F26A1"/>
    <w:rsid w:val="006F2711"/>
    <w:rsid w:val="006F2734"/>
    <w:rsid w:val="006F273B"/>
    <w:rsid w:val="006F2768"/>
    <w:rsid w:val="006F2881"/>
    <w:rsid w:val="006F28F3"/>
    <w:rsid w:val="006F2944"/>
    <w:rsid w:val="006F2B6D"/>
    <w:rsid w:val="006F2DDF"/>
    <w:rsid w:val="006F30B1"/>
    <w:rsid w:val="006F3132"/>
    <w:rsid w:val="006F3193"/>
    <w:rsid w:val="006F33CC"/>
    <w:rsid w:val="006F3490"/>
    <w:rsid w:val="006F3545"/>
    <w:rsid w:val="006F3C3B"/>
    <w:rsid w:val="006F3C62"/>
    <w:rsid w:val="006F3E9E"/>
    <w:rsid w:val="006F3EF7"/>
    <w:rsid w:val="006F3F7F"/>
    <w:rsid w:val="006F4045"/>
    <w:rsid w:val="006F40DC"/>
    <w:rsid w:val="006F412D"/>
    <w:rsid w:val="006F41ED"/>
    <w:rsid w:val="006F42DC"/>
    <w:rsid w:val="006F4373"/>
    <w:rsid w:val="006F438D"/>
    <w:rsid w:val="006F43BB"/>
    <w:rsid w:val="006F4430"/>
    <w:rsid w:val="006F4487"/>
    <w:rsid w:val="006F476D"/>
    <w:rsid w:val="006F499B"/>
    <w:rsid w:val="006F4B70"/>
    <w:rsid w:val="006F4BC1"/>
    <w:rsid w:val="006F4D4D"/>
    <w:rsid w:val="006F4D79"/>
    <w:rsid w:val="006F4DA9"/>
    <w:rsid w:val="006F5196"/>
    <w:rsid w:val="006F533D"/>
    <w:rsid w:val="006F54F8"/>
    <w:rsid w:val="006F55A2"/>
    <w:rsid w:val="006F582F"/>
    <w:rsid w:val="006F587D"/>
    <w:rsid w:val="006F59B2"/>
    <w:rsid w:val="006F5BC8"/>
    <w:rsid w:val="006F5CDE"/>
    <w:rsid w:val="006F5ED2"/>
    <w:rsid w:val="006F5F44"/>
    <w:rsid w:val="006F613A"/>
    <w:rsid w:val="006F613C"/>
    <w:rsid w:val="006F61A7"/>
    <w:rsid w:val="006F6348"/>
    <w:rsid w:val="006F63D1"/>
    <w:rsid w:val="006F6453"/>
    <w:rsid w:val="006F6474"/>
    <w:rsid w:val="006F6520"/>
    <w:rsid w:val="006F66A8"/>
    <w:rsid w:val="006F677D"/>
    <w:rsid w:val="006F67E9"/>
    <w:rsid w:val="006F6978"/>
    <w:rsid w:val="006F6A67"/>
    <w:rsid w:val="006F6BC7"/>
    <w:rsid w:val="006F6C18"/>
    <w:rsid w:val="006F6CA0"/>
    <w:rsid w:val="006F6DAC"/>
    <w:rsid w:val="006F6E8F"/>
    <w:rsid w:val="006F7156"/>
    <w:rsid w:val="006F74D4"/>
    <w:rsid w:val="006F762C"/>
    <w:rsid w:val="006F7633"/>
    <w:rsid w:val="006F769C"/>
    <w:rsid w:val="006F77FC"/>
    <w:rsid w:val="006F780B"/>
    <w:rsid w:val="006F7A8C"/>
    <w:rsid w:val="006F7E90"/>
    <w:rsid w:val="00700249"/>
    <w:rsid w:val="007002A4"/>
    <w:rsid w:val="007002E7"/>
    <w:rsid w:val="007003C8"/>
    <w:rsid w:val="00700451"/>
    <w:rsid w:val="00700470"/>
    <w:rsid w:val="00700549"/>
    <w:rsid w:val="00700580"/>
    <w:rsid w:val="00700644"/>
    <w:rsid w:val="00700857"/>
    <w:rsid w:val="00700B6B"/>
    <w:rsid w:val="00700DD1"/>
    <w:rsid w:val="00700F1D"/>
    <w:rsid w:val="0070112C"/>
    <w:rsid w:val="00701524"/>
    <w:rsid w:val="007015E7"/>
    <w:rsid w:val="007016F4"/>
    <w:rsid w:val="007016FC"/>
    <w:rsid w:val="0070189F"/>
    <w:rsid w:val="007018C6"/>
    <w:rsid w:val="0070199A"/>
    <w:rsid w:val="00701B08"/>
    <w:rsid w:val="00701C77"/>
    <w:rsid w:val="00701CDA"/>
    <w:rsid w:val="00701D3D"/>
    <w:rsid w:val="00701D77"/>
    <w:rsid w:val="00701EE0"/>
    <w:rsid w:val="0070206A"/>
    <w:rsid w:val="00702105"/>
    <w:rsid w:val="0070217C"/>
    <w:rsid w:val="0070218D"/>
    <w:rsid w:val="0070221B"/>
    <w:rsid w:val="0070224F"/>
    <w:rsid w:val="0070246B"/>
    <w:rsid w:val="007025BE"/>
    <w:rsid w:val="00702742"/>
    <w:rsid w:val="00702746"/>
    <w:rsid w:val="00702868"/>
    <w:rsid w:val="00702962"/>
    <w:rsid w:val="00702989"/>
    <w:rsid w:val="00702B74"/>
    <w:rsid w:val="00702BDD"/>
    <w:rsid w:val="00702C5E"/>
    <w:rsid w:val="00702D50"/>
    <w:rsid w:val="00702E5E"/>
    <w:rsid w:val="00702E7B"/>
    <w:rsid w:val="00702EE5"/>
    <w:rsid w:val="00702FA1"/>
    <w:rsid w:val="007030F9"/>
    <w:rsid w:val="0070311E"/>
    <w:rsid w:val="007033C0"/>
    <w:rsid w:val="007034A1"/>
    <w:rsid w:val="00703615"/>
    <w:rsid w:val="00703648"/>
    <w:rsid w:val="007036C8"/>
    <w:rsid w:val="007036E2"/>
    <w:rsid w:val="00703841"/>
    <w:rsid w:val="00703911"/>
    <w:rsid w:val="007039FB"/>
    <w:rsid w:val="00703AD2"/>
    <w:rsid w:val="00703ADB"/>
    <w:rsid w:val="00703B6B"/>
    <w:rsid w:val="00703E03"/>
    <w:rsid w:val="00704027"/>
    <w:rsid w:val="00704117"/>
    <w:rsid w:val="00704314"/>
    <w:rsid w:val="0070433C"/>
    <w:rsid w:val="00704342"/>
    <w:rsid w:val="00704439"/>
    <w:rsid w:val="00704604"/>
    <w:rsid w:val="00704689"/>
    <w:rsid w:val="007046DB"/>
    <w:rsid w:val="0070471D"/>
    <w:rsid w:val="0070487A"/>
    <w:rsid w:val="00704884"/>
    <w:rsid w:val="00704A13"/>
    <w:rsid w:val="007050B5"/>
    <w:rsid w:val="007051B6"/>
    <w:rsid w:val="0070524A"/>
    <w:rsid w:val="00705451"/>
    <w:rsid w:val="007056D9"/>
    <w:rsid w:val="007057AC"/>
    <w:rsid w:val="00705AFB"/>
    <w:rsid w:val="00705B86"/>
    <w:rsid w:val="00705D67"/>
    <w:rsid w:val="00705E21"/>
    <w:rsid w:val="00705E7D"/>
    <w:rsid w:val="00705F32"/>
    <w:rsid w:val="00706140"/>
    <w:rsid w:val="007062E8"/>
    <w:rsid w:val="007062F3"/>
    <w:rsid w:val="00706361"/>
    <w:rsid w:val="00706367"/>
    <w:rsid w:val="00706382"/>
    <w:rsid w:val="0070667F"/>
    <w:rsid w:val="007067E1"/>
    <w:rsid w:val="00706BB7"/>
    <w:rsid w:val="00706DEA"/>
    <w:rsid w:val="00706E54"/>
    <w:rsid w:val="00707008"/>
    <w:rsid w:val="0070701C"/>
    <w:rsid w:val="0070711E"/>
    <w:rsid w:val="00707321"/>
    <w:rsid w:val="0070766E"/>
    <w:rsid w:val="007078AE"/>
    <w:rsid w:val="00707BBA"/>
    <w:rsid w:val="00707C16"/>
    <w:rsid w:val="00707F63"/>
    <w:rsid w:val="007100FC"/>
    <w:rsid w:val="007101D0"/>
    <w:rsid w:val="007101D5"/>
    <w:rsid w:val="00710226"/>
    <w:rsid w:val="007103AE"/>
    <w:rsid w:val="00710414"/>
    <w:rsid w:val="007104F9"/>
    <w:rsid w:val="0071061C"/>
    <w:rsid w:val="0071068B"/>
    <w:rsid w:val="00710791"/>
    <w:rsid w:val="007107B8"/>
    <w:rsid w:val="00710A19"/>
    <w:rsid w:val="00710EC8"/>
    <w:rsid w:val="00710EF0"/>
    <w:rsid w:val="00711144"/>
    <w:rsid w:val="007113CC"/>
    <w:rsid w:val="0071149A"/>
    <w:rsid w:val="007114CF"/>
    <w:rsid w:val="007114DE"/>
    <w:rsid w:val="00711535"/>
    <w:rsid w:val="0071160C"/>
    <w:rsid w:val="00711A94"/>
    <w:rsid w:val="00711C02"/>
    <w:rsid w:val="00711DAF"/>
    <w:rsid w:val="0071233D"/>
    <w:rsid w:val="0071237B"/>
    <w:rsid w:val="00712398"/>
    <w:rsid w:val="007125D8"/>
    <w:rsid w:val="007126DD"/>
    <w:rsid w:val="007127CA"/>
    <w:rsid w:val="00712824"/>
    <w:rsid w:val="0071290A"/>
    <w:rsid w:val="00712A24"/>
    <w:rsid w:val="00712BB1"/>
    <w:rsid w:val="00712FB0"/>
    <w:rsid w:val="00712FE3"/>
    <w:rsid w:val="0071352E"/>
    <w:rsid w:val="0071359E"/>
    <w:rsid w:val="0071360B"/>
    <w:rsid w:val="007136C6"/>
    <w:rsid w:val="007136E2"/>
    <w:rsid w:val="007138A6"/>
    <w:rsid w:val="007139A9"/>
    <w:rsid w:val="00713B51"/>
    <w:rsid w:val="00713BF6"/>
    <w:rsid w:val="00713C4E"/>
    <w:rsid w:val="00713DAF"/>
    <w:rsid w:val="00713EB6"/>
    <w:rsid w:val="00713F6C"/>
    <w:rsid w:val="0071423D"/>
    <w:rsid w:val="00714336"/>
    <w:rsid w:val="007143E2"/>
    <w:rsid w:val="0071466C"/>
    <w:rsid w:val="0071474A"/>
    <w:rsid w:val="00714829"/>
    <w:rsid w:val="00714A06"/>
    <w:rsid w:val="00714A7C"/>
    <w:rsid w:val="00714A82"/>
    <w:rsid w:val="00714AD3"/>
    <w:rsid w:val="00714D13"/>
    <w:rsid w:val="00714D5C"/>
    <w:rsid w:val="00714E76"/>
    <w:rsid w:val="00714EBC"/>
    <w:rsid w:val="00714F01"/>
    <w:rsid w:val="0071529D"/>
    <w:rsid w:val="007152DE"/>
    <w:rsid w:val="007154DC"/>
    <w:rsid w:val="0071557C"/>
    <w:rsid w:val="007155C4"/>
    <w:rsid w:val="00715677"/>
    <w:rsid w:val="00715697"/>
    <w:rsid w:val="00715832"/>
    <w:rsid w:val="00715977"/>
    <w:rsid w:val="00715A83"/>
    <w:rsid w:val="00715AD2"/>
    <w:rsid w:val="00715C88"/>
    <w:rsid w:val="00715CB2"/>
    <w:rsid w:val="00715D17"/>
    <w:rsid w:val="00715DBF"/>
    <w:rsid w:val="007161A2"/>
    <w:rsid w:val="0071631D"/>
    <w:rsid w:val="007165AE"/>
    <w:rsid w:val="007166C6"/>
    <w:rsid w:val="007168AC"/>
    <w:rsid w:val="00716940"/>
    <w:rsid w:val="00716AF1"/>
    <w:rsid w:val="00716C6C"/>
    <w:rsid w:val="00716DDA"/>
    <w:rsid w:val="00716E2D"/>
    <w:rsid w:val="00716E3E"/>
    <w:rsid w:val="00716E54"/>
    <w:rsid w:val="00716EC6"/>
    <w:rsid w:val="00717041"/>
    <w:rsid w:val="007170FE"/>
    <w:rsid w:val="0071721E"/>
    <w:rsid w:val="007173F0"/>
    <w:rsid w:val="00717436"/>
    <w:rsid w:val="007175EA"/>
    <w:rsid w:val="00717655"/>
    <w:rsid w:val="00717702"/>
    <w:rsid w:val="0071778E"/>
    <w:rsid w:val="0071782D"/>
    <w:rsid w:val="00717922"/>
    <w:rsid w:val="007179BC"/>
    <w:rsid w:val="00717ACB"/>
    <w:rsid w:val="00717B05"/>
    <w:rsid w:val="00717B12"/>
    <w:rsid w:val="00717B15"/>
    <w:rsid w:val="00717C29"/>
    <w:rsid w:val="00717D5B"/>
    <w:rsid w:val="00717D77"/>
    <w:rsid w:val="00717EBF"/>
    <w:rsid w:val="00720049"/>
    <w:rsid w:val="007202E7"/>
    <w:rsid w:val="00720489"/>
    <w:rsid w:val="0072048C"/>
    <w:rsid w:val="00720596"/>
    <w:rsid w:val="0072064E"/>
    <w:rsid w:val="0072068F"/>
    <w:rsid w:val="0072079D"/>
    <w:rsid w:val="0072091F"/>
    <w:rsid w:val="00720A79"/>
    <w:rsid w:val="00720AD7"/>
    <w:rsid w:val="00720AFB"/>
    <w:rsid w:val="00720B25"/>
    <w:rsid w:val="00720BD7"/>
    <w:rsid w:val="00720CCB"/>
    <w:rsid w:val="00720D51"/>
    <w:rsid w:val="00720D74"/>
    <w:rsid w:val="00720DC8"/>
    <w:rsid w:val="00720E87"/>
    <w:rsid w:val="00720F14"/>
    <w:rsid w:val="007210B5"/>
    <w:rsid w:val="007212F7"/>
    <w:rsid w:val="0072137B"/>
    <w:rsid w:val="007213E0"/>
    <w:rsid w:val="007216AA"/>
    <w:rsid w:val="00721870"/>
    <w:rsid w:val="00721997"/>
    <w:rsid w:val="007219B0"/>
    <w:rsid w:val="00721AB8"/>
    <w:rsid w:val="00721B14"/>
    <w:rsid w:val="00721CB4"/>
    <w:rsid w:val="00721F41"/>
    <w:rsid w:val="00721F4D"/>
    <w:rsid w:val="00721F5A"/>
    <w:rsid w:val="00721FFC"/>
    <w:rsid w:val="0072205A"/>
    <w:rsid w:val="00722093"/>
    <w:rsid w:val="007222A7"/>
    <w:rsid w:val="0072242A"/>
    <w:rsid w:val="00722468"/>
    <w:rsid w:val="00722524"/>
    <w:rsid w:val="00722782"/>
    <w:rsid w:val="007227A0"/>
    <w:rsid w:val="007229AC"/>
    <w:rsid w:val="007229E5"/>
    <w:rsid w:val="00722AA0"/>
    <w:rsid w:val="00722BE2"/>
    <w:rsid w:val="00722C12"/>
    <w:rsid w:val="007233A9"/>
    <w:rsid w:val="007233E9"/>
    <w:rsid w:val="007234EE"/>
    <w:rsid w:val="00723657"/>
    <w:rsid w:val="007236E9"/>
    <w:rsid w:val="007237E2"/>
    <w:rsid w:val="00723941"/>
    <w:rsid w:val="00723DAA"/>
    <w:rsid w:val="00723E16"/>
    <w:rsid w:val="00723EC2"/>
    <w:rsid w:val="00724055"/>
    <w:rsid w:val="0072415B"/>
    <w:rsid w:val="0072418F"/>
    <w:rsid w:val="0072424C"/>
    <w:rsid w:val="0072439D"/>
    <w:rsid w:val="007245BA"/>
    <w:rsid w:val="007247E9"/>
    <w:rsid w:val="007248E5"/>
    <w:rsid w:val="007249A9"/>
    <w:rsid w:val="007249D3"/>
    <w:rsid w:val="00724B89"/>
    <w:rsid w:val="00724DED"/>
    <w:rsid w:val="00725079"/>
    <w:rsid w:val="007250CB"/>
    <w:rsid w:val="0072515E"/>
    <w:rsid w:val="007251CC"/>
    <w:rsid w:val="0072527B"/>
    <w:rsid w:val="0072560A"/>
    <w:rsid w:val="007258D6"/>
    <w:rsid w:val="007258FA"/>
    <w:rsid w:val="007259AE"/>
    <w:rsid w:val="00725BC1"/>
    <w:rsid w:val="00725BDB"/>
    <w:rsid w:val="00725DA8"/>
    <w:rsid w:val="00726305"/>
    <w:rsid w:val="0072653E"/>
    <w:rsid w:val="00726564"/>
    <w:rsid w:val="0072661C"/>
    <w:rsid w:val="0072667D"/>
    <w:rsid w:val="007266C1"/>
    <w:rsid w:val="00726746"/>
    <w:rsid w:val="007268DA"/>
    <w:rsid w:val="00726917"/>
    <w:rsid w:val="00726ABE"/>
    <w:rsid w:val="00726B02"/>
    <w:rsid w:val="00726C68"/>
    <w:rsid w:val="00726F1A"/>
    <w:rsid w:val="0072711D"/>
    <w:rsid w:val="0072718C"/>
    <w:rsid w:val="00727306"/>
    <w:rsid w:val="007273E8"/>
    <w:rsid w:val="0072742C"/>
    <w:rsid w:val="007274D3"/>
    <w:rsid w:val="00727516"/>
    <w:rsid w:val="00727681"/>
    <w:rsid w:val="007277C0"/>
    <w:rsid w:val="00727A91"/>
    <w:rsid w:val="00727BBB"/>
    <w:rsid w:val="00727C2D"/>
    <w:rsid w:val="00727CDC"/>
    <w:rsid w:val="00727DE6"/>
    <w:rsid w:val="00727E5C"/>
    <w:rsid w:val="00727EE8"/>
    <w:rsid w:val="00727F64"/>
    <w:rsid w:val="00727FA7"/>
    <w:rsid w:val="00727FCD"/>
    <w:rsid w:val="0073020E"/>
    <w:rsid w:val="007303D7"/>
    <w:rsid w:val="007304A4"/>
    <w:rsid w:val="00730609"/>
    <w:rsid w:val="0073067F"/>
    <w:rsid w:val="00730782"/>
    <w:rsid w:val="0073091C"/>
    <w:rsid w:val="007309A8"/>
    <w:rsid w:val="00730A0A"/>
    <w:rsid w:val="00730AC3"/>
    <w:rsid w:val="00730C58"/>
    <w:rsid w:val="00730C87"/>
    <w:rsid w:val="00730DA7"/>
    <w:rsid w:val="00730EDF"/>
    <w:rsid w:val="00730EEC"/>
    <w:rsid w:val="00730F66"/>
    <w:rsid w:val="0073116B"/>
    <w:rsid w:val="007312A4"/>
    <w:rsid w:val="00731416"/>
    <w:rsid w:val="0073148D"/>
    <w:rsid w:val="007316A4"/>
    <w:rsid w:val="00731714"/>
    <w:rsid w:val="007318D7"/>
    <w:rsid w:val="00731941"/>
    <w:rsid w:val="00731A9A"/>
    <w:rsid w:val="00731C02"/>
    <w:rsid w:val="00731C0E"/>
    <w:rsid w:val="00731C7B"/>
    <w:rsid w:val="00731D3B"/>
    <w:rsid w:val="00731E0B"/>
    <w:rsid w:val="00731E30"/>
    <w:rsid w:val="00731ED2"/>
    <w:rsid w:val="00731ED7"/>
    <w:rsid w:val="00732011"/>
    <w:rsid w:val="007321A4"/>
    <w:rsid w:val="0073220A"/>
    <w:rsid w:val="007324A8"/>
    <w:rsid w:val="00732649"/>
    <w:rsid w:val="00732673"/>
    <w:rsid w:val="007326B1"/>
    <w:rsid w:val="0073285E"/>
    <w:rsid w:val="00732884"/>
    <w:rsid w:val="0073289F"/>
    <w:rsid w:val="0073296C"/>
    <w:rsid w:val="00732AE2"/>
    <w:rsid w:val="00732AF2"/>
    <w:rsid w:val="00732CA5"/>
    <w:rsid w:val="00732CC5"/>
    <w:rsid w:val="00732D5B"/>
    <w:rsid w:val="00732D5D"/>
    <w:rsid w:val="00732EBC"/>
    <w:rsid w:val="00732F23"/>
    <w:rsid w:val="00732FF1"/>
    <w:rsid w:val="0073314D"/>
    <w:rsid w:val="00733276"/>
    <w:rsid w:val="0073348A"/>
    <w:rsid w:val="0073361C"/>
    <w:rsid w:val="007336C8"/>
    <w:rsid w:val="007336EA"/>
    <w:rsid w:val="00733859"/>
    <w:rsid w:val="00733A92"/>
    <w:rsid w:val="00733BBB"/>
    <w:rsid w:val="00733D3C"/>
    <w:rsid w:val="00733D54"/>
    <w:rsid w:val="0073404D"/>
    <w:rsid w:val="0073433B"/>
    <w:rsid w:val="00734376"/>
    <w:rsid w:val="00734780"/>
    <w:rsid w:val="00734BC1"/>
    <w:rsid w:val="00734D47"/>
    <w:rsid w:val="00734D55"/>
    <w:rsid w:val="00734D70"/>
    <w:rsid w:val="00734D8A"/>
    <w:rsid w:val="007350F0"/>
    <w:rsid w:val="00735164"/>
    <w:rsid w:val="00735334"/>
    <w:rsid w:val="00735413"/>
    <w:rsid w:val="0073543D"/>
    <w:rsid w:val="00735526"/>
    <w:rsid w:val="00735543"/>
    <w:rsid w:val="00735913"/>
    <w:rsid w:val="00735C45"/>
    <w:rsid w:val="00735E93"/>
    <w:rsid w:val="007360FB"/>
    <w:rsid w:val="007361A9"/>
    <w:rsid w:val="007361F0"/>
    <w:rsid w:val="007362DE"/>
    <w:rsid w:val="00736316"/>
    <w:rsid w:val="0073649C"/>
    <w:rsid w:val="0073653A"/>
    <w:rsid w:val="007365AE"/>
    <w:rsid w:val="007365FA"/>
    <w:rsid w:val="00736623"/>
    <w:rsid w:val="007366C8"/>
    <w:rsid w:val="0073677F"/>
    <w:rsid w:val="00736823"/>
    <w:rsid w:val="0073683E"/>
    <w:rsid w:val="00736852"/>
    <w:rsid w:val="0073697F"/>
    <w:rsid w:val="0073699A"/>
    <w:rsid w:val="00736A82"/>
    <w:rsid w:val="00736A8E"/>
    <w:rsid w:val="00736B1A"/>
    <w:rsid w:val="00736BE4"/>
    <w:rsid w:val="00737032"/>
    <w:rsid w:val="0073721F"/>
    <w:rsid w:val="0073731F"/>
    <w:rsid w:val="00737380"/>
    <w:rsid w:val="007373CE"/>
    <w:rsid w:val="007375CB"/>
    <w:rsid w:val="007377F6"/>
    <w:rsid w:val="00737856"/>
    <w:rsid w:val="00737B14"/>
    <w:rsid w:val="00737C77"/>
    <w:rsid w:val="0074007C"/>
    <w:rsid w:val="0074028D"/>
    <w:rsid w:val="007402DB"/>
    <w:rsid w:val="007405D8"/>
    <w:rsid w:val="00740880"/>
    <w:rsid w:val="00740A0C"/>
    <w:rsid w:val="00740A8F"/>
    <w:rsid w:val="00740C6F"/>
    <w:rsid w:val="00740CA4"/>
    <w:rsid w:val="00740D5B"/>
    <w:rsid w:val="00740DFA"/>
    <w:rsid w:val="00740EE9"/>
    <w:rsid w:val="00740FC3"/>
    <w:rsid w:val="00741060"/>
    <w:rsid w:val="0074140E"/>
    <w:rsid w:val="007414E3"/>
    <w:rsid w:val="0074157F"/>
    <w:rsid w:val="007415FD"/>
    <w:rsid w:val="00741607"/>
    <w:rsid w:val="0074179B"/>
    <w:rsid w:val="007419F0"/>
    <w:rsid w:val="00741A50"/>
    <w:rsid w:val="00741BEA"/>
    <w:rsid w:val="00741C0D"/>
    <w:rsid w:val="00741F71"/>
    <w:rsid w:val="00741FF7"/>
    <w:rsid w:val="00742065"/>
    <w:rsid w:val="00742096"/>
    <w:rsid w:val="007420FB"/>
    <w:rsid w:val="00742151"/>
    <w:rsid w:val="007421AB"/>
    <w:rsid w:val="00742204"/>
    <w:rsid w:val="00742292"/>
    <w:rsid w:val="0074249C"/>
    <w:rsid w:val="0074266C"/>
    <w:rsid w:val="007428CA"/>
    <w:rsid w:val="00742921"/>
    <w:rsid w:val="007429D1"/>
    <w:rsid w:val="00742B43"/>
    <w:rsid w:val="00742C6D"/>
    <w:rsid w:val="007431A4"/>
    <w:rsid w:val="00743208"/>
    <w:rsid w:val="007434D0"/>
    <w:rsid w:val="007436FB"/>
    <w:rsid w:val="007437D8"/>
    <w:rsid w:val="0074380D"/>
    <w:rsid w:val="0074397E"/>
    <w:rsid w:val="007439E5"/>
    <w:rsid w:val="007439E8"/>
    <w:rsid w:val="00743D54"/>
    <w:rsid w:val="00743DD9"/>
    <w:rsid w:val="00743E82"/>
    <w:rsid w:val="00743E93"/>
    <w:rsid w:val="00743F3D"/>
    <w:rsid w:val="00743FB1"/>
    <w:rsid w:val="00744454"/>
    <w:rsid w:val="0074445E"/>
    <w:rsid w:val="007445A4"/>
    <w:rsid w:val="00744718"/>
    <w:rsid w:val="00744822"/>
    <w:rsid w:val="0074484A"/>
    <w:rsid w:val="0074484D"/>
    <w:rsid w:val="00744887"/>
    <w:rsid w:val="00744A9A"/>
    <w:rsid w:val="00744ACB"/>
    <w:rsid w:val="00744BF1"/>
    <w:rsid w:val="00744D22"/>
    <w:rsid w:val="00744D83"/>
    <w:rsid w:val="00744D86"/>
    <w:rsid w:val="00744DBE"/>
    <w:rsid w:val="0074500E"/>
    <w:rsid w:val="00745103"/>
    <w:rsid w:val="0074518B"/>
    <w:rsid w:val="007451AC"/>
    <w:rsid w:val="0074527A"/>
    <w:rsid w:val="0074529F"/>
    <w:rsid w:val="0074545B"/>
    <w:rsid w:val="00745864"/>
    <w:rsid w:val="0074598E"/>
    <w:rsid w:val="00745A74"/>
    <w:rsid w:val="00745A81"/>
    <w:rsid w:val="00745A83"/>
    <w:rsid w:val="00745B3A"/>
    <w:rsid w:val="00745B5F"/>
    <w:rsid w:val="00745E2D"/>
    <w:rsid w:val="00745FA1"/>
    <w:rsid w:val="00746080"/>
    <w:rsid w:val="00746236"/>
    <w:rsid w:val="007462D7"/>
    <w:rsid w:val="007462E2"/>
    <w:rsid w:val="007464EC"/>
    <w:rsid w:val="00746519"/>
    <w:rsid w:val="007465C0"/>
    <w:rsid w:val="00746612"/>
    <w:rsid w:val="00746658"/>
    <w:rsid w:val="007466F4"/>
    <w:rsid w:val="007467C8"/>
    <w:rsid w:val="0074696B"/>
    <w:rsid w:val="00746A0C"/>
    <w:rsid w:val="00746B7C"/>
    <w:rsid w:val="00746C6D"/>
    <w:rsid w:val="00746EC1"/>
    <w:rsid w:val="007470F6"/>
    <w:rsid w:val="007470FB"/>
    <w:rsid w:val="00747283"/>
    <w:rsid w:val="007472A3"/>
    <w:rsid w:val="007472B0"/>
    <w:rsid w:val="00747330"/>
    <w:rsid w:val="0074734B"/>
    <w:rsid w:val="00747375"/>
    <w:rsid w:val="00747438"/>
    <w:rsid w:val="00747492"/>
    <w:rsid w:val="00747512"/>
    <w:rsid w:val="00747741"/>
    <w:rsid w:val="00747836"/>
    <w:rsid w:val="007478F1"/>
    <w:rsid w:val="00747ADC"/>
    <w:rsid w:val="00747B3C"/>
    <w:rsid w:val="00747B80"/>
    <w:rsid w:val="00747C5E"/>
    <w:rsid w:val="00747CEE"/>
    <w:rsid w:val="00747D02"/>
    <w:rsid w:val="00747DE9"/>
    <w:rsid w:val="00747FA9"/>
    <w:rsid w:val="00750468"/>
    <w:rsid w:val="007504D8"/>
    <w:rsid w:val="007505A6"/>
    <w:rsid w:val="00750A14"/>
    <w:rsid w:val="00750C5D"/>
    <w:rsid w:val="00750D06"/>
    <w:rsid w:val="00750D38"/>
    <w:rsid w:val="00750D3B"/>
    <w:rsid w:val="00750E08"/>
    <w:rsid w:val="00751198"/>
    <w:rsid w:val="00751294"/>
    <w:rsid w:val="00751319"/>
    <w:rsid w:val="00751383"/>
    <w:rsid w:val="00751649"/>
    <w:rsid w:val="007517C7"/>
    <w:rsid w:val="007518CB"/>
    <w:rsid w:val="007518E3"/>
    <w:rsid w:val="007519CA"/>
    <w:rsid w:val="00751AE7"/>
    <w:rsid w:val="00751B9F"/>
    <w:rsid w:val="00751D9B"/>
    <w:rsid w:val="00751F14"/>
    <w:rsid w:val="00751F40"/>
    <w:rsid w:val="00752294"/>
    <w:rsid w:val="00752327"/>
    <w:rsid w:val="00752481"/>
    <w:rsid w:val="0075258A"/>
    <w:rsid w:val="007526A8"/>
    <w:rsid w:val="007527F0"/>
    <w:rsid w:val="0075283C"/>
    <w:rsid w:val="00752BA9"/>
    <w:rsid w:val="00752C7D"/>
    <w:rsid w:val="00752CD5"/>
    <w:rsid w:val="00752D5E"/>
    <w:rsid w:val="00752EE6"/>
    <w:rsid w:val="0075312B"/>
    <w:rsid w:val="00753192"/>
    <w:rsid w:val="007534CD"/>
    <w:rsid w:val="007534E8"/>
    <w:rsid w:val="0075359F"/>
    <w:rsid w:val="007535B9"/>
    <w:rsid w:val="00753642"/>
    <w:rsid w:val="007536AC"/>
    <w:rsid w:val="00753878"/>
    <w:rsid w:val="0075390C"/>
    <w:rsid w:val="0075390F"/>
    <w:rsid w:val="00753933"/>
    <w:rsid w:val="00753A5F"/>
    <w:rsid w:val="00753C40"/>
    <w:rsid w:val="00753D55"/>
    <w:rsid w:val="007541DE"/>
    <w:rsid w:val="007541E3"/>
    <w:rsid w:val="00754219"/>
    <w:rsid w:val="00754357"/>
    <w:rsid w:val="00754393"/>
    <w:rsid w:val="007543D7"/>
    <w:rsid w:val="00754690"/>
    <w:rsid w:val="007546AB"/>
    <w:rsid w:val="007546E2"/>
    <w:rsid w:val="00754856"/>
    <w:rsid w:val="0075486A"/>
    <w:rsid w:val="00754918"/>
    <w:rsid w:val="00754961"/>
    <w:rsid w:val="0075497B"/>
    <w:rsid w:val="00754982"/>
    <w:rsid w:val="0075498C"/>
    <w:rsid w:val="007549EA"/>
    <w:rsid w:val="00754A08"/>
    <w:rsid w:val="00754D62"/>
    <w:rsid w:val="00754D74"/>
    <w:rsid w:val="00754ED6"/>
    <w:rsid w:val="007550B1"/>
    <w:rsid w:val="007550EC"/>
    <w:rsid w:val="007550FB"/>
    <w:rsid w:val="00755129"/>
    <w:rsid w:val="0075515A"/>
    <w:rsid w:val="007551F3"/>
    <w:rsid w:val="007552D7"/>
    <w:rsid w:val="0075537C"/>
    <w:rsid w:val="0075540A"/>
    <w:rsid w:val="00755601"/>
    <w:rsid w:val="00755614"/>
    <w:rsid w:val="0075568C"/>
    <w:rsid w:val="0075580D"/>
    <w:rsid w:val="0075590E"/>
    <w:rsid w:val="007559E0"/>
    <w:rsid w:val="00755ABA"/>
    <w:rsid w:val="00755CB6"/>
    <w:rsid w:val="00755E55"/>
    <w:rsid w:val="00756189"/>
    <w:rsid w:val="0075623A"/>
    <w:rsid w:val="007563FF"/>
    <w:rsid w:val="00756444"/>
    <w:rsid w:val="00756599"/>
    <w:rsid w:val="007566DE"/>
    <w:rsid w:val="00756868"/>
    <w:rsid w:val="0075686C"/>
    <w:rsid w:val="00756A36"/>
    <w:rsid w:val="00756ADB"/>
    <w:rsid w:val="00756B83"/>
    <w:rsid w:val="00756CA3"/>
    <w:rsid w:val="00756CF2"/>
    <w:rsid w:val="00756D19"/>
    <w:rsid w:val="00756EC2"/>
    <w:rsid w:val="00756FBA"/>
    <w:rsid w:val="00757000"/>
    <w:rsid w:val="00757034"/>
    <w:rsid w:val="00757093"/>
    <w:rsid w:val="0075718D"/>
    <w:rsid w:val="00757248"/>
    <w:rsid w:val="00757313"/>
    <w:rsid w:val="007573C2"/>
    <w:rsid w:val="007574B5"/>
    <w:rsid w:val="007576C3"/>
    <w:rsid w:val="0075778C"/>
    <w:rsid w:val="0075784B"/>
    <w:rsid w:val="007578FF"/>
    <w:rsid w:val="007579AE"/>
    <w:rsid w:val="007579B5"/>
    <w:rsid w:val="00757CA4"/>
    <w:rsid w:val="00757CA5"/>
    <w:rsid w:val="00757D17"/>
    <w:rsid w:val="00757DAC"/>
    <w:rsid w:val="00757E8C"/>
    <w:rsid w:val="007600B6"/>
    <w:rsid w:val="00760121"/>
    <w:rsid w:val="0076029A"/>
    <w:rsid w:val="00760387"/>
    <w:rsid w:val="007603B3"/>
    <w:rsid w:val="00760547"/>
    <w:rsid w:val="007605D6"/>
    <w:rsid w:val="0076060E"/>
    <w:rsid w:val="00760656"/>
    <w:rsid w:val="00760710"/>
    <w:rsid w:val="00760893"/>
    <w:rsid w:val="00760AAA"/>
    <w:rsid w:val="00760AB0"/>
    <w:rsid w:val="00760B75"/>
    <w:rsid w:val="00760BFD"/>
    <w:rsid w:val="00760C1F"/>
    <w:rsid w:val="00760CC5"/>
    <w:rsid w:val="00760F9B"/>
    <w:rsid w:val="00760FE1"/>
    <w:rsid w:val="0076102E"/>
    <w:rsid w:val="0076117B"/>
    <w:rsid w:val="007611FF"/>
    <w:rsid w:val="00761302"/>
    <w:rsid w:val="007614EC"/>
    <w:rsid w:val="00761537"/>
    <w:rsid w:val="007615BF"/>
    <w:rsid w:val="007617DF"/>
    <w:rsid w:val="0076186F"/>
    <w:rsid w:val="007618F0"/>
    <w:rsid w:val="00761B59"/>
    <w:rsid w:val="00761B8D"/>
    <w:rsid w:val="00761CC1"/>
    <w:rsid w:val="00761DDB"/>
    <w:rsid w:val="00761E90"/>
    <w:rsid w:val="00761EAE"/>
    <w:rsid w:val="00761F4D"/>
    <w:rsid w:val="00761F9B"/>
    <w:rsid w:val="00761FC7"/>
    <w:rsid w:val="00762093"/>
    <w:rsid w:val="00762220"/>
    <w:rsid w:val="0076236E"/>
    <w:rsid w:val="007623A4"/>
    <w:rsid w:val="00762487"/>
    <w:rsid w:val="00762679"/>
    <w:rsid w:val="00762681"/>
    <w:rsid w:val="0076284A"/>
    <w:rsid w:val="00762942"/>
    <w:rsid w:val="00762A08"/>
    <w:rsid w:val="00762BA7"/>
    <w:rsid w:val="00762D50"/>
    <w:rsid w:val="00762D67"/>
    <w:rsid w:val="00762DAB"/>
    <w:rsid w:val="00762EB8"/>
    <w:rsid w:val="00763108"/>
    <w:rsid w:val="00763120"/>
    <w:rsid w:val="0076312B"/>
    <w:rsid w:val="00763179"/>
    <w:rsid w:val="00763326"/>
    <w:rsid w:val="00763381"/>
    <w:rsid w:val="00763421"/>
    <w:rsid w:val="00763443"/>
    <w:rsid w:val="0076357E"/>
    <w:rsid w:val="0076362A"/>
    <w:rsid w:val="0076372F"/>
    <w:rsid w:val="00763743"/>
    <w:rsid w:val="00763788"/>
    <w:rsid w:val="0076384C"/>
    <w:rsid w:val="0076399D"/>
    <w:rsid w:val="00763AC9"/>
    <w:rsid w:val="00763BF6"/>
    <w:rsid w:val="00763C0C"/>
    <w:rsid w:val="00763CA9"/>
    <w:rsid w:val="00764017"/>
    <w:rsid w:val="00764075"/>
    <w:rsid w:val="0076411B"/>
    <w:rsid w:val="00764176"/>
    <w:rsid w:val="00764185"/>
    <w:rsid w:val="00764187"/>
    <w:rsid w:val="00764247"/>
    <w:rsid w:val="007642FB"/>
    <w:rsid w:val="00764339"/>
    <w:rsid w:val="0076447D"/>
    <w:rsid w:val="007644F6"/>
    <w:rsid w:val="00764562"/>
    <w:rsid w:val="007645CC"/>
    <w:rsid w:val="00764658"/>
    <w:rsid w:val="00764668"/>
    <w:rsid w:val="0076466E"/>
    <w:rsid w:val="00764671"/>
    <w:rsid w:val="007646E8"/>
    <w:rsid w:val="00764792"/>
    <w:rsid w:val="00764B18"/>
    <w:rsid w:val="00764B65"/>
    <w:rsid w:val="00764BCC"/>
    <w:rsid w:val="00764D4A"/>
    <w:rsid w:val="00764E9B"/>
    <w:rsid w:val="00764F88"/>
    <w:rsid w:val="0076501B"/>
    <w:rsid w:val="007650AF"/>
    <w:rsid w:val="00765124"/>
    <w:rsid w:val="00765526"/>
    <w:rsid w:val="00765B6A"/>
    <w:rsid w:val="00765B7A"/>
    <w:rsid w:val="00765C0C"/>
    <w:rsid w:val="00765DA1"/>
    <w:rsid w:val="00765E01"/>
    <w:rsid w:val="00766194"/>
    <w:rsid w:val="007662BA"/>
    <w:rsid w:val="0076638B"/>
    <w:rsid w:val="00766496"/>
    <w:rsid w:val="0076649D"/>
    <w:rsid w:val="00766555"/>
    <w:rsid w:val="00766605"/>
    <w:rsid w:val="0076665F"/>
    <w:rsid w:val="00766806"/>
    <w:rsid w:val="0076680B"/>
    <w:rsid w:val="00766948"/>
    <w:rsid w:val="0076699D"/>
    <w:rsid w:val="00766A53"/>
    <w:rsid w:val="00766ACF"/>
    <w:rsid w:val="00766B99"/>
    <w:rsid w:val="00766D50"/>
    <w:rsid w:val="00766E9D"/>
    <w:rsid w:val="00766EDF"/>
    <w:rsid w:val="00766F6D"/>
    <w:rsid w:val="0076739D"/>
    <w:rsid w:val="007673EC"/>
    <w:rsid w:val="007676D3"/>
    <w:rsid w:val="007677D2"/>
    <w:rsid w:val="0076785B"/>
    <w:rsid w:val="00767876"/>
    <w:rsid w:val="00767895"/>
    <w:rsid w:val="00767931"/>
    <w:rsid w:val="00767966"/>
    <w:rsid w:val="00767B4B"/>
    <w:rsid w:val="00767B70"/>
    <w:rsid w:val="00767C15"/>
    <w:rsid w:val="00767C60"/>
    <w:rsid w:val="00767DB7"/>
    <w:rsid w:val="00767F67"/>
    <w:rsid w:val="00767F9E"/>
    <w:rsid w:val="00767FD1"/>
    <w:rsid w:val="0077009D"/>
    <w:rsid w:val="00770242"/>
    <w:rsid w:val="007703B7"/>
    <w:rsid w:val="0077041D"/>
    <w:rsid w:val="00770438"/>
    <w:rsid w:val="00770598"/>
    <w:rsid w:val="00770599"/>
    <w:rsid w:val="00770750"/>
    <w:rsid w:val="007708CD"/>
    <w:rsid w:val="007708DA"/>
    <w:rsid w:val="00770A28"/>
    <w:rsid w:val="00770A38"/>
    <w:rsid w:val="00770A8C"/>
    <w:rsid w:val="00770B18"/>
    <w:rsid w:val="00770C9C"/>
    <w:rsid w:val="00770F57"/>
    <w:rsid w:val="00770FE2"/>
    <w:rsid w:val="00771070"/>
    <w:rsid w:val="00771084"/>
    <w:rsid w:val="00771174"/>
    <w:rsid w:val="00771361"/>
    <w:rsid w:val="007714A8"/>
    <w:rsid w:val="00771615"/>
    <w:rsid w:val="007716AD"/>
    <w:rsid w:val="007718AD"/>
    <w:rsid w:val="00771996"/>
    <w:rsid w:val="007719BF"/>
    <w:rsid w:val="00771A53"/>
    <w:rsid w:val="00771C06"/>
    <w:rsid w:val="00771C9A"/>
    <w:rsid w:val="00771CF9"/>
    <w:rsid w:val="00771D34"/>
    <w:rsid w:val="00771F2C"/>
    <w:rsid w:val="00771FAD"/>
    <w:rsid w:val="007720DC"/>
    <w:rsid w:val="00772100"/>
    <w:rsid w:val="0077230F"/>
    <w:rsid w:val="007723AE"/>
    <w:rsid w:val="0077240D"/>
    <w:rsid w:val="007726A6"/>
    <w:rsid w:val="0077282C"/>
    <w:rsid w:val="00772959"/>
    <w:rsid w:val="00772A38"/>
    <w:rsid w:val="00772BD9"/>
    <w:rsid w:val="00772C52"/>
    <w:rsid w:val="00772DEE"/>
    <w:rsid w:val="00772F1D"/>
    <w:rsid w:val="00773003"/>
    <w:rsid w:val="0077306B"/>
    <w:rsid w:val="007732A6"/>
    <w:rsid w:val="007733F0"/>
    <w:rsid w:val="00773653"/>
    <w:rsid w:val="0077373C"/>
    <w:rsid w:val="007737C9"/>
    <w:rsid w:val="007737DB"/>
    <w:rsid w:val="0077387B"/>
    <w:rsid w:val="00773A53"/>
    <w:rsid w:val="00773ADB"/>
    <w:rsid w:val="00773AFC"/>
    <w:rsid w:val="00773B0F"/>
    <w:rsid w:val="00773BFF"/>
    <w:rsid w:val="00773CBC"/>
    <w:rsid w:val="00773D0C"/>
    <w:rsid w:val="00773DF7"/>
    <w:rsid w:val="00773E74"/>
    <w:rsid w:val="00773F0B"/>
    <w:rsid w:val="00773FC2"/>
    <w:rsid w:val="00774014"/>
    <w:rsid w:val="007740A8"/>
    <w:rsid w:val="00774406"/>
    <w:rsid w:val="00774456"/>
    <w:rsid w:val="00774459"/>
    <w:rsid w:val="007747DC"/>
    <w:rsid w:val="00774888"/>
    <w:rsid w:val="007749D7"/>
    <w:rsid w:val="00774A4A"/>
    <w:rsid w:val="00774A83"/>
    <w:rsid w:val="00774B67"/>
    <w:rsid w:val="00774B86"/>
    <w:rsid w:val="00774C17"/>
    <w:rsid w:val="00774DC5"/>
    <w:rsid w:val="00774FD4"/>
    <w:rsid w:val="00775008"/>
    <w:rsid w:val="0077508F"/>
    <w:rsid w:val="00775122"/>
    <w:rsid w:val="007752A4"/>
    <w:rsid w:val="007756E6"/>
    <w:rsid w:val="0077575F"/>
    <w:rsid w:val="00775975"/>
    <w:rsid w:val="00775A66"/>
    <w:rsid w:val="00775AAB"/>
    <w:rsid w:val="00775CFE"/>
    <w:rsid w:val="00775DDD"/>
    <w:rsid w:val="00775E24"/>
    <w:rsid w:val="00775ED9"/>
    <w:rsid w:val="00776401"/>
    <w:rsid w:val="007764C2"/>
    <w:rsid w:val="007767B6"/>
    <w:rsid w:val="007768F6"/>
    <w:rsid w:val="0077698C"/>
    <w:rsid w:val="007769AA"/>
    <w:rsid w:val="007769DC"/>
    <w:rsid w:val="007769F5"/>
    <w:rsid w:val="00776C0B"/>
    <w:rsid w:val="00776CD7"/>
    <w:rsid w:val="00776DB3"/>
    <w:rsid w:val="00776DDB"/>
    <w:rsid w:val="00776EDC"/>
    <w:rsid w:val="00776F38"/>
    <w:rsid w:val="00776F67"/>
    <w:rsid w:val="00777068"/>
    <w:rsid w:val="007770D3"/>
    <w:rsid w:val="00777121"/>
    <w:rsid w:val="007772D1"/>
    <w:rsid w:val="007773F7"/>
    <w:rsid w:val="00777406"/>
    <w:rsid w:val="00777467"/>
    <w:rsid w:val="00777509"/>
    <w:rsid w:val="0077752B"/>
    <w:rsid w:val="007776CD"/>
    <w:rsid w:val="00777790"/>
    <w:rsid w:val="0077786D"/>
    <w:rsid w:val="0077788F"/>
    <w:rsid w:val="007778C0"/>
    <w:rsid w:val="00777AE6"/>
    <w:rsid w:val="00777B35"/>
    <w:rsid w:val="00777BA1"/>
    <w:rsid w:val="00777BB8"/>
    <w:rsid w:val="00777C47"/>
    <w:rsid w:val="00777C75"/>
    <w:rsid w:val="00777F5E"/>
    <w:rsid w:val="00780255"/>
    <w:rsid w:val="007803F2"/>
    <w:rsid w:val="0078056E"/>
    <w:rsid w:val="00780609"/>
    <w:rsid w:val="007807DA"/>
    <w:rsid w:val="007809A1"/>
    <w:rsid w:val="00780A7E"/>
    <w:rsid w:val="00780A83"/>
    <w:rsid w:val="00780B0D"/>
    <w:rsid w:val="00780B75"/>
    <w:rsid w:val="00780BF1"/>
    <w:rsid w:val="00780EB6"/>
    <w:rsid w:val="00780F40"/>
    <w:rsid w:val="00781285"/>
    <w:rsid w:val="00781347"/>
    <w:rsid w:val="00781363"/>
    <w:rsid w:val="007813C1"/>
    <w:rsid w:val="007815CE"/>
    <w:rsid w:val="0078160F"/>
    <w:rsid w:val="0078161A"/>
    <w:rsid w:val="00781CC0"/>
    <w:rsid w:val="00781D5B"/>
    <w:rsid w:val="00781D5C"/>
    <w:rsid w:val="00781E03"/>
    <w:rsid w:val="00781E09"/>
    <w:rsid w:val="00781EF9"/>
    <w:rsid w:val="00781F64"/>
    <w:rsid w:val="007823F9"/>
    <w:rsid w:val="007824AD"/>
    <w:rsid w:val="007824DF"/>
    <w:rsid w:val="00782558"/>
    <w:rsid w:val="0078266E"/>
    <w:rsid w:val="00782690"/>
    <w:rsid w:val="007826DC"/>
    <w:rsid w:val="007828D0"/>
    <w:rsid w:val="00782919"/>
    <w:rsid w:val="00782949"/>
    <w:rsid w:val="00782A5E"/>
    <w:rsid w:val="00782C72"/>
    <w:rsid w:val="00782CD8"/>
    <w:rsid w:val="00782E5A"/>
    <w:rsid w:val="00782F6D"/>
    <w:rsid w:val="00782FD4"/>
    <w:rsid w:val="007830E0"/>
    <w:rsid w:val="0078314C"/>
    <w:rsid w:val="00783250"/>
    <w:rsid w:val="00783451"/>
    <w:rsid w:val="0078367E"/>
    <w:rsid w:val="0078383D"/>
    <w:rsid w:val="007838A9"/>
    <w:rsid w:val="0078394E"/>
    <w:rsid w:val="00783969"/>
    <w:rsid w:val="007839A9"/>
    <w:rsid w:val="007839DF"/>
    <w:rsid w:val="00783A80"/>
    <w:rsid w:val="00783B64"/>
    <w:rsid w:val="00783D12"/>
    <w:rsid w:val="00783ECF"/>
    <w:rsid w:val="007841D2"/>
    <w:rsid w:val="00784287"/>
    <w:rsid w:val="00784358"/>
    <w:rsid w:val="007843F8"/>
    <w:rsid w:val="007844A7"/>
    <w:rsid w:val="007844BF"/>
    <w:rsid w:val="007845B7"/>
    <w:rsid w:val="0078461E"/>
    <w:rsid w:val="007847A4"/>
    <w:rsid w:val="00784850"/>
    <w:rsid w:val="007848D8"/>
    <w:rsid w:val="0078491F"/>
    <w:rsid w:val="0078492D"/>
    <w:rsid w:val="0078495F"/>
    <w:rsid w:val="00784979"/>
    <w:rsid w:val="007849AC"/>
    <w:rsid w:val="007849BD"/>
    <w:rsid w:val="007849C7"/>
    <w:rsid w:val="00784A60"/>
    <w:rsid w:val="00784ABC"/>
    <w:rsid w:val="00784ABD"/>
    <w:rsid w:val="00784AFE"/>
    <w:rsid w:val="00784BAF"/>
    <w:rsid w:val="00784C6A"/>
    <w:rsid w:val="00784CD7"/>
    <w:rsid w:val="00784F24"/>
    <w:rsid w:val="00785097"/>
    <w:rsid w:val="007850D9"/>
    <w:rsid w:val="00785109"/>
    <w:rsid w:val="007852F9"/>
    <w:rsid w:val="00785528"/>
    <w:rsid w:val="0078557D"/>
    <w:rsid w:val="00785663"/>
    <w:rsid w:val="007857FF"/>
    <w:rsid w:val="0078583E"/>
    <w:rsid w:val="00785CED"/>
    <w:rsid w:val="00785F4B"/>
    <w:rsid w:val="00786069"/>
    <w:rsid w:val="007863DA"/>
    <w:rsid w:val="00786484"/>
    <w:rsid w:val="00786B78"/>
    <w:rsid w:val="00786BD6"/>
    <w:rsid w:val="00786C00"/>
    <w:rsid w:val="00786CCB"/>
    <w:rsid w:val="00786D29"/>
    <w:rsid w:val="00786DB9"/>
    <w:rsid w:val="00786F17"/>
    <w:rsid w:val="00787098"/>
    <w:rsid w:val="007872B9"/>
    <w:rsid w:val="007872F3"/>
    <w:rsid w:val="0078740A"/>
    <w:rsid w:val="00787456"/>
    <w:rsid w:val="00787467"/>
    <w:rsid w:val="007875B5"/>
    <w:rsid w:val="007875C3"/>
    <w:rsid w:val="00787676"/>
    <w:rsid w:val="00787695"/>
    <w:rsid w:val="00787864"/>
    <w:rsid w:val="00787907"/>
    <w:rsid w:val="007879F9"/>
    <w:rsid w:val="00787A42"/>
    <w:rsid w:val="00787B1D"/>
    <w:rsid w:val="00787C93"/>
    <w:rsid w:val="00787D25"/>
    <w:rsid w:val="00787DFB"/>
    <w:rsid w:val="00787F01"/>
    <w:rsid w:val="00787F8F"/>
    <w:rsid w:val="0079003A"/>
    <w:rsid w:val="007900D2"/>
    <w:rsid w:val="007902E7"/>
    <w:rsid w:val="007903C5"/>
    <w:rsid w:val="00790485"/>
    <w:rsid w:val="007905B9"/>
    <w:rsid w:val="007905DF"/>
    <w:rsid w:val="00790637"/>
    <w:rsid w:val="0079083C"/>
    <w:rsid w:val="00790AED"/>
    <w:rsid w:val="00790BDD"/>
    <w:rsid w:val="00790CFC"/>
    <w:rsid w:val="00790F87"/>
    <w:rsid w:val="0079100D"/>
    <w:rsid w:val="00791052"/>
    <w:rsid w:val="0079134B"/>
    <w:rsid w:val="00791371"/>
    <w:rsid w:val="007913E3"/>
    <w:rsid w:val="007916BA"/>
    <w:rsid w:val="007916F1"/>
    <w:rsid w:val="007917E1"/>
    <w:rsid w:val="007918FB"/>
    <w:rsid w:val="00791A1A"/>
    <w:rsid w:val="00791B42"/>
    <w:rsid w:val="00791CB5"/>
    <w:rsid w:val="00791DF5"/>
    <w:rsid w:val="00791EC8"/>
    <w:rsid w:val="00791FBA"/>
    <w:rsid w:val="0079207A"/>
    <w:rsid w:val="00792119"/>
    <w:rsid w:val="007924A4"/>
    <w:rsid w:val="007924B8"/>
    <w:rsid w:val="00792510"/>
    <w:rsid w:val="0079253D"/>
    <w:rsid w:val="0079253F"/>
    <w:rsid w:val="007926B3"/>
    <w:rsid w:val="0079276F"/>
    <w:rsid w:val="0079289D"/>
    <w:rsid w:val="00792984"/>
    <w:rsid w:val="0079299E"/>
    <w:rsid w:val="007929C7"/>
    <w:rsid w:val="00792A94"/>
    <w:rsid w:val="00792B10"/>
    <w:rsid w:val="00792B28"/>
    <w:rsid w:val="00792C49"/>
    <w:rsid w:val="00792CF1"/>
    <w:rsid w:val="00792DE4"/>
    <w:rsid w:val="00792E00"/>
    <w:rsid w:val="00792E35"/>
    <w:rsid w:val="00792E45"/>
    <w:rsid w:val="00792E5C"/>
    <w:rsid w:val="00792F52"/>
    <w:rsid w:val="00792F60"/>
    <w:rsid w:val="0079323D"/>
    <w:rsid w:val="00793365"/>
    <w:rsid w:val="007935C9"/>
    <w:rsid w:val="00793607"/>
    <w:rsid w:val="00793795"/>
    <w:rsid w:val="00793898"/>
    <w:rsid w:val="00793914"/>
    <w:rsid w:val="0079398D"/>
    <w:rsid w:val="00793A2A"/>
    <w:rsid w:val="00793A4E"/>
    <w:rsid w:val="00793ADA"/>
    <w:rsid w:val="00793B88"/>
    <w:rsid w:val="00793C0C"/>
    <w:rsid w:val="00793C4E"/>
    <w:rsid w:val="00793E04"/>
    <w:rsid w:val="00794001"/>
    <w:rsid w:val="007940A5"/>
    <w:rsid w:val="00794161"/>
    <w:rsid w:val="00794280"/>
    <w:rsid w:val="0079438E"/>
    <w:rsid w:val="00794402"/>
    <w:rsid w:val="00794875"/>
    <w:rsid w:val="00794901"/>
    <w:rsid w:val="00794AB2"/>
    <w:rsid w:val="00794B2A"/>
    <w:rsid w:val="00794C73"/>
    <w:rsid w:val="00794EE9"/>
    <w:rsid w:val="00794FC6"/>
    <w:rsid w:val="00795045"/>
    <w:rsid w:val="007950BF"/>
    <w:rsid w:val="007950D1"/>
    <w:rsid w:val="0079510A"/>
    <w:rsid w:val="00795258"/>
    <w:rsid w:val="007952C5"/>
    <w:rsid w:val="0079539E"/>
    <w:rsid w:val="007955A6"/>
    <w:rsid w:val="007956B6"/>
    <w:rsid w:val="00795734"/>
    <w:rsid w:val="007958FF"/>
    <w:rsid w:val="00795AC3"/>
    <w:rsid w:val="00795B23"/>
    <w:rsid w:val="00795DE0"/>
    <w:rsid w:val="00795E32"/>
    <w:rsid w:val="00795E60"/>
    <w:rsid w:val="00795E95"/>
    <w:rsid w:val="00795F81"/>
    <w:rsid w:val="00795FD2"/>
    <w:rsid w:val="0079603B"/>
    <w:rsid w:val="0079607E"/>
    <w:rsid w:val="007962D8"/>
    <w:rsid w:val="0079642C"/>
    <w:rsid w:val="00796592"/>
    <w:rsid w:val="00796727"/>
    <w:rsid w:val="00796739"/>
    <w:rsid w:val="00796740"/>
    <w:rsid w:val="00796885"/>
    <w:rsid w:val="00796BA5"/>
    <w:rsid w:val="00796C71"/>
    <w:rsid w:val="00796D7C"/>
    <w:rsid w:val="007970A1"/>
    <w:rsid w:val="007970B6"/>
    <w:rsid w:val="00797217"/>
    <w:rsid w:val="00797376"/>
    <w:rsid w:val="0079746D"/>
    <w:rsid w:val="00797531"/>
    <w:rsid w:val="00797639"/>
    <w:rsid w:val="007977B0"/>
    <w:rsid w:val="0079789D"/>
    <w:rsid w:val="00797A5B"/>
    <w:rsid w:val="00797A65"/>
    <w:rsid w:val="00797A6C"/>
    <w:rsid w:val="00797BBF"/>
    <w:rsid w:val="00797C1A"/>
    <w:rsid w:val="00797D3F"/>
    <w:rsid w:val="00797EE0"/>
    <w:rsid w:val="00797EE7"/>
    <w:rsid w:val="00797F7A"/>
    <w:rsid w:val="007A0066"/>
    <w:rsid w:val="007A008E"/>
    <w:rsid w:val="007A00F9"/>
    <w:rsid w:val="007A0339"/>
    <w:rsid w:val="007A03E3"/>
    <w:rsid w:val="007A094C"/>
    <w:rsid w:val="007A0957"/>
    <w:rsid w:val="007A09BD"/>
    <w:rsid w:val="007A0A08"/>
    <w:rsid w:val="007A0AC4"/>
    <w:rsid w:val="007A0F61"/>
    <w:rsid w:val="007A108C"/>
    <w:rsid w:val="007A11D7"/>
    <w:rsid w:val="007A1340"/>
    <w:rsid w:val="007A14E1"/>
    <w:rsid w:val="007A1665"/>
    <w:rsid w:val="007A169C"/>
    <w:rsid w:val="007A1706"/>
    <w:rsid w:val="007A1709"/>
    <w:rsid w:val="007A1711"/>
    <w:rsid w:val="007A1772"/>
    <w:rsid w:val="007A1ACD"/>
    <w:rsid w:val="007A1C34"/>
    <w:rsid w:val="007A1DE4"/>
    <w:rsid w:val="007A1F5A"/>
    <w:rsid w:val="007A204A"/>
    <w:rsid w:val="007A211F"/>
    <w:rsid w:val="007A2157"/>
    <w:rsid w:val="007A2160"/>
    <w:rsid w:val="007A22E7"/>
    <w:rsid w:val="007A2520"/>
    <w:rsid w:val="007A2541"/>
    <w:rsid w:val="007A259A"/>
    <w:rsid w:val="007A25EE"/>
    <w:rsid w:val="007A2697"/>
    <w:rsid w:val="007A2736"/>
    <w:rsid w:val="007A2806"/>
    <w:rsid w:val="007A283C"/>
    <w:rsid w:val="007A2875"/>
    <w:rsid w:val="007A28D3"/>
    <w:rsid w:val="007A292C"/>
    <w:rsid w:val="007A2941"/>
    <w:rsid w:val="007A2B13"/>
    <w:rsid w:val="007A2C31"/>
    <w:rsid w:val="007A2C3B"/>
    <w:rsid w:val="007A2C92"/>
    <w:rsid w:val="007A2C93"/>
    <w:rsid w:val="007A2DCF"/>
    <w:rsid w:val="007A2DFC"/>
    <w:rsid w:val="007A2F7A"/>
    <w:rsid w:val="007A2F94"/>
    <w:rsid w:val="007A314F"/>
    <w:rsid w:val="007A3236"/>
    <w:rsid w:val="007A3266"/>
    <w:rsid w:val="007A334A"/>
    <w:rsid w:val="007A334D"/>
    <w:rsid w:val="007A3420"/>
    <w:rsid w:val="007A3445"/>
    <w:rsid w:val="007A3883"/>
    <w:rsid w:val="007A3915"/>
    <w:rsid w:val="007A396D"/>
    <w:rsid w:val="007A3A1B"/>
    <w:rsid w:val="007A3B4E"/>
    <w:rsid w:val="007A3C32"/>
    <w:rsid w:val="007A3C58"/>
    <w:rsid w:val="007A3CFF"/>
    <w:rsid w:val="007A3DD5"/>
    <w:rsid w:val="007A3EA2"/>
    <w:rsid w:val="007A40D7"/>
    <w:rsid w:val="007A450F"/>
    <w:rsid w:val="007A4520"/>
    <w:rsid w:val="007A4547"/>
    <w:rsid w:val="007A456E"/>
    <w:rsid w:val="007A4681"/>
    <w:rsid w:val="007A49C6"/>
    <w:rsid w:val="007A4B48"/>
    <w:rsid w:val="007A4BA6"/>
    <w:rsid w:val="007A4CB1"/>
    <w:rsid w:val="007A4D3C"/>
    <w:rsid w:val="007A4E34"/>
    <w:rsid w:val="007A4EB3"/>
    <w:rsid w:val="007A4FC8"/>
    <w:rsid w:val="007A5075"/>
    <w:rsid w:val="007A513C"/>
    <w:rsid w:val="007A51B7"/>
    <w:rsid w:val="007A51C6"/>
    <w:rsid w:val="007A533F"/>
    <w:rsid w:val="007A5913"/>
    <w:rsid w:val="007A591B"/>
    <w:rsid w:val="007A59E7"/>
    <w:rsid w:val="007A5A5C"/>
    <w:rsid w:val="007A5A85"/>
    <w:rsid w:val="007A5C6B"/>
    <w:rsid w:val="007A5C8C"/>
    <w:rsid w:val="007A5D9B"/>
    <w:rsid w:val="007A5FBC"/>
    <w:rsid w:val="007A5FE3"/>
    <w:rsid w:val="007A60DB"/>
    <w:rsid w:val="007A619D"/>
    <w:rsid w:val="007A6220"/>
    <w:rsid w:val="007A64B0"/>
    <w:rsid w:val="007A64CB"/>
    <w:rsid w:val="007A6559"/>
    <w:rsid w:val="007A680B"/>
    <w:rsid w:val="007A68D8"/>
    <w:rsid w:val="007A6A25"/>
    <w:rsid w:val="007A6C84"/>
    <w:rsid w:val="007A7080"/>
    <w:rsid w:val="007A739D"/>
    <w:rsid w:val="007A741A"/>
    <w:rsid w:val="007A74C0"/>
    <w:rsid w:val="007A758D"/>
    <w:rsid w:val="007A75C6"/>
    <w:rsid w:val="007A791D"/>
    <w:rsid w:val="007A7949"/>
    <w:rsid w:val="007A7AC6"/>
    <w:rsid w:val="007A7CFC"/>
    <w:rsid w:val="007A7D71"/>
    <w:rsid w:val="007A7D95"/>
    <w:rsid w:val="007A7D98"/>
    <w:rsid w:val="007A7E98"/>
    <w:rsid w:val="007A7F9D"/>
    <w:rsid w:val="007B0055"/>
    <w:rsid w:val="007B00CB"/>
    <w:rsid w:val="007B015A"/>
    <w:rsid w:val="007B0201"/>
    <w:rsid w:val="007B0545"/>
    <w:rsid w:val="007B060B"/>
    <w:rsid w:val="007B07CC"/>
    <w:rsid w:val="007B07F9"/>
    <w:rsid w:val="007B084F"/>
    <w:rsid w:val="007B0971"/>
    <w:rsid w:val="007B097D"/>
    <w:rsid w:val="007B0A81"/>
    <w:rsid w:val="007B0AD9"/>
    <w:rsid w:val="007B0BCC"/>
    <w:rsid w:val="007B0C69"/>
    <w:rsid w:val="007B0DD9"/>
    <w:rsid w:val="007B0E90"/>
    <w:rsid w:val="007B0F32"/>
    <w:rsid w:val="007B13B5"/>
    <w:rsid w:val="007B1554"/>
    <w:rsid w:val="007B1658"/>
    <w:rsid w:val="007B1A5A"/>
    <w:rsid w:val="007B1A65"/>
    <w:rsid w:val="007B1ADB"/>
    <w:rsid w:val="007B1B31"/>
    <w:rsid w:val="007B1B83"/>
    <w:rsid w:val="007B1BC5"/>
    <w:rsid w:val="007B1CED"/>
    <w:rsid w:val="007B1F3E"/>
    <w:rsid w:val="007B1FA9"/>
    <w:rsid w:val="007B2372"/>
    <w:rsid w:val="007B257D"/>
    <w:rsid w:val="007B26D0"/>
    <w:rsid w:val="007B2880"/>
    <w:rsid w:val="007B2958"/>
    <w:rsid w:val="007B2C97"/>
    <w:rsid w:val="007B2D6C"/>
    <w:rsid w:val="007B2DA4"/>
    <w:rsid w:val="007B2E2B"/>
    <w:rsid w:val="007B318B"/>
    <w:rsid w:val="007B339A"/>
    <w:rsid w:val="007B35E1"/>
    <w:rsid w:val="007B36E8"/>
    <w:rsid w:val="007B373E"/>
    <w:rsid w:val="007B38A9"/>
    <w:rsid w:val="007B397D"/>
    <w:rsid w:val="007B39E5"/>
    <w:rsid w:val="007B3B30"/>
    <w:rsid w:val="007B3B95"/>
    <w:rsid w:val="007B3C18"/>
    <w:rsid w:val="007B3CBD"/>
    <w:rsid w:val="007B3F3F"/>
    <w:rsid w:val="007B400C"/>
    <w:rsid w:val="007B40E5"/>
    <w:rsid w:val="007B42B8"/>
    <w:rsid w:val="007B42C1"/>
    <w:rsid w:val="007B44A3"/>
    <w:rsid w:val="007B464B"/>
    <w:rsid w:val="007B4669"/>
    <w:rsid w:val="007B48A5"/>
    <w:rsid w:val="007B49EF"/>
    <w:rsid w:val="007B4B42"/>
    <w:rsid w:val="007B4C8C"/>
    <w:rsid w:val="007B4DF0"/>
    <w:rsid w:val="007B50BD"/>
    <w:rsid w:val="007B5132"/>
    <w:rsid w:val="007B513C"/>
    <w:rsid w:val="007B51F6"/>
    <w:rsid w:val="007B5202"/>
    <w:rsid w:val="007B542E"/>
    <w:rsid w:val="007B5527"/>
    <w:rsid w:val="007B55D6"/>
    <w:rsid w:val="007B567D"/>
    <w:rsid w:val="007B57BF"/>
    <w:rsid w:val="007B5987"/>
    <w:rsid w:val="007B59CD"/>
    <w:rsid w:val="007B5C4D"/>
    <w:rsid w:val="007B5F58"/>
    <w:rsid w:val="007B6002"/>
    <w:rsid w:val="007B605B"/>
    <w:rsid w:val="007B6095"/>
    <w:rsid w:val="007B6173"/>
    <w:rsid w:val="007B61BA"/>
    <w:rsid w:val="007B6383"/>
    <w:rsid w:val="007B6663"/>
    <w:rsid w:val="007B6686"/>
    <w:rsid w:val="007B671B"/>
    <w:rsid w:val="007B6A72"/>
    <w:rsid w:val="007B6AAF"/>
    <w:rsid w:val="007B6BE9"/>
    <w:rsid w:val="007B6DAD"/>
    <w:rsid w:val="007B6F59"/>
    <w:rsid w:val="007B70C5"/>
    <w:rsid w:val="007B7203"/>
    <w:rsid w:val="007B7429"/>
    <w:rsid w:val="007B75F7"/>
    <w:rsid w:val="007B7758"/>
    <w:rsid w:val="007B7890"/>
    <w:rsid w:val="007B78D9"/>
    <w:rsid w:val="007B7903"/>
    <w:rsid w:val="007B7A7D"/>
    <w:rsid w:val="007B7B17"/>
    <w:rsid w:val="007B7DB1"/>
    <w:rsid w:val="007B7E53"/>
    <w:rsid w:val="007B7FEF"/>
    <w:rsid w:val="007C0012"/>
    <w:rsid w:val="007C0047"/>
    <w:rsid w:val="007C005A"/>
    <w:rsid w:val="007C0291"/>
    <w:rsid w:val="007C0379"/>
    <w:rsid w:val="007C037F"/>
    <w:rsid w:val="007C0458"/>
    <w:rsid w:val="007C04F2"/>
    <w:rsid w:val="007C04F8"/>
    <w:rsid w:val="007C05CB"/>
    <w:rsid w:val="007C0622"/>
    <w:rsid w:val="007C0874"/>
    <w:rsid w:val="007C0985"/>
    <w:rsid w:val="007C0A96"/>
    <w:rsid w:val="007C0C33"/>
    <w:rsid w:val="007C0C8D"/>
    <w:rsid w:val="007C0C95"/>
    <w:rsid w:val="007C0CEE"/>
    <w:rsid w:val="007C0E70"/>
    <w:rsid w:val="007C0EAF"/>
    <w:rsid w:val="007C10D6"/>
    <w:rsid w:val="007C11C4"/>
    <w:rsid w:val="007C11E7"/>
    <w:rsid w:val="007C11E9"/>
    <w:rsid w:val="007C13A6"/>
    <w:rsid w:val="007C13C4"/>
    <w:rsid w:val="007C1480"/>
    <w:rsid w:val="007C14C9"/>
    <w:rsid w:val="007C14E3"/>
    <w:rsid w:val="007C1603"/>
    <w:rsid w:val="007C196C"/>
    <w:rsid w:val="007C198A"/>
    <w:rsid w:val="007C1B19"/>
    <w:rsid w:val="007C1BF1"/>
    <w:rsid w:val="007C1CDF"/>
    <w:rsid w:val="007C1CEF"/>
    <w:rsid w:val="007C1F0B"/>
    <w:rsid w:val="007C1F2D"/>
    <w:rsid w:val="007C212B"/>
    <w:rsid w:val="007C21A1"/>
    <w:rsid w:val="007C22A3"/>
    <w:rsid w:val="007C23A4"/>
    <w:rsid w:val="007C24DB"/>
    <w:rsid w:val="007C2673"/>
    <w:rsid w:val="007C2898"/>
    <w:rsid w:val="007C2BD3"/>
    <w:rsid w:val="007C2CFB"/>
    <w:rsid w:val="007C2D4A"/>
    <w:rsid w:val="007C2F9A"/>
    <w:rsid w:val="007C2FF1"/>
    <w:rsid w:val="007C325D"/>
    <w:rsid w:val="007C33F4"/>
    <w:rsid w:val="007C3425"/>
    <w:rsid w:val="007C358F"/>
    <w:rsid w:val="007C37AE"/>
    <w:rsid w:val="007C3810"/>
    <w:rsid w:val="007C389F"/>
    <w:rsid w:val="007C3913"/>
    <w:rsid w:val="007C39D9"/>
    <w:rsid w:val="007C3AEE"/>
    <w:rsid w:val="007C3BF6"/>
    <w:rsid w:val="007C3C84"/>
    <w:rsid w:val="007C3C89"/>
    <w:rsid w:val="007C3CE1"/>
    <w:rsid w:val="007C3D37"/>
    <w:rsid w:val="007C3E34"/>
    <w:rsid w:val="007C3F58"/>
    <w:rsid w:val="007C3FD4"/>
    <w:rsid w:val="007C4132"/>
    <w:rsid w:val="007C4295"/>
    <w:rsid w:val="007C4343"/>
    <w:rsid w:val="007C43F4"/>
    <w:rsid w:val="007C4405"/>
    <w:rsid w:val="007C443E"/>
    <w:rsid w:val="007C444E"/>
    <w:rsid w:val="007C44C8"/>
    <w:rsid w:val="007C460C"/>
    <w:rsid w:val="007C474F"/>
    <w:rsid w:val="007C480E"/>
    <w:rsid w:val="007C4901"/>
    <w:rsid w:val="007C49D9"/>
    <w:rsid w:val="007C4B6B"/>
    <w:rsid w:val="007C4CF5"/>
    <w:rsid w:val="007C4D40"/>
    <w:rsid w:val="007C4D7B"/>
    <w:rsid w:val="007C4E1A"/>
    <w:rsid w:val="007C4FBC"/>
    <w:rsid w:val="007C52A7"/>
    <w:rsid w:val="007C5311"/>
    <w:rsid w:val="007C5465"/>
    <w:rsid w:val="007C5477"/>
    <w:rsid w:val="007C5505"/>
    <w:rsid w:val="007C578C"/>
    <w:rsid w:val="007C57B0"/>
    <w:rsid w:val="007C58F8"/>
    <w:rsid w:val="007C595E"/>
    <w:rsid w:val="007C5A1C"/>
    <w:rsid w:val="007C5CFF"/>
    <w:rsid w:val="007C5D11"/>
    <w:rsid w:val="007C5D95"/>
    <w:rsid w:val="007C6024"/>
    <w:rsid w:val="007C603D"/>
    <w:rsid w:val="007C61B2"/>
    <w:rsid w:val="007C624B"/>
    <w:rsid w:val="007C6386"/>
    <w:rsid w:val="007C63BA"/>
    <w:rsid w:val="007C6423"/>
    <w:rsid w:val="007C64C4"/>
    <w:rsid w:val="007C6928"/>
    <w:rsid w:val="007C6B8F"/>
    <w:rsid w:val="007C6C74"/>
    <w:rsid w:val="007C6CAE"/>
    <w:rsid w:val="007C6CC1"/>
    <w:rsid w:val="007C70EC"/>
    <w:rsid w:val="007C7275"/>
    <w:rsid w:val="007C727C"/>
    <w:rsid w:val="007C736E"/>
    <w:rsid w:val="007C7473"/>
    <w:rsid w:val="007C7486"/>
    <w:rsid w:val="007C753E"/>
    <w:rsid w:val="007C771B"/>
    <w:rsid w:val="007C77B3"/>
    <w:rsid w:val="007C783E"/>
    <w:rsid w:val="007C78FD"/>
    <w:rsid w:val="007C79C8"/>
    <w:rsid w:val="007C7B2B"/>
    <w:rsid w:val="007C7C92"/>
    <w:rsid w:val="007D016A"/>
    <w:rsid w:val="007D02CB"/>
    <w:rsid w:val="007D03DF"/>
    <w:rsid w:val="007D04B4"/>
    <w:rsid w:val="007D0515"/>
    <w:rsid w:val="007D064F"/>
    <w:rsid w:val="007D069F"/>
    <w:rsid w:val="007D077F"/>
    <w:rsid w:val="007D07C8"/>
    <w:rsid w:val="007D0883"/>
    <w:rsid w:val="007D0903"/>
    <w:rsid w:val="007D090A"/>
    <w:rsid w:val="007D0988"/>
    <w:rsid w:val="007D0A5B"/>
    <w:rsid w:val="007D0B07"/>
    <w:rsid w:val="007D0DF6"/>
    <w:rsid w:val="007D0E66"/>
    <w:rsid w:val="007D1228"/>
    <w:rsid w:val="007D12DE"/>
    <w:rsid w:val="007D1361"/>
    <w:rsid w:val="007D1552"/>
    <w:rsid w:val="007D1597"/>
    <w:rsid w:val="007D1683"/>
    <w:rsid w:val="007D1849"/>
    <w:rsid w:val="007D189F"/>
    <w:rsid w:val="007D18F9"/>
    <w:rsid w:val="007D1904"/>
    <w:rsid w:val="007D190F"/>
    <w:rsid w:val="007D1914"/>
    <w:rsid w:val="007D1A08"/>
    <w:rsid w:val="007D1B74"/>
    <w:rsid w:val="007D1E13"/>
    <w:rsid w:val="007D1E4F"/>
    <w:rsid w:val="007D1E7C"/>
    <w:rsid w:val="007D1F47"/>
    <w:rsid w:val="007D1FEE"/>
    <w:rsid w:val="007D208A"/>
    <w:rsid w:val="007D21E2"/>
    <w:rsid w:val="007D21FD"/>
    <w:rsid w:val="007D2351"/>
    <w:rsid w:val="007D2636"/>
    <w:rsid w:val="007D282A"/>
    <w:rsid w:val="007D283A"/>
    <w:rsid w:val="007D2891"/>
    <w:rsid w:val="007D2896"/>
    <w:rsid w:val="007D2A42"/>
    <w:rsid w:val="007D2B8E"/>
    <w:rsid w:val="007D2BAD"/>
    <w:rsid w:val="007D2D42"/>
    <w:rsid w:val="007D2D5F"/>
    <w:rsid w:val="007D2E01"/>
    <w:rsid w:val="007D2F0E"/>
    <w:rsid w:val="007D300A"/>
    <w:rsid w:val="007D3019"/>
    <w:rsid w:val="007D30C6"/>
    <w:rsid w:val="007D3122"/>
    <w:rsid w:val="007D318B"/>
    <w:rsid w:val="007D31FE"/>
    <w:rsid w:val="007D32CD"/>
    <w:rsid w:val="007D3473"/>
    <w:rsid w:val="007D34B6"/>
    <w:rsid w:val="007D38F6"/>
    <w:rsid w:val="007D3A7B"/>
    <w:rsid w:val="007D3B0F"/>
    <w:rsid w:val="007D3C04"/>
    <w:rsid w:val="007D3C54"/>
    <w:rsid w:val="007D3CA9"/>
    <w:rsid w:val="007D3D2E"/>
    <w:rsid w:val="007D430B"/>
    <w:rsid w:val="007D4370"/>
    <w:rsid w:val="007D440A"/>
    <w:rsid w:val="007D45BA"/>
    <w:rsid w:val="007D46EE"/>
    <w:rsid w:val="007D4727"/>
    <w:rsid w:val="007D497E"/>
    <w:rsid w:val="007D4A2A"/>
    <w:rsid w:val="007D4A48"/>
    <w:rsid w:val="007D4A85"/>
    <w:rsid w:val="007D4C60"/>
    <w:rsid w:val="007D4DA7"/>
    <w:rsid w:val="007D4EDB"/>
    <w:rsid w:val="007D4FA7"/>
    <w:rsid w:val="007D5018"/>
    <w:rsid w:val="007D50F9"/>
    <w:rsid w:val="007D52AC"/>
    <w:rsid w:val="007D52DB"/>
    <w:rsid w:val="007D5312"/>
    <w:rsid w:val="007D54BA"/>
    <w:rsid w:val="007D5660"/>
    <w:rsid w:val="007D571F"/>
    <w:rsid w:val="007D57E6"/>
    <w:rsid w:val="007D5870"/>
    <w:rsid w:val="007D5891"/>
    <w:rsid w:val="007D5975"/>
    <w:rsid w:val="007D5A7C"/>
    <w:rsid w:val="007D5B9C"/>
    <w:rsid w:val="007D5CDA"/>
    <w:rsid w:val="007D5EE0"/>
    <w:rsid w:val="007D6067"/>
    <w:rsid w:val="007D6219"/>
    <w:rsid w:val="007D6251"/>
    <w:rsid w:val="007D6359"/>
    <w:rsid w:val="007D6459"/>
    <w:rsid w:val="007D6551"/>
    <w:rsid w:val="007D657E"/>
    <w:rsid w:val="007D675E"/>
    <w:rsid w:val="007D676D"/>
    <w:rsid w:val="007D6827"/>
    <w:rsid w:val="007D6A87"/>
    <w:rsid w:val="007D6D1E"/>
    <w:rsid w:val="007D6EC9"/>
    <w:rsid w:val="007D70DB"/>
    <w:rsid w:val="007D7320"/>
    <w:rsid w:val="007D73E5"/>
    <w:rsid w:val="007D748B"/>
    <w:rsid w:val="007D76B2"/>
    <w:rsid w:val="007D79D2"/>
    <w:rsid w:val="007D79FE"/>
    <w:rsid w:val="007D7A39"/>
    <w:rsid w:val="007D7B80"/>
    <w:rsid w:val="007D7B9A"/>
    <w:rsid w:val="007D7D3D"/>
    <w:rsid w:val="007D7EFF"/>
    <w:rsid w:val="007D7F77"/>
    <w:rsid w:val="007E00ED"/>
    <w:rsid w:val="007E03D1"/>
    <w:rsid w:val="007E0486"/>
    <w:rsid w:val="007E05C6"/>
    <w:rsid w:val="007E0820"/>
    <w:rsid w:val="007E084E"/>
    <w:rsid w:val="007E0AA4"/>
    <w:rsid w:val="007E0AF1"/>
    <w:rsid w:val="007E0D66"/>
    <w:rsid w:val="007E0D93"/>
    <w:rsid w:val="007E0E05"/>
    <w:rsid w:val="007E0E20"/>
    <w:rsid w:val="007E0EEB"/>
    <w:rsid w:val="007E0FFE"/>
    <w:rsid w:val="007E110A"/>
    <w:rsid w:val="007E11FA"/>
    <w:rsid w:val="007E137F"/>
    <w:rsid w:val="007E13B4"/>
    <w:rsid w:val="007E1488"/>
    <w:rsid w:val="007E15EE"/>
    <w:rsid w:val="007E17BD"/>
    <w:rsid w:val="007E19F2"/>
    <w:rsid w:val="007E1C5F"/>
    <w:rsid w:val="007E1C88"/>
    <w:rsid w:val="007E1D83"/>
    <w:rsid w:val="007E1E0A"/>
    <w:rsid w:val="007E1ED9"/>
    <w:rsid w:val="007E2017"/>
    <w:rsid w:val="007E2135"/>
    <w:rsid w:val="007E2279"/>
    <w:rsid w:val="007E22FD"/>
    <w:rsid w:val="007E2441"/>
    <w:rsid w:val="007E2482"/>
    <w:rsid w:val="007E24B6"/>
    <w:rsid w:val="007E271F"/>
    <w:rsid w:val="007E278C"/>
    <w:rsid w:val="007E27C1"/>
    <w:rsid w:val="007E286E"/>
    <w:rsid w:val="007E290C"/>
    <w:rsid w:val="007E2C02"/>
    <w:rsid w:val="007E2C20"/>
    <w:rsid w:val="007E2C22"/>
    <w:rsid w:val="007E2DE2"/>
    <w:rsid w:val="007E2E09"/>
    <w:rsid w:val="007E2EA6"/>
    <w:rsid w:val="007E2F5F"/>
    <w:rsid w:val="007E2F74"/>
    <w:rsid w:val="007E31CF"/>
    <w:rsid w:val="007E3216"/>
    <w:rsid w:val="007E339D"/>
    <w:rsid w:val="007E343C"/>
    <w:rsid w:val="007E34B0"/>
    <w:rsid w:val="007E3520"/>
    <w:rsid w:val="007E3549"/>
    <w:rsid w:val="007E368E"/>
    <w:rsid w:val="007E379A"/>
    <w:rsid w:val="007E3932"/>
    <w:rsid w:val="007E39B3"/>
    <w:rsid w:val="007E3F57"/>
    <w:rsid w:val="007E4011"/>
    <w:rsid w:val="007E42B8"/>
    <w:rsid w:val="007E4304"/>
    <w:rsid w:val="007E4352"/>
    <w:rsid w:val="007E43A4"/>
    <w:rsid w:val="007E45C4"/>
    <w:rsid w:val="007E45D9"/>
    <w:rsid w:val="007E4628"/>
    <w:rsid w:val="007E469D"/>
    <w:rsid w:val="007E4802"/>
    <w:rsid w:val="007E4814"/>
    <w:rsid w:val="007E4836"/>
    <w:rsid w:val="007E4A15"/>
    <w:rsid w:val="007E4AC6"/>
    <w:rsid w:val="007E4B42"/>
    <w:rsid w:val="007E4D64"/>
    <w:rsid w:val="007E4F1B"/>
    <w:rsid w:val="007E50A7"/>
    <w:rsid w:val="007E5131"/>
    <w:rsid w:val="007E52E3"/>
    <w:rsid w:val="007E5386"/>
    <w:rsid w:val="007E5387"/>
    <w:rsid w:val="007E575B"/>
    <w:rsid w:val="007E5847"/>
    <w:rsid w:val="007E593C"/>
    <w:rsid w:val="007E5C37"/>
    <w:rsid w:val="007E5C89"/>
    <w:rsid w:val="007E60D3"/>
    <w:rsid w:val="007E62AA"/>
    <w:rsid w:val="007E642D"/>
    <w:rsid w:val="007E646B"/>
    <w:rsid w:val="007E64A5"/>
    <w:rsid w:val="007E6501"/>
    <w:rsid w:val="007E655C"/>
    <w:rsid w:val="007E65A2"/>
    <w:rsid w:val="007E662C"/>
    <w:rsid w:val="007E6703"/>
    <w:rsid w:val="007E693D"/>
    <w:rsid w:val="007E6C37"/>
    <w:rsid w:val="007E6CC8"/>
    <w:rsid w:val="007E6D85"/>
    <w:rsid w:val="007E6E41"/>
    <w:rsid w:val="007E6E48"/>
    <w:rsid w:val="007E6E60"/>
    <w:rsid w:val="007E6F33"/>
    <w:rsid w:val="007E6F5E"/>
    <w:rsid w:val="007E6F88"/>
    <w:rsid w:val="007E7068"/>
    <w:rsid w:val="007E70D1"/>
    <w:rsid w:val="007E7163"/>
    <w:rsid w:val="007E7227"/>
    <w:rsid w:val="007E735D"/>
    <w:rsid w:val="007E7403"/>
    <w:rsid w:val="007E7647"/>
    <w:rsid w:val="007E77F4"/>
    <w:rsid w:val="007E794D"/>
    <w:rsid w:val="007E7C2A"/>
    <w:rsid w:val="007E7FD4"/>
    <w:rsid w:val="007F005D"/>
    <w:rsid w:val="007F02A1"/>
    <w:rsid w:val="007F049D"/>
    <w:rsid w:val="007F04F6"/>
    <w:rsid w:val="007F089F"/>
    <w:rsid w:val="007F08C1"/>
    <w:rsid w:val="007F0B00"/>
    <w:rsid w:val="007F0B60"/>
    <w:rsid w:val="007F0BED"/>
    <w:rsid w:val="007F0C1A"/>
    <w:rsid w:val="007F0D8A"/>
    <w:rsid w:val="007F0DAA"/>
    <w:rsid w:val="007F0E24"/>
    <w:rsid w:val="007F0EAF"/>
    <w:rsid w:val="007F1158"/>
    <w:rsid w:val="007F11CF"/>
    <w:rsid w:val="007F1640"/>
    <w:rsid w:val="007F1A37"/>
    <w:rsid w:val="007F1A77"/>
    <w:rsid w:val="007F1BCF"/>
    <w:rsid w:val="007F1C82"/>
    <w:rsid w:val="007F1E08"/>
    <w:rsid w:val="007F1E2C"/>
    <w:rsid w:val="007F2017"/>
    <w:rsid w:val="007F211F"/>
    <w:rsid w:val="007F21CD"/>
    <w:rsid w:val="007F2345"/>
    <w:rsid w:val="007F23A5"/>
    <w:rsid w:val="007F247C"/>
    <w:rsid w:val="007F27AD"/>
    <w:rsid w:val="007F29F8"/>
    <w:rsid w:val="007F2A33"/>
    <w:rsid w:val="007F2AD9"/>
    <w:rsid w:val="007F2C20"/>
    <w:rsid w:val="007F2CAB"/>
    <w:rsid w:val="007F2F10"/>
    <w:rsid w:val="007F2F3B"/>
    <w:rsid w:val="007F308D"/>
    <w:rsid w:val="007F3109"/>
    <w:rsid w:val="007F32A4"/>
    <w:rsid w:val="007F340F"/>
    <w:rsid w:val="007F3469"/>
    <w:rsid w:val="007F36F8"/>
    <w:rsid w:val="007F37ED"/>
    <w:rsid w:val="007F3B40"/>
    <w:rsid w:val="007F3BEE"/>
    <w:rsid w:val="007F3C42"/>
    <w:rsid w:val="007F3D1F"/>
    <w:rsid w:val="007F3E4E"/>
    <w:rsid w:val="007F3EEA"/>
    <w:rsid w:val="007F3F43"/>
    <w:rsid w:val="007F411F"/>
    <w:rsid w:val="007F419F"/>
    <w:rsid w:val="007F4356"/>
    <w:rsid w:val="007F4441"/>
    <w:rsid w:val="007F44F0"/>
    <w:rsid w:val="007F4519"/>
    <w:rsid w:val="007F4588"/>
    <w:rsid w:val="007F45A9"/>
    <w:rsid w:val="007F4609"/>
    <w:rsid w:val="007F4772"/>
    <w:rsid w:val="007F47F5"/>
    <w:rsid w:val="007F4816"/>
    <w:rsid w:val="007F4880"/>
    <w:rsid w:val="007F4BFF"/>
    <w:rsid w:val="007F4C29"/>
    <w:rsid w:val="007F4D6E"/>
    <w:rsid w:val="007F4DB6"/>
    <w:rsid w:val="007F4F3B"/>
    <w:rsid w:val="007F51C2"/>
    <w:rsid w:val="007F52AC"/>
    <w:rsid w:val="007F5339"/>
    <w:rsid w:val="007F5343"/>
    <w:rsid w:val="007F5349"/>
    <w:rsid w:val="007F5389"/>
    <w:rsid w:val="007F53B4"/>
    <w:rsid w:val="007F553A"/>
    <w:rsid w:val="007F56F3"/>
    <w:rsid w:val="007F583D"/>
    <w:rsid w:val="007F5B55"/>
    <w:rsid w:val="007F5B71"/>
    <w:rsid w:val="007F5BA6"/>
    <w:rsid w:val="007F5BC0"/>
    <w:rsid w:val="007F5D24"/>
    <w:rsid w:val="007F5F67"/>
    <w:rsid w:val="007F6097"/>
    <w:rsid w:val="007F6229"/>
    <w:rsid w:val="007F6332"/>
    <w:rsid w:val="007F64EA"/>
    <w:rsid w:val="007F65EB"/>
    <w:rsid w:val="007F6678"/>
    <w:rsid w:val="007F6702"/>
    <w:rsid w:val="007F6763"/>
    <w:rsid w:val="007F680E"/>
    <w:rsid w:val="007F6924"/>
    <w:rsid w:val="007F6A83"/>
    <w:rsid w:val="007F6AEE"/>
    <w:rsid w:val="007F6BCA"/>
    <w:rsid w:val="007F6C67"/>
    <w:rsid w:val="007F6C6F"/>
    <w:rsid w:val="007F6EBE"/>
    <w:rsid w:val="007F6ECE"/>
    <w:rsid w:val="007F7212"/>
    <w:rsid w:val="007F7299"/>
    <w:rsid w:val="007F7494"/>
    <w:rsid w:val="007F762C"/>
    <w:rsid w:val="007F76A7"/>
    <w:rsid w:val="007F7830"/>
    <w:rsid w:val="007F79EA"/>
    <w:rsid w:val="007F7C84"/>
    <w:rsid w:val="007F7F20"/>
    <w:rsid w:val="007F7F31"/>
    <w:rsid w:val="00800275"/>
    <w:rsid w:val="008003C6"/>
    <w:rsid w:val="0080044D"/>
    <w:rsid w:val="00800475"/>
    <w:rsid w:val="00800496"/>
    <w:rsid w:val="008004FC"/>
    <w:rsid w:val="0080055A"/>
    <w:rsid w:val="00800596"/>
    <w:rsid w:val="008005ED"/>
    <w:rsid w:val="00800636"/>
    <w:rsid w:val="008006A3"/>
    <w:rsid w:val="008007AB"/>
    <w:rsid w:val="008007C8"/>
    <w:rsid w:val="008008F8"/>
    <w:rsid w:val="00800B01"/>
    <w:rsid w:val="00800B41"/>
    <w:rsid w:val="00800C13"/>
    <w:rsid w:val="00800C79"/>
    <w:rsid w:val="00800CB1"/>
    <w:rsid w:val="00800D81"/>
    <w:rsid w:val="00800DA8"/>
    <w:rsid w:val="00800EA6"/>
    <w:rsid w:val="008010A8"/>
    <w:rsid w:val="00801238"/>
    <w:rsid w:val="00801408"/>
    <w:rsid w:val="0080141B"/>
    <w:rsid w:val="00801583"/>
    <w:rsid w:val="00801CAF"/>
    <w:rsid w:val="00801ED3"/>
    <w:rsid w:val="00802015"/>
    <w:rsid w:val="00802076"/>
    <w:rsid w:val="00802176"/>
    <w:rsid w:val="008024C4"/>
    <w:rsid w:val="008026B9"/>
    <w:rsid w:val="008027EA"/>
    <w:rsid w:val="00802921"/>
    <w:rsid w:val="008029C2"/>
    <w:rsid w:val="008029CB"/>
    <w:rsid w:val="00802C3B"/>
    <w:rsid w:val="00802C8F"/>
    <w:rsid w:val="00802C92"/>
    <w:rsid w:val="00802D81"/>
    <w:rsid w:val="00802E79"/>
    <w:rsid w:val="00802F4D"/>
    <w:rsid w:val="008031DE"/>
    <w:rsid w:val="00803217"/>
    <w:rsid w:val="00803355"/>
    <w:rsid w:val="008034C8"/>
    <w:rsid w:val="008035F4"/>
    <w:rsid w:val="00803D8D"/>
    <w:rsid w:val="00804225"/>
    <w:rsid w:val="0080427B"/>
    <w:rsid w:val="0080432F"/>
    <w:rsid w:val="00804620"/>
    <w:rsid w:val="00804644"/>
    <w:rsid w:val="0080488B"/>
    <w:rsid w:val="008048F7"/>
    <w:rsid w:val="00804990"/>
    <w:rsid w:val="00804A05"/>
    <w:rsid w:val="00804A98"/>
    <w:rsid w:val="00804B73"/>
    <w:rsid w:val="00804C40"/>
    <w:rsid w:val="00804C87"/>
    <w:rsid w:val="00804CD5"/>
    <w:rsid w:val="00804DAD"/>
    <w:rsid w:val="00804EE4"/>
    <w:rsid w:val="00804EF7"/>
    <w:rsid w:val="00804F75"/>
    <w:rsid w:val="008052FC"/>
    <w:rsid w:val="0080538A"/>
    <w:rsid w:val="0080546A"/>
    <w:rsid w:val="00805518"/>
    <w:rsid w:val="00805547"/>
    <w:rsid w:val="008055E1"/>
    <w:rsid w:val="00805798"/>
    <w:rsid w:val="008058BA"/>
    <w:rsid w:val="008058F0"/>
    <w:rsid w:val="00805C74"/>
    <w:rsid w:val="00805E09"/>
    <w:rsid w:val="00806193"/>
    <w:rsid w:val="008063F7"/>
    <w:rsid w:val="00806555"/>
    <w:rsid w:val="00806BA7"/>
    <w:rsid w:val="00806BC5"/>
    <w:rsid w:val="00806D17"/>
    <w:rsid w:val="00806D74"/>
    <w:rsid w:val="00806E6D"/>
    <w:rsid w:val="00807080"/>
    <w:rsid w:val="008070C4"/>
    <w:rsid w:val="00807307"/>
    <w:rsid w:val="00807576"/>
    <w:rsid w:val="00807662"/>
    <w:rsid w:val="00807713"/>
    <w:rsid w:val="0080784D"/>
    <w:rsid w:val="0080786C"/>
    <w:rsid w:val="00807878"/>
    <w:rsid w:val="00807897"/>
    <w:rsid w:val="00807899"/>
    <w:rsid w:val="00807993"/>
    <w:rsid w:val="00807AA9"/>
    <w:rsid w:val="00807B5F"/>
    <w:rsid w:val="00807BD3"/>
    <w:rsid w:val="00807D94"/>
    <w:rsid w:val="00807E50"/>
    <w:rsid w:val="00807F60"/>
    <w:rsid w:val="00807FAA"/>
    <w:rsid w:val="0081001A"/>
    <w:rsid w:val="00810044"/>
    <w:rsid w:val="00810080"/>
    <w:rsid w:val="00810096"/>
    <w:rsid w:val="0081017C"/>
    <w:rsid w:val="008101B8"/>
    <w:rsid w:val="00810242"/>
    <w:rsid w:val="0081038B"/>
    <w:rsid w:val="00810400"/>
    <w:rsid w:val="008104F1"/>
    <w:rsid w:val="008105FF"/>
    <w:rsid w:val="008107B6"/>
    <w:rsid w:val="008108A8"/>
    <w:rsid w:val="008108DE"/>
    <w:rsid w:val="0081090D"/>
    <w:rsid w:val="00810943"/>
    <w:rsid w:val="00810972"/>
    <w:rsid w:val="00810AB0"/>
    <w:rsid w:val="00810ADC"/>
    <w:rsid w:val="00810B94"/>
    <w:rsid w:val="00810C90"/>
    <w:rsid w:val="00810E1E"/>
    <w:rsid w:val="00810F32"/>
    <w:rsid w:val="00810FCD"/>
    <w:rsid w:val="0081103E"/>
    <w:rsid w:val="00811043"/>
    <w:rsid w:val="008110B1"/>
    <w:rsid w:val="008114DA"/>
    <w:rsid w:val="0081151C"/>
    <w:rsid w:val="00811779"/>
    <w:rsid w:val="008117E6"/>
    <w:rsid w:val="00811875"/>
    <w:rsid w:val="00811999"/>
    <w:rsid w:val="00811A43"/>
    <w:rsid w:val="00811A53"/>
    <w:rsid w:val="00811B0B"/>
    <w:rsid w:val="00811C12"/>
    <w:rsid w:val="00811D04"/>
    <w:rsid w:val="00811D1A"/>
    <w:rsid w:val="00811D34"/>
    <w:rsid w:val="00811D98"/>
    <w:rsid w:val="00811E79"/>
    <w:rsid w:val="00811EF4"/>
    <w:rsid w:val="00811F8B"/>
    <w:rsid w:val="008120CF"/>
    <w:rsid w:val="0081215E"/>
    <w:rsid w:val="00812287"/>
    <w:rsid w:val="008122E9"/>
    <w:rsid w:val="00812353"/>
    <w:rsid w:val="008123A0"/>
    <w:rsid w:val="00812498"/>
    <w:rsid w:val="00812502"/>
    <w:rsid w:val="00812610"/>
    <w:rsid w:val="0081264D"/>
    <w:rsid w:val="008128C2"/>
    <w:rsid w:val="008128EF"/>
    <w:rsid w:val="00812A20"/>
    <w:rsid w:val="00812B33"/>
    <w:rsid w:val="00812C8C"/>
    <w:rsid w:val="00812C9B"/>
    <w:rsid w:val="00812E14"/>
    <w:rsid w:val="00812F0B"/>
    <w:rsid w:val="00812FCA"/>
    <w:rsid w:val="0081309D"/>
    <w:rsid w:val="00813114"/>
    <w:rsid w:val="00813133"/>
    <w:rsid w:val="0081320B"/>
    <w:rsid w:val="0081329D"/>
    <w:rsid w:val="00813325"/>
    <w:rsid w:val="00813402"/>
    <w:rsid w:val="008135A3"/>
    <w:rsid w:val="008136EC"/>
    <w:rsid w:val="008138DE"/>
    <w:rsid w:val="00813AEF"/>
    <w:rsid w:val="00813E5C"/>
    <w:rsid w:val="008141DA"/>
    <w:rsid w:val="00814253"/>
    <w:rsid w:val="00814294"/>
    <w:rsid w:val="008143A0"/>
    <w:rsid w:val="00814534"/>
    <w:rsid w:val="00814605"/>
    <w:rsid w:val="008146BB"/>
    <w:rsid w:val="00814985"/>
    <w:rsid w:val="00814A08"/>
    <w:rsid w:val="00814C36"/>
    <w:rsid w:val="00814D8A"/>
    <w:rsid w:val="00814E56"/>
    <w:rsid w:val="00814F46"/>
    <w:rsid w:val="00814FFA"/>
    <w:rsid w:val="00814FFC"/>
    <w:rsid w:val="00815153"/>
    <w:rsid w:val="008152F8"/>
    <w:rsid w:val="00815326"/>
    <w:rsid w:val="00815453"/>
    <w:rsid w:val="0081553B"/>
    <w:rsid w:val="008155CB"/>
    <w:rsid w:val="00815686"/>
    <w:rsid w:val="008157A1"/>
    <w:rsid w:val="0081586E"/>
    <w:rsid w:val="008159C4"/>
    <w:rsid w:val="00815A63"/>
    <w:rsid w:val="00815B7A"/>
    <w:rsid w:val="00815D5A"/>
    <w:rsid w:val="00815F23"/>
    <w:rsid w:val="00815F9A"/>
    <w:rsid w:val="00816235"/>
    <w:rsid w:val="00816238"/>
    <w:rsid w:val="008164FD"/>
    <w:rsid w:val="00816533"/>
    <w:rsid w:val="00816546"/>
    <w:rsid w:val="0081660B"/>
    <w:rsid w:val="00816659"/>
    <w:rsid w:val="008166E4"/>
    <w:rsid w:val="0081678F"/>
    <w:rsid w:val="00816926"/>
    <w:rsid w:val="00816A4B"/>
    <w:rsid w:val="00816C2F"/>
    <w:rsid w:val="00816CBA"/>
    <w:rsid w:val="00816D50"/>
    <w:rsid w:val="00816E17"/>
    <w:rsid w:val="00816E54"/>
    <w:rsid w:val="00816FB9"/>
    <w:rsid w:val="00816FCD"/>
    <w:rsid w:val="00817081"/>
    <w:rsid w:val="0081709C"/>
    <w:rsid w:val="0081715F"/>
    <w:rsid w:val="008172B3"/>
    <w:rsid w:val="00817335"/>
    <w:rsid w:val="008173C8"/>
    <w:rsid w:val="00817619"/>
    <w:rsid w:val="0081771E"/>
    <w:rsid w:val="00817783"/>
    <w:rsid w:val="0081784B"/>
    <w:rsid w:val="0081787B"/>
    <w:rsid w:val="00817A34"/>
    <w:rsid w:val="00817ABF"/>
    <w:rsid w:val="00817B37"/>
    <w:rsid w:val="00817E71"/>
    <w:rsid w:val="00817E8D"/>
    <w:rsid w:val="00817ED3"/>
    <w:rsid w:val="00817F6F"/>
    <w:rsid w:val="00817FF9"/>
    <w:rsid w:val="00820126"/>
    <w:rsid w:val="00820206"/>
    <w:rsid w:val="00820252"/>
    <w:rsid w:val="008202BF"/>
    <w:rsid w:val="00820433"/>
    <w:rsid w:val="00820476"/>
    <w:rsid w:val="0082057D"/>
    <w:rsid w:val="008205F9"/>
    <w:rsid w:val="00820726"/>
    <w:rsid w:val="0082076C"/>
    <w:rsid w:val="008207F6"/>
    <w:rsid w:val="00820A74"/>
    <w:rsid w:val="00820B8B"/>
    <w:rsid w:val="00820B97"/>
    <w:rsid w:val="00820BA5"/>
    <w:rsid w:val="00820C75"/>
    <w:rsid w:val="00820C84"/>
    <w:rsid w:val="00820C91"/>
    <w:rsid w:val="00820D43"/>
    <w:rsid w:val="00820FB8"/>
    <w:rsid w:val="008210A5"/>
    <w:rsid w:val="00821176"/>
    <w:rsid w:val="00821183"/>
    <w:rsid w:val="00821185"/>
    <w:rsid w:val="00821368"/>
    <w:rsid w:val="00821545"/>
    <w:rsid w:val="00821555"/>
    <w:rsid w:val="008215F7"/>
    <w:rsid w:val="0082171A"/>
    <w:rsid w:val="00821745"/>
    <w:rsid w:val="0082186F"/>
    <w:rsid w:val="00821B81"/>
    <w:rsid w:val="00821CD2"/>
    <w:rsid w:val="00821DD0"/>
    <w:rsid w:val="00821E31"/>
    <w:rsid w:val="0082201B"/>
    <w:rsid w:val="00822047"/>
    <w:rsid w:val="008220D7"/>
    <w:rsid w:val="0082218A"/>
    <w:rsid w:val="008221E3"/>
    <w:rsid w:val="00822282"/>
    <w:rsid w:val="008223A0"/>
    <w:rsid w:val="0082248A"/>
    <w:rsid w:val="008226E0"/>
    <w:rsid w:val="00822760"/>
    <w:rsid w:val="008227B9"/>
    <w:rsid w:val="008228E9"/>
    <w:rsid w:val="00822A63"/>
    <w:rsid w:val="00822C04"/>
    <w:rsid w:val="00822C38"/>
    <w:rsid w:val="00822C97"/>
    <w:rsid w:val="00822CA9"/>
    <w:rsid w:val="00822D5F"/>
    <w:rsid w:val="00822DC3"/>
    <w:rsid w:val="00822E29"/>
    <w:rsid w:val="00822EE4"/>
    <w:rsid w:val="00822EF2"/>
    <w:rsid w:val="0082333C"/>
    <w:rsid w:val="008233D4"/>
    <w:rsid w:val="008235BB"/>
    <w:rsid w:val="00823687"/>
    <w:rsid w:val="0082368B"/>
    <w:rsid w:val="00823767"/>
    <w:rsid w:val="00823832"/>
    <w:rsid w:val="008239CF"/>
    <w:rsid w:val="00823A9C"/>
    <w:rsid w:val="00823CD7"/>
    <w:rsid w:val="00823D1D"/>
    <w:rsid w:val="00823DA4"/>
    <w:rsid w:val="00823E11"/>
    <w:rsid w:val="00823ECF"/>
    <w:rsid w:val="00823F8D"/>
    <w:rsid w:val="0082400F"/>
    <w:rsid w:val="0082402D"/>
    <w:rsid w:val="00824248"/>
    <w:rsid w:val="00824375"/>
    <w:rsid w:val="0082456A"/>
    <w:rsid w:val="00824642"/>
    <w:rsid w:val="008249BD"/>
    <w:rsid w:val="008249DF"/>
    <w:rsid w:val="00824AE4"/>
    <w:rsid w:val="00824BEA"/>
    <w:rsid w:val="00824D5E"/>
    <w:rsid w:val="00824E0F"/>
    <w:rsid w:val="00824F80"/>
    <w:rsid w:val="00824F85"/>
    <w:rsid w:val="00825063"/>
    <w:rsid w:val="008250EA"/>
    <w:rsid w:val="008256A7"/>
    <w:rsid w:val="008257B3"/>
    <w:rsid w:val="008257F3"/>
    <w:rsid w:val="0082585B"/>
    <w:rsid w:val="00825949"/>
    <w:rsid w:val="00825B0B"/>
    <w:rsid w:val="00825BB9"/>
    <w:rsid w:val="00825DFC"/>
    <w:rsid w:val="00825E2D"/>
    <w:rsid w:val="00825E39"/>
    <w:rsid w:val="00825F88"/>
    <w:rsid w:val="0082609F"/>
    <w:rsid w:val="008260A3"/>
    <w:rsid w:val="00826316"/>
    <w:rsid w:val="00826608"/>
    <w:rsid w:val="0082661F"/>
    <w:rsid w:val="00826685"/>
    <w:rsid w:val="00826753"/>
    <w:rsid w:val="00826809"/>
    <w:rsid w:val="0082680E"/>
    <w:rsid w:val="008269BE"/>
    <w:rsid w:val="008269F2"/>
    <w:rsid w:val="00826A53"/>
    <w:rsid w:val="00826AB3"/>
    <w:rsid w:val="00826CE0"/>
    <w:rsid w:val="00826DEB"/>
    <w:rsid w:val="00826DF4"/>
    <w:rsid w:val="00826EF5"/>
    <w:rsid w:val="00827095"/>
    <w:rsid w:val="00827130"/>
    <w:rsid w:val="00827171"/>
    <w:rsid w:val="008271AB"/>
    <w:rsid w:val="008272C5"/>
    <w:rsid w:val="0082743F"/>
    <w:rsid w:val="008274A0"/>
    <w:rsid w:val="00827505"/>
    <w:rsid w:val="0082752F"/>
    <w:rsid w:val="0082774E"/>
    <w:rsid w:val="00827874"/>
    <w:rsid w:val="008278E6"/>
    <w:rsid w:val="00827A3D"/>
    <w:rsid w:val="00827B87"/>
    <w:rsid w:val="00827F80"/>
    <w:rsid w:val="0083005D"/>
    <w:rsid w:val="00830318"/>
    <w:rsid w:val="008304AB"/>
    <w:rsid w:val="008305E6"/>
    <w:rsid w:val="008308F9"/>
    <w:rsid w:val="00830900"/>
    <w:rsid w:val="0083092A"/>
    <w:rsid w:val="0083099E"/>
    <w:rsid w:val="008309CE"/>
    <w:rsid w:val="00830B31"/>
    <w:rsid w:val="00830C94"/>
    <w:rsid w:val="00830D30"/>
    <w:rsid w:val="00830D88"/>
    <w:rsid w:val="00830E94"/>
    <w:rsid w:val="00830F42"/>
    <w:rsid w:val="00831157"/>
    <w:rsid w:val="0083117C"/>
    <w:rsid w:val="008311FB"/>
    <w:rsid w:val="008313FC"/>
    <w:rsid w:val="0083144D"/>
    <w:rsid w:val="008314C3"/>
    <w:rsid w:val="00831614"/>
    <w:rsid w:val="00831624"/>
    <w:rsid w:val="00831638"/>
    <w:rsid w:val="008317D4"/>
    <w:rsid w:val="00831822"/>
    <w:rsid w:val="00831966"/>
    <w:rsid w:val="00831A49"/>
    <w:rsid w:val="00831A9C"/>
    <w:rsid w:val="00831AA2"/>
    <w:rsid w:val="00831AA8"/>
    <w:rsid w:val="00831B5D"/>
    <w:rsid w:val="00831C27"/>
    <w:rsid w:val="00831C54"/>
    <w:rsid w:val="00831F07"/>
    <w:rsid w:val="00831F36"/>
    <w:rsid w:val="00831FB6"/>
    <w:rsid w:val="008321DB"/>
    <w:rsid w:val="00832300"/>
    <w:rsid w:val="008323F1"/>
    <w:rsid w:val="00832471"/>
    <w:rsid w:val="00832491"/>
    <w:rsid w:val="008324DF"/>
    <w:rsid w:val="00832682"/>
    <w:rsid w:val="008328E7"/>
    <w:rsid w:val="0083298F"/>
    <w:rsid w:val="00832B2C"/>
    <w:rsid w:val="00832BD3"/>
    <w:rsid w:val="00832C0C"/>
    <w:rsid w:val="00832DB5"/>
    <w:rsid w:val="00832ED4"/>
    <w:rsid w:val="00832FCA"/>
    <w:rsid w:val="008330FB"/>
    <w:rsid w:val="00833235"/>
    <w:rsid w:val="008332AE"/>
    <w:rsid w:val="008333B0"/>
    <w:rsid w:val="008333DB"/>
    <w:rsid w:val="0083347A"/>
    <w:rsid w:val="00833631"/>
    <w:rsid w:val="00833791"/>
    <w:rsid w:val="00833909"/>
    <w:rsid w:val="0083390D"/>
    <w:rsid w:val="00833960"/>
    <w:rsid w:val="00833DE6"/>
    <w:rsid w:val="00833FED"/>
    <w:rsid w:val="00834050"/>
    <w:rsid w:val="0083435F"/>
    <w:rsid w:val="00834574"/>
    <w:rsid w:val="0083461F"/>
    <w:rsid w:val="00834716"/>
    <w:rsid w:val="00834803"/>
    <w:rsid w:val="008348A0"/>
    <w:rsid w:val="008348A1"/>
    <w:rsid w:val="00834E40"/>
    <w:rsid w:val="00834EF5"/>
    <w:rsid w:val="00834F15"/>
    <w:rsid w:val="0083500E"/>
    <w:rsid w:val="008352DD"/>
    <w:rsid w:val="008353FE"/>
    <w:rsid w:val="0083555B"/>
    <w:rsid w:val="008355BD"/>
    <w:rsid w:val="008355E9"/>
    <w:rsid w:val="00835766"/>
    <w:rsid w:val="008358C6"/>
    <w:rsid w:val="00835932"/>
    <w:rsid w:val="00835ADD"/>
    <w:rsid w:val="00835B8E"/>
    <w:rsid w:val="00835C14"/>
    <w:rsid w:val="00835D64"/>
    <w:rsid w:val="00835DA7"/>
    <w:rsid w:val="00835DE7"/>
    <w:rsid w:val="00835F29"/>
    <w:rsid w:val="0083665A"/>
    <w:rsid w:val="008366EC"/>
    <w:rsid w:val="008366F6"/>
    <w:rsid w:val="008367DB"/>
    <w:rsid w:val="00836901"/>
    <w:rsid w:val="00836AE6"/>
    <w:rsid w:val="00836D5D"/>
    <w:rsid w:val="00836F83"/>
    <w:rsid w:val="00837097"/>
    <w:rsid w:val="00837270"/>
    <w:rsid w:val="00837351"/>
    <w:rsid w:val="0083735B"/>
    <w:rsid w:val="00837388"/>
    <w:rsid w:val="00837420"/>
    <w:rsid w:val="00837474"/>
    <w:rsid w:val="00837509"/>
    <w:rsid w:val="0083750C"/>
    <w:rsid w:val="00837661"/>
    <w:rsid w:val="00837778"/>
    <w:rsid w:val="008377B7"/>
    <w:rsid w:val="00837914"/>
    <w:rsid w:val="00837B62"/>
    <w:rsid w:val="00837CB0"/>
    <w:rsid w:val="00837DA4"/>
    <w:rsid w:val="00837E6F"/>
    <w:rsid w:val="00837EF9"/>
    <w:rsid w:val="00837F10"/>
    <w:rsid w:val="00837FA8"/>
    <w:rsid w:val="00840027"/>
    <w:rsid w:val="0084011B"/>
    <w:rsid w:val="00840263"/>
    <w:rsid w:val="00840350"/>
    <w:rsid w:val="00840425"/>
    <w:rsid w:val="008405B1"/>
    <w:rsid w:val="00840668"/>
    <w:rsid w:val="00840702"/>
    <w:rsid w:val="0084081B"/>
    <w:rsid w:val="0084091B"/>
    <w:rsid w:val="008409C2"/>
    <w:rsid w:val="008409CB"/>
    <w:rsid w:val="008409E9"/>
    <w:rsid w:val="00840B66"/>
    <w:rsid w:val="00840BA9"/>
    <w:rsid w:val="00840C2E"/>
    <w:rsid w:val="00840C5D"/>
    <w:rsid w:val="00840C62"/>
    <w:rsid w:val="00840D47"/>
    <w:rsid w:val="00840EFB"/>
    <w:rsid w:val="00840F51"/>
    <w:rsid w:val="0084102E"/>
    <w:rsid w:val="008410A3"/>
    <w:rsid w:val="008410F6"/>
    <w:rsid w:val="00841152"/>
    <w:rsid w:val="008411D6"/>
    <w:rsid w:val="008414A6"/>
    <w:rsid w:val="00841560"/>
    <w:rsid w:val="008415D1"/>
    <w:rsid w:val="00841654"/>
    <w:rsid w:val="00841696"/>
    <w:rsid w:val="008416AF"/>
    <w:rsid w:val="008416C2"/>
    <w:rsid w:val="00841753"/>
    <w:rsid w:val="008417AC"/>
    <w:rsid w:val="00841867"/>
    <w:rsid w:val="008418FB"/>
    <w:rsid w:val="00841997"/>
    <w:rsid w:val="00841B06"/>
    <w:rsid w:val="00841B0A"/>
    <w:rsid w:val="00841BCF"/>
    <w:rsid w:val="00841CA5"/>
    <w:rsid w:val="00841E09"/>
    <w:rsid w:val="00841E5B"/>
    <w:rsid w:val="0084216A"/>
    <w:rsid w:val="008421DB"/>
    <w:rsid w:val="008422DA"/>
    <w:rsid w:val="00842329"/>
    <w:rsid w:val="00842369"/>
    <w:rsid w:val="00842486"/>
    <w:rsid w:val="008424F5"/>
    <w:rsid w:val="00842670"/>
    <w:rsid w:val="00842683"/>
    <w:rsid w:val="00842710"/>
    <w:rsid w:val="0084276B"/>
    <w:rsid w:val="00842819"/>
    <w:rsid w:val="00842883"/>
    <w:rsid w:val="00842BBD"/>
    <w:rsid w:val="00842D47"/>
    <w:rsid w:val="00842E29"/>
    <w:rsid w:val="00842ECF"/>
    <w:rsid w:val="00842FFA"/>
    <w:rsid w:val="00843061"/>
    <w:rsid w:val="00843135"/>
    <w:rsid w:val="0084314E"/>
    <w:rsid w:val="008431EF"/>
    <w:rsid w:val="0084362A"/>
    <w:rsid w:val="008436B5"/>
    <w:rsid w:val="00843B7C"/>
    <w:rsid w:val="00843C78"/>
    <w:rsid w:val="00843C7A"/>
    <w:rsid w:val="00843E79"/>
    <w:rsid w:val="00844000"/>
    <w:rsid w:val="0084403B"/>
    <w:rsid w:val="00844048"/>
    <w:rsid w:val="008441A1"/>
    <w:rsid w:val="0084433B"/>
    <w:rsid w:val="00844385"/>
    <w:rsid w:val="008444F0"/>
    <w:rsid w:val="0084457C"/>
    <w:rsid w:val="0084460F"/>
    <w:rsid w:val="0084477E"/>
    <w:rsid w:val="008447A6"/>
    <w:rsid w:val="0084491C"/>
    <w:rsid w:val="00844BCC"/>
    <w:rsid w:val="00844C35"/>
    <w:rsid w:val="00844D19"/>
    <w:rsid w:val="00845176"/>
    <w:rsid w:val="008452C2"/>
    <w:rsid w:val="00845347"/>
    <w:rsid w:val="0084537E"/>
    <w:rsid w:val="008453A4"/>
    <w:rsid w:val="00845487"/>
    <w:rsid w:val="00845894"/>
    <w:rsid w:val="00845920"/>
    <w:rsid w:val="00845A13"/>
    <w:rsid w:val="00845A38"/>
    <w:rsid w:val="00845B13"/>
    <w:rsid w:val="00845B5B"/>
    <w:rsid w:val="00845B68"/>
    <w:rsid w:val="00845B9E"/>
    <w:rsid w:val="00845CA7"/>
    <w:rsid w:val="00845CD8"/>
    <w:rsid w:val="00845D16"/>
    <w:rsid w:val="00845E63"/>
    <w:rsid w:val="00845EC7"/>
    <w:rsid w:val="008461AE"/>
    <w:rsid w:val="00846302"/>
    <w:rsid w:val="008463BB"/>
    <w:rsid w:val="0084684C"/>
    <w:rsid w:val="00846955"/>
    <w:rsid w:val="00846A2E"/>
    <w:rsid w:val="00846BD0"/>
    <w:rsid w:val="00846C8C"/>
    <w:rsid w:val="00846D6A"/>
    <w:rsid w:val="00846D82"/>
    <w:rsid w:val="00846F12"/>
    <w:rsid w:val="00847044"/>
    <w:rsid w:val="00847093"/>
    <w:rsid w:val="008471F2"/>
    <w:rsid w:val="0084746D"/>
    <w:rsid w:val="00847536"/>
    <w:rsid w:val="008475E7"/>
    <w:rsid w:val="008477BB"/>
    <w:rsid w:val="00847828"/>
    <w:rsid w:val="00847865"/>
    <w:rsid w:val="008478AA"/>
    <w:rsid w:val="00847BDD"/>
    <w:rsid w:val="00847BE1"/>
    <w:rsid w:val="00847CC5"/>
    <w:rsid w:val="00847D5D"/>
    <w:rsid w:val="008501A2"/>
    <w:rsid w:val="008501B6"/>
    <w:rsid w:val="008502B3"/>
    <w:rsid w:val="0085048A"/>
    <w:rsid w:val="00850536"/>
    <w:rsid w:val="0085069A"/>
    <w:rsid w:val="0085077E"/>
    <w:rsid w:val="008507C5"/>
    <w:rsid w:val="008507C8"/>
    <w:rsid w:val="0085080B"/>
    <w:rsid w:val="008508B1"/>
    <w:rsid w:val="00850B4E"/>
    <w:rsid w:val="00850C6B"/>
    <w:rsid w:val="00850D41"/>
    <w:rsid w:val="00850FE3"/>
    <w:rsid w:val="0085100E"/>
    <w:rsid w:val="00851148"/>
    <w:rsid w:val="00851385"/>
    <w:rsid w:val="008515C4"/>
    <w:rsid w:val="008516A3"/>
    <w:rsid w:val="0085179B"/>
    <w:rsid w:val="008518DE"/>
    <w:rsid w:val="0085198D"/>
    <w:rsid w:val="008519C6"/>
    <w:rsid w:val="00851B01"/>
    <w:rsid w:val="00851C24"/>
    <w:rsid w:val="00851DE3"/>
    <w:rsid w:val="00851E35"/>
    <w:rsid w:val="00851E98"/>
    <w:rsid w:val="0085213C"/>
    <w:rsid w:val="008523B6"/>
    <w:rsid w:val="008524A9"/>
    <w:rsid w:val="0085267C"/>
    <w:rsid w:val="00852861"/>
    <w:rsid w:val="00852998"/>
    <w:rsid w:val="008529E2"/>
    <w:rsid w:val="00852B05"/>
    <w:rsid w:val="00852E9E"/>
    <w:rsid w:val="00852F2A"/>
    <w:rsid w:val="00852F87"/>
    <w:rsid w:val="0085306F"/>
    <w:rsid w:val="00853084"/>
    <w:rsid w:val="0085309B"/>
    <w:rsid w:val="00853794"/>
    <w:rsid w:val="008537B2"/>
    <w:rsid w:val="008537BA"/>
    <w:rsid w:val="00853886"/>
    <w:rsid w:val="00853A98"/>
    <w:rsid w:val="00853CCC"/>
    <w:rsid w:val="00854323"/>
    <w:rsid w:val="008543D2"/>
    <w:rsid w:val="008546BB"/>
    <w:rsid w:val="0085476E"/>
    <w:rsid w:val="008548DE"/>
    <w:rsid w:val="008549E8"/>
    <w:rsid w:val="00854A61"/>
    <w:rsid w:val="00854AB2"/>
    <w:rsid w:val="00854B39"/>
    <w:rsid w:val="00854B4E"/>
    <w:rsid w:val="00854C61"/>
    <w:rsid w:val="00854D06"/>
    <w:rsid w:val="00854E39"/>
    <w:rsid w:val="00854ECE"/>
    <w:rsid w:val="00854F87"/>
    <w:rsid w:val="0085504E"/>
    <w:rsid w:val="00855084"/>
    <w:rsid w:val="008550AB"/>
    <w:rsid w:val="008551AA"/>
    <w:rsid w:val="008551C4"/>
    <w:rsid w:val="00855696"/>
    <w:rsid w:val="00855851"/>
    <w:rsid w:val="0085586E"/>
    <w:rsid w:val="008558E2"/>
    <w:rsid w:val="00855A30"/>
    <w:rsid w:val="00855C65"/>
    <w:rsid w:val="00855CBD"/>
    <w:rsid w:val="00855D57"/>
    <w:rsid w:val="00855DC7"/>
    <w:rsid w:val="00855F58"/>
    <w:rsid w:val="00856091"/>
    <w:rsid w:val="008560BC"/>
    <w:rsid w:val="00856383"/>
    <w:rsid w:val="008564ED"/>
    <w:rsid w:val="00856523"/>
    <w:rsid w:val="00856715"/>
    <w:rsid w:val="00856773"/>
    <w:rsid w:val="008567DA"/>
    <w:rsid w:val="0085685D"/>
    <w:rsid w:val="00856B77"/>
    <w:rsid w:val="00856FEA"/>
    <w:rsid w:val="00857008"/>
    <w:rsid w:val="008575DD"/>
    <w:rsid w:val="008578FB"/>
    <w:rsid w:val="00857984"/>
    <w:rsid w:val="008579C7"/>
    <w:rsid w:val="00857B15"/>
    <w:rsid w:val="00857B99"/>
    <w:rsid w:val="00857E0A"/>
    <w:rsid w:val="00857FCC"/>
    <w:rsid w:val="0086012E"/>
    <w:rsid w:val="00860339"/>
    <w:rsid w:val="00860555"/>
    <w:rsid w:val="00860731"/>
    <w:rsid w:val="0086086D"/>
    <w:rsid w:val="00860956"/>
    <w:rsid w:val="00860CFB"/>
    <w:rsid w:val="00860DA5"/>
    <w:rsid w:val="00860F0F"/>
    <w:rsid w:val="00860F2B"/>
    <w:rsid w:val="00861073"/>
    <w:rsid w:val="00861096"/>
    <w:rsid w:val="00861178"/>
    <w:rsid w:val="0086125B"/>
    <w:rsid w:val="00861292"/>
    <w:rsid w:val="0086138B"/>
    <w:rsid w:val="00861408"/>
    <w:rsid w:val="00861442"/>
    <w:rsid w:val="00861560"/>
    <w:rsid w:val="008616A8"/>
    <w:rsid w:val="00861703"/>
    <w:rsid w:val="008617B8"/>
    <w:rsid w:val="008617CE"/>
    <w:rsid w:val="0086191A"/>
    <w:rsid w:val="00861A02"/>
    <w:rsid w:val="00861AAC"/>
    <w:rsid w:val="00861B82"/>
    <w:rsid w:val="00861DE3"/>
    <w:rsid w:val="00861E71"/>
    <w:rsid w:val="00861EA5"/>
    <w:rsid w:val="00862017"/>
    <w:rsid w:val="0086208C"/>
    <w:rsid w:val="00862235"/>
    <w:rsid w:val="008622DA"/>
    <w:rsid w:val="00862334"/>
    <w:rsid w:val="00862504"/>
    <w:rsid w:val="008625FA"/>
    <w:rsid w:val="00862774"/>
    <w:rsid w:val="0086279C"/>
    <w:rsid w:val="0086284E"/>
    <w:rsid w:val="00862A9B"/>
    <w:rsid w:val="00862B1A"/>
    <w:rsid w:val="00862B62"/>
    <w:rsid w:val="00862C06"/>
    <w:rsid w:val="00862C13"/>
    <w:rsid w:val="00862C29"/>
    <w:rsid w:val="00862C86"/>
    <w:rsid w:val="00863134"/>
    <w:rsid w:val="00863207"/>
    <w:rsid w:val="0086328E"/>
    <w:rsid w:val="00863414"/>
    <w:rsid w:val="00863556"/>
    <w:rsid w:val="008635C4"/>
    <w:rsid w:val="00863778"/>
    <w:rsid w:val="008637FF"/>
    <w:rsid w:val="00863813"/>
    <w:rsid w:val="00863831"/>
    <w:rsid w:val="0086389C"/>
    <w:rsid w:val="00863A8B"/>
    <w:rsid w:val="00863B17"/>
    <w:rsid w:val="00863BAC"/>
    <w:rsid w:val="00863BE9"/>
    <w:rsid w:val="00863DB6"/>
    <w:rsid w:val="00863DD3"/>
    <w:rsid w:val="00863E1D"/>
    <w:rsid w:val="00863F17"/>
    <w:rsid w:val="00864070"/>
    <w:rsid w:val="008641B6"/>
    <w:rsid w:val="00864510"/>
    <w:rsid w:val="00864676"/>
    <w:rsid w:val="0086483C"/>
    <w:rsid w:val="00864A6C"/>
    <w:rsid w:val="00864A97"/>
    <w:rsid w:val="00864DB6"/>
    <w:rsid w:val="00864DD1"/>
    <w:rsid w:val="00864E01"/>
    <w:rsid w:val="00864ECD"/>
    <w:rsid w:val="00864EEF"/>
    <w:rsid w:val="00864F19"/>
    <w:rsid w:val="008650F1"/>
    <w:rsid w:val="0086511F"/>
    <w:rsid w:val="00865126"/>
    <w:rsid w:val="0086516F"/>
    <w:rsid w:val="008652F5"/>
    <w:rsid w:val="008653BD"/>
    <w:rsid w:val="008653C7"/>
    <w:rsid w:val="00865459"/>
    <w:rsid w:val="0086545E"/>
    <w:rsid w:val="00865477"/>
    <w:rsid w:val="008654E8"/>
    <w:rsid w:val="008655B6"/>
    <w:rsid w:val="00865873"/>
    <w:rsid w:val="00865991"/>
    <w:rsid w:val="008659F0"/>
    <w:rsid w:val="00865A23"/>
    <w:rsid w:val="00865AE1"/>
    <w:rsid w:val="00865CC4"/>
    <w:rsid w:val="00865D86"/>
    <w:rsid w:val="00866017"/>
    <w:rsid w:val="008660AF"/>
    <w:rsid w:val="00866103"/>
    <w:rsid w:val="00866457"/>
    <w:rsid w:val="0086673B"/>
    <w:rsid w:val="0086691E"/>
    <w:rsid w:val="008669D3"/>
    <w:rsid w:val="00866B3F"/>
    <w:rsid w:val="00866CE9"/>
    <w:rsid w:val="00866D97"/>
    <w:rsid w:val="0086712E"/>
    <w:rsid w:val="00867144"/>
    <w:rsid w:val="00867389"/>
    <w:rsid w:val="008673D0"/>
    <w:rsid w:val="0086745A"/>
    <w:rsid w:val="008674FB"/>
    <w:rsid w:val="00867552"/>
    <w:rsid w:val="0086758F"/>
    <w:rsid w:val="008677A9"/>
    <w:rsid w:val="00867830"/>
    <w:rsid w:val="00867831"/>
    <w:rsid w:val="008678B7"/>
    <w:rsid w:val="008678DC"/>
    <w:rsid w:val="008678E9"/>
    <w:rsid w:val="00867B70"/>
    <w:rsid w:val="00867C61"/>
    <w:rsid w:val="00867CC4"/>
    <w:rsid w:val="00867DF5"/>
    <w:rsid w:val="00867EFA"/>
    <w:rsid w:val="008700D1"/>
    <w:rsid w:val="008700E8"/>
    <w:rsid w:val="008702AE"/>
    <w:rsid w:val="00870314"/>
    <w:rsid w:val="008703D9"/>
    <w:rsid w:val="00870762"/>
    <w:rsid w:val="00870890"/>
    <w:rsid w:val="008709E6"/>
    <w:rsid w:val="008709F8"/>
    <w:rsid w:val="00870AA9"/>
    <w:rsid w:val="00870CE3"/>
    <w:rsid w:val="00870E55"/>
    <w:rsid w:val="00870F69"/>
    <w:rsid w:val="00871076"/>
    <w:rsid w:val="00871111"/>
    <w:rsid w:val="0087120D"/>
    <w:rsid w:val="00871666"/>
    <w:rsid w:val="0087167E"/>
    <w:rsid w:val="00871716"/>
    <w:rsid w:val="00871950"/>
    <w:rsid w:val="0087195E"/>
    <w:rsid w:val="00871A08"/>
    <w:rsid w:val="00871A33"/>
    <w:rsid w:val="00871BC2"/>
    <w:rsid w:val="00871C6F"/>
    <w:rsid w:val="00871CA9"/>
    <w:rsid w:val="00871DAD"/>
    <w:rsid w:val="00871DBF"/>
    <w:rsid w:val="00871E36"/>
    <w:rsid w:val="00871E75"/>
    <w:rsid w:val="00871EC8"/>
    <w:rsid w:val="00872062"/>
    <w:rsid w:val="00872086"/>
    <w:rsid w:val="008720BE"/>
    <w:rsid w:val="008720F7"/>
    <w:rsid w:val="0087213D"/>
    <w:rsid w:val="00872178"/>
    <w:rsid w:val="008721C2"/>
    <w:rsid w:val="0087225F"/>
    <w:rsid w:val="00872304"/>
    <w:rsid w:val="00872632"/>
    <w:rsid w:val="008726D6"/>
    <w:rsid w:val="0087274A"/>
    <w:rsid w:val="00872792"/>
    <w:rsid w:val="00872A6D"/>
    <w:rsid w:val="00872AE5"/>
    <w:rsid w:val="00872B08"/>
    <w:rsid w:val="00872BE4"/>
    <w:rsid w:val="00872EAA"/>
    <w:rsid w:val="0087306F"/>
    <w:rsid w:val="00873133"/>
    <w:rsid w:val="00873996"/>
    <w:rsid w:val="00873ADB"/>
    <w:rsid w:val="00873D9F"/>
    <w:rsid w:val="00873E11"/>
    <w:rsid w:val="00873F43"/>
    <w:rsid w:val="008743C3"/>
    <w:rsid w:val="00874581"/>
    <w:rsid w:val="00874903"/>
    <w:rsid w:val="00874978"/>
    <w:rsid w:val="008749A9"/>
    <w:rsid w:val="008749EE"/>
    <w:rsid w:val="00874D54"/>
    <w:rsid w:val="00874D58"/>
    <w:rsid w:val="00874DE0"/>
    <w:rsid w:val="00874F67"/>
    <w:rsid w:val="00874F71"/>
    <w:rsid w:val="00874FA4"/>
    <w:rsid w:val="008751D8"/>
    <w:rsid w:val="00875519"/>
    <w:rsid w:val="00875552"/>
    <w:rsid w:val="00875601"/>
    <w:rsid w:val="00875AAE"/>
    <w:rsid w:val="00875CF9"/>
    <w:rsid w:val="00875D39"/>
    <w:rsid w:val="00875DC3"/>
    <w:rsid w:val="00875E1E"/>
    <w:rsid w:val="00875EB1"/>
    <w:rsid w:val="00875F56"/>
    <w:rsid w:val="00875FE3"/>
    <w:rsid w:val="00876086"/>
    <w:rsid w:val="00876207"/>
    <w:rsid w:val="008763FB"/>
    <w:rsid w:val="0087644C"/>
    <w:rsid w:val="00876544"/>
    <w:rsid w:val="008765E5"/>
    <w:rsid w:val="00876676"/>
    <w:rsid w:val="00876735"/>
    <w:rsid w:val="008768B9"/>
    <w:rsid w:val="00876A40"/>
    <w:rsid w:val="00876ACA"/>
    <w:rsid w:val="00876AF4"/>
    <w:rsid w:val="00876B86"/>
    <w:rsid w:val="00876C1B"/>
    <w:rsid w:val="00876C67"/>
    <w:rsid w:val="00876E6D"/>
    <w:rsid w:val="00876F25"/>
    <w:rsid w:val="008770E7"/>
    <w:rsid w:val="00877308"/>
    <w:rsid w:val="008773A2"/>
    <w:rsid w:val="00877514"/>
    <w:rsid w:val="00877A91"/>
    <w:rsid w:val="00877AC8"/>
    <w:rsid w:val="00877C43"/>
    <w:rsid w:val="00877C58"/>
    <w:rsid w:val="00877C92"/>
    <w:rsid w:val="00877D15"/>
    <w:rsid w:val="00877E05"/>
    <w:rsid w:val="0088002A"/>
    <w:rsid w:val="00880035"/>
    <w:rsid w:val="008801AC"/>
    <w:rsid w:val="008801DE"/>
    <w:rsid w:val="00880274"/>
    <w:rsid w:val="00880308"/>
    <w:rsid w:val="00880333"/>
    <w:rsid w:val="00880486"/>
    <w:rsid w:val="008804FD"/>
    <w:rsid w:val="008805E1"/>
    <w:rsid w:val="0088063E"/>
    <w:rsid w:val="0088072C"/>
    <w:rsid w:val="00880842"/>
    <w:rsid w:val="00880845"/>
    <w:rsid w:val="0088089E"/>
    <w:rsid w:val="00880ADB"/>
    <w:rsid w:val="00880AF2"/>
    <w:rsid w:val="00880E15"/>
    <w:rsid w:val="00880E22"/>
    <w:rsid w:val="00880F70"/>
    <w:rsid w:val="00881010"/>
    <w:rsid w:val="00881018"/>
    <w:rsid w:val="008810D9"/>
    <w:rsid w:val="008813D7"/>
    <w:rsid w:val="0088150A"/>
    <w:rsid w:val="00881524"/>
    <w:rsid w:val="00881687"/>
    <w:rsid w:val="0088174F"/>
    <w:rsid w:val="00881810"/>
    <w:rsid w:val="00881822"/>
    <w:rsid w:val="008819BC"/>
    <w:rsid w:val="008819F0"/>
    <w:rsid w:val="00881A22"/>
    <w:rsid w:val="00881BD3"/>
    <w:rsid w:val="00881D89"/>
    <w:rsid w:val="00881DD2"/>
    <w:rsid w:val="00881F00"/>
    <w:rsid w:val="00882007"/>
    <w:rsid w:val="0088203E"/>
    <w:rsid w:val="0088204E"/>
    <w:rsid w:val="00882095"/>
    <w:rsid w:val="008820E0"/>
    <w:rsid w:val="0088220E"/>
    <w:rsid w:val="00882331"/>
    <w:rsid w:val="00882395"/>
    <w:rsid w:val="00882483"/>
    <w:rsid w:val="00882A3C"/>
    <w:rsid w:val="00882A8D"/>
    <w:rsid w:val="00882A99"/>
    <w:rsid w:val="00882C14"/>
    <w:rsid w:val="00882C59"/>
    <w:rsid w:val="00882D7F"/>
    <w:rsid w:val="00882DC2"/>
    <w:rsid w:val="00882EE0"/>
    <w:rsid w:val="00882FCE"/>
    <w:rsid w:val="00882FE4"/>
    <w:rsid w:val="00883168"/>
    <w:rsid w:val="00883360"/>
    <w:rsid w:val="0088343A"/>
    <w:rsid w:val="008834F8"/>
    <w:rsid w:val="0088358A"/>
    <w:rsid w:val="008835FD"/>
    <w:rsid w:val="0088362C"/>
    <w:rsid w:val="0088369F"/>
    <w:rsid w:val="008836F1"/>
    <w:rsid w:val="00883750"/>
    <w:rsid w:val="008837E9"/>
    <w:rsid w:val="00883826"/>
    <w:rsid w:val="00883908"/>
    <w:rsid w:val="00883A5C"/>
    <w:rsid w:val="00883BA2"/>
    <w:rsid w:val="00883BF1"/>
    <w:rsid w:val="00883C58"/>
    <w:rsid w:val="00883E66"/>
    <w:rsid w:val="00883EE4"/>
    <w:rsid w:val="00883F1E"/>
    <w:rsid w:val="00883F64"/>
    <w:rsid w:val="008840BE"/>
    <w:rsid w:val="00884217"/>
    <w:rsid w:val="00884267"/>
    <w:rsid w:val="008843B8"/>
    <w:rsid w:val="00884416"/>
    <w:rsid w:val="00884621"/>
    <w:rsid w:val="008848FA"/>
    <w:rsid w:val="00884986"/>
    <w:rsid w:val="008849C5"/>
    <w:rsid w:val="008849E3"/>
    <w:rsid w:val="00884AC1"/>
    <w:rsid w:val="00884BE0"/>
    <w:rsid w:val="00884D26"/>
    <w:rsid w:val="00884EAE"/>
    <w:rsid w:val="00884EE1"/>
    <w:rsid w:val="00884F6C"/>
    <w:rsid w:val="0088508A"/>
    <w:rsid w:val="00885144"/>
    <w:rsid w:val="008852A1"/>
    <w:rsid w:val="008852FE"/>
    <w:rsid w:val="00885311"/>
    <w:rsid w:val="0088558F"/>
    <w:rsid w:val="00885837"/>
    <w:rsid w:val="008858C2"/>
    <w:rsid w:val="008858D0"/>
    <w:rsid w:val="00885B43"/>
    <w:rsid w:val="00885C33"/>
    <w:rsid w:val="00885EC2"/>
    <w:rsid w:val="00885ED1"/>
    <w:rsid w:val="00885F5F"/>
    <w:rsid w:val="00885F8D"/>
    <w:rsid w:val="008861D0"/>
    <w:rsid w:val="008862DF"/>
    <w:rsid w:val="008863B3"/>
    <w:rsid w:val="008863D9"/>
    <w:rsid w:val="008865FC"/>
    <w:rsid w:val="00886798"/>
    <w:rsid w:val="00886BEB"/>
    <w:rsid w:val="00886E24"/>
    <w:rsid w:val="00886F24"/>
    <w:rsid w:val="0088704A"/>
    <w:rsid w:val="0088709C"/>
    <w:rsid w:val="008870B1"/>
    <w:rsid w:val="0088744A"/>
    <w:rsid w:val="00887571"/>
    <w:rsid w:val="00887794"/>
    <w:rsid w:val="008878D0"/>
    <w:rsid w:val="00887BAE"/>
    <w:rsid w:val="00887C17"/>
    <w:rsid w:val="00887C72"/>
    <w:rsid w:val="00887ED7"/>
    <w:rsid w:val="00887F57"/>
    <w:rsid w:val="00890164"/>
    <w:rsid w:val="00890217"/>
    <w:rsid w:val="008905D6"/>
    <w:rsid w:val="0089069E"/>
    <w:rsid w:val="00890963"/>
    <w:rsid w:val="008909F6"/>
    <w:rsid w:val="00890AE0"/>
    <w:rsid w:val="00890B42"/>
    <w:rsid w:val="00890B94"/>
    <w:rsid w:val="00890C31"/>
    <w:rsid w:val="00890CEA"/>
    <w:rsid w:val="00890D34"/>
    <w:rsid w:val="00890D4C"/>
    <w:rsid w:val="00890D63"/>
    <w:rsid w:val="00890D70"/>
    <w:rsid w:val="00890E23"/>
    <w:rsid w:val="00890EB1"/>
    <w:rsid w:val="00890FFB"/>
    <w:rsid w:val="008910EF"/>
    <w:rsid w:val="008912DC"/>
    <w:rsid w:val="008912E5"/>
    <w:rsid w:val="008914E3"/>
    <w:rsid w:val="00891679"/>
    <w:rsid w:val="008918BD"/>
    <w:rsid w:val="008918E3"/>
    <w:rsid w:val="008918FC"/>
    <w:rsid w:val="0089195E"/>
    <w:rsid w:val="00891AE0"/>
    <w:rsid w:val="00891AF9"/>
    <w:rsid w:val="00891B06"/>
    <w:rsid w:val="00891EDC"/>
    <w:rsid w:val="00891F38"/>
    <w:rsid w:val="00891F43"/>
    <w:rsid w:val="00891F4F"/>
    <w:rsid w:val="00891FC3"/>
    <w:rsid w:val="00892287"/>
    <w:rsid w:val="0089251E"/>
    <w:rsid w:val="008925EB"/>
    <w:rsid w:val="008926E3"/>
    <w:rsid w:val="00892719"/>
    <w:rsid w:val="00892827"/>
    <w:rsid w:val="0089287A"/>
    <w:rsid w:val="00892C8A"/>
    <w:rsid w:val="00892CE4"/>
    <w:rsid w:val="00892D42"/>
    <w:rsid w:val="00892D99"/>
    <w:rsid w:val="00892DF7"/>
    <w:rsid w:val="008933F8"/>
    <w:rsid w:val="008934CF"/>
    <w:rsid w:val="0089350E"/>
    <w:rsid w:val="0089363C"/>
    <w:rsid w:val="00893A54"/>
    <w:rsid w:val="00893C72"/>
    <w:rsid w:val="00893D2B"/>
    <w:rsid w:val="00893E1C"/>
    <w:rsid w:val="00893F72"/>
    <w:rsid w:val="00894092"/>
    <w:rsid w:val="0089418F"/>
    <w:rsid w:val="00894247"/>
    <w:rsid w:val="0089434A"/>
    <w:rsid w:val="0089447D"/>
    <w:rsid w:val="008945A1"/>
    <w:rsid w:val="00894618"/>
    <w:rsid w:val="008947C7"/>
    <w:rsid w:val="008947FB"/>
    <w:rsid w:val="00894801"/>
    <w:rsid w:val="00894874"/>
    <w:rsid w:val="00894B08"/>
    <w:rsid w:val="00894D46"/>
    <w:rsid w:val="0089520F"/>
    <w:rsid w:val="008952D2"/>
    <w:rsid w:val="00895604"/>
    <w:rsid w:val="00895904"/>
    <w:rsid w:val="00895993"/>
    <w:rsid w:val="008959BC"/>
    <w:rsid w:val="00895AF1"/>
    <w:rsid w:val="00895C7C"/>
    <w:rsid w:val="00895FF3"/>
    <w:rsid w:val="0089619F"/>
    <w:rsid w:val="0089622F"/>
    <w:rsid w:val="0089625F"/>
    <w:rsid w:val="008963F5"/>
    <w:rsid w:val="00896487"/>
    <w:rsid w:val="008966C2"/>
    <w:rsid w:val="00896894"/>
    <w:rsid w:val="00896ADD"/>
    <w:rsid w:val="00896BCB"/>
    <w:rsid w:val="00896C5F"/>
    <w:rsid w:val="00896D0B"/>
    <w:rsid w:val="00896E1C"/>
    <w:rsid w:val="008974DA"/>
    <w:rsid w:val="00897579"/>
    <w:rsid w:val="0089758C"/>
    <w:rsid w:val="0089775E"/>
    <w:rsid w:val="0089781C"/>
    <w:rsid w:val="00897944"/>
    <w:rsid w:val="00897A44"/>
    <w:rsid w:val="00897AD1"/>
    <w:rsid w:val="00897B4C"/>
    <w:rsid w:val="00897D03"/>
    <w:rsid w:val="00897D4F"/>
    <w:rsid w:val="00897D99"/>
    <w:rsid w:val="00897DE5"/>
    <w:rsid w:val="00897DEB"/>
    <w:rsid w:val="00897E8B"/>
    <w:rsid w:val="00897F62"/>
    <w:rsid w:val="00897FA3"/>
    <w:rsid w:val="00897FCF"/>
    <w:rsid w:val="008A017C"/>
    <w:rsid w:val="008A0187"/>
    <w:rsid w:val="008A025E"/>
    <w:rsid w:val="008A0362"/>
    <w:rsid w:val="008A042F"/>
    <w:rsid w:val="008A0493"/>
    <w:rsid w:val="008A0544"/>
    <w:rsid w:val="008A07CA"/>
    <w:rsid w:val="008A07DF"/>
    <w:rsid w:val="008A08F3"/>
    <w:rsid w:val="008A0A8B"/>
    <w:rsid w:val="008A0AF8"/>
    <w:rsid w:val="008A0B4F"/>
    <w:rsid w:val="008A0CB4"/>
    <w:rsid w:val="008A0D04"/>
    <w:rsid w:val="008A0DE2"/>
    <w:rsid w:val="008A0F09"/>
    <w:rsid w:val="008A0F9E"/>
    <w:rsid w:val="008A0FD0"/>
    <w:rsid w:val="008A0FD3"/>
    <w:rsid w:val="008A1009"/>
    <w:rsid w:val="008A105D"/>
    <w:rsid w:val="008A105F"/>
    <w:rsid w:val="008A1146"/>
    <w:rsid w:val="008A11C4"/>
    <w:rsid w:val="008A11C9"/>
    <w:rsid w:val="008A127B"/>
    <w:rsid w:val="008A1336"/>
    <w:rsid w:val="008A1394"/>
    <w:rsid w:val="008A155A"/>
    <w:rsid w:val="008A1692"/>
    <w:rsid w:val="008A17AE"/>
    <w:rsid w:val="008A18A8"/>
    <w:rsid w:val="008A19CB"/>
    <w:rsid w:val="008A1AFE"/>
    <w:rsid w:val="008A1B43"/>
    <w:rsid w:val="008A1B8D"/>
    <w:rsid w:val="008A1C05"/>
    <w:rsid w:val="008A1C9F"/>
    <w:rsid w:val="008A1D2C"/>
    <w:rsid w:val="008A1DC2"/>
    <w:rsid w:val="008A1F66"/>
    <w:rsid w:val="008A20E6"/>
    <w:rsid w:val="008A224F"/>
    <w:rsid w:val="008A2383"/>
    <w:rsid w:val="008A2528"/>
    <w:rsid w:val="008A2640"/>
    <w:rsid w:val="008A2774"/>
    <w:rsid w:val="008A2832"/>
    <w:rsid w:val="008A2A8C"/>
    <w:rsid w:val="008A2C24"/>
    <w:rsid w:val="008A2F39"/>
    <w:rsid w:val="008A3161"/>
    <w:rsid w:val="008A3169"/>
    <w:rsid w:val="008A3174"/>
    <w:rsid w:val="008A3269"/>
    <w:rsid w:val="008A337F"/>
    <w:rsid w:val="008A3494"/>
    <w:rsid w:val="008A3827"/>
    <w:rsid w:val="008A3830"/>
    <w:rsid w:val="008A3847"/>
    <w:rsid w:val="008A3A61"/>
    <w:rsid w:val="008A3DEA"/>
    <w:rsid w:val="008A3F7A"/>
    <w:rsid w:val="008A3FA0"/>
    <w:rsid w:val="008A3FA8"/>
    <w:rsid w:val="008A401F"/>
    <w:rsid w:val="008A42DC"/>
    <w:rsid w:val="008A430A"/>
    <w:rsid w:val="008A4433"/>
    <w:rsid w:val="008A461E"/>
    <w:rsid w:val="008A4663"/>
    <w:rsid w:val="008A472D"/>
    <w:rsid w:val="008A4966"/>
    <w:rsid w:val="008A49AB"/>
    <w:rsid w:val="008A4AE1"/>
    <w:rsid w:val="008A4C7A"/>
    <w:rsid w:val="008A4C91"/>
    <w:rsid w:val="008A4D6A"/>
    <w:rsid w:val="008A4E9A"/>
    <w:rsid w:val="008A50E4"/>
    <w:rsid w:val="008A516D"/>
    <w:rsid w:val="008A5221"/>
    <w:rsid w:val="008A522A"/>
    <w:rsid w:val="008A550B"/>
    <w:rsid w:val="008A56B8"/>
    <w:rsid w:val="008A584F"/>
    <w:rsid w:val="008A5976"/>
    <w:rsid w:val="008A5BB0"/>
    <w:rsid w:val="008A5C72"/>
    <w:rsid w:val="008A5D5A"/>
    <w:rsid w:val="008A5E71"/>
    <w:rsid w:val="008A5EE9"/>
    <w:rsid w:val="008A5FC0"/>
    <w:rsid w:val="008A60F2"/>
    <w:rsid w:val="008A6105"/>
    <w:rsid w:val="008A636A"/>
    <w:rsid w:val="008A63A1"/>
    <w:rsid w:val="008A6422"/>
    <w:rsid w:val="008A6453"/>
    <w:rsid w:val="008A64C5"/>
    <w:rsid w:val="008A64E3"/>
    <w:rsid w:val="008A66E4"/>
    <w:rsid w:val="008A68CE"/>
    <w:rsid w:val="008A6910"/>
    <w:rsid w:val="008A6CB6"/>
    <w:rsid w:val="008A6D2F"/>
    <w:rsid w:val="008A6D98"/>
    <w:rsid w:val="008A6DD9"/>
    <w:rsid w:val="008A7327"/>
    <w:rsid w:val="008A73B6"/>
    <w:rsid w:val="008A743B"/>
    <w:rsid w:val="008A744F"/>
    <w:rsid w:val="008A7454"/>
    <w:rsid w:val="008A74C1"/>
    <w:rsid w:val="008A75EB"/>
    <w:rsid w:val="008A7634"/>
    <w:rsid w:val="008A772F"/>
    <w:rsid w:val="008A78B8"/>
    <w:rsid w:val="008A7A0A"/>
    <w:rsid w:val="008A7A20"/>
    <w:rsid w:val="008A7BF2"/>
    <w:rsid w:val="008A7C52"/>
    <w:rsid w:val="008A7E82"/>
    <w:rsid w:val="008A7E99"/>
    <w:rsid w:val="008A7EE6"/>
    <w:rsid w:val="008A7F1B"/>
    <w:rsid w:val="008B0192"/>
    <w:rsid w:val="008B028D"/>
    <w:rsid w:val="008B03B3"/>
    <w:rsid w:val="008B0402"/>
    <w:rsid w:val="008B053A"/>
    <w:rsid w:val="008B068A"/>
    <w:rsid w:val="008B07C0"/>
    <w:rsid w:val="008B0890"/>
    <w:rsid w:val="008B0945"/>
    <w:rsid w:val="008B0B7F"/>
    <w:rsid w:val="008B0CAB"/>
    <w:rsid w:val="008B0D77"/>
    <w:rsid w:val="008B0ECF"/>
    <w:rsid w:val="008B0F03"/>
    <w:rsid w:val="008B130E"/>
    <w:rsid w:val="008B1448"/>
    <w:rsid w:val="008B14FF"/>
    <w:rsid w:val="008B1562"/>
    <w:rsid w:val="008B1737"/>
    <w:rsid w:val="008B1743"/>
    <w:rsid w:val="008B18E1"/>
    <w:rsid w:val="008B19F8"/>
    <w:rsid w:val="008B1A42"/>
    <w:rsid w:val="008B1A56"/>
    <w:rsid w:val="008B1A72"/>
    <w:rsid w:val="008B1B34"/>
    <w:rsid w:val="008B1C68"/>
    <w:rsid w:val="008B1C98"/>
    <w:rsid w:val="008B1E61"/>
    <w:rsid w:val="008B1FAA"/>
    <w:rsid w:val="008B21CF"/>
    <w:rsid w:val="008B2214"/>
    <w:rsid w:val="008B2262"/>
    <w:rsid w:val="008B231A"/>
    <w:rsid w:val="008B23BF"/>
    <w:rsid w:val="008B23FC"/>
    <w:rsid w:val="008B243F"/>
    <w:rsid w:val="008B26B0"/>
    <w:rsid w:val="008B2752"/>
    <w:rsid w:val="008B29AD"/>
    <w:rsid w:val="008B2ABF"/>
    <w:rsid w:val="008B2BA7"/>
    <w:rsid w:val="008B2EB0"/>
    <w:rsid w:val="008B310E"/>
    <w:rsid w:val="008B316B"/>
    <w:rsid w:val="008B330D"/>
    <w:rsid w:val="008B354E"/>
    <w:rsid w:val="008B3849"/>
    <w:rsid w:val="008B386E"/>
    <w:rsid w:val="008B39B0"/>
    <w:rsid w:val="008B3AE5"/>
    <w:rsid w:val="008B3B58"/>
    <w:rsid w:val="008B3E84"/>
    <w:rsid w:val="008B3EE4"/>
    <w:rsid w:val="008B3F39"/>
    <w:rsid w:val="008B405D"/>
    <w:rsid w:val="008B40B8"/>
    <w:rsid w:val="008B41F1"/>
    <w:rsid w:val="008B420A"/>
    <w:rsid w:val="008B434E"/>
    <w:rsid w:val="008B4638"/>
    <w:rsid w:val="008B471D"/>
    <w:rsid w:val="008B487B"/>
    <w:rsid w:val="008B488A"/>
    <w:rsid w:val="008B4A00"/>
    <w:rsid w:val="008B4BC7"/>
    <w:rsid w:val="008B4C6B"/>
    <w:rsid w:val="008B4F18"/>
    <w:rsid w:val="008B50EF"/>
    <w:rsid w:val="008B5183"/>
    <w:rsid w:val="008B51AC"/>
    <w:rsid w:val="008B51F3"/>
    <w:rsid w:val="008B51F5"/>
    <w:rsid w:val="008B5216"/>
    <w:rsid w:val="008B528C"/>
    <w:rsid w:val="008B5371"/>
    <w:rsid w:val="008B539A"/>
    <w:rsid w:val="008B53E5"/>
    <w:rsid w:val="008B5649"/>
    <w:rsid w:val="008B56C0"/>
    <w:rsid w:val="008B574E"/>
    <w:rsid w:val="008B5758"/>
    <w:rsid w:val="008B5868"/>
    <w:rsid w:val="008B5936"/>
    <w:rsid w:val="008B594D"/>
    <w:rsid w:val="008B5978"/>
    <w:rsid w:val="008B5B39"/>
    <w:rsid w:val="008B5BB6"/>
    <w:rsid w:val="008B5BDE"/>
    <w:rsid w:val="008B5CB5"/>
    <w:rsid w:val="008B5CEC"/>
    <w:rsid w:val="008B5D98"/>
    <w:rsid w:val="008B5DE0"/>
    <w:rsid w:val="008B5E32"/>
    <w:rsid w:val="008B5EE5"/>
    <w:rsid w:val="008B5EEB"/>
    <w:rsid w:val="008B5F13"/>
    <w:rsid w:val="008B5F14"/>
    <w:rsid w:val="008B5F65"/>
    <w:rsid w:val="008B614D"/>
    <w:rsid w:val="008B617F"/>
    <w:rsid w:val="008B61D1"/>
    <w:rsid w:val="008B62AE"/>
    <w:rsid w:val="008B62CF"/>
    <w:rsid w:val="008B6383"/>
    <w:rsid w:val="008B646C"/>
    <w:rsid w:val="008B6483"/>
    <w:rsid w:val="008B65F1"/>
    <w:rsid w:val="008B6837"/>
    <w:rsid w:val="008B68F1"/>
    <w:rsid w:val="008B695B"/>
    <w:rsid w:val="008B699D"/>
    <w:rsid w:val="008B69D2"/>
    <w:rsid w:val="008B6B74"/>
    <w:rsid w:val="008B6BB2"/>
    <w:rsid w:val="008B6C3F"/>
    <w:rsid w:val="008B6E7C"/>
    <w:rsid w:val="008B6ED0"/>
    <w:rsid w:val="008B6F13"/>
    <w:rsid w:val="008B6F26"/>
    <w:rsid w:val="008B6F6F"/>
    <w:rsid w:val="008B6FF8"/>
    <w:rsid w:val="008B7069"/>
    <w:rsid w:val="008B70DE"/>
    <w:rsid w:val="008B7100"/>
    <w:rsid w:val="008B710F"/>
    <w:rsid w:val="008B712E"/>
    <w:rsid w:val="008B71D4"/>
    <w:rsid w:val="008B72D2"/>
    <w:rsid w:val="008B7333"/>
    <w:rsid w:val="008B759A"/>
    <w:rsid w:val="008B762E"/>
    <w:rsid w:val="008B7A13"/>
    <w:rsid w:val="008B7AFC"/>
    <w:rsid w:val="008B7B0F"/>
    <w:rsid w:val="008B7BA2"/>
    <w:rsid w:val="008B7C9D"/>
    <w:rsid w:val="008B7CA4"/>
    <w:rsid w:val="008B7D1D"/>
    <w:rsid w:val="008C0002"/>
    <w:rsid w:val="008C027E"/>
    <w:rsid w:val="008C02B5"/>
    <w:rsid w:val="008C0567"/>
    <w:rsid w:val="008C056D"/>
    <w:rsid w:val="008C082A"/>
    <w:rsid w:val="008C0867"/>
    <w:rsid w:val="008C08B7"/>
    <w:rsid w:val="008C0AC7"/>
    <w:rsid w:val="008C0BA9"/>
    <w:rsid w:val="008C0CC9"/>
    <w:rsid w:val="008C0F8D"/>
    <w:rsid w:val="008C102E"/>
    <w:rsid w:val="008C10FF"/>
    <w:rsid w:val="008C11A0"/>
    <w:rsid w:val="008C12D7"/>
    <w:rsid w:val="008C140B"/>
    <w:rsid w:val="008C1461"/>
    <w:rsid w:val="008C1696"/>
    <w:rsid w:val="008C17C9"/>
    <w:rsid w:val="008C1AC1"/>
    <w:rsid w:val="008C1B82"/>
    <w:rsid w:val="008C1DC6"/>
    <w:rsid w:val="008C1E01"/>
    <w:rsid w:val="008C2075"/>
    <w:rsid w:val="008C2087"/>
    <w:rsid w:val="008C2147"/>
    <w:rsid w:val="008C218C"/>
    <w:rsid w:val="008C2403"/>
    <w:rsid w:val="008C2408"/>
    <w:rsid w:val="008C2465"/>
    <w:rsid w:val="008C2498"/>
    <w:rsid w:val="008C2785"/>
    <w:rsid w:val="008C29D6"/>
    <w:rsid w:val="008C2A06"/>
    <w:rsid w:val="008C2A6A"/>
    <w:rsid w:val="008C2A9C"/>
    <w:rsid w:val="008C2B7B"/>
    <w:rsid w:val="008C2BD6"/>
    <w:rsid w:val="008C2C21"/>
    <w:rsid w:val="008C2CB1"/>
    <w:rsid w:val="008C2D22"/>
    <w:rsid w:val="008C2E06"/>
    <w:rsid w:val="008C2F76"/>
    <w:rsid w:val="008C3020"/>
    <w:rsid w:val="008C31BC"/>
    <w:rsid w:val="008C31FB"/>
    <w:rsid w:val="008C335F"/>
    <w:rsid w:val="008C3685"/>
    <w:rsid w:val="008C3833"/>
    <w:rsid w:val="008C3AD5"/>
    <w:rsid w:val="008C3B38"/>
    <w:rsid w:val="008C3B8A"/>
    <w:rsid w:val="008C3C46"/>
    <w:rsid w:val="008C3DBA"/>
    <w:rsid w:val="008C3EBB"/>
    <w:rsid w:val="008C3ECA"/>
    <w:rsid w:val="008C3F13"/>
    <w:rsid w:val="008C3F15"/>
    <w:rsid w:val="008C4095"/>
    <w:rsid w:val="008C40C2"/>
    <w:rsid w:val="008C4256"/>
    <w:rsid w:val="008C4291"/>
    <w:rsid w:val="008C4315"/>
    <w:rsid w:val="008C4397"/>
    <w:rsid w:val="008C4614"/>
    <w:rsid w:val="008C47A8"/>
    <w:rsid w:val="008C48E4"/>
    <w:rsid w:val="008C4B07"/>
    <w:rsid w:val="008C5039"/>
    <w:rsid w:val="008C5061"/>
    <w:rsid w:val="008C51AF"/>
    <w:rsid w:val="008C51D9"/>
    <w:rsid w:val="008C5424"/>
    <w:rsid w:val="008C54D7"/>
    <w:rsid w:val="008C57D6"/>
    <w:rsid w:val="008C5859"/>
    <w:rsid w:val="008C5A2F"/>
    <w:rsid w:val="008C5A41"/>
    <w:rsid w:val="008C5B23"/>
    <w:rsid w:val="008C5C7F"/>
    <w:rsid w:val="008C5EA8"/>
    <w:rsid w:val="008C5FA6"/>
    <w:rsid w:val="008C60CF"/>
    <w:rsid w:val="008C61B9"/>
    <w:rsid w:val="008C637F"/>
    <w:rsid w:val="008C68F4"/>
    <w:rsid w:val="008C69E0"/>
    <w:rsid w:val="008C6A52"/>
    <w:rsid w:val="008C6C92"/>
    <w:rsid w:val="008C6C9A"/>
    <w:rsid w:val="008C6CF6"/>
    <w:rsid w:val="008C6D6F"/>
    <w:rsid w:val="008C6FDF"/>
    <w:rsid w:val="008C7062"/>
    <w:rsid w:val="008C73A3"/>
    <w:rsid w:val="008C73B5"/>
    <w:rsid w:val="008C7413"/>
    <w:rsid w:val="008C745D"/>
    <w:rsid w:val="008C755F"/>
    <w:rsid w:val="008C764B"/>
    <w:rsid w:val="008C7934"/>
    <w:rsid w:val="008C7A6F"/>
    <w:rsid w:val="008C7CA5"/>
    <w:rsid w:val="008C7E23"/>
    <w:rsid w:val="008D0214"/>
    <w:rsid w:val="008D0317"/>
    <w:rsid w:val="008D0523"/>
    <w:rsid w:val="008D05E6"/>
    <w:rsid w:val="008D06F1"/>
    <w:rsid w:val="008D07B6"/>
    <w:rsid w:val="008D0A6F"/>
    <w:rsid w:val="008D0C50"/>
    <w:rsid w:val="008D0F9C"/>
    <w:rsid w:val="008D0FAC"/>
    <w:rsid w:val="008D10E7"/>
    <w:rsid w:val="008D113A"/>
    <w:rsid w:val="008D1174"/>
    <w:rsid w:val="008D1180"/>
    <w:rsid w:val="008D11D3"/>
    <w:rsid w:val="008D121E"/>
    <w:rsid w:val="008D12DC"/>
    <w:rsid w:val="008D13EF"/>
    <w:rsid w:val="008D1594"/>
    <w:rsid w:val="008D169E"/>
    <w:rsid w:val="008D1727"/>
    <w:rsid w:val="008D1732"/>
    <w:rsid w:val="008D1851"/>
    <w:rsid w:val="008D18C9"/>
    <w:rsid w:val="008D1994"/>
    <w:rsid w:val="008D1A27"/>
    <w:rsid w:val="008D1BED"/>
    <w:rsid w:val="008D1C57"/>
    <w:rsid w:val="008D1CEB"/>
    <w:rsid w:val="008D2104"/>
    <w:rsid w:val="008D22B7"/>
    <w:rsid w:val="008D2326"/>
    <w:rsid w:val="008D24A5"/>
    <w:rsid w:val="008D2507"/>
    <w:rsid w:val="008D262C"/>
    <w:rsid w:val="008D2653"/>
    <w:rsid w:val="008D266D"/>
    <w:rsid w:val="008D2697"/>
    <w:rsid w:val="008D26B1"/>
    <w:rsid w:val="008D26D6"/>
    <w:rsid w:val="008D290F"/>
    <w:rsid w:val="008D2C38"/>
    <w:rsid w:val="008D2E74"/>
    <w:rsid w:val="008D2E82"/>
    <w:rsid w:val="008D2F7C"/>
    <w:rsid w:val="008D2FC9"/>
    <w:rsid w:val="008D3022"/>
    <w:rsid w:val="008D33F8"/>
    <w:rsid w:val="008D3465"/>
    <w:rsid w:val="008D368B"/>
    <w:rsid w:val="008D375D"/>
    <w:rsid w:val="008D3817"/>
    <w:rsid w:val="008D38AB"/>
    <w:rsid w:val="008D39C3"/>
    <w:rsid w:val="008D3A5B"/>
    <w:rsid w:val="008D3A9E"/>
    <w:rsid w:val="008D3ADC"/>
    <w:rsid w:val="008D3BCD"/>
    <w:rsid w:val="008D3CAA"/>
    <w:rsid w:val="008D3E8B"/>
    <w:rsid w:val="008D4016"/>
    <w:rsid w:val="008D41C8"/>
    <w:rsid w:val="008D41E5"/>
    <w:rsid w:val="008D4227"/>
    <w:rsid w:val="008D440E"/>
    <w:rsid w:val="008D442B"/>
    <w:rsid w:val="008D44AD"/>
    <w:rsid w:val="008D4500"/>
    <w:rsid w:val="008D4569"/>
    <w:rsid w:val="008D45A5"/>
    <w:rsid w:val="008D461B"/>
    <w:rsid w:val="008D4753"/>
    <w:rsid w:val="008D4A14"/>
    <w:rsid w:val="008D4A16"/>
    <w:rsid w:val="008D4B2E"/>
    <w:rsid w:val="008D4C46"/>
    <w:rsid w:val="008D4D1B"/>
    <w:rsid w:val="008D4E06"/>
    <w:rsid w:val="008D512A"/>
    <w:rsid w:val="008D51B0"/>
    <w:rsid w:val="008D53D9"/>
    <w:rsid w:val="008D5423"/>
    <w:rsid w:val="008D54FD"/>
    <w:rsid w:val="008D552E"/>
    <w:rsid w:val="008D5694"/>
    <w:rsid w:val="008D56AD"/>
    <w:rsid w:val="008D5734"/>
    <w:rsid w:val="008D58C6"/>
    <w:rsid w:val="008D58F8"/>
    <w:rsid w:val="008D5B55"/>
    <w:rsid w:val="008D5BE0"/>
    <w:rsid w:val="008D5D9A"/>
    <w:rsid w:val="008D5EA5"/>
    <w:rsid w:val="008D5ED6"/>
    <w:rsid w:val="008D6022"/>
    <w:rsid w:val="008D605C"/>
    <w:rsid w:val="008D6072"/>
    <w:rsid w:val="008D60CF"/>
    <w:rsid w:val="008D6329"/>
    <w:rsid w:val="008D6451"/>
    <w:rsid w:val="008D68AE"/>
    <w:rsid w:val="008D6C8A"/>
    <w:rsid w:val="008D6CB8"/>
    <w:rsid w:val="008D6D0F"/>
    <w:rsid w:val="008D6E02"/>
    <w:rsid w:val="008D6E62"/>
    <w:rsid w:val="008D705E"/>
    <w:rsid w:val="008D71FC"/>
    <w:rsid w:val="008D739E"/>
    <w:rsid w:val="008D7429"/>
    <w:rsid w:val="008D7456"/>
    <w:rsid w:val="008D7466"/>
    <w:rsid w:val="008D781E"/>
    <w:rsid w:val="008D7894"/>
    <w:rsid w:val="008D7AB2"/>
    <w:rsid w:val="008D7C75"/>
    <w:rsid w:val="008D7CB6"/>
    <w:rsid w:val="008E0243"/>
    <w:rsid w:val="008E03F5"/>
    <w:rsid w:val="008E04D3"/>
    <w:rsid w:val="008E05BF"/>
    <w:rsid w:val="008E05CA"/>
    <w:rsid w:val="008E0732"/>
    <w:rsid w:val="008E077F"/>
    <w:rsid w:val="008E07E2"/>
    <w:rsid w:val="008E08E7"/>
    <w:rsid w:val="008E09E3"/>
    <w:rsid w:val="008E09F2"/>
    <w:rsid w:val="008E0CBD"/>
    <w:rsid w:val="008E0DF9"/>
    <w:rsid w:val="008E100E"/>
    <w:rsid w:val="008E114D"/>
    <w:rsid w:val="008E11E3"/>
    <w:rsid w:val="008E124F"/>
    <w:rsid w:val="008E12A6"/>
    <w:rsid w:val="008E12DD"/>
    <w:rsid w:val="008E1305"/>
    <w:rsid w:val="008E1362"/>
    <w:rsid w:val="008E14D8"/>
    <w:rsid w:val="008E1521"/>
    <w:rsid w:val="008E163D"/>
    <w:rsid w:val="008E16E8"/>
    <w:rsid w:val="008E16FD"/>
    <w:rsid w:val="008E1842"/>
    <w:rsid w:val="008E1893"/>
    <w:rsid w:val="008E18D3"/>
    <w:rsid w:val="008E1968"/>
    <w:rsid w:val="008E19E5"/>
    <w:rsid w:val="008E1AD9"/>
    <w:rsid w:val="008E1B89"/>
    <w:rsid w:val="008E1C7D"/>
    <w:rsid w:val="008E1D0E"/>
    <w:rsid w:val="008E1D27"/>
    <w:rsid w:val="008E1E1E"/>
    <w:rsid w:val="008E1E9E"/>
    <w:rsid w:val="008E20DA"/>
    <w:rsid w:val="008E20E6"/>
    <w:rsid w:val="008E2239"/>
    <w:rsid w:val="008E229F"/>
    <w:rsid w:val="008E22C3"/>
    <w:rsid w:val="008E2312"/>
    <w:rsid w:val="008E25A1"/>
    <w:rsid w:val="008E275F"/>
    <w:rsid w:val="008E2C21"/>
    <w:rsid w:val="008E2DA3"/>
    <w:rsid w:val="008E2ED3"/>
    <w:rsid w:val="008E2F18"/>
    <w:rsid w:val="008E2F20"/>
    <w:rsid w:val="008E309C"/>
    <w:rsid w:val="008E32E0"/>
    <w:rsid w:val="008E33CC"/>
    <w:rsid w:val="008E33D0"/>
    <w:rsid w:val="008E3410"/>
    <w:rsid w:val="008E3494"/>
    <w:rsid w:val="008E351A"/>
    <w:rsid w:val="008E36CC"/>
    <w:rsid w:val="008E36DB"/>
    <w:rsid w:val="008E3776"/>
    <w:rsid w:val="008E3864"/>
    <w:rsid w:val="008E3B0C"/>
    <w:rsid w:val="008E3B32"/>
    <w:rsid w:val="008E3BFF"/>
    <w:rsid w:val="008E3CD2"/>
    <w:rsid w:val="008E3E5D"/>
    <w:rsid w:val="008E3F55"/>
    <w:rsid w:val="008E3FE3"/>
    <w:rsid w:val="008E408F"/>
    <w:rsid w:val="008E4119"/>
    <w:rsid w:val="008E43CD"/>
    <w:rsid w:val="008E4491"/>
    <w:rsid w:val="008E4548"/>
    <w:rsid w:val="008E4568"/>
    <w:rsid w:val="008E4906"/>
    <w:rsid w:val="008E4A96"/>
    <w:rsid w:val="008E4F56"/>
    <w:rsid w:val="008E504F"/>
    <w:rsid w:val="008E50E2"/>
    <w:rsid w:val="008E5919"/>
    <w:rsid w:val="008E5996"/>
    <w:rsid w:val="008E5A80"/>
    <w:rsid w:val="008E5C2F"/>
    <w:rsid w:val="008E5E5F"/>
    <w:rsid w:val="008E5FFE"/>
    <w:rsid w:val="008E61B2"/>
    <w:rsid w:val="008E6483"/>
    <w:rsid w:val="008E65EC"/>
    <w:rsid w:val="008E66C2"/>
    <w:rsid w:val="008E66CC"/>
    <w:rsid w:val="008E675D"/>
    <w:rsid w:val="008E67E5"/>
    <w:rsid w:val="008E6878"/>
    <w:rsid w:val="008E6CB5"/>
    <w:rsid w:val="008E72D1"/>
    <w:rsid w:val="008E74D8"/>
    <w:rsid w:val="008E7776"/>
    <w:rsid w:val="008E7A70"/>
    <w:rsid w:val="008E7D7F"/>
    <w:rsid w:val="008E7E46"/>
    <w:rsid w:val="008E7ED4"/>
    <w:rsid w:val="008E7F75"/>
    <w:rsid w:val="008E7F77"/>
    <w:rsid w:val="008E7F9B"/>
    <w:rsid w:val="008F007C"/>
    <w:rsid w:val="008F054B"/>
    <w:rsid w:val="008F055F"/>
    <w:rsid w:val="008F058E"/>
    <w:rsid w:val="008F0691"/>
    <w:rsid w:val="008F0869"/>
    <w:rsid w:val="008F08C1"/>
    <w:rsid w:val="008F08D3"/>
    <w:rsid w:val="008F0AF0"/>
    <w:rsid w:val="008F0C8D"/>
    <w:rsid w:val="008F0D34"/>
    <w:rsid w:val="008F0EB8"/>
    <w:rsid w:val="008F0EDE"/>
    <w:rsid w:val="008F1089"/>
    <w:rsid w:val="008F109A"/>
    <w:rsid w:val="008F13F7"/>
    <w:rsid w:val="008F1458"/>
    <w:rsid w:val="008F14BA"/>
    <w:rsid w:val="008F1598"/>
    <w:rsid w:val="008F1612"/>
    <w:rsid w:val="008F16FE"/>
    <w:rsid w:val="008F18FD"/>
    <w:rsid w:val="008F1B0B"/>
    <w:rsid w:val="008F1C9F"/>
    <w:rsid w:val="008F2153"/>
    <w:rsid w:val="008F21A0"/>
    <w:rsid w:val="008F21B4"/>
    <w:rsid w:val="008F22C6"/>
    <w:rsid w:val="008F23CD"/>
    <w:rsid w:val="008F2474"/>
    <w:rsid w:val="008F281A"/>
    <w:rsid w:val="008F2A0A"/>
    <w:rsid w:val="008F2C6B"/>
    <w:rsid w:val="008F2CA0"/>
    <w:rsid w:val="008F2F03"/>
    <w:rsid w:val="008F2FCA"/>
    <w:rsid w:val="008F3660"/>
    <w:rsid w:val="008F36A6"/>
    <w:rsid w:val="008F374A"/>
    <w:rsid w:val="008F38E6"/>
    <w:rsid w:val="008F3DBC"/>
    <w:rsid w:val="008F3E93"/>
    <w:rsid w:val="008F3EF1"/>
    <w:rsid w:val="008F3F94"/>
    <w:rsid w:val="008F407B"/>
    <w:rsid w:val="008F407E"/>
    <w:rsid w:val="008F408F"/>
    <w:rsid w:val="008F413F"/>
    <w:rsid w:val="008F415F"/>
    <w:rsid w:val="008F4168"/>
    <w:rsid w:val="008F4282"/>
    <w:rsid w:val="008F4290"/>
    <w:rsid w:val="008F42B9"/>
    <w:rsid w:val="008F4309"/>
    <w:rsid w:val="008F4478"/>
    <w:rsid w:val="008F44C3"/>
    <w:rsid w:val="008F4518"/>
    <w:rsid w:val="008F4559"/>
    <w:rsid w:val="008F4640"/>
    <w:rsid w:val="008F4730"/>
    <w:rsid w:val="008F47EE"/>
    <w:rsid w:val="008F49FA"/>
    <w:rsid w:val="008F4A34"/>
    <w:rsid w:val="008F4B7F"/>
    <w:rsid w:val="008F4C6F"/>
    <w:rsid w:val="008F4E43"/>
    <w:rsid w:val="008F4F81"/>
    <w:rsid w:val="008F501E"/>
    <w:rsid w:val="008F5091"/>
    <w:rsid w:val="008F50D3"/>
    <w:rsid w:val="008F50DE"/>
    <w:rsid w:val="008F5296"/>
    <w:rsid w:val="008F54FC"/>
    <w:rsid w:val="008F551A"/>
    <w:rsid w:val="008F55BD"/>
    <w:rsid w:val="008F56ED"/>
    <w:rsid w:val="008F571D"/>
    <w:rsid w:val="008F5758"/>
    <w:rsid w:val="008F5815"/>
    <w:rsid w:val="008F59C3"/>
    <w:rsid w:val="008F5A51"/>
    <w:rsid w:val="008F5B6B"/>
    <w:rsid w:val="008F5B96"/>
    <w:rsid w:val="008F5C2F"/>
    <w:rsid w:val="008F5CFB"/>
    <w:rsid w:val="008F5D3E"/>
    <w:rsid w:val="008F624F"/>
    <w:rsid w:val="008F633F"/>
    <w:rsid w:val="008F64B2"/>
    <w:rsid w:val="008F6598"/>
    <w:rsid w:val="008F65A1"/>
    <w:rsid w:val="008F65BA"/>
    <w:rsid w:val="008F6798"/>
    <w:rsid w:val="008F697A"/>
    <w:rsid w:val="008F69A2"/>
    <w:rsid w:val="008F6A1D"/>
    <w:rsid w:val="008F6A28"/>
    <w:rsid w:val="008F6E63"/>
    <w:rsid w:val="008F6EC5"/>
    <w:rsid w:val="008F6F63"/>
    <w:rsid w:val="008F6FEE"/>
    <w:rsid w:val="008F723B"/>
    <w:rsid w:val="008F7431"/>
    <w:rsid w:val="008F74CC"/>
    <w:rsid w:val="008F74E0"/>
    <w:rsid w:val="008F7566"/>
    <w:rsid w:val="008F75A4"/>
    <w:rsid w:val="008F761E"/>
    <w:rsid w:val="008F76BE"/>
    <w:rsid w:val="008F79CF"/>
    <w:rsid w:val="008F7A1E"/>
    <w:rsid w:val="008F7A41"/>
    <w:rsid w:val="008F7CDF"/>
    <w:rsid w:val="008F7D47"/>
    <w:rsid w:val="008F7FAF"/>
    <w:rsid w:val="008F7FBF"/>
    <w:rsid w:val="008F7FD1"/>
    <w:rsid w:val="009000B9"/>
    <w:rsid w:val="00900139"/>
    <w:rsid w:val="00900173"/>
    <w:rsid w:val="0090017A"/>
    <w:rsid w:val="00900298"/>
    <w:rsid w:val="0090035F"/>
    <w:rsid w:val="009003B4"/>
    <w:rsid w:val="009006E7"/>
    <w:rsid w:val="009008FD"/>
    <w:rsid w:val="00900905"/>
    <w:rsid w:val="00900AF6"/>
    <w:rsid w:val="00900B27"/>
    <w:rsid w:val="00900B2B"/>
    <w:rsid w:val="00900BE5"/>
    <w:rsid w:val="00900C1E"/>
    <w:rsid w:val="00900E1E"/>
    <w:rsid w:val="00901070"/>
    <w:rsid w:val="0090111E"/>
    <w:rsid w:val="0090118F"/>
    <w:rsid w:val="00901200"/>
    <w:rsid w:val="00901434"/>
    <w:rsid w:val="00901531"/>
    <w:rsid w:val="009017AC"/>
    <w:rsid w:val="009017D4"/>
    <w:rsid w:val="009018B7"/>
    <w:rsid w:val="0090193D"/>
    <w:rsid w:val="00901B4C"/>
    <w:rsid w:val="00901BB9"/>
    <w:rsid w:val="00901C9C"/>
    <w:rsid w:val="00901D7C"/>
    <w:rsid w:val="00901D8C"/>
    <w:rsid w:val="00901DD5"/>
    <w:rsid w:val="00901DE3"/>
    <w:rsid w:val="00901E1D"/>
    <w:rsid w:val="00901F78"/>
    <w:rsid w:val="009020DE"/>
    <w:rsid w:val="00902196"/>
    <w:rsid w:val="0090225E"/>
    <w:rsid w:val="0090241A"/>
    <w:rsid w:val="00902655"/>
    <w:rsid w:val="00902659"/>
    <w:rsid w:val="0090279F"/>
    <w:rsid w:val="009027AA"/>
    <w:rsid w:val="0090285D"/>
    <w:rsid w:val="00902983"/>
    <w:rsid w:val="009029D1"/>
    <w:rsid w:val="00902B84"/>
    <w:rsid w:val="00902B97"/>
    <w:rsid w:val="00902BC9"/>
    <w:rsid w:val="00902D1E"/>
    <w:rsid w:val="00902D2A"/>
    <w:rsid w:val="00902FEF"/>
    <w:rsid w:val="00903039"/>
    <w:rsid w:val="009033A0"/>
    <w:rsid w:val="009035E5"/>
    <w:rsid w:val="00903703"/>
    <w:rsid w:val="00903775"/>
    <w:rsid w:val="00903905"/>
    <w:rsid w:val="00903A17"/>
    <w:rsid w:val="00903A66"/>
    <w:rsid w:val="00903B80"/>
    <w:rsid w:val="00903E7C"/>
    <w:rsid w:val="00903ECA"/>
    <w:rsid w:val="00903FC5"/>
    <w:rsid w:val="009040AD"/>
    <w:rsid w:val="0090424C"/>
    <w:rsid w:val="00904348"/>
    <w:rsid w:val="009043C7"/>
    <w:rsid w:val="009043DE"/>
    <w:rsid w:val="009044A2"/>
    <w:rsid w:val="00904534"/>
    <w:rsid w:val="00904AB7"/>
    <w:rsid w:val="00904B09"/>
    <w:rsid w:val="00904BE9"/>
    <w:rsid w:val="00904C9D"/>
    <w:rsid w:val="00904CA5"/>
    <w:rsid w:val="00904E05"/>
    <w:rsid w:val="00904F9F"/>
    <w:rsid w:val="009050AC"/>
    <w:rsid w:val="009050BF"/>
    <w:rsid w:val="00905147"/>
    <w:rsid w:val="00905185"/>
    <w:rsid w:val="00905209"/>
    <w:rsid w:val="0090525C"/>
    <w:rsid w:val="00905376"/>
    <w:rsid w:val="009053AD"/>
    <w:rsid w:val="00905420"/>
    <w:rsid w:val="00905553"/>
    <w:rsid w:val="00905794"/>
    <w:rsid w:val="0090579F"/>
    <w:rsid w:val="00905812"/>
    <w:rsid w:val="009058DC"/>
    <w:rsid w:val="00905997"/>
    <w:rsid w:val="00905BE2"/>
    <w:rsid w:val="00905C82"/>
    <w:rsid w:val="00905F2E"/>
    <w:rsid w:val="00906003"/>
    <w:rsid w:val="00906069"/>
    <w:rsid w:val="009060E1"/>
    <w:rsid w:val="009060FB"/>
    <w:rsid w:val="00906261"/>
    <w:rsid w:val="00906305"/>
    <w:rsid w:val="00906386"/>
    <w:rsid w:val="00906412"/>
    <w:rsid w:val="00906909"/>
    <w:rsid w:val="00906BDD"/>
    <w:rsid w:val="00906C1E"/>
    <w:rsid w:val="00906D33"/>
    <w:rsid w:val="00906E30"/>
    <w:rsid w:val="00906E9E"/>
    <w:rsid w:val="00906EF7"/>
    <w:rsid w:val="00906F05"/>
    <w:rsid w:val="00906FF1"/>
    <w:rsid w:val="00907066"/>
    <w:rsid w:val="0090791E"/>
    <w:rsid w:val="00907AD6"/>
    <w:rsid w:val="00907E25"/>
    <w:rsid w:val="00907E59"/>
    <w:rsid w:val="00910120"/>
    <w:rsid w:val="00910247"/>
    <w:rsid w:val="0091033D"/>
    <w:rsid w:val="0091038A"/>
    <w:rsid w:val="009104CB"/>
    <w:rsid w:val="00910503"/>
    <w:rsid w:val="00910681"/>
    <w:rsid w:val="0091070A"/>
    <w:rsid w:val="00910916"/>
    <w:rsid w:val="0091094A"/>
    <w:rsid w:val="0091097E"/>
    <w:rsid w:val="00910AE9"/>
    <w:rsid w:val="00910BFB"/>
    <w:rsid w:val="00910D45"/>
    <w:rsid w:val="00910D79"/>
    <w:rsid w:val="00910D8A"/>
    <w:rsid w:val="00910DA8"/>
    <w:rsid w:val="00910E4B"/>
    <w:rsid w:val="00910EC9"/>
    <w:rsid w:val="00910ED8"/>
    <w:rsid w:val="00910F17"/>
    <w:rsid w:val="00911106"/>
    <w:rsid w:val="0091117A"/>
    <w:rsid w:val="009112F1"/>
    <w:rsid w:val="0091137C"/>
    <w:rsid w:val="009115A4"/>
    <w:rsid w:val="00911686"/>
    <w:rsid w:val="009119C3"/>
    <w:rsid w:val="009119C8"/>
    <w:rsid w:val="009119F6"/>
    <w:rsid w:val="00911A4B"/>
    <w:rsid w:val="00911ADD"/>
    <w:rsid w:val="00911BCD"/>
    <w:rsid w:val="00911DDD"/>
    <w:rsid w:val="00911E50"/>
    <w:rsid w:val="00911F86"/>
    <w:rsid w:val="00912031"/>
    <w:rsid w:val="009121D3"/>
    <w:rsid w:val="0091223D"/>
    <w:rsid w:val="009122BF"/>
    <w:rsid w:val="009122DA"/>
    <w:rsid w:val="009123D6"/>
    <w:rsid w:val="009125C2"/>
    <w:rsid w:val="009125DD"/>
    <w:rsid w:val="009125E4"/>
    <w:rsid w:val="0091279B"/>
    <w:rsid w:val="00912881"/>
    <w:rsid w:val="00912AD6"/>
    <w:rsid w:val="00912D0C"/>
    <w:rsid w:val="00912F81"/>
    <w:rsid w:val="00913073"/>
    <w:rsid w:val="00913317"/>
    <w:rsid w:val="009133AD"/>
    <w:rsid w:val="009133C6"/>
    <w:rsid w:val="00913581"/>
    <w:rsid w:val="0091368A"/>
    <w:rsid w:val="009137A1"/>
    <w:rsid w:val="009138D5"/>
    <w:rsid w:val="009139FB"/>
    <w:rsid w:val="00913A03"/>
    <w:rsid w:val="00913A44"/>
    <w:rsid w:val="00913A8C"/>
    <w:rsid w:val="00913B10"/>
    <w:rsid w:val="00913B50"/>
    <w:rsid w:val="00913B9E"/>
    <w:rsid w:val="00913FC2"/>
    <w:rsid w:val="00913FF0"/>
    <w:rsid w:val="00914237"/>
    <w:rsid w:val="009142B8"/>
    <w:rsid w:val="009142D3"/>
    <w:rsid w:val="00914306"/>
    <w:rsid w:val="0091440D"/>
    <w:rsid w:val="00914628"/>
    <w:rsid w:val="009146A5"/>
    <w:rsid w:val="00914976"/>
    <w:rsid w:val="009149DB"/>
    <w:rsid w:val="00914ADB"/>
    <w:rsid w:val="00914F60"/>
    <w:rsid w:val="00914FA0"/>
    <w:rsid w:val="00914FEC"/>
    <w:rsid w:val="00915118"/>
    <w:rsid w:val="0091529F"/>
    <w:rsid w:val="00915306"/>
    <w:rsid w:val="00915341"/>
    <w:rsid w:val="0091538E"/>
    <w:rsid w:val="009153DC"/>
    <w:rsid w:val="00915823"/>
    <w:rsid w:val="00915AC3"/>
    <w:rsid w:val="00915B02"/>
    <w:rsid w:val="00915B34"/>
    <w:rsid w:val="00915BD0"/>
    <w:rsid w:val="00915D00"/>
    <w:rsid w:val="00915E16"/>
    <w:rsid w:val="00915E8A"/>
    <w:rsid w:val="00915EBC"/>
    <w:rsid w:val="00915F4F"/>
    <w:rsid w:val="00916065"/>
    <w:rsid w:val="0091619E"/>
    <w:rsid w:val="0091671F"/>
    <w:rsid w:val="0091689F"/>
    <w:rsid w:val="009168FC"/>
    <w:rsid w:val="009169C0"/>
    <w:rsid w:val="00916B0D"/>
    <w:rsid w:val="00916B24"/>
    <w:rsid w:val="00916BD1"/>
    <w:rsid w:val="00916BFC"/>
    <w:rsid w:val="00916CD3"/>
    <w:rsid w:val="00916CE2"/>
    <w:rsid w:val="00916CE4"/>
    <w:rsid w:val="00916E7B"/>
    <w:rsid w:val="00916EC3"/>
    <w:rsid w:val="00917064"/>
    <w:rsid w:val="009170FC"/>
    <w:rsid w:val="0091711D"/>
    <w:rsid w:val="0091718E"/>
    <w:rsid w:val="0091736E"/>
    <w:rsid w:val="009176BC"/>
    <w:rsid w:val="009176CE"/>
    <w:rsid w:val="00917708"/>
    <w:rsid w:val="0091773E"/>
    <w:rsid w:val="00917826"/>
    <w:rsid w:val="00917838"/>
    <w:rsid w:val="0091788F"/>
    <w:rsid w:val="009179AA"/>
    <w:rsid w:val="00917A80"/>
    <w:rsid w:val="00917B2F"/>
    <w:rsid w:val="00917BBB"/>
    <w:rsid w:val="00917CCC"/>
    <w:rsid w:val="00917D55"/>
    <w:rsid w:val="00917D94"/>
    <w:rsid w:val="0092047D"/>
    <w:rsid w:val="009206CE"/>
    <w:rsid w:val="009206D1"/>
    <w:rsid w:val="0092079B"/>
    <w:rsid w:val="00920876"/>
    <w:rsid w:val="009208D4"/>
    <w:rsid w:val="00920923"/>
    <w:rsid w:val="00920A39"/>
    <w:rsid w:val="00920CFD"/>
    <w:rsid w:val="00920D80"/>
    <w:rsid w:val="00920DA2"/>
    <w:rsid w:val="00920EC7"/>
    <w:rsid w:val="00920F4F"/>
    <w:rsid w:val="009212E7"/>
    <w:rsid w:val="009214FF"/>
    <w:rsid w:val="00921577"/>
    <w:rsid w:val="009215B9"/>
    <w:rsid w:val="0092171E"/>
    <w:rsid w:val="0092182B"/>
    <w:rsid w:val="009218FA"/>
    <w:rsid w:val="00921964"/>
    <w:rsid w:val="00921BF5"/>
    <w:rsid w:val="00921DED"/>
    <w:rsid w:val="00921DFE"/>
    <w:rsid w:val="009220B3"/>
    <w:rsid w:val="00922147"/>
    <w:rsid w:val="009221A1"/>
    <w:rsid w:val="009222DF"/>
    <w:rsid w:val="009223B6"/>
    <w:rsid w:val="009223C9"/>
    <w:rsid w:val="0092240D"/>
    <w:rsid w:val="0092246F"/>
    <w:rsid w:val="00922473"/>
    <w:rsid w:val="0092255C"/>
    <w:rsid w:val="00922571"/>
    <w:rsid w:val="009225AB"/>
    <w:rsid w:val="009225C1"/>
    <w:rsid w:val="009226C1"/>
    <w:rsid w:val="009227E4"/>
    <w:rsid w:val="00922832"/>
    <w:rsid w:val="00922920"/>
    <w:rsid w:val="0092298D"/>
    <w:rsid w:val="00922AD0"/>
    <w:rsid w:val="00922B52"/>
    <w:rsid w:val="00922CAE"/>
    <w:rsid w:val="00922D14"/>
    <w:rsid w:val="00922E14"/>
    <w:rsid w:val="00922EBF"/>
    <w:rsid w:val="00922F3C"/>
    <w:rsid w:val="00922FB7"/>
    <w:rsid w:val="00923102"/>
    <w:rsid w:val="00923177"/>
    <w:rsid w:val="0092325C"/>
    <w:rsid w:val="00923324"/>
    <w:rsid w:val="00923407"/>
    <w:rsid w:val="00923440"/>
    <w:rsid w:val="009234C1"/>
    <w:rsid w:val="0092351E"/>
    <w:rsid w:val="009235D9"/>
    <w:rsid w:val="0092396E"/>
    <w:rsid w:val="00923979"/>
    <w:rsid w:val="00923A1F"/>
    <w:rsid w:val="00923A57"/>
    <w:rsid w:val="00923B30"/>
    <w:rsid w:val="00923B65"/>
    <w:rsid w:val="00923D09"/>
    <w:rsid w:val="00923D4F"/>
    <w:rsid w:val="00923E52"/>
    <w:rsid w:val="00923FC8"/>
    <w:rsid w:val="00924024"/>
    <w:rsid w:val="0092409D"/>
    <w:rsid w:val="009241A0"/>
    <w:rsid w:val="00924224"/>
    <w:rsid w:val="00924410"/>
    <w:rsid w:val="009244A1"/>
    <w:rsid w:val="009245AD"/>
    <w:rsid w:val="009245D5"/>
    <w:rsid w:val="009245DB"/>
    <w:rsid w:val="0092470F"/>
    <w:rsid w:val="009247F9"/>
    <w:rsid w:val="0092484B"/>
    <w:rsid w:val="00924947"/>
    <w:rsid w:val="00924B28"/>
    <w:rsid w:val="00924B7E"/>
    <w:rsid w:val="00924D46"/>
    <w:rsid w:val="00924D76"/>
    <w:rsid w:val="00924D9A"/>
    <w:rsid w:val="00924D9F"/>
    <w:rsid w:val="00924DCC"/>
    <w:rsid w:val="00925161"/>
    <w:rsid w:val="009253CC"/>
    <w:rsid w:val="009258EA"/>
    <w:rsid w:val="00925913"/>
    <w:rsid w:val="0092594B"/>
    <w:rsid w:val="009259D5"/>
    <w:rsid w:val="00925B99"/>
    <w:rsid w:val="00925EA7"/>
    <w:rsid w:val="00925EF4"/>
    <w:rsid w:val="00925F0E"/>
    <w:rsid w:val="00925F19"/>
    <w:rsid w:val="00925F56"/>
    <w:rsid w:val="00925FA6"/>
    <w:rsid w:val="00926228"/>
    <w:rsid w:val="00926291"/>
    <w:rsid w:val="00926304"/>
    <w:rsid w:val="0092642D"/>
    <w:rsid w:val="0092654B"/>
    <w:rsid w:val="00926861"/>
    <w:rsid w:val="009268CF"/>
    <w:rsid w:val="00926B8E"/>
    <w:rsid w:val="00926C25"/>
    <w:rsid w:val="00926C9F"/>
    <w:rsid w:val="00926DA8"/>
    <w:rsid w:val="00926EA9"/>
    <w:rsid w:val="00927044"/>
    <w:rsid w:val="009270A6"/>
    <w:rsid w:val="009272DA"/>
    <w:rsid w:val="00927600"/>
    <w:rsid w:val="00927619"/>
    <w:rsid w:val="0092763A"/>
    <w:rsid w:val="0092776F"/>
    <w:rsid w:val="00927A8A"/>
    <w:rsid w:val="00927AEB"/>
    <w:rsid w:val="00927B0B"/>
    <w:rsid w:val="00927B9A"/>
    <w:rsid w:val="00927FED"/>
    <w:rsid w:val="009300BD"/>
    <w:rsid w:val="00930140"/>
    <w:rsid w:val="009301E8"/>
    <w:rsid w:val="0093036A"/>
    <w:rsid w:val="009304D2"/>
    <w:rsid w:val="00930558"/>
    <w:rsid w:val="00930629"/>
    <w:rsid w:val="009306D4"/>
    <w:rsid w:val="00930811"/>
    <w:rsid w:val="00930924"/>
    <w:rsid w:val="0093095C"/>
    <w:rsid w:val="00930964"/>
    <w:rsid w:val="00930BB9"/>
    <w:rsid w:val="00930D2F"/>
    <w:rsid w:val="00930D56"/>
    <w:rsid w:val="00930E18"/>
    <w:rsid w:val="00930E2F"/>
    <w:rsid w:val="00930E7F"/>
    <w:rsid w:val="00930F49"/>
    <w:rsid w:val="00931125"/>
    <w:rsid w:val="00931193"/>
    <w:rsid w:val="009313C8"/>
    <w:rsid w:val="0093148B"/>
    <w:rsid w:val="009315F0"/>
    <w:rsid w:val="0093165B"/>
    <w:rsid w:val="009316D2"/>
    <w:rsid w:val="00931798"/>
    <w:rsid w:val="009317E8"/>
    <w:rsid w:val="00931961"/>
    <w:rsid w:val="009319BA"/>
    <w:rsid w:val="009319EE"/>
    <w:rsid w:val="00931B16"/>
    <w:rsid w:val="00931B3A"/>
    <w:rsid w:val="00931B7E"/>
    <w:rsid w:val="00931C8D"/>
    <w:rsid w:val="00931D28"/>
    <w:rsid w:val="00931E4A"/>
    <w:rsid w:val="00931E65"/>
    <w:rsid w:val="009321BF"/>
    <w:rsid w:val="00932238"/>
    <w:rsid w:val="00932425"/>
    <w:rsid w:val="00932457"/>
    <w:rsid w:val="009324B4"/>
    <w:rsid w:val="009324D6"/>
    <w:rsid w:val="00932574"/>
    <w:rsid w:val="00932765"/>
    <w:rsid w:val="00932903"/>
    <w:rsid w:val="00932B8E"/>
    <w:rsid w:val="00932B95"/>
    <w:rsid w:val="00932C08"/>
    <w:rsid w:val="00932C31"/>
    <w:rsid w:val="00932CA0"/>
    <w:rsid w:val="00932CF1"/>
    <w:rsid w:val="00932D46"/>
    <w:rsid w:val="00933181"/>
    <w:rsid w:val="0093322E"/>
    <w:rsid w:val="009333CE"/>
    <w:rsid w:val="009334D1"/>
    <w:rsid w:val="0093367F"/>
    <w:rsid w:val="009336DD"/>
    <w:rsid w:val="009337E4"/>
    <w:rsid w:val="00933879"/>
    <w:rsid w:val="009338D6"/>
    <w:rsid w:val="009339ED"/>
    <w:rsid w:val="00933A3F"/>
    <w:rsid w:val="00933A51"/>
    <w:rsid w:val="00933B9E"/>
    <w:rsid w:val="00933BD7"/>
    <w:rsid w:val="00933CCD"/>
    <w:rsid w:val="00933CDD"/>
    <w:rsid w:val="00933ED1"/>
    <w:rsid w:val="00933EF7"/>
    <w:rsid w:val="009341A6"/>
    <w:rsid w:val="009342C4"/>
    <w:rsid w:val="009344D5"/>
    <w:rsid w:val="009346B7"/>
    <w:rsid w:val="00934878"/>
    <w:rsid w:val="00934DCD"/>
    <w:rsid w:val="00934DD7"/>
    <w:rsid w:val="00934F6F"/>
    <w:rsid w:val="00934FA8"/>
    <w:rsid w:val="0093524A"/>
    <w:rsid w:val="009353A2"/>
    <w:rsid w:val="00935553"/>
    <w:rsid w:val="00935566"/>
    <w:rsid w:val="00935648"/>
    <w:rsid w:val="009357C9"/>
    <w:rsid w:val="009358AB"/>
    <w:rsid w:val="009358AC"/>
    <w:rsid w:val="009358D4"/>
    <w:rsid w:val="00935A3F"/>
    <w:rsid w:val="00935BDF"/>
    <w:rsid w:val="00935EAC"/>
    <w:rsid w:val="00935EE0"/>
    <w:rsid w:val="00935F57"/>
    <w:rsid w:val="00936144"/>
    <w:rsid w:val="009361AD"/>
    <w:rsid w:val="0093624C"/>
    <w:rsid w:val="0093628E"/>
    <w:rsid w:val="00936351"/>
    <w:rsid w:val="00936603"/>
    <w:rsid w:val="009367E2"/>
    <w:rsid w:val="00936811"/>
    <w:rsid w:val="00936815"/>
    <w:rsid w:val="00936897"/>
    <w:rsid w:val="00936CA7"/>
    <w:rsid w:val="00936D6E"/>
    <w:rsid w:val="00936DA1"/>
    <w:rsid w:val="00936DE5"/>
    <w:rsid w:val="00936F26"/>
    <w:rsid w:val="0093715D"/>
    <w:rsid w:val="009371F1"/>
    <w:rsid w:val="0093723D"/>
    <w:rsid w:val="00937471"/>
    <w:rsid w:val="00937547"/>
    <w:rsid w:val="009379F7"/>
    <w:rsid w:val="00937A2E"/>
    <w:rsid w:val="00937D68"/>
    <w:rsid w:val="00937E07"/>
    <w:rsid w:val="00937F55"/>
    <w:rsid w:val="00937FE7"/>
    <w:rsid w:val="009401A0"/>
    <w:rsid w:val="00940239"/>
    <w:rsid w:val="0094035F"/>
    <w:rsid w:val="00940636"/>
    <w:rsid w:val="00940694"/>
    <w:rsid w:val="00940831"/>
    <w:rsid w:val="009408E4"/>
    <w:rsid w:val="009409B3"/>
    <w:rsid w:val="00940B10"/>
    <w:rsid w:val="00940DF2"/>
    <w:rsid w:val="009411F5"/>
    <w:rsid w:val="0094121E"/>
    <w:rsid w:val="0094138B"/>
    <w:rsid w:val="009413C0"/>
    <w:rsid w:val="00941521"/>
    <w:rsid w:val="0094174D"/>
    <w:rsid w:val="0094178C"/>
    <w:rsid w:val="00941929"/>
    <w:rsid w:val="00941AB6"/>
    <w:rsid w:val="00941ADA"/>
    <w:rsid w:val="00941AF9"/>
    <w:rsid w:val="00941D89"/>
    <w:rsid w:val="00941F1D"/>
    <w:rsid w:val="00941FDA"/>
    <w:rsid w:val="0094205B"/>
    <w:rsid w:val="00942127"/>
    <w:rsid w:val="00942164"/>
    <w:rsid w:val="00942291"/>
    <w:rsid w:val="0094231F"/>
    <w:rsid w:val="0094234F"/>
    <w:rsid w:val="0094238F"/>
    <w:rsid w:val="009423CA"/>
    <w:rsid w:val="00942440"/>
    <w:rsid w:val="00942642"/>
    <w:rsid w:val="0094277A"/>
    <w:rsid w:val="0094297E"/>
    <w:rsid w:val="00942A92"/>
    <w:rsid w:val="00942B4A"/>
    <w:rsid w:val="00942BAE"/>
    <w:rsid w:val="00942BD3"/>
    <w:rsid w:val="00942D6D"/>
    <w:rsid w:val="00942E59"/>
    <w:rsid w:val="00942F5D"/>
    <w:rsid w:val="00943113"/>
    <w:rsid w:val="00943210"/>
    <w:rsid w:val="009432C2"/>
    <w:rsid w:val="009433AE"/>
    <w:rsid w:val="00943449"/>
    <w:rsid w:val="00943487"/>
    <w:rsid w:val="009434AD"/>
    <w:rsid w:val="0094368A"/>
    <w:rsid w:val="009437C4"/>
    <w:rsid w:val="00943837"/>
    <w:rsid w:val="0094387D"/>
    <w:rsid w:val="009438A6"/>
    <w:rsid w:val="009439D3"/>
    <w:rsid w:val="00943A23"/>
    <w:rsid w:val="00943B03"/>
    <w:rsid w:val="00943BB4"/>
    <w:rsid w:val="00943CE3"/>
    <w:rsid w:val="00943DC1"/>
    <w:rsid w:val="00944181"/>
    <w:rsid w:val="0094419A"/>
    <w:rsid w:val="0094421F"/>
    <w:rsid w:val="009443D3"/>
    <w:rsid w:val="00944411"/>
    <w:rsid w:val="00944569"/>
    <w:rsid w:val="009445CE"/>
    <w:rsid w:val="00944649"/>
    <w:rsid w:val="009446E4"/>
    <w:rsid w:val="0094471C"/>
    <w:rsid w:val="00944736"/>
    <w:rsid w:val="00944786"/>
    <w:rsid w:val="00944964"/>
    <w:rsid w:val="00944D02"/>
    <w:rsid w:val="00944E43"/>
    <w:rsid w:val="00944EF1"/>
    <w:rsid w:val="00944F6D"/>
    <w:rsid w:val="009451AF"/>
    <w:rsid w:val="0094540E"/>
    <w:rsid w:val="009454BF"/>
    <w:rsid w:val="0094559B"/>
    <w:rsid w:val="00945674"/>
    <w:rsid w:val="00945683"/>
    <w:rsid w:val="009456D4"/>
    <w:rsid w:val="00945783"/>
    <w:rsid w:val="009458CE"/>
    <w:rsid w:val="0094592B"/>
    <w:rsid w:val="00945A19"/>
    <w:rsid w:val="00945ADB"/>
    <w:rsid w:val="00945C81"/>
    <w:rsid w:val="00945D4E"/>
    <w:rsid w:val="00945DF4"/>
    <w:rsid w:val="00945ECC"/>
    <w:rsid w:val="0094643C"/>
    <w:rsid w:val="0094669E"/>
    <w:rsid w:val="00946718"/>
    <w:rsid w:val="0094671E"/>
    <w:rsid w:val="009467B9"/>
    <w:rsid w:val="00946940"/>
    <w:rsid w:val="00946A0E"/>
    <w:rsid w:val="00946A9C"/>
    <w:rsid w:val="00946A9D"/>
    <w:rsid w:val="00946AD9"/>
    <w:rsid w:val="00946D18"/>
    <w:rsid w:val="00946D1B"/>
    <w:rsid w:val="00946F26"/>
    <w:rsid w:val="00946FF2"/>
    <w:rsid w:val="00947053"/>
    <w:rsid w:val="00947105"/>
    <w:rsid w:val="0094719F"/>
    <w:rsid w:val="00947277"/>
    <w:rsid w:val="009474D7"/>
    <w:rsid w:val="009475EA"/>
    <w:rsid w:val="0094774E"/>
    <w:rsid w:val="009477C1"/>
    <w:rsid w:val="0094786E"/>
    <w:rsid w:val="0094795F"/>
    <w:rsid w:val="00947A95"/>
    <w:rsid w:val="00947DD1"/>
    <w:rsid w:val="00947E92"/>
    <w:rsid w:val="00950057"/>
    <w:rsid w:val="009502F7"/>
    <w:rsid w:val="00950436"/>
    <w:rsid w:val="0095067C"/>
    <w:rsid w:val="00950718"/>
    <w:rsid w:val="0095076B"/>
    <w:rsid w:val="0095078F"/>
    <w:rsid w:val="00950838"/>
    <w:rsid w:val="009509E3"/>
    <w:rsid w:val="00950EB3"/>
    <w:rsid w:val="00950FC4"/>
    <w:rsid w:val="009511A5"/>
    <w:rsid w:val="0095147B"/>
    <w:rsid w:val="009518A5"/>
    <w:rsid w:val="009518B2"/>
    <w:rsid w:val="00951969"/>
    <w:rsid w:val="00951ABD"/>
    <w:rsid w:val="00951D5F"/>
    <w:rsid w:val="00951D69"/>
    <w:rsid w:val="00951DCF"/>
    <w:rsid w:val="00951DD8"/>
    <w:rsid w:val="00951E82"/>
    <w:rsid w:val="00952010"/>
    <w:rsid w:val="009520A9"/>
    <w:rsid w:val="009520EF"/>
    <w:rsid w:val="00952233"/>
    <w:rsid w:val="0095231D"/>
    <w:rsid w:val="009523BD"/>
    <w:rsid w:val="00952474"/>
    <w:rsid w:val="009525BB"/>
    <w:rsid w:val="009525F8"/>
    <w:rsid w:val="009526DA"/>
    <w:rsid w:val="00952789"/>
    <w:rsid w:val="009527EF"/>
    <w:rsid w:val="00952850"/>
    <w:rsid w:val="00952890"/>
    <w:rsid w:val="00952898"/>
    <w:rsid w:val="00952A42"/>
    <w:rsid w:val="00952AAF"/>
    <w:rsid w:val="00952AD3"/>
    <w:rsid w:val="00952DC9"/>
    <w:rsid w:val="00952FFD"/>
    <w:rsid w:val="009532BE"/>
    <w:rsid w:val="0095330C"/>
    <w:rsid w:val="0095333D"/>
    <w:rsid w:val="0095337C"/>
    <w:rsid w:val="00953582"/>
    <w:rsid w:val="0095376A"/>
    <w:rsid w:val="00953901"/>
    <w:rsid w:val="0095392F"/>
    <w:rsid w:val="00953A21"/>
    <w:rsid w:val="00953A31"/>
    <w:rsid w:val="00953A89"/>
    <w:rsid w:val="00953BD8"/>
    <w:rsid w:val="00953D70"/>
    <w:rsid w:val="00953DCD"/>
    <w:rsid w:val="00953EDA"/>
    <w:rsid w:val="00953F9C"/>
    <w:rsid w:val="009542EE"/>
    <w:rsid w:val="00954310"/>
    <w:rsid w:val="00954412"/>
    <w:rsid w:val="00954439"/>
    <w:rsid w:val="0095445F"/>
    <w:rsid w:val="00954559"/>
    <w:rsid w:val="009545B4"/>
    <w:rsid w:val="009545E6"/>
    <w:rsid w:val="009545F0"/>
    <w:rsid w:val="00954673"/>
    <w:rsid w:val="009547AE"/>
    <w:rsid w:val="00954897"/>
    <w:rsid w:val="00954980"/>
    <w:rsid w:val="009549A7"/>
    <w:rsid w:val="00954BA7"/>
    <w:rsid w:val="00954DCE"/>
    <w:rsid w:val="00954EA5"/>
    <w:rsid w:val="0095510A"/>
    <w:rsid w:val="00955174"/>
    <w:rsid w:val="0095547A"/>
    <w:rsid w:val="00955490"/>
    <w:rsid w:val="009556F1"/>
    <w:rsid w:val="0095570F"/>
    <w:rsid w:val="009557C6"/>
    <w:rsid w:val="00955977"/>
    <w:rsid w:val="00955A5D"/>
    <w:rsid w:val="00955A9E"/>
    <w:rsid w:val="00955CF6"/>
    <w:rsid w:val="00955D2A"/>
    <w:rsid w:val="00955DBF"/>
    <w:rsid w:val="00955E76"/>
    <w:rsid w:val="00955ECC"/>
    <w:rsid w:val="00955F53"/>
    <w:rsid w:val="00956108"/>
    <w:rsid w:val="00956175"/>
    <w:rsid w:val="009562EF"/>
    <w:rsid w:val="009564AB"/>
    <w:rsid w:val="0095657C"/>
    <w:rsid w:val="00956632"/>
    <w:rsid w:val="009566DC"/>
    <w:rsid w:val="0095675E"/>
    <w:rsid w:val="00956786"/>
    <w:rsid w:val="00956959"/>
    <w:rsid w:val="00956A98"/>
    <w:rsid w:val="00956B84"/>
    <w:rsid w:val="00956C3C"/>
    <w:rsid w:val="00956CB0"/>
    <w:rsid w:val="00956E4F"/>
    <w:rsid w:val="009571A2"/>
    <w:rsid w:val="009571C0"/>
    <w:rsid w:val="00957255"/>
    <w:rsid w:val="009572E5"/>
    <w:rsid w:val="009574EA"/>
    <w:rsid w:val="009575E9"/>
    <w:rsid w:val="0095775E"/>
    <w:rsid w:val="00957C6B"/>
    <w:rsid w:val="00957C9A"/>
    <w:rsid w:val="00957D09"/>
    <w:rsid w:val="00957F3D"/>
    <w:rsid w:val="0096010F"/>
    <w:rsid w:val="00960129"/>
    <w:rsid w:val="00960283"/>
    <w:rsid w:val="0096042F"/>
    <w:rsid w:val="009606A8"/>
    <w:rsid w:val="0096081A"/>
    <w:rsid w:val="00960935"/>
    <w:rsid w:val="00960B81"/>
    <w:rsid w:val="00960BB8"/>
    <w:rsid w:val="00960C2F"/>
    <w:rsid w:val="00960C37"/>
    <w:rsid w:val="00960DF4"/>
    <w:rsid w:val="00960E04"/>
    <w:rsid w:val="00960E28"/>
    <w:rsid w:val="00960E32"/>
    <w:rsid w:val="009610A9"/>
    <w:rsid w:val="0096141D"/>
    <w:rsid w:val="00961476"/>
    <w:rsid w:val="009614AA"/>
    <w:rsid w:val="009615FD"/>
    <w:rsid w:val="0096163F"/>
    <w:rsid w:val="00961685"/>
    <w:rsid w:val="009617B1"/>
    <w:rsid w:val="009618EA"/>
    <w:rsid w:val="00961C1A"/>
    <w:rsid w:val="00962020"/>
    <w:rsid w:val="00962051"/>
    <w:rsid w:val="0096205A"/>
    <w:rsid w:val="0096206C"/>
    <w:rsid w:val="00962410"/>
    <w:rsid w:val="0096244C"/>
    <w:rsid w:val="009624BA"/>
    <w:rsid w:val="00962672"/>
    <w:rsid w:val="009627E6"/>
    <w:rsid w:val="00962B9D"/>
    <w:rsid w:val="00962D73"/>
    <w:rsid w:val="009630A1"/>
    <w:rsid w:val="0096310A"/>
    <w:rsid w:val="0096315D"/>
    <w:rsid w:val="009631C0"/>
    <w:rsid w:val="0096327B"/>
    <w:rsid w:val="00963344"/>
    <w:rsid w:val="0096346E"/>
    <w:rsid w:val="00963616"/>
    <w:rsid w:val="00963887"/>
    <w:rsid w:val="009638C9"/>
    <w:rsid w:val="0096392B"/>
    <w:rsid w:val="00963A1F"/>
    <w:rsid w:val="00963A62"/>
    <w:rsid w:val="00963AF9"/>
    <w:rsid w:val="00963B1F"/>
    <w:rsid w:val="00963CA2"/>
    <w:rsid w:val="00963CEA"/>
    <w:rsid w:val="00963FA5"/>
    <w:rsid w:val="0096407F"/>
    <w:rsid w:val="0096432B"/>
    <w:rsid w:val="0096436D"/>
    <w:rsid w:val="0096462F"/>
    <w:rsid w:val="00964B5C"/>
    <w:rsid w:val="00964BB5"/>
    <w:rsid w:val="00964CA3"/>
    <w:rsid w:val="00964CF3"/>
    <w:rsid w:val="00964E7D"/>
    <w:rsid w:val="00964EA8"/>
    <w:rsid w:val="0096500F"/>
    <w:rsid w:val="00965012"/>
    <w:rsid w:val="0096517D"/>
    <w:rsid w:val="00965342"/>
    <w:rsid w:val="00965622"/>
    <w:rsid w:val="009656B0"/>
    <w:rsid w:val="0096571F"/>
    <w:rsid w:val="009658A4"/>
    <w:rsid w:val="00965986"/>
    <w:rsid w:val="00965B34"/>
    <w:rsid w:val="00965BE6"/>
    <w:rsid w:val="00965EDC"/>
    <w:rsid w:val="00965EF7"/>
    <w:rsid w:val="0096610E"/>
    <w:rsid w:val="00966198"/>
    <w:rsid w:val="009661C4"/>
    <w:rsid w:val="00966210"/>
    <w:rsid w:val="00966429"/>
    <w:rsid w:val="009664C7"/>
    <w:rsid w:val="0096653B"/>
    <w:rsid w:val="009665C8"/>
    <w:rsid w:val="00966651"/>
    <w:rsid w:val="00966720"/>
    <w:rsid w:val="00966753"/>
    <w:rsid w:val="009669A1"/>
    <w:rsid w:val="00966ADA"/>
    <w:rsid w:val="00966BDF"/>
    <w:rsid w:val="00966BEF"/>
    <w:rsid w:val="00966BF4"/>
    <w:rsid w:val="0096710E"/>
    <w:rsid w:val="00967125"/>
    <w:rsid w:val="009671C4"/>
    <w:rsid w:val="009672CD"/>
    <w:rsid w:val="009675DF"/>
    <w:rsid w:val="009678C9"/>
    <w:rsid w:val="00967A29"/>
    <w:rsid w:val="00967ADC"/>
    <w:rsid w:val="00967BCB"/>
    <w:rsid w:val="00967DD4"/>
    <w:rsid w:val="00967DF9"/>
    <w:rsid w:val="00967E51"/>
    <w:rsid w:val="0097002D"/>
    <w:rsid w:val="009702D9"/>
    <w:rsid w:val="0097046A"/>
    <w:rsid w:val="009704E9"/>
    <w:rsid w:val="009704FC"/>
    <w:rsid w:val="00970549"/>
    <w:rsid w:val="00970609"/>
    <w:rsid w:val="0097080C"/>
    <w:rsid w:val="00970857"/>
    <w:rsid w:val="00970870"/>
    <w:rsid w:val="00970925"/>
    <w:rsid w:val="00970AB9"/>
    <w:rsid w:val="00970C04"/>
    <w:rsid w:val="00970F74"/>
    <w:rsid w:val="009710D1"/>
    <w:rsid w:val="0097139B"/>
    <w:rsid w:val="0097148F"/>
    <w:rsid w:val="009714DB"/>
    <w:rsid w:val="00971614"/>
    <w:rsid w:val="00971728"/>
    <w:rsid w:val="0097172F"/>
    <w:rsid w:val="0097187A"/>
    <w:rsid w:val="009718BD"/>
    <w:rsid w:val="00971A02"/>
    <w:rsid w:val="00971A4F"/>
    <w:rsid w:val="00971BE4"/>
    <w:rsid w:val="00971D53"/>
    <w:rsid w:val="00971E4C"/>
    <w:rsid w:val="00971EE8"/>
    <w:rsid w:val="00971F1F"/>
    <w:rsid w:val="00971F5D"/>
    <w:rsid w:val="009720E4"/>
    <w:rsid w:val="0097211F"/>
    <w:rsid w:val="009721CB"/>
    <w:rsid w:val="009721CD"/>
    <w:rsid w:val="009724F9"/>
    <w:rsid w:val="009727A0"/>
    <w:rsid w:val="0097288C"/>
    <w:rsid w:val="009729AA"/>
    <w:rsid w:val="009729FB"/>
    <w:rsid w:val="00972AB5"/>
    <w:rsid w:val="00972B27"/>
    <w:rsid w:val="00973236"/>
    <w:rsid w:val="009732DE"/>
    <w:rsid w:val="009733CF"/>
    <w:rsid w:val="00973478"/>
    <w:rsid w:val="009734E6"/>
    <w:rsid w:val="00973601"/>
    <w:rsid w:val="0097379E"/>
    <w:rsid w:val="00973928"/>
    <w:rsid w:val="00973A8B"/>
    <w:rsid w:val="00973AA8"/>
    <w:rsid w:val="00973AAF"/>
    <w:rsid w:val="00973B16"/>
    <w:rsid w:val="00973BBC"/>
    <w:rsid w:val="00973E91"/>
    <w:rsid w:val="00973F4C"/>
    <w:rsid w:val="009740F2"/>
    <w:rsid w:val="0097415D"/>
    <w:rsid w:val="0097428A"/>
    <w:rsid w:val="0097438B"/>
    <w:rsid w:val="009745D9"/>
    <w:rsid w:val="009745F3"/>
    <w:rsid w:val="009747D2"/>
    <w:rsid w:val="009747FE"/>
    <w:rsid w:val="00974946"/>
    <w:rsid w:val="0097498D"/>
    <w:rsid w:val="00974A61"/>
    <w:rsid w:val="00974AC8"/>
    <w:rsid w:val="00974B5F"/>
    <w:rsid w:val="00974CD0"/>
    <w:rsid w:val="00974DF4"/>
    <w:rsid w:val="00974E14"/>
    <w:rsid w:val="00974E7C"/>
    <w:rsid w:val="00974EE5"/>
    <w:rsid w:val="00975127"/>
    <w:rsid w:val="009751B4"/>
    <w:rsid w:val="009753C1"/>
    <w:rsid w:val="00975642"/>
    <w:rsid w:val="00975675"/>
    <w:rsid w:val="009756B2"/>
    <w:rsid w:val="009757D0"/>
    <w:rsid w:val="00975A14"/>
    <w:rsid w:val="00975AB6"/>
    <w:rsid w:val="00975B26"/>
    <w:rsid w:val="00975B36"/>
    <w:rsid w:val="00975BAD"/>
    <w:rsid w:val="00975DE0"/>
    <w:rsid w:val="009760B6"/>
    <w:rsid w:val="00976278"/>
    <w:rsid w:val="009762B2"/>
    <w:rsid w:val="009764BA"/>
    <w:rsid w:val="009769DB"/>
    <w:rsid w:val="009769F3"/>
    <w:rsid w:val="00976AC3"/>
    <w:rsid w:val="00976B17"/>
    <w:rsid w:val="00976D49"/>
    <w:rsid w:val="00976DA9"/>
    <w:rsid w:val="0097707C"/>
    <w:rsid w:val="00977441"/>
    <w:rsid w:val="00977482"/>
    <w:rsid w:val="00977519"/>
    <w:rsid w:val="009776AE"/>
    <w:rsid w:val="009777FA"/>
    <w:rsid w:val="00977929"/>
    <w:rsid w:val="00977942"/>
    <w:rsid w:val="009779BF"/>
    <w:rsid w:val="00977C87"/>
    <w:rsid w:val="00977CA6"/>
    <w:rsid w:val="00977D7B"/>
    <w:rsid w:val="00977E43"/>
    <w:rsid w:val="00977F90"/>
    <w:rsid w:val="0098003D"/>
    <w:rsid w:val="00980147"/>
    <w:rsid w:val="00980154"/>
    <w:rsid w:val="009802CE"/>
    <w:rsid w:val="0098042F"/>
    <w:rsid w:val="00980470"/>
    <w:rsid w:val="0098049A"/>
    <w:rsid w:val="0098055C"/>
    <w:rsid w:val="0098056A"/>
    <w:rsid w:val="009807A4"/>
    <w:rsid w:val="00980A30"/>
    <w:rsid w:val="00980A52"/>
    <w:rsid w:val="00980A7F"/>
    <w:rsid w:val="00980DE0"/>
    <w:rsid w:val="00980E80"/>
    <w:rsid w:val="00980F67"/>
    <w:rsid w:val="00980F99"/>
    <w:rsid w:val="00981143"/>
    <w:rsid w:val="0098125B"/>
    <w:rsid w:val="00981284"/>
    <w:rsid w:val="0098132E"/>
    <w:rsid w:val="00981519"/>
    <w:rsid w:val="009816EF"/>
    <w:rsid w:val="009817A0"/>
    <w:rsid w:val="009817BF"/>
    <w:rsid w:val="00981935"/>
    <w:rsid w:val="00981B8B"/>
    <w:rsid w:val="00981B91"/>
    <w:rsid w:val="00981BF9"/>
    <w:rsid w:val="00981C61"/>
    <w:rsid w:val="00981CE6"/>
    <w:rsid w:val="00982177"/>
    <w:rsid w:val="009821AB"/>
    <w:rsid w:val="009821CF"/>
    <w:rsid w:val="00982226"/>
    <w:rsid w:val="00982335"/>
    <w:rsid w:val="00982372"/>
    <w:rsid w:val="00982390"/>
    <w:rsid w:val="009824D3"/>
    <w:rsid w:val="00982610"/>
    <w:rsid w:val="0098279E"/>
    <w:rsid w:val="009828B2"/>
    <w:rsid w:val="009828F7"/>
    <w:rsid w:val="00982A57"/>
    <w:rsid w:val="00982A67"/>
    <w:rsid w:val="00982CFD"/>
    <w:rsid w:val="00982DE4"/>
    <w:rsid w:val="00982F22"/>
    <w:rsid w:val="00982FAC"/>
    <w:rsid w:val="00983489"/>
    <w:rsid w:val="009834D8"/>
    <w:rsid w:val="0098362B"/>
    <w:rsid w:val="009837A6"/>
    <w:rsid w:val="00983861"/>
    <w:rsid w:val="00983898"/>
    <w:rsid w:val="009838A5"/>
    <w:rsid w:val="009839AC"/>
    <w:rsid w:val="00983A38"/>
    <w:rsid w:val="00983C54"/>
    <w:rsid w:val="00983E95"/>
    <w:rsid w:val="00983EAC"/>
    <w:rsid w:val="00984007"/>
    <w:rsid w:val="009840BB"/>
    <w:rsid w:val="00984100"/>
    <w:rsid w:val="00984297"/>
    <w:rsid w:val="00984346"/>
    <w:rsid w:val="009843D0"/>
    <w:rsid w:val="0098457F"/>
    <w:rsid w:val="009845EB"/>
    <w:rsid w:val="0098465F"/>
    <w:rsid w:val="009847BA"/>
    <w:rsid w:val="0098495A"/>
    <w:rsid w:val="009849BC"/>
    <w:rsid w:val="009849EF"/>
    <w:rsid w:val="00984AF2"/>
    <w:rsid w:val="00984BA7"/>
    <w:rsid w:val="00984C41"/>
    <w:rsid w:val="00984C8A"/>
    <w:rsid w:val="00984CA0"/>
    <w:rsid w:val="00984CB4"/>
    <w:rsid w:val="00984D1F"/>
    <w:rsid w:val="00984DC3"/>
    <w:rsid w:val="00984EA6"/>
    <w:rsid w:val="00984F1F"/>
    <w:rsid w:val="00985599"/>
    <w:rsid w:val="00985663"/>
    <w:rsid w:val="009856E4"/>
    <w:rsid w:val="00985886"/>
    <w:rsid w:val="00985907"/>
    <w:rsid w:val="00985A67"/>
    <w:rsid w:val="00985AB4"/>
    <w:rsid w:val="00985AB8"/>
    <w:rsid w:val="00985AE0"/>
    <w:rsid w:val="00985BB5"/>
    <w:rsid w:val="00985E0E"/>
    <w:rsid w:val="00986002"/>
    <w:rsid w:val="00986036"/>
    <w:rsid w:val="0098620F"/>
    <w:rsid w:val="0098621A"/>
    <w:rsid w:val="00986235"/>
    <w:rsid w:val="009863B5"/>
    <w:rsid w:val="009864E9"/>
    <w:rsid w:val="00986764"/>
    <w:rsid w:val="00986D97"/>
    <w:rsid w:val="00986E1F"/>
    <w:rsid w:val="00986E28"/>
    <w:rsid w:val="00986EA9"/>
    <w:rsid w:val="00986FA9"/>
    <w:rsid w:val="009870E3"/>
    <w:rsid w:val="009871EA"/>
    <w:rsid w:val="00987219"/>
    <w:rsid w:val="0098741A"/>
    <w:rsid w:val="00987495"/>
    <w:rsid w:val="0098780A"/>
    <w:rsid w:val="009878C7"/>
    <w:rsid w:val="00987A80"/>
    <w:rsid w:val="00987AB8"/>
    <w:rsid w:val="00987C4F"/>
    <w:rsid w:val="00987CC4"/>
    <w:rsid w:val="00987D65"/>
    <w:rsid w:val="00987E04"/>
    <w:rsid w:val="00987E22"/>
    <w:rsid w:val="00987F41"/>
    <w:rsid w:val="00987FA4"/>
    <w:rsid w:val="00990141"/>
    <w:rsid w:val="0099026A"/>
    <w:rsid w:val="00990284"/>
    <w:rsid w:val="00990491"/>
    <w:rsid w:val="009905AC"/>
    <w:rsid w:val="0099066C"/>
    <w:rsid w:val="009906BD"/>
    <w:rsid w:val="009906FA"/>
    <w:rsid w:val="009907B4"/>
    <w:rsid w:val="00990893"/>
    <w:rsid w:val="009908B6"/>
    <w:rsid w:val="0099096B"/>
    <w:rsid w:val="009909E2"/>
    <w:rsid w:val="00990AEC"/>
    <w:rsid w:val="00990C41"/>
    <w:rsid w:val="00990CA5"/>
    <w:rsid w:val="009911BB"/>
    <w:rsid w:val="009915A0"/>
    <w:rsid w:val="009915BD"/>
    <w:rsid w:val="009916BF"/>
    <w:rsid w:val="009916CE"/>
    <w:rsid w:val="0099187B"/>
    <w:rsid w:val="00991A92"/>
    <w:rsid w:val="00991ACD"/>
    <w:rsid w:val="00991AFD"/>
    <w:rsid w:val="00991B77"/>
    <w:rsid w:val="00991C09"/>
    <w:rsid w:val="00991CCD"/>
    <w:rsid w:val="00991CD7"/>
    <w:rsid w:val="00991EDA"/>
    <w:rsid w:val="00991F43"/>
    <w:rsid w:val="00992155"/>
    <w:rsid w:val="009922E3"/>
    <w:rsid w:val="00992340"/>
    <w:rsid w:val="009925F0"/>
    <w:rsid w:val="00992657"/>
    <w:rsid w:val="009928EB"/>
    <w:rsid w:val="009929AF"/>
    <w:rsid w:val="00992A70"/>
    <w:rsid w:val="00992AA2"/>
    <w:rsid w:val="00992B47"/>
    <w:rsid w:val="00992C87"/>
    <w:rsid w:val="00992DFD"/>
    <w:rsid w:val="00992F59"/>
    <w:rsid w:val="00992F71"/>
    <w:rsid w:val="00992FB9"/>
    <w:rsid w:val="00993049"/>
    <w:rsid w:val="009930FA"/>
    <w:rsid w:val="00993139"/>
    <w:rsid w:val="009931D7"/>
    <w:rsid w:val="0099325C"/>
    <w:rsid w:val="0099332E"/>
    <w:rsid w:val="0099337C"/>
    <w:rsid w:val="0099343A"/>
    <w:rsid w:val="00993646"/>
    <w:rsid w:val="009936BB"/>
    <w:rsid w:val="00993752"/>
    <w:rsid w:val="00993803"/>
    <w:rsid w:val="0099399D"/>
    <w:rsid w:val="00993CAA"/>
    <w:rsid w:val="00993D51"/>
    <w:rsid w:val="00993EB9"/>
    <w:rsid w:val="00993F86"/>
    <w:rsid w:val="009940B6"/>
    <w:rsid w:val="0099410F"/>
    <w:rsid w:val="00994200"/>
    <w:rsid w:val="00994734"/>
    <w:rsid w:val="00994772"/>
    <w:rsid w:val="009948C6"/>
    <w:rsid w:val="00994A05"/>
    <w:rsid w:val="00994A98"/>
    <w:rsid w:val="00994B21"/>
    <w:rsid w:val="00994DDD"/>
    <w:rsid w:val="00994DF2"/>
    <w:rsid w:val="00994FB5"/>
    <w:rsid w:val="00994FC2"/>
    <w:rsid w:val="009950E7"/>
    <w:rsid w:val="009950F9"/>
    <w:rsid w:val="009951CA"/>
    <w:rsid w:val="00995225"/>
    <w:rsid w:val="009952EE"/>
    <w:rsid w:val="00995380"/>
    <w:rsid w:val="009956F0"/>
    <w:rsid w:val="0099575F"/>
    <w:rsid w:val="009957EF"/>
    <w:rsid w:val="00995A10"/>
    <w:rsid w:val="00995ADC"/>
    <w:rsid w:val="00995C6E"/>
    <w:rsid w:val="00995D31"/>
    <w:rsid w:val="00995ECE"/>
    <w:rsid w:val="00995F90"/>
    <w:rsid w:val="00996127"/>
    <w:rsid w:val="0099637A"/>
    <w:rsid w:val="009963D8"/>
    <w:rsid w:val="00996434"/>
    <w:rsid w:val="0099673E"/>
    <w:rsid w:val="00996FA4"/>
    <w:rsid w:val="00997052"/>
    <w:rsid w:val="00997147"/>
    <w:rsid w:val="00997281"/>
    <w:rsid w:val="00997296"/>
    <w:rsid w:val="009972EA"/>
    <w:rsid w:val="009976D5"/>
    <w:rsid w:val="00997853"/>
    <w:rsid w:val="009979DE"/>
    <w:rsid w:val="00997BFD"/>
    <w:rsid w:val="00997C36"/>
    <w:rsid w:val="00997D3F"/>
    <w:rsid w:val="00997EB2"/>
    <w:rsid w:val="00997F9C"/>
    <w:rsid w:val="00997FD0"/>
    <w:rsid w:val="00997FDA"/>
    <w:rsid w:val="009A010A"/>
    <w:rsid w:val="009A02AE"/>
    <w:rsid w:val="009A03DC"/>
    <w:rsid w:val="009A051C"/>
    <w:rsid w:val="009A05C2"/>
    <w:rsid w:val="009A06CD"/>
    <w:rsid w:val="009A085E"/>
    <w:rsid w:val="009A08D9"/>
    <w:rsid w:val="009A09C7"/>
    <w:rsid w:val="009A0AD1"/>
    <w:rsid w:val="009A0E97"/>
    <w:rsid w:val="009A0F95"/>
    <w:rsid w:val="009A0FD4"/>
    <w:rsid w:val="009A1064"/>
    <w:rsid w:val="009A1116"/>
    <w:rsid w:val="009A1201"/>
    <w:rsid w:val="009A1332"/>
    <w:rsid w:val="009A13E3"/>
    <w:rsid w:val="009A1542"/>
    <w:rsid w:val="009A15FF"/>
    <w:rsid w:val="009A1734"/>
    <w:rsid w:val="009A17A6"/>
    <w:rsid w:val="009A18A4"/>
    <w:rsid w:val="009A1B67"/>
    <w:rsid w:val="009A1D38"/>
    <w:rsid w:val="009A1DB3"/>
    <w:rsid w:val="009A21DF"/>
    <w:rsid w:val="009A2324"/>
    <w:rsid w:val="009A245F"/>
    <w:rsid w:val="009A2502"/>
    <w:rsid w:val="009A25D0"/>
    <w:rsid w:val="009A2699"/>
    <w:rsid w:val="009A2854"/>
    <w:rsid w:val="009A2953"/>
    <w:rsid w:val="009A2A39"/>
    <w:rsid w:val="009A2B6C"/>
    <w:rsid w:val="009A2B96"/>
    <w:rsid w:val="009A2BB3"/>
    <w:rsid w:val="009A2CA9"/>
    <w:rsid w:val="009A2D87"/>
    <w:rsid w:val="009A2D99"/>
    <w:rsid w:val="009A2E65"/>
    <w:rsid w:val="009A2F39"/>
    <w:rsid w:val="009A2F49"/>
    <w:rsid w:val="009A2F76"/>
    <w:rsid w:val="009A3086"/>
    <w:rsid w:val="009A309C"/>
    <w:rsid w:val="009A30E1"/>
    <w:rsid w:val="009A30ED"/>
    <w:rsid w:val="009A33FF"/>
    <w:rsid w:val="009A36EA"/>
    <w:rsid w:val="009A3761"/>
    <w:rsid w:val="009A37B4"/>
    <w:rsid w:val="009A3810"/>
    <w:rsid w:val="009A3880"/>
    <w:rsid w:val="009A38BC"/>
    <w:rsid w:val="009A3A21"/>
    <w:rsid w:val="009A3B52"/>
    <w:rsid w:val="009A3BFE"/>
    <w:rsid w:val="009A3C99"/>
    <w:rsid w:val="009A3F2F"/>
    <w:rsid w:val="009A403C"/>
    <w:rsid w:val="009A4227"/>
    <w:rsid w:val="009A43DD"/>
    <w:rsid w:val="009A4430"/>
    <w:rsid w:val="009A4487"/>
    <w:rsid w:val="009A4530"/>
    <w:rsid w:val="009A457E"/>
    <w:rsid w:val="009A4AD4"/>
    <w:rsid w:val="009A4CD1"/>
    <w:rsid w:val="009A4D31"/>
    <w:rsid w:val="009A4D52"/>
    <w:rsid w:val="009A4DB3"/>
    <w:rsid w:val="009A4FC5"/>
    <w:rsid w:val="009A5061"/>
    <w:rsid w:val="009A5134"/>
    <w:rsid w:val="009A51F2"/>
    <w:rsid w:val="009A53B6"/>
    <w:rsid w:val="009A54CD"/>
    <w:rsid w:val="009A5629"/>
    <w:rsid w:val="009A566B"/>
    <w:rsid w:val="009A57A6"/>
    <w:rsid w:val="009A586F"/>
    <w:rsid w:val="009A58EB"/>
    <w:rsid w:val="009A5B37"/>
    <w:rsid w:val="009A5DBE"/>
    <w:rsid w:val="009A5E84"/>
    <w:rsid w:val="009A5EA9"/>
    <w:rsid w:val="009A5EBC"/>
    <w:rsid w:val="009A611B"/>
    <w:rsid w:val="009A61BB"/>
    <w:rsid w:val="009A6286"/>
    <w:rsid w:val="009A62FB"/>
    <w:rsid w:val="009A6322"/>
    <w:rsid w:val="009A63BB"/>
    <w:rsid w:val="009A6516"/>
    <w:rsid w:val="009A6617"/>
    <w:rsid w:val="009A668D"/>
    <w:rsid w:val="009A66B4"/>
    <w:rsid w:val="009A69C7"/>
    <w:rsid w:val="009A6A99"/>
    <w:rsid w:val="009A6B5E"/>
    <w:rsid w:val="009A6C5C"/>
    <w:rsid w:val="009A6CA0"/>
    <w:rsid w:val="009A6DB8"/>
    <w:rsid w:val="009A6E51"/>
    <w:rsid w:val="009A6ED7"/>
    <w:rsid w:val="009A6F71"/>
    <w:rsid w:val="009A70CC"/>
    <w:rsid w:val="009A716D"/>
    <w:rsid w:val="009A723F"/>
    <w:rsid w:val="009A73C5"/>
    <w:rsid w:val="009A73D5"/>
    <w:rsid w:val="009A7610"/>
    <w:rsid w:val="009A76A1"/>
    <w:rsid w:val="009A7751"/>
    <w:rsid w:val="009A787B"/>
    <w:rsid w:val="009A7B13"/>
    <w:rsid w:val="009A7BAC"/>
    <w:rsid w:val="009A7BDA"/>
    <w:rsid w:val="009A7C64"/>
    <w:rsid w:val="009A7C75"/>
    <w:rsid w:val="009A7DB6"/>
    <w:rsid w:val="009A7F72"/>
    <w:rsid w:val="009B004A"/>
    <w:rsid w:val="009B0069"/>
    <w:rsid w:val="009B0098"/>
    <w:rsid w:val="009B0111"/>
    <w:rsid w:val="009B017C"/>
    <w:rsid w:val="009B02E2"/>
    <w:rsid w:val="009B0369"/>
    <w:rsid w:val="009B03A7"/>
    <w:rsid w:val="009B04D4"/>
    <w:rsid w:val="009B0637"/>
    <w:rsid w:val="009B07EF"/>
    <w:rsid w:val="009B089B"/>
    <w:rsid w:val="009B095C"/>
    <w:rsid w:val="009B09F7"/>
    <w:rsid w:val="009B0A84"/>
    <w:rsid w:val="009B0AE4"/>
    <w:rsid w:val="009B0B19"/>
    <w:rsid w:val="009B0C93"/>
    <w:rsid w:val="009B0D10"/>
    <w:rsid w:val="009B0E3C"/>
    <w:rsid w:val="009B0E9D"/>
    <w:rsid w:val="009B1113"/>
    <w:rsid w:val="009B1184"/>
    <w:rsid w:val="009B1193"/>
    <w:rsid w:val="009B14F7"/>
    <w:rsid w:val="009B1503"/>
    <w:rsid w:val="009B1531"/>
    <w:rsid w:val="009B159E"/>
    <w:rsid w:val="009B1690"/>
    <w:rsid w:val="009B1B76"/>
    <w:rsid w:val="009B1D0F"/>
    <w:rsid w:val="009B1D85"/>
    <w:rsid w:val="009B1DAE"/>
    <w:rsid w:val="009B1E39"/>
    <w:rsid w:val="009B1F80"/>
    <w:rsid w:val="009B1F84"/>
    <w:rsid w:val="009B1FB1"/>
    <w:rsid w:val="009B200D"/>
    <w:rsid w:val="009B2036"/>
    <w:rsid w:val="009B205F"/>
    <w:rsid w:val="009B220A"/>
    <w:rsid w:val="009B2362"/>
    <w:rsid w:val="009B2538"/>
    <w:rsid w:val="009B2554"/>
    <w:rsid w:val="009B2596"/>
    <w:rsid w:val="009B28A1"/>
    <w:rsid w:val="009B2946"/>
    <w:rsid w:val="009B2AD5"/>
    <w:rsid w:val="009B2BC0"/>
    <w:rsid w:val="009B2C1D"/>
    <w:rsid w:val="009B2C41"/>
    <w:rsid w:val="009B2D26"/>
    <w:rsid w:val="009B2E7C"/>
    <w:rsid w:val="009B2EE8"/>
    <w:rsid w:val="009B3050"/>
    <w:rsid w:val="009B31E1"/>
    <w:rsid w:val="009B3204"/>
    <w:rsid w:val="009B3540"/>
    <w:rsid w:val="009B380A"/>
    <w:rsid w:val="009B385B"/>
    <w:rsid w:val="009B3969"/>
    <w:rsid w:val="009B3A4E"/>
    <w:rsid w:val="009B3B8A"/>
    <w:rsid w:val="009B3C89"/>
    <w:rsid w:val="009B3CFD"/>
    <w:rsid w:val="009B3D1B"/>
    <w:rsid w:val="009B3D3C"/>
    <w:rsid w:val="009B3DC6"/>
    <w:rsid w:val="009B3F56"/>
    <w:rsid w:val="009B3F83"/>
    <w:rsid w:val="009B4057"/>
    <w:rsid w:val="009B41A7"/>
    <w:rsid w:val="009B453E"/>
    <w:rsid w:val="009B4965"/>
    <w:rsid w:val="009B4AA8"/>
    <w:rsid w:val="009B4BC3"/>
    <w:rsid w:val="009B4BE0"/>
    <w:rsid w:val="009B4BE8"/>
    <w:rsid w:val="009B4FC1"/>
    <w:rsid w:val="009B512A"/>
    <w:rsid w:val="009B5179"/>
    <w:rsid w:val="009B51FF"/>
    <w:rsid w:val="009B52BF"/>
    <w:rsid w:val="009B5336"/>
    <w:rsid w:val="009B53AE"/>
    <w:rsid w:val="009B5451"/>
    <w:rsid w:val="009B55A0"/>
    <w:rsid w:val="009B55BD"/>
    <w:rsid w:val="009B55C7"/>
    <w:rsid w:val="009B5643"/>
    <w:rsid w:val="009B5746"/>
    <w:rsid w:val="009B57FC"/>
    <w:rsid w:val="009B597A"/>
    <w:rsid w:val="009B5989"/>
    <w:rsid w:val="009B5A31"/>
    <w:rsid w:val="009B5A3D"/>
    <w:rsid w:val="009B5B01"/>
    <w:rsid w:val="009B5D62"/>
    <w:rsid w:val="009B5F8A"/>
    <w:rsid w:val="009B6037"/>
    <w:rsid w:val="009B60CF"/>
    <w:rsid w:val="009B6247"/>
    <w:rsid w:val="009B6253"/>
    <w:rsid w:val="009B62D2"/>
    <w:rsid w:val="009B6410"/>
    <w:rsid w:val="009B66A5"/>
    <w:rsid w:val="009B673D"/>
    <w:rsid w:val="009B6838"/>
    <w:rsid w:val="009B6961"/>
    <w:rsid w:val="009B6ACD"/>
    <w:rsid w:val="009B6F8D"/>
    <w:rsid w:val="009B7014"/>
    <w:rsid w:val="009B707F"/>
    <w:rsid w:val="009B7234"/>
    <w:rsid w:val="009B72AF"/>
    <w:rsid w:val="009B745E"/>
    <w:rsid w:val="009B74C9"/>
    <w:rsid w:val="009B750A"/>
    <w:rsid w:val="009B766C"/>
    <w:rsid w:val="009B775C"/>
    <w:rsid w:val="009B77CB"/>
    <w:rsid w:val="009B7899"/>
    <w:rsid w:val="009B78D0"/>
    <w:rsid w:val="009B78E4"/>
    <w:rsid w:val="009B7BA3"/>
    <w:rsid w:val="009B7C92"/>
    <w:rsid w:val="009B7CCB"/>
    <w:rsid w:val="009B7E17"/>
    <w:rsid w:val="009B7EE4"/>
    <w:rsid w:val="009B7F9C"/>
    <w:rsid w:val="009C01C8"/>
    <w:rsid w:val="009C023A"/>
    <w:rsid w:val="009C02A5"/>
    <w:rsid w:val="009C02A8"/>
    <w:rsid w:val="009C0403"/>
    <w:rsid w:val="009C04DA"/>
    <w:rsid w:val="009C079C"/>
    <w:rsid w:val="009C0805"/>
    <w:rsid w:val="009C080E"/>
    <w:rsid w:val="009C0990"/>
    <w:rsid w:val="009C09EB"/>
    <w:rsid w:val="009C0C5C"/>
    <w:rsid w:val="009C0CE4"/>
    <w:rsid w:val="009C0EFC"/>
    <w:rsid w:val="009C0F0D"/>
    <w:rsid w:val="009C0F19"/>
    <w:rsid w:val="009C10E3"/>
    <w:rsid w:val="009C119D"/>
    <w:rsid w:val="009C143A"/>
    <w:rsid w:val="009C1542"/>
    <w:rsid w:val="009C1744"/>
    <w:rsid w:val="009C18F9"/>
    <w:rsid w:val="009C19FD"/>
    <w:rsid w:val="009C19FF"/>
    <w:rsid w:val="009C1ADE"/>
    <w:rsid w:val="009C1AF4"/>
    <w:rsid w:val="009C1B69"/>
    <w:rsid w:val="009C1CC3"/>
    <w:rsid w:val="009C1CFF"/>
    <w:rsid w:val="009C1D26"/>
    <w:rsid w:val="009C1DFC"/>
    <w:rsid w:val="009C1E0D"/>
    <w:rsid w:val="009C1E63"/>
    <w:rsid w:val="009C1E97"/>
    <w:rsid w:val="009C1EF4"/>
    <w:rsid w:val="009C225E"/>
    <w:rsid w:val="009C2349"/>
    <w:rsid w:val="009C257C"/>
    <w:rsid w:val="009C262B"/>
    <w:rsid w:val="009C26F9"/>
    <w:rsid w:val="009C2828"/>
    <w:rsid w:val="009C2B60"/>
    <w:rsid w:val="009C2C1A"/>
    <w:rsid w:val="009C2DBB"/>
    <w:rsid w:val="009C2DF7"/>
    <w:rsid w:val="009C2ED8"/>
    <w:rsid w:val="009C2EE3"/>
    <w:rsid w:val="009C2F16"/>
    <w:rsid w:val="009C3047"/>
    <w:rsid w:val="009C30B2"/>
    <w:rsid w:val="009C31CE"/>
    <w:rsid w:val="009C3222"/>
    <w:rsid w:val="009C33F8"/>
    <w:rsid w:val="009C35C3"/>
    <w:rsid w:val="009C368D"/>
    <w:rsid w:val="009C36A3"/>
    <w:rsid w:val="009C372E"/>
    <w:rsid w:val="009C390A"/>
    <w:rsid w:val="009C396E"/>
    <w:rsid w:val="009C3A3D"/>
    <w:rsid w:val="009C3DE6"/>
    <w:rsid w:val="009C3F61"/>
    <w:rsid w:val="009C401A"/>
    <w:rsid w:val="009C404F"/>
    <w:rsid w:val="009C4077"/>
    <w:rsid w:val="009C41A4"/>
    <w:rsid w:val="009C41E4"/>
    <w:rsid w:val="009C429E"/>
    <w:rsid w:val="009C4334"/>
    <w:rsid w:val="009C43E5"/>
    <w:rsid w:val="009C445F"/>
    <w:rsid w:val="009C446D"/>
    <w:rsid w:val="009C45D9"/>
    <w:rsid w:val="009C4649"/>
    <w:rsid w:val="009C480F"/>
    <w:rsid w:val="009C4B31"/>
    <w:rsid w:val="009C4E75"/>
    <w:rsid w:val="009C5304"/>
    <w:rsid w:val="009C5481"/>
    <w:rsid w:val="009C5514"/>
    <w:rsid w:val="009C56CB"/>
    <w:rsid w:val="009C56FA"/>
    <w:rsid w:val="009C590A"/>
    <w:rsid w:val="009C5923"/>
    <w:rsid w:val="009C5966"/>
    <w:rsid w:val="009C5DB4"/>
    <w:rsid w:val="009C5DF1"/>
    <w:rsid w:val="009C5DF4"/>
    <w:rsid w:val="009C5F0A"/>
    <w:rsid w:val="009C5FF3"/>
    <w:rsid w:val="009C602D"/>
    <w:rsid w:val="009C6043"/>
    <w:rsid w:val="009C606C"/>
    <w:rsid w:val="009C623C"/>
    <w:rsid w:val="009C62EB"/>
    <w:rsid w:val="009C66BF"/>
    <w:rsid w:val="009C6842"/>
    <w:rsid w:val="009C6A05"/>
    <w:rsid w:val="009C6BD1"/>
    <w:rsid w:val="009C6BED"/>
    <w:rsid w:val="009C6BEF"/>
    <w:rsid w:val="009C6BF3"/>
    <w:rsid w:val="009C6C64"/>
    <w:rsid w:val="009C6E4A"/>
    <w:rsid w:val="009C6EDF"/>
    <w:rsid w:val="009C6FC5"/>
    <w:rsid w:val="009C7147"/>
    <w:rsid w:val="009C7249"/>
    <w:rsid w:val="009C727F"/>
    <w:rsid w:val="009C72E7"/>
    <w:rsid w:val="009C73E4"/>
    <w:rsid w:val="009C74B5"/>
    <w:rsid w:val="009C7608"/>
    <w:rsid w:val="009C7748"/>
    <w:rsid w:val="009C781B"/>
    <w:rsid w:val="009C787D"/>
    <w:rsid w:val="009C789D"/>
    <w:rsid w:val="009C79C7"/>
    <w:rsid w:val="009C7A2A"/>
    <w:rsid w:val="009C7A6C"/>
    <w:rsid w:val="009C7AD4"/>
    <w:rsid w:val="009C7C4C"/>
    <w:rsid w:val="009C7EA6"/>
    <w:rsid w:val="009D0016"/>
    <w:rsid w:val="009D007A"/>
    <w:rsid w:val="009D0095"/>
    <w:rsid w:val="009D041B"/>
    <w:rsid w:val="009D044A"/>
    <w:rsid w:val="009D0467"/>
    <w:rsid w:val="009D0469"/>
    <w:rsid w:val="009D070D"/>
    <w:rsid w:val="009D0764"/>
    <w:rsid w:val="009D07AB"/>
    <w:rsid w:val="009D07AC"/>
    <w:rsid w:val="009D0945"/>
    <w:rsid w:val="009D0967"/>
    <w:rsid w:val="009D0985"/>
    <w:rsid w:val="009D098D"/>
    <w:rsid w:val="009D09F7"/>
    <w:rsid w:val="009D0A5F"/>
    <w:rsid w:val="009D0ABD"/>
    <w:rsid w:val="009D0B7C"/>
    <w:rsid w:val="009D0C61"/>
    <w:rsid w:val="009D0D8E"/>
    <w:rsid w:val="009D100F"/>
    <w:rsid w:val="009D11CC"/>
    <w:rsid w:val="009D1290"/>
    <w:rsid w:val="009D1299"/>
    <w:rsid w:val="009D144C"/>
    <w:rsid w:val="009D1765"/>
    <w:rsid w:val="009D1824"/>
    <w:rsid w:val="009D18AF"/>
    <w:rsid w:val="009D18C6"/>
    <w:rsid w:val="009D1A9B"/>
    <w:rsid w:val="009D1B8D"/>
    <w:rsid w:val="009D1D5E"/>
    <w:rsid w:val="009D1F18"/>
    <w:rsid w:val="009D1F24"/>
    <w:rsid w:val="009D1F71"/>
    <w:rsid w:val="009D2127"/>
    <w:rsid w:val="009D2222"/>
    <w:rsid w:val="009D2239"/>
    <w:rsid w:val="009D22F9"/>
    <w:rsid w:val="009D23AB"/>
    <w:rsid w:val="009D23EF"/>
    <w:rsid w:val="009D2609"/>
    <w:rsid w:val="009D2735"/>
    <w:rsid w:val="009D2766"/>
    <w:rsid w:val="009D27E9"/>
    <w:rsid w:val="009D285A"/>
    <w:rsid w:val="009D2A51"/>
    <w:rsid w:val="009D2AD3"/>
    <w:rsid w:val="009D2D68"/>
    <w:rsid w:val="009D2DEC"/>
    <w:rsid w:val="009D311E"/>
    <w:rsid w:val="009D3138"/>
    <w:rsid w:val="009D3255"/>
    <w:rsid w:val="009D3294"/>
    <w:rsid w:val="009D32CF"/>
    <w:rsid w:val="009D3357"/>
    <w:rsid w:val="009D344B"/>
    <w:rsid w:val="009D3485"/>
    <w:rsid w:val="009D3490"/>
    <w:rsid w:val="009D3562"/>
    <w:rsid w:val="009D3585"/>
    <w:rsid w:val="009D363D"/>
    <w:rsid w:val="009D3683"/>
    <w:rsid w:val="009D36F9"/>
    <w:rsid w:val="009D3735"/>
    <w:rsid w:val="009D3799"/>
    <w:rsid w:val="009D37A5"/>
    <w:rsid w:val="009D385E"/>
    <w:rsid w:val="009D3A68"/>
    <w:rsid w:val="009D3A80"/>
    <w:rsid w:val="009D3B10"/>
    <w:rsid w:val="009D3BDB"/>
    <w:rsid w:val="009D3C37"/>
    <w:rsid w:val="009D3D33"/>
    <w:rsid w:val="009D3D99"/>
    <w:rsid w:val="009D3DA3"/>
    <w:rsid w:val="009D3DE7"/>
    <w:rsid w:val="009D3E91"/>
    <w:rsid w:val="009D3FAB"/>
    <w:rsid w:val="009D4029"/>
    <w:rsid w:val="009D408A"/>
    <w:rsid w:val="009D41CC"/>
    <w:rsid w:val="009D437B"/>
    <w:rsid w:val="009D4441"/>
    <w:rsid w:val="009D46A7"/>
    <w:rsid w:val="009D473E"/>
    <w:rsid w:val="009D4752"/>
    <w:rsid w:val="009D4794"/>
    <w:rsid w:val="009D47AD"/>
    <w:rsid w:val="009D48D1"/>
    <w:rsid w:val="009D4919"/>
    <w:rsid w:val="009D4B71"/>
    <w:rsid w:val="009D4CD6"/>
    <w:rsid w:val="009D4D4D"/>
    <w:rsid w:val="009D4D64"/>
    <w:rsid w:val="009D4E10"/>
    <w:rsid w:val="009D4E21"/>
    <w:rsid w:val="009D4F17"/>
    <w:rsid w:val="009D4F48"/>
    <w:rsid w:val="009D4F5F"/>
    <w:rsid w:val="009D5199"/>
    <w:rsid w:val="009D5370"/>
    <w:rsid w:val="009D54CE"/>
    <w:rsid w:val="009D559E"/>
    <w:rsid w:val="009D55E2"/>
    <w:rsid w:val="009D56E7"/>
    <w:rsid w:val="009D5790"/>
    <w:rsid w:val="009D5956"/>
    <w:rsid w:val="009D5961"/>
    <w:rsid w:val="009D59B0"/>
    <w:rsid w:val="009D5A03"/>
    <w:rsid w:val="009D5E2D"/>
    <w:rsid w:val="009D5E40"/>
    <w:rsid w:val="009D612E"/>
    <w:rsid w:val="009D61B7"/>
    <w:rsid w:val="009D6202"/>
    <w:rsid w:val="009D627B"/>
    <w:rsid w:val="009D6447"/>
    <w:rsid w:val="009D6505"/>
    <w:rsid w:val="009D6525"/>
    <w:rsid w:val="009D6780"/>
    <w:rsid w:val="009D67E2"/>
    <w:rsid w:val="009D6826"/>
    <w:rsid w:val="009D68A8"/>
    <w:rsid w:val="009D68CC"/>
    <w:rsid w:val="009D68ED"/>
    <w:rsid w:val="009D6A07"/>
    <w:rsid w:val="009D6BC6"/>
    <w:rsid w:val="009D6C1C"/>
    <w:rsid w:val="009D6CE0"/>
    <w:rsid w:val="009D6E55"/>
    <w:rsid w:val="009D6E6D"/>
    <w:rsid w:val="009D71F9"/>
    <w:rsid w:val="009D728C"/>
    <w:rsid w:val="009D729D"/>
    <w:rsid w:val="009D739D"/>
    <w:rsid w:val="009D73CD"/>
    <w:rsid w:val="009D741B"/>
    <w:rsid w:val="009D7493"/>
    <w:rsid w:val="009D753D"/>
    <w:rsid w:val="009D7668"/>
    <w:rsid w:val="009D76B0"/>
    <w:rsid w:val="009D7705"/>
    <w:rsid w:val="009D782F"/>
    <w:rsid w:val="009D789D"/>
    <w:rsid w:val="009D78E7"/>
    <w:rsid w:val="009D7A5F"/>
    <w:rsid w:val="009D7C90"/>
    <w:rsid w:val="009D7E8D"/>
    <w:rsid w:val="009E000D"/>
    <w:rsid w:val="009E006F"/>
    <w:rsid w:val="009E0564"/>
    <w:rsid w:val="009E0565"/>
    <w:rsid w:val="009E05E7"/>
    <w:rsid w:val="009E05FA"/>
    <w:rsid w:val="009E063E"/>
    <w:rsid w:val="009E06A7"/>
    <w:rsid w:val="009E0786"/>
    <w:rsid w:val="009E07C7"/>
    <w:rsid w:val="009E0804"/>
    <w:rsid w:val="009E0828"/>
    <w:rsid w:val="009E08A7"/>
    <w:rsid w:val="009E0910"/>
    <w:rsid w:val="009E0B62"/>
    <w:rsid w:val="009E0C7C"/>
    <w:rsid w:val="009E0CEF"/>
    <w:rsid w:val="009E0D74"/>
    <w:rsid w:val="009E0D97"/>
    <w:rsid w:val="009E0DB9"/>
    <w:rsid w:val="009E0E50"/>
    <w:rsid w:val="009E10EC"/>
    <w:rsid w:val="009E1144"/>
    <w:rsid w:val="009E122C"/>
    <w:rsid w:val="009E171B"/>
    <w:rsid w:val="009E1746"/>
    <w:rsid w:val="009E1935"/>
    <w:rsid w:val="009E1962"/>
    <w:rsid w:val="009E1A2E"/>
    <w:rsid w:val="009E1B05"/>
    <w:rsid w:val="009E1C23"/>
    <w:rsid w:val="009E1C64"/>
    <w:rsid w:val="009E1DC9"/>
    <w:rsid w:val="009E1E04"/>
    <w:rsid w:val="009E1EB1"/>
    <w:rsid w:val="009E1EFB"/>
    <w:rsid w:val="009E1F26"/>
    <w:rsid w:val="009E1FD0"/>
    <w:rsid w:val="009E21B9"/>
    <w:rsid w:val="009E250D"/>
    <w:rsid w:val="009E2529"/>
    <w:rsid w:val="009E257F"/>
    <w:rsid w:val="009E27BF"/>
    <w:rsid w:val="009E2817"/>
    <w:rsid w:val="009E28C0"/>
    <w:rsid w:val="009E28D8"/>
    <w:rsid w:val="009E2954"/>
    <w:rsid w:val="009E2AB9"/>
    <w:rsid w:val="009E2E16"/>
    <w:rsid w:val="009E2F2B"/>
    <w:rsid w:val="009E3011"/>
    <w:rsid w:val="009E3269"/>
    <w:rsid w:val="009E32C5"/>
    <w:rsid w:val="009E35D4"/>
    <w:rsid w:val="009E35E0"/>
    <w:rsid w:val="009E36B0"/>
    <w:rsid w:val="009E370A"/>
    <w:rsid w:val="009E38DF"/>
    <w:rsid w:val="009E3ABF"/>
    <w:rsid w:val="009E3B65"/>
    <w:rsid w:val="009E3C70"/>
    <w:rsid w:val="009E3D26"/>
    <w:rsid w:val="009E3DC0"/>
    <w:rsid w:val="009E3E05"/>
    <w:rsid w:val="009E3FDC"/>
    <w:rsid w:val="009E40C7"/>
    <w:rsid w:val="009E417C"/>
    <w:rsid w:val="009E41A4"/>
    <w:rsid w:val="009E42C5"/>
    <w:rsid w:val="009E42EC"/>
    <w:rsid w:val="009E44D6"/>
    <w:rsid w:val="009E45AE"/>
    <w:rsid w:val="009E4631"/>
    <w:rsid w:val="009E4799"/>
    <w:rsid w:val="009E48B1"/>
    <w:rsid w:val="009E4ADC"/>
    <w:rsid w:val="009E4BFF"/>
    <w:rsid w:val="009E4D3D"/>
    <w:rsid w:val="009E4E20"/>
    <w:rsid w:val="009E4F57"/>
    <w:rsid w:val="009E4F76"/>
    <w:rsid w:val="009E503F"/>
    <w:rsid w:val="009E507F"/>
    <w:rsid w:val="009E51F9"/>
    <w:rsid w:val="009E529A"/>
    <w:rsid w:val="009E5553"/>
    <w:rsid w:val="009E562A"/>
    <w:rsid w:val="009E57F2"/>
    <w:rsid w:val="009E5A79"/>
    <w:rsid w:val="009E5BD0"/>
    <w:rsid w:val="009E5C7A"/>
    <w:rsid w:val="009E5D2D"/>
    <w:rsid w:val="009E5EA5"/>
    <w:rsid w:val="009E5F13"/>
    <w:rsid w:val="009E60B1"/>
    <w:rsid w:val="009E6291"/>
    <w:rsid w:val="009E62F7"/>
    <w:rsid w:val="009E6374"/>
    <w:rsid w:val="009E648C"/>
    <w:rsid w:val="009E65CE"/>
    <w:rsid w:val="009E68FD"/>
    <w:rsid w:val="009E696E"/>
    <w:rsid w:val="009E6AFC"/>
    <w:rsid w:val="009E6B16"/>
    <w:rsid w:val="009E6CB5"/>
    <w:rsid w:val="009E6CD1"/>
    <w:rsid w:val="009E6D6D"/>
    <w:rsid w:val="009E71E0"/>
    <w:rsid w:val="009E7458"/>
    <w:rsid w:val="009E74C6"/>
    <w:rsid w:val="009E765C"/>
    <w:rsid w:val="009E7774"/>
    <w:rsid w:val="009E7877"/>
    <w:rsid w:val="009E7944"/>
    <w:rsid w:val="009E7A8F"/>
    <w:rsid w:val="009E7AA1"/>
    <w:rsid w:val="009E7AA8"/>
    <w:rsid w:val="009E7B5B"/>
    <w:rsid w:val="009E7BD9"/>
    <w:rsid w:val="009E7C68"/>
    <w:rsid w:val="009E7E28"/>
    <w:rsid w:val="009E7F0F"/>
    <w:rsid w:val="009F0089"/>
    <w:rsid w:val="009F0225"/>
    <w:rsid w:val="009F0473"/>
    <w:rsid w:val="009F0475"/>
    <w:rsid w:val="009F0504"/>
    <w:rsid w:val="009F05B3"/>
    <w:rsid w:val="009F05D1"/>
    <w:rsid w:val="009F0643"/>
    <w:rsid w:val="009F06F9"/>
    <w:rsid w:val="009F08DD"/>
    <w:rsid w:val="009F0A38"/>
    <w:rsid w:val="009F0A50"/>
    <w:rsid w:val="009F0AA4"/>
    <w:rsid w:val="009F0E62"/>
    <w:rsid w:val="009F0EB4"/>
    <w:rsid w:val="009F0F9C"/>
    <w:rsid w:val="009F1010"/>
    <w:rsid w:val="009F103F"/>
    <w:rsid w:val="009F117B"/>
    <w:rsid w:val="009F11AB"/>
    <w:rsid w:val="009F1244"/>
    <w:rsid w:val="009F1288"/>
    <w:rsid w:val="009F1360"/>
    <w:rsid w:val="009F14AD"/>
    <w:rsid w:val="009F14BE"/>
    <w:rsid w:val="009F1524"/>
    <w:rsid w:val="009F1650"/>
    <w:rsid w:val="009F1904"/>
    <w:rsid w:val="009F1934"/>
    <w:rsid w:val="009F19B5"/>
    <w:rsid w:val="009F1B64"/>
    <w:rsid w:val="009F1C0A"/>
    <w:rsid w:val="009F1DB4"/>
    <w:rsid w:val="009F1EE0"/>
    <w:rsid w:val="009F1F7D"/>
    <w:rsid w:val="009F1F9E"/>
    <w:rsid w:val="009F1FE8"/>
    <w:rsid w:val="009F20EE"/>
    <w:rsid w:val="009F2110"/>
    <w:rsid w:val="009F2316"/>
    <w:rsid w:val="009F24FE"/>
    <w:rsid w:val="009F253A"/>
    <w:rsid w:val="009F276D"/>
    <w:rsid w:val="009F29B0"/>
    <w:rsid w:val="009F29FA"/>
    <w:rsid w:val="009F2C6C"/>
    <w:rsid w:val="009F2CBA"/>
    <w:rsid w:val="009F2CCA"/>
    <w:rsid w:val="009F2DBF"/>
    <w:rsid w:val="009F2FF2"/>
    <w:rsid w:val="009F3072"/>
    <w:rsid w:val="009F3179"/>
    <w:rsid w:val="009F3AB9"/>
    <w:rsid w:val="009F3AD2"/>
    <w:rsid w:val="009F3B3E"/>
    <w:rsid w:val="009F3BA6"/>
    <w:rsid w:val="009F3C04"/>
    <w:rsid w:val="009F3C22"/>
    <w:rsid w:val="009F3CFD"/>
    <w:rsid w:val="009F3E50"/>
    <w:rsid w:val="009F3E8B"/>
    <w:rsid w:val="009F3E98"/>
    <w:rsid w:val="009F40C1"/>
    <w:rsid w:val="009F4104"/>
    <w:rsid w:val="009F41C4"/>
    <w:rsid w:val="009F4281"/>
    <w:rsid w:val="009F4412"/>
    <w:rsid w:val="009F4888"/>
    <w:rsid w:val="009F4945"/>
    <w:rsid w:val="009F4A17"/>
    <w:rsid w:val="009F4B8D"/>
    <w:rsid w:val="009F4E75"/>
    <w:rsid w:val="009F4E7E"/>
    <w:rsid w:val="009F5042"/>
    <w:rsid w:val="009F5152"/>
    <w:rsid w:val="009F530D"/>
    <w:rsid w:val="009F54AB"/>
    <w:rsid w:val="009F558A"/>
    <w:rsid w:val="009F57BC"/>
    <w:rsid w:val="009F58A7"/>
    <w:rsid w:val="009F595C"/>
    <w:rsid w:val="009F5A97"/>
    <w:rsid w:val="009F5AFC"/>
    <w:rsid w:val="009F5BB0"/>
    <w:rsid w:val="009F5BC8"/>
    <w:rsid w:val="009F5C78"/>
    <w:rsid w:val="009F5D1A"/>
    <w:rsid w:val="009F5E34"/>
    <w:rsid w:val="009F5EC1"/>
    <w:rsid w:val="009F6133"/>
    <w:rsid w:val="009F613F"/>
    <w:rsid w:val="009F6185"/>
    <w:rsid w:val="009F625C"/>
    <w:rsid w:val="009F630E"/>
    <w:rsid w:val="009F6320"/>
    <w:rsid w:val="009F63B7"/>
    <w:rsid w:val="009F6527"/>
    <w:rsid w:val="009F6540"/>
    <w:rsid w:val="009F6564"/>
    <w:rsid w:val="009F6570"/>
    <w:rsid w:val="009F66C5"/>
    <w:rsid w:val="009F6776"/>
    <w:rsid w:val="009F678A"/>
    <w:rsid w:val="009F67DA"/>
    <w:rsid w:val="009F684F"/>
    <w:rsid w:val="009F6867"/>
    <w:rsid w:val="009F686F"/>
    <w:rsid w:val="009F69EF"/>
    <w:rsid w:val="009F6AFA"/>
    <w:rsid w:val="009F6C28"/>
    <w:rsid w:val="009F6D4B"/>
    <w:rsid w:val="009F6E41"/>
    <w:rsid w:val="009F6F67"/>
    <w:rsid w:val="009F722C"/>
    <w:rsid w:val="009F7251"/>
    <w:rsid w:val="009F7440"/>
    <w:rsid w:val="009F77BC"/>
    <w:rsid w:val="009F7843"/>
    <w:rsid w:val="009F791B"/>
    <w:rsid w:val="009F7AA5"/>
    <w:rsid w:val="009F7C14"/>
    <w:rsid w:val="009F7DF1"/>
    <w:rsid w:val="009F7EEB"/>
    <w:rsid w:val="009F7F66"/>
    <w:rsid w:val="00A00231"/>
    <w:rsid w:val="00A00357"/>
    <w:rsid w:val="00A00368"/>
    <w:rsid w:val="00A00492"/>
    <w:rsid w:val="00A00526"/>
    <w:rsid w:val="00A00812"/>
    <w:rsid w:val="00A008B1"/>
    <w:rsid w:val="00A00949"/>
    <w:rsid w:val="00A00B90"/>
    <w:rsid w:val="00A00C18"/>
    <w:rsid w:val="00A00D10"/>
    <w:rsid w:val="00A00D9B"/>
    <w:rsid w:val="00A00E10"/>
    <w:rsid w:val="00A00EDD"/>
    <w:rsid w:val="00A010F6"/>
    <w:rsid w:val="00A01263"/>
    <w:rsid w:val="00A01331"/>
    <w:rsid w:val="00A013EA"/>
    <w:rsid w:val="00A0153C"/>
    <w:rsid w:val="00A016D3"/>
    <w:rsid w:val="00A01716"/>
    <w:rsid w:val="00A017FE"/>
    <w:rsid w:val="00A01805"/>
    <w:rsid w:val="00A01896"/>
    <w:rsid w:val="00A018FF"/>
    <w:rsid w:val="00A0190E"/>
    <w:rsid w:val="00A01AD3"/>
    <w:rsid w:val="00A01BC8"/>
    <w:rsid w:val="00A01F56"/>
    <w:rsid w:val="00A02095"/>
    <w:rsid w:val="00A020CD"/>
    <w:rsid w:val="00A020F7"/>
    <w:rsid w:val="00A02111"/>
    <w:rsid w:val="00A021B3"/>
    <w:rsid w:val="00A021D5"/>
    <w:rsid w:val="00A02385"/>
    <w:rsid w:val="00A024E2"/>
    <w:rsid w:val="00A0251D"/>
    <w:rsid w:val="00A02698"/>
    <w:rsid w:val="00A02730"/>
    <w:rsid w:val="00A028F2"/>
    <w:rsid w:val="00A02965"/>
    <w:rsid w:val="00A02BE3"/>
    <w:rsid w:val="00A02C31"/>
    <w:rsid w:val="00A02C50"/>
    <w:rsid w:val="00A02DEA"/>
    <w:rsid w:val="00A02E9F"/>
    <w:rsid w:val="00A02FE1"/>
    <w:rsid w:val="00A03071"/>
    <w:rsid w:val="00A03147"/>
    <w:rsid w:val="00A0329C"/>
    <w:rsid w:val="00A032C8"/>
    <w:rsid w:val="00A032EC"/>
    <w:rsid w:val="00A032FD"/>
    <w:rsid w:val="00A033C6"/>
    <w:rsid w:val="00A0378F"/>
    <w:rsid w:val="00A038AD"/>
    <w:rsid w:val="00A03904"/>
    <w:rsid w:val="00A039DA"/>
    <w:rsid w:val="00A03B5F"/>
    <w:rsid w:val="00A03BB0"/>
    <w:rsid w:val="00A03CE5"/>
    <w:rsid w:val="00A03D7B"/>
    <w:rsid w:val="00A03F53"/>
    <w:rsid w:val="00A040FA"/>
    <w:rsid w:val="00A041E7"/>
    <w:rsid w:val="00A04336"/>
    <w:rsid w:val="00A043B3"/>
    <w:rsid w:val="00A04434"/>
    <w:rsid w:val="00A047C0"/>
    <w:rsid w:val="00A0482D"/>
    <w:rsid w:val="00A04EF1"/>
    <w:rsid w:val="00A05131"/>
    <w:rsid w:val="00A053BC"/>
    <w:rsid w:val="00A055E0"/>
    <w:rsid w:val="00A057DF"/>
    <w:rsid w:val="00A05929"/>
    <w:rsid w:val="00A05977"/>
    <w:rsid w:val="00A05BE4"/>
    <w:rsid w:val="00A05CF1"/>
    <w:rsid w:val="00A05DF2"/>
    <w:rsid w:val="00A05E2D"/>
    <w:rsid w:val="00A05F09"/>
    <w:rsid w:val="00A05F62"/>
    <w:rsid w:val="00A05F8B"/>
    <w:rsid w:val="00A0603B"/>
    <w:rsid w:val="00A060C5"/>
    <w:rsid w:val="00A06339"/>
    <w:rsid w:val="00A0645E"/>
    <w:rsid w:val="00A068C8"/>
    <w:rsid w:val="00A06AC8"/>
    <w:rsid w:val="00A06BBA"/>
    <w:rsid w:val="00A06C23"/>
    <w:rsid w:val="00A06C51"/>
    <w:rsid w:val="00A06CC3"/>
    <w:rsid w:val="00A06CD2"/>
    <w:rsid w:val="00A06D96"/>
    <w:rsid w:val="00A06DB9"/>
    <w:rsid w:val="00A0706A"/>
    <w:rsid w:val="00A07085"/>
    <w:rsid w:val="00A070C2"/>
    <w:rsid w:val="00A07416"/>
    <w:rsid w:val="00A075C4"/>
    <w:rsid w:val="00A07605"/>
    <w:rsid w:val="00A077BD"/>
    <w:rsid w:val="00A0797D"/>
    <w:rsid w:val="00A07B1A"/>
    <w:rsid w:val="00A07BA5"/>
    <w:rsid w:val="00A07D29"/>
    <w:rsid w:val="00A07FF8"/>
    <w:rsid w:val="00A10002"/>
    <w:rsid w:val="00A1003E"/>
    <w:rsid w:val="00A100E3"/>
    <w:rsid w:val="00A1032B"/>
    <w:rsid w:val="00A104D3"/>
    <w:rsid w:val="00A10506"/>
    <w:rsid w:val="00A105A7"/>
    <w:rsid w:val="00A10631"/>
    <w:rsid w:val="00A10686"/>
    <w:rsid w:val="00A1074E"/>
    <w:rsid w:val="00A1083C"/>
    <w:rsid w:val="00A108EC"/>
    <w:rsid w:val="00A1099F"/>
    <w:rsid w:val="00A109D9"/>
    <w:rsid w:val="00A10AA2"/>
    <w:rsid w:val="00A10B32"/>
    <w:rsid w:val="00A10B61"/>
    <w:rsid w:val="00A10DB4"/>
    <w:rsid w:val="00A10E40"/>
    <w:rsid w:val="00A10E71"/>
    <w:rsid w:val="00A10F6D"/>
    <w:rsid w:val="00A1103A"/>
    <w:rsid w:val="00A1134C"/>
    <w:rsid w:val="00A114B1"/>
    <w:rsid w:val="00A114D0"/>
    <w:rsid w:val="00A115CF"/>
    <w:rsid w:val="00A115D3"/>
    <w:rsid w:val="00A1171C"/>
    <w:rsid w:val="00A1173D"/>
    <w:rsid w:val="00A117E3"/>
    <w:rsid w:val="00A11934"/>
    <w:rsid w:val="00A11B15"/>
    <w:rsid w:val="00A11CB9"/>
    <w:rsid w:val="00A1206A"/>
    <w:rsid w:val="00A120AF"/>
    <w:rsid w:val="00A1213C"/>
    <w:rsid w:val="00A12313"/>
    <w:rsid w:val="00A12337"/>
    <w:rsid w:val="00A123DF"/>
    <w:rsid w:val="00A12730"/>
    <w:rsid w:val="00A12754"/>
    <w:rsid w:val="00A127A2"/>
    <w:rsid w:val="00A1293F"/>
    <w:rsid w:val="00A12CBF"/>
    <w:rsid w:val="00A12CCD"/>
    <w:rsid w:val="00A12CF9"/>
    <w:rsid w:val="00A12D7D"/>
    <w:rsid w:val="00A12DDE"/>
    <w:rsid w:val="00A12E4E"/>
    <w:rsid w:val="00A1318C"/>
    <w:rsid w:val="00A132A2"/>
    <w:rsid w:val="00A133CB"/>
    <w:rsid w:val="00A133F8"/>
    <w:rsid w:val="00A13421"/>
    <w:rsid w:val="00A1346A"/>
    <w:rsid w:val="00A134DF"/>
    <w:rsid w:val="00A13506"/>
    <w:rsid w:val="00A1378C"/>
    <w:rsid w:val="00A139E6"/>
    <w:rsid w:val="00A13A1A"/>
    <w:rsid w:val="00A13AC3"/>
    <w:rsid w:val="00A13B98"/>
    <w:rsid w:val="00A13C07"/>
    <w:rsid w:val="00A13CBC"/>
    <w:rsid w:val="00A13D6F"/>
    <w:rsid w:val="00A13DF0"/>
    <w:rsid w:val="00A13E08"/>
    <w:rsid w:val="00A13E48"/>
    <w:rsid w:val="00A13E66"/>
    <w:rsid w:val="00A13E94"/>
    <w:rsid w:val="00A13F32"/>
    <w:rsid w:val="00A1404F"/>
    <w:rsid w:val="00A140DB"/>
    <w:rsid w:val="00A14283"/>
    <w:rsid w:val="00A142DC"/>
    <w:rsid w:val="00A14319"/>
    <w:rsid w:val="00A1442C"/>
    <w:rsid w:val="00A144B4"/>
    <w:rsid w:val="00A144FC"/>
    <w:rsid w:val="00A146B0"/>
    <w:rsid w:val="00A1471C"/>
    <w:rsid w:val="00A1478C"/>
    <w:rsid w:val="00A14819"/>
    <w:rsid w:val="00A148A7"/>
    <w:rsid w:val="00A14C27"/>
    <w:rsid w:val="00A14CC2"/>
    <w:rsid w:val="00A14D51"/>
    <w:rsid w:val="00A14E4D"/>
    <w:rsid w:val="00A14ECC"/>
    <w:rsid w:val="00A14F8E"/>
    <w:rsid w:val="00A15021"/>
    <w:rsid w:val="00A151D4"/>
    <w:rsid w:val="00A15259"/>
    <w:rsid w:val="00A15334"/>
    <w:rsid w:val="00A1556A"/>
    <w:rsid w:val="00A1561F"/>
    <w:rsid w:val="00A1568E"/>
    <w:rsid w:val="00A15740"/>
    <w:rsid w:val="00A157DA"/>
    <w:rsid w:val="00A158AA"/>
    <w:rsid w:val="00A159DC"/>
    <w:rsid w:val="00A15A81"/>
    <w:rsid w:val="00A15B9E"/>
    <w:rsid w:val="00A15D4E"/>
    <w:rsid w:val="00A15DE4"/>
    <w:rsid w:val="00A15FF5"/>
    <w:rsid w:val="00A162BA"/>
    <w:rsid w:val="00A1633B"/>
    <w:rsid w:val="00A1634C"/>
    <w:rsid w:val="00A16669"/>
    <w:rsid w:val="00A166FF"/>
    <w:rsid w:val="00A16840"/>
    <w:rsid w:val="00A16A6E"/>
    <w:rsid w:val="00A16ACF"/>
    <w:rsid w:val="00A16B76"/>
    <w:rsid w:val="00A16B7C"/>
    <w:rsid w:val="00A16C0E"/>
    <w:rsid w:val="00A16D05"/>
    <w:rsid w:val="00A16D32"/>
    <w:rsid w:val="00A16DD5"/>
    <w:rsid w:val="00A16FD0"/>
    <w:rsid w:val="00A1753F"/>
    <w:rsid w:val="00A179B7"/>
    <w:rsid w:val="00A179CF"/>
    <w:rsid w:val="00A17B33"/>
    <w:rsid w:val="00A17C4E"/>
    <w:rsid w:val="00A17C64"/>
    <w:rsid w:val="00A17D8A"/>
    <w:rsid w:val="00A17E37"/>
    <w:rsid w:val="00A17EBD"/>
    <w:rsid w:val="00A17EEC"/>
    <w:rsid w:val="00A17F35"/>
    <w:rsid w:val="00A200C3"/>
    <w:rsid w:val="00A20106"/>
    <w:rsid w:val="00A2024F"/>
    <w:rsid w:val="00A20441"/>
    <w:rsid w:val="00A2050D"/>
    <w:rsid w:val="00A20713"/>
    <w:rsid w:val="00A20714"/>
    <w:rsid w:val="00A20718"/>
    <w:rsid w:val="00A2098F"/>
    <w:rsid w:val="00A20B12"/>
    <w:rsid w:val="00A20E75"/>
    <w:rsid w:val="00A20ECB"/>
    <w:rsid w:val="00A20F3A"/>
    <w:rsid w:val="00A20FA6"/>
    <w:rsid w:val="00A20FFA"/>
    <w:rsid w:val="00A2106D"/>
    <w:rsid w:val="00A21119"/>
    <w:rsid w:val="00A2113B"/>
    <w:rsid w:val="00A211B6"/>
    <w:rsid w:val="00A2120E"/>
    <w:rsid w:val="00A2154A"/>
    <w:rsid w:val="00A21577"/>
    <w:rsid w:val="00A217EC"/>
    <w:rsid w:val="00A21A6A"/>
    <w:rsid w:val="00A21AB0"/>
    <w:rsid w:val="00A21CED"/>
    <w:rsid w:val="00A21D71"/>
    <w:rsid w:val="00A21D80"/>
    <w:rsid w:val="00A21F2E"/>
    <w:rsid w:val="00A22454"/>
    <w:rsid w:val="00A225DC"/>
    <w:rsid w:val="00A226ED"/>
    <w:rsid w:val="00A22A0F"/>
    <w:rsid w:val="00A22AFE"/>
    <w:rsid w:val="00A22BBA"/>
    <w:rsid w:val="00A22C93"/>
    <w:rsid w:val="00A22EBA"/>
    <w:rsid w:val="00A22EC9"/>
    <w:rsid w:val="00A22F01"/>
    <w:rsid w:val="00A2300C"/>
    <w:rsid w:val="00A23045"/>
    <w:rsid w:val="00A230A4"/>
    <w:rsid w:val="00A2330B"/>
    <w:rsid w:val="00A2331A"/>
    <w:rsid w:val="00A233EA"/>
    <w:rsid w:val="00A23487"/>
    <w:rsid w:val="00A234CA"/>
    <w:rsid w:val="00A234EA"/>
    <w:rsid w:val="00A235ED"/>
    <w:rsid w:val="00A23716"/>
    <w:rsid w:val="00A23736"/>
    <w:rsid w:val="00A2385E"/>
    <w:rsid w:val="00A2389F"/>
    <w:rsid w:val="00A238D6"/>
    <w:rsid w:val="00A23966"/>
    <w:rsid w:val="00A23AB5"/>
    <w:rsid w:val="00A23D27"/>
    <w:rsid w:val="00A23DE6"/>
    <w:rsid w:val="00A244A7"/>
    <w:rsid w:val="00A2450D"/>
    <w:rsid w:val="00A24537"/>
    <w:rsid w:val="00A2455D"/>
    <w:rsid w:val="00A2482E"/>
    <w:rsid w:val="00A24860"/>
    <w:rsid w:val="00A24AFA"/>
    <w:rsid w:val="00A24C21"/>
    <w:rsid w:val="00A24CF3"/>
    <w:rsid w:val="00A24D50"/>
    <w:rsid w:val="00A24DC4"/>
    <w:rsid w:val="00A24DD8"/>
    <w:rsid w:val="00A24EFA"/>
    <w:rsid w:val="00A25452"/>
    <w:rsid w:val="00A254CD"/>
    <w:rsid w:val="00A25596"/>
    <w:rsid w:val="00A2568B"/>
    <w:rsid w:val="00A2570F"/>
    <w:rsid w:val="00A258EA"/>
    <w:rsid w:val="00A25968"/>
    <w:rsid w:val="00A25A63"/>
    <w:rsid w:val="00A25D0F"/>
    <w:rsid w:val="00A25DC9"/>
    <w:rsid w:val="00A25E33"/>
    <w:rsid w:val="00A25E36"/>
    <w:rsid w:val="00A25E80"/>
    <w:rsid w:val="00A26004"/>
    <w:rsid w:val="00A26024"/>
    <w:rsid w:val="00A261E3"/>
    <w:rsid w:val="00A263DA"/>
    <w:rsid w:val="00A26433"/>
    <w:rsid w:val="00A2656B"/>
    <w:rsid w:val="00A265C7"/>
    <w:rsid w:val="00A26622"/>
    <w:rsid w:val="00A26876"/>
    <w:rsid w:val="00A2694A"/>
    <w:rsid w:val="00A26A07"/>
    <w:rsid w:val="00A26AA2"/>
    <w:rsid w:val="00A26B66"/>
    <w:rsid w:val="00A26C1F"/>
    <w:rsid w:val="00A26C2D"/>
    <w:rsid w:val="00A26DF5"/>
    <w:rsid w:val="00A26ED2"/>
    <w:rsid w:val="00A26F43"/>
    <w:rsid w:val="00A27001"/>
    <w:rsid w:val="00A2717F"/>
    <w:rsid w:val="00A271B1"/>
    <w:rsid w:val="00A272B4"/>
    <w:rsid w:val="00A273BB"/>
    <w:rsid w:val="00A273DE"/>
    <w:rsid w:val="00A273FF"/>
    <w:rsid w:val="00A275E0"/>
    <w:rsid w:val="00A2760B"/>
    <w:rsid w:val="00A2763A"/>
    <w:rsid w:val="00A2779A"/>
    <w:rsid w:val="00A27820"/>
    <w:rsid w:val="00A279E0"/>
    <w:rsid w:val="00A27B36"/>
    <w:rsid w:val="00A27B80"/>
    <w:rsid w:val="00A27C1E"/>
    <w:rsid w:val="00A27D47"/>
    <w:rsid w:val="00A27E95"/>
    <w:rsid w:val="00A27F04"/>
    <w:rsid w:val="00A3008A"/>
    <w:rsid w:val="00A3031A"/>
    <w:rsid w:val="00A30426"/>
    <w:rsid w:val="00A306EA"/>
    <w:rsid w:val="00A307B8"/>
    <w:rsid w:val="00A30B3E"/>
    <w:rsid w:val="00A30B93"/>
    <w:rsid w:val="00A30D34"/>
    <w:rsid w:val="00A30D4E"/>
    <w:rsid w:val="00A30D60"/>
    <w:rsid w:val="00A30D68"/>
    <w:rsid w:val="00A30DA3"/>
    <w:rsid w:val="00A30E10"/>
    <w:rsid w:val="00A31008"/>
    <w:rsid w:val="00A312D1"/>
    <w:rsid w:val="00A314EF"/>
    <w:rsid w:val="00A31696"/>
    <w:rsid w:val="00A31819"/>
    <w:rsid w:val="00A31870"/>
    <w:rsid w:val="00A31895"/>
    <w:rsid w:val="00A31A62"/>
    <w:rsid w:val="00A31A68"/>
    <w:rsid w:val="00A31BFE"/>
    <w:rsid w:val="00A31C55"/>
    <w:rsid w:val="00A31D3D"/>
    <w:rsid w:val="00A31DBF"/>
    <w:rsid w:val="00A31E6B"/>
    <w:rsid w:val="00A31F93"/>
    <w:rsid w:val="00A320CE"/>
    <w:rsid w:val="00A321AA"/>
    <w:rsid w:val="00A322C2"/>
    <w:rsid w:val="00A323A8"/>
    <w:rsid w:val="00A32436"/>
    <w:rsid w:val="00A324E9"/>
    <w:rsid w:val="00A32536"/>
    <w:rsid w:val="00A3264B"/>
    <w:rsid w:val="00A326C0"/>
    <w:rsid w:val="00A326DD"/>
    <w:rsid w:val="00A3272F"/>
    <w:rsid w:val="00A3299E"/>
    <w:rsid w:val="00A32BE4"/>
    <w:rsid w:val="00A32C01"/>
    <w:rsid w:val="00A32D96"/>
    <w:rsid w:val="00A32DA8"/>
    <w:rsid w:val="00A32E40"/>
    <w:rsid w:val="00A32E77"/>
    <w:rsid w:val="00A33024"/>
    <w:rsid w:val="00A3326E"/>
    <w:rsid w:val="00A3336C"/>
    <w:rsid w:val="00A33406"/>
    <w:rsid w:val="00A334C5"/>
    <w:rsid w:val="00A33592"/>
    <w:rsid w:val="00A3359B"/>
    <w:rsid w:val="00A335B3"/>
    <w:rsid w:val="00A335B9"/>
    <w:rsid w:val="00A33716"/>
    <w:rsid w:val="00A33856"/>
    <w:rsid w:val="00A33878"/>
    <w:rsid w:val="00A339BA"/>
    <w:rsid w:val="00A33B68"/>
    <w:rsid w:val="00A33DAD"/>
    <w:rsid w:val="00A33F84"/>
    <w:rsid w:val="00A34263"/>
    <w:rsid w:val="00A3432C"/>
    <w:rsid w:val="00A34371"/>
    <w:rsid w:val="00A34373"/>
    <w:rsid w:val="00A34397"/>
    <w:rsid w:val="00A34786"/>
    <w:rsid w:val="00A3498F"/>
    <w:rsid w:val="00A3499E"/>
    <w:rsid w:val="00A349A0"/>
    <w:rsid w:val="00A349C9"/>
    <w:rsid w:val="00A34B95"/>
    <w:rsid w:val="00A34F2A"/>
    <w:rsid w:val="00A34FEC"/>
    <w:rsid w:val="00A3500E"/>
    <w:rsid w:val="00A35097"/>
    <w:rsid w:val="00A350E0"/>
    <w:rsid w:val="00A351CE"/>
    <w:rsid w:val="00A35371"/>
    <w:rsid w:val="00A3538F"/>
    <w:rsid w:val="00A35418"/>
    <w:rsid w:val="00A35427"/>
    <w:rsid w:val="00A35455"/>
    <w:rsid w:val="00A3558E"/>
    <w:rsid w:val="00A355C6"/>
    <w:rsid w:val="00A3563F"/>
    <w:rsid w:val="00A358CF"/>
    <w:rsid w:val="00A3596B"/>
    <w:rsid w:val="00A35A5F"/>
    <w:rsid w:val="00A35AB5"/>
    <w:rsid w:val="00A35D3F"/>
    <w:rsid w:val="00A36145"/>
    <w:rsid w:val="00A36167"/>
    <w:rsid w:val="00A36265"/>
    <w:rsid w:val="00A362E3"/>
    <w:rsid w:val="00A364C4"/>
    <w:rsid w:val="00A3658D"/>
    <w:rsid w:val="00A365E5"/>
    <w:rsid w:val="00A3669D"/>
    <w:rsid w:val="00A3677C"/>
    <w:rsid w:val="00A368A7"/>
    <w:rsid w:val="00A36947"/>
    <w:rsid w:val="00A36954"/>
    <w:rsid w:val="00A36BBE"/>
    <w:rsid w:val="00A36C4D"/>
    <w:rsid w:val="00A36C6C"/>
    <w:rsid w:val="00A36D4F"/>
    <w:rsid w:val="00A36DC3"/>
    <w:rsid w:val="00A37076"/>
    <w:rsid w:val="00A37436"/>
    <w:rsid w:val="00A3759B"/>
    <w:rsid w:val="00A37620"/>
    <w:rsid w:val="00A376C2"/>
    <w:rsid w:val="00A3778F"/>
    <w:rsid w:val="00A37900"/>
    <w:rsid w:val="00A379AD"/>
    <w:rsid w:val="00A37C2D"/>
    <w:rsid w:val="00A37C76"/>
    <w:rsid w:val="00A37CB0"/>
    <w:rsid w:val="00A37D71"/>
    <w:rsid w:val="00A37DA8"/>
    <w:rsid w:val="00A37E59"/>
    <w:rsid w:val="00A37F19"/>
    <w:rsid w:val="00A4010F"/>
    <w:rsid w:val="00A40146"/>
    <w:rsid w:val="00A4014C"/>
    <w:rsid w:val="00A40160"/>
    <w:rsid w:val="00A401AE"/>
    <w:rsid w:val="00A4027D"/>
    <w:rsid w:val="00A402E9"/>
    <w:rsid w:val="00A403ED"/>
    <w:rsid w:val="00A4045D"/>
    <w:rsid w:val="00A404BF"/>
    <w:rsid w:val="00A4063B"/>
    <w:rsid w:val="00A40869"/>
    <w:rsid w:val="00A408A7"/>
    <w:rsid w:val="00A40D49"/>
    <w:rsid w:val="00A40DE7"/>
    <w:rsid w:val="00A40E51"/>
    <w:rsid w:val="00A40E6F"/>
    <w:rsid w:val="00A40FE5"/>
    <w:rsid w:val="00A41043"/>
    <w:rsid w:val="00A41074"/>
    <w:rsid w:val="00A41241"/>
    <w:rsid w:val="00A41389"/>
    <w:rsid w:val="00A414BC"/>
    <w:rsid w:val="00A41506"/>
    <w:rsid w:val="00A416DA"/>
    <w:rsid w:val="00A41774"/>
    <w:rsid w:val="00A417D3"/>
    <w:rsid w:val="00A41812"/>
    <w:rsid w:val="00A41B03"/>
    <w:rsid w:val="00A41BA2"/>
    <w:rsid w:val="00A41BF4"/>
    <w:rsid w:val="00A41D5F"/>
    <w:rsid w:val="00A41DA9"/>
    <w:rsid w:val="00A420BE"/>
    <w:rsid w:val="00A42100"/>
    <w:rsid w:val="00A4216C"/>
    <w:rsid w:val="00A423B5"/>
    <w:rsid w:val="00A423B8"/>
    <w:rsid w:val="00A42474"/>
    <w:rsid w:val="00A424BF"/>
    <w:rsid w:val="00A426E0"/>
    <w:rsid w:val="00A42AD7"/>
    <w:rsid w:val="00A42BFE"/>
    <w:rsid w:val="00A42C82"/>
    <w:rsid w:val="00A42D98"/>
    <w:rsid w:val="00A42D9E"/>
    <w:rsid w:val="00A42E37"/>
    <w:rsid w:val="00A43388"/>
    <w:rsid w:val="00A43500"/>
    <w:rsid w:val="00A4350D"/>
    <w:rsid w:val="00A435EA"/>
    <w:rsid w:val="00A436E2"/>
    <w:rsid w:val="00A43751"/>
    <w:rsid w:val="00A43924"/>
    <w:rsid w:val="00A439C3"/>
    <w:rsid w:val="00A43C7B"/>
    <w:rsid w:val="00A44010"/>
    <w:rsid w:val="00A4402D"/>
    <w:rsid w:val="00A440F8"/>
    <w:rsid w:val="00A44196"/>
    <w:rsid w:val="00A443B8"/>
    <w:rsid w:val="00A44552"/>
    <w:rsid w:val="00A4455D"/>
    <w:rsid w:val="00A446B0"/>
    <w:rsid w:val="00A447F7"/>
    <w:rsid w:val="00A44804"/>
    <w:rsid w:val="00A44873"/>
    <w:rsid w:val="00A449F8"/>
    <w:rsid w:val="00A44AB5"/>
    <w:rsid w:val="00A44AD7"/>
    <w:rsid w:val="00A44B7E"/>
    <w:rsid w:val="00A44BB4"/>
    <w:rsid w:val="00A44BEF"/>
    <w:rsid w:val="00A44D92"/>
    <w:rsid w:val="00A44EE1"/>
    <w:rsid w:val="00A44F7A"/>
    <w:rsid w:val="00A45420"/>
    <w:rsid w:val="00A45434"/>
    <w:rsid w:val="00A4547F"/>
    <w:rsid w:val="00A45647"/>
    <w:rsid w:val="00A45796"/>
    <w:rsid w:val="00A457B7"/>
    <w:rsid w:val="00A4590C"/>
    <w:rsid w:val="00A45969"/>
    <w:rsid w:val="00A45CAD"/>
    <w:rsid w:val="00A45CFE"/>
    <w:rsid w:val="00A45E04"/>
    <w:rsid w:val="00A460C4"/>
    <w:rsid w:val="00A460E9"/>
    <w:rsid w:val="00A461D0"/>
    <w:rsid w:val="00A4623F"/>
    <w:rsid w:val="00A46275"/>
    <w:rsid w:val="00A46443"/>
    <w:rsid w:val="00A4653D"/>
    <w:rsid w:val="00A465D6"/>
    <w:rsid w:val="00A4662B"/>
    <w:rsid w:val="00A4663A"/>
    <w:rsid w:val="00A46737"/>
    <w:rsid w:val="00A46878"/>
    <w:rsid w:val="00A4696A"/>
    <w:rsid w:val="00A46A45"/>
    <w:rsid w:val="00A46A94"/>
    <w:rsid w:val="00A46ACE"/>
    <w:rsid w:val="00A46C4C"/>
    <w:rsid w:val="00A46CDF"/>
    <w:rsid w:val="00A470C4"/>
    <w:rsid w:val="00A470F8"/>
    <w:rsid w:val="00A4715F"/>
    <w:rsid w:val="00A47216"/>
    <w:rsid w:val="00A47273"/>
    <w:rsid w:val="00A4727F"/>
    <w:rsid w:val="00A47415"/>
    <w:rsid w:val="00A4747E"/>
    <w:rsid w:val="00A474E0"/>
    <w:rsid w:val="00A474FD"/>
    <w:rsid w:val="00A47506"/>
    <w:rsid w:val="00A47590"/>
    <w:rsid w:val="00A477AD"/>
    <w:rsid w:val="00A477C2"/>
    <w:rsid w:val="00A478C9"/>
    <w:rsid w:val="00A479D8"/>
    <w:rsid w:val="00A47DAA"/>
    <w:rsid w:val="00A47E89"/>
    <w:rsid w:val="00A50095"/>
    <w:rsid w:val="00A5012E"/>
    <w:rsid w:val="00A501FA"/>
    <w:rsid w:val="00A502CA"/>
    <w:rsid w:val="00A502F0"/>
    <w:rsid w:val="00A5062F"/>
    <w:rsid w:val="00A50668"/>
    <w:rsid w:val="00A506F0"/>
    <w:rsid w:val="00A50701"/>
    <w:rsid w:val="00A50760"/>
    <w:rsid w:val="00A50883"/>
    <w:rsid w:val="00A50B11"/>
    <w:rsid w:val="00A50C18"/>
    <w:rsid w:val="00A50E8A"/>
    <w:rsid w:val="00A50E97"/>
    <w:rsid w:val="00A50E99"/>
    <w:rsid w:val="00A50EA3"/>
    <w:rsid w:val="00A50F06"/>
    <w:rsid w:val="00A50F32"/>
    <w:rsid w:val="00A51029"/>
    <w:rsid w:val="00A51143"/>
    <w:rsid w:val="00A5115A"/>
    <w:rsid w:val="00A511EA"/>
    <w:rsid w:val="00A511F3"/>
    <w:rsid w:val="00A5127D"/>
    <w:rsid w:val="00A512C5"/>
    <w:rsid w:val="00A51305"/>
    <w:rsid w:val="00A5131D"/>
    <w:rsid w:val="00A5137D"/>
    <w:rsid w:val="00A51454"/>
    <w:rsid w:val="00A5151A"/>
    <w:rsid w:val="00A515F7"/>
    <w:rsid w:val="00A51739"/>
    <w:rsid w:val="00A517FC"/>
    <w:rsid w:val="00A519A6"/>
    <w:rsid w:val="00A51A41"/>
    <w:rsid w:val="00A51A88"/>
    <w:rsid w:val="00A51B21"/>
    <w:rsid w:val="00A51B35"/>
    <w:rsid w:val="00A51F96"/>
    <w:rsid w:val="00A52014"/>
    <w:rsid w:val="00A52060"/>
    <w:rsid w:val="00A52067"/>
    <w:rsid w:val="00A520B6"/>
    <w:rsid w:val="00A52163"/>
    <w:rsid w:val="00A52352"/>
    <w:rsid w:val="00A52359"/>
    <w:rsid w:val="00A52568"/>
    <w:rsid w:val="00A52674"/>
    <w:rsid w:val="00A526E2"/>
    <w:rsid w:val="00A5277F"/>
    <w:rsid w:val="00A52873"/>
    <w:rsid w:val="00A529FA"/>
    <w:rsid w:val="00A52B68"/>
    <w:rsid w:val="00A52CEE"/>
    <w:rsid w:val="00A52D4F"/>
    <w:rsid w:val="00A52E0F"/>
    <w:rsid w:val="00A52E97"/>
    <w:rsid w:val="00A5305D"/>
    <w:rsid w:val="00A530CA"/>
    <w:rsid w:val="00A534A7"/>
    <w:rsid w:val="00A534EC"/>
    <w:rsid w:val="00A53706"/>
    <w:rsid w:val="00A537E2"/>
    <w:rsid w:val="00A53858"/>
    <w:rsid w:val="00A538C9"/>
    <w:rsid w:val="00A539BD"/>
    <w:rsid w:val="00A53B5E"/>
    <w:rsid w:val="00A53DAB"/>
    <w:rsid w:val="00A5404D"/>
    <w:rsid w:val="00A5407E"/>
    <w:rsid w:val="00A540BF"/>
    <w:rsid w:val="00A54195"/>
    <w:rsid w:val="00A541EF"/>
    <w:rsid w:val="00A5422A"/>
    <w:rsid w:val="00A54251"/>
    <w:rsid w:val="00A54273"/>
    <w:rsid w:val="00A5431E"/>
    <w:rsid w:val="00A543ED"/>
    <w:rsid w:val="00A54401"/>
    <w:rsid w:val="00A54758"/>
    <w:rsid w:val="00A547BE"/>
    <w:rsid w:val="00A54813"/>
    <w:rsid w:val="00A54AAA"/>
    <w:rsid w:val="00A54B4E"/>
    <w:rsid w:val="00A54BE4"/>
    <w:rsid w:val="00A54D37"/>
    <w:rsid w:val="00A54ECB"/>
    <w:rsid w:val="00A54F86"/>
    <w:rsid w:val="00A55002"/>
    <w:rsid w:val="00A550F4"/>
    <w:rsid w:val="00A5514C"/>
    <w:rsid w:val="00A5527A"/>
    <w:rsid w:val="00A552BA"/>
    <w:rsid w:val="00A55344"/>
    <w:rsid w:val="00A55428"/>
    <w:rsid w:val="00A554A7"/>
    <w:rsid w:val="00A554B3"/>
    <w:rsid w:val="00A55684"/>
    <w:rsid w:val="00A556BF"/>
    <w:rsid w:val="00A5575B"/>
    <w:rsid w:val="00A557A6"/>
    <w:rsid w:val="00A557B0"/>
    <w:rsid w:val="00A558B4"/>
    <w:rsid w:val="00A558C0"/>
    <w:rsid w:val="00A558CE"/>
    <w:rsid w:val="00A558DD"/>
    <w:rsid w:val="00A55AE0"/>
    <w:rsid w:val="00A55B64"/>
    <w:rsid w:val="00A55E48"/>
    <w:rsid w:val="00A55E7D"/>
    <w:rsid w:val="00A55E97"/>
    <w:rsid w:val="00A56039"/>
    <w:rsid w:val="00A560CB"/>
    <w:rsid w:val="00A561BE"/>
    <w:rsid w:val="00A56287"/>
    <w:rsid w:val="00A56352"/>
    <w:rsid w:val="00A5670E"/>
    <w:rsid w:val="00A56927"/>
    <w:rsid w:val="00A5694A"/>
    <w:rsid w:val="00A56BB3"/>
    <w:rsid w:val="00A56F24"/>
    <w:rsid w:val="00A57062"/>
    <w:rsid w:val="00A57139"/>
    <w:rsid w:val="00A57223"/>
    <w:rsid w:val="00A57335"/>
    <w:rsid w:val="00A5739F"/>
    <w:rsid w:val="00A5742D"/>
    <w:rsid w:val="00A574A8"/>
    <w:rsid w:val="00A5759E"/>
    <w:rsid w:val="00A57790"/>
    <w:rsid w:val="00A57993"/>
    <w:rsid w:val="00A57A68"/>
    <w:rsid w:val="00A57C42"/>
    <w:rsid w:val="00A57E8B"/>
    <w:rsid w:val="00A57F8F"/>
    <w:rsid w:val="00A6030D"/>
    <w:rsid w:val="00A60390"/>
    <w:rsid w:val="00A603D2"/>
    <w:rsid w:val="00A60486"/>
    <w:rsid w:val="00A6059E"/>
    <w:rsid w:val="00A6065A"/>
    <w:rsid w:val="00A60660"/>
    <w:rsid w:val="00A606E2"/>
    <w:rsid w:val="00A6070B"/>
    <w:rsid w:val="00A60738"/>
    <w:rsid w:val="00A60B16"/>
    <w:rsid w:val="00A60C85"/>
    <w:rsid w:val="00A60CB3"/>
    <w:rsid w:val="00A60E7B"/>
    <w:rsid w:val="00A60ED6"/>
    <w:rsid w:val="00A60F76"/>
    <w:rsid w:val="00A60FBC"/>
    <w:rsid w:val="00A60FE1"/>
    <w:rsid w:val="00A61204"/>
    <w:rsid w:val="00A612A9"/>
    <w:rsid w:val="00A61385"/>
    <w:rsid w:val="00A614E2"/>
    <w:rsid w:val="00A6151D"/>
    <w:rsid w:val="00A61663"/>
    <w:rsid w:val="00A61667"/>
    <w:rsid w:val="00A61AD5"/>
    <w:rsid w:val="00A61BBF"/>
    <w:rsid w:val="00A61C86"/>
    <w:rsid w:val="00A61D11"/>
    <w:rsid w:val="00A61D12"/>
    <w:rsid w:val="00A61DE8"/>
    <w:rsid w:val="00A61DF7"/>
    <w:rsid w:val="00A61FB9"/>
    <w:rsid w:val="00A6207B"/>
    <w:rsid w:val="00A620FD"/>
    <w:rsid w:val="00A62120"/>
    <w:rsid w:val="00A62182"/>
    <w:rsid w:val="00A62395"/>
    <w:rsid w:val="00A624C9"/>
    <w:rsid w:val="00A62636"/>
    <w:rsid w:val="00A626E8"/>
    <w:rsid w:val="00A62792"/>
    <w:rsid w:val="00A62916"/>
    <w:rsid w:val="00A62971"/>
    <w:rsid w:val="00A62ADD"/>
    <w:rsid w:val="00A62C44"/>
    <w:rsid w:val="00A62C60"/>
    <w:rsid w:val="00A62DB1"/>
    <w:rsid w:val="00A62E48"/>
    <w:rsid w:val="00A62ED6"/>
    <w:rsid w:val="00A63007"/>
    <w:rsid w:val="00A63085"/>
    <w:rsid w:val="00A63345"/>
    <w:rsid w:val="00A63356"/>
    <w:rsid w:val="00A633E1"/>
    <w:rsid w:val="00A6350E"/>
    <w:rsid w:val="00A6390F"/>
    <w:rsid w:val="00A63A04"/>
    <w:rsid w:val="00A63A2F"/>
    <w:rsid w:val="00A63AF6"/>
    <w:rsid w:val="00A63B64"/>
    <w:rsid w:val="00A63B85"/>
    <w:rsid w:val="00A63BED"/>
    <w:rsid w:val="00A63C28"/>
    <w:rsid w:val="00A63C49"/>
    <w:rsid w:val="00A63C7E"/>
    <w:rsid w:val="00A63DAA"/>
    <w:rsid w:val="00A64270"/>
    <w:rsid w:val="00A642EB"/>
    <w:rsid w:val="00A6431C"/>
    <w:rsid w:val="00A64364"/>
    <w:rsid w:val="00A6438A"/>
    <w:rsid w:val="00A643F0"/>
    <w:rsid w:val="00A64407"/>
    <w:rsid w:val="00A64475"/>
    <w:rsid w:val="00A6450E"/>
    <w:rsid w:val="00A647CA"/>
    <w:rsid w:val="00A647DF"/>
    <w:rsid w:val="00A64950"/>
    <w:rsid w:val="00A64994"/>
    <w:rsid w:val="00A64A8B"/>
    <w:rsid w:val="00A64B8E"/>
    <w:rsid w:val="00A64C96"/>
    <w:rsid w:val="00A64E6B"/>
    <w:rsid w:val="00A64FDA"/>
    <w:rsid w:val="00A6504D"/>
    <w:rsid w:val="00A651BC"/>
    <w:rsid w:val="00A65320"/>
    <w:rsid w:val="00A65584"/>
    <w:rsid w:val="00A655EA"/>
    <w:rsid w:val="00A655F9"/>
    <w:rsid w:val="00A65671"/>
    <w:rsid w:val="00A6582A"/>
    <w:rsid w:val="00A6588F"/>
    <w:rsid w:val="00A658E8"/>
    <w:rsid w:val="00A658FA"/>
    <w:rsid w:val="00A65A37"/>
    <w:rsid w:val="00A65B52"/>
    <w:rsid w:val="00A65BFC"/>
    <w:rsid w:val="00A65C39"/>
    <w:rsid w:val="00A65D52"/>
    <w:rsid w:val="00A65F99"/>
    <w:rsid w:val="00A65FB9"/>
    <w:rsid w:val="00A660EE"/>
    <w:rsid w:val="00A661C1"/>
    <w:rsid w:val="00A661FD"/>
    <w:rsid w:val="00A6624B"/>
    <w:rsid w:val="00A6629F"/>
    <w:rsid w:val="00A663E1"/>
    <w:rsid w:val="00A66600"/>
    <w:rsid w:val="00A66677"/>
    <w:rsid w:val="00A66B25"/>
    <w:rsid w:val="00A66B47"/>
    <w:rsid w:val="00A66BE5"/>
    <w:rsid w:val="00A66C1E"/>
    <w:rsid w:val="00A66CDB"/>
    <w:rsid w:val="00A66D03"/>
    <w:rsid w:val="00A66D1B"/>
    <w:rsid w:val="00A66FCB"/>
    <w:rsid w:val="00A67211"/>
    <w:rsid w:val="00A67259"/>
    <w:rsid w:val="00A67349"/>
    <w:rsid w:val="00A67443"/>
    <w:rsid w:val="00A67482"/>
    <w:rsid w:val="00A6764D"/>
    <w:rsid w:val="00A6768E"/>
    <w:rsid w:val="00A67943"/>
    <w:rsid w:val="00A679DD"/>
    <w:rsid w:val="00A67A09"/>
    <w:rsid w:val="00A67AAE"/>
    <w:rsid w:val="00A67B36"/>
    <w:rsid w:val="00A67BCF"/>
    <w:rsid w:val="00A67C0B"/>
    <w:rsid w:val="00A67C2B"/>
    <w:rsid w:val="00A67C55"/>
    <w:rsid w:val="00A67C7B"/>
    <w:rsid w:val="00A67CB6"/>
    <w:rsid w:val="00A67F12"/>
    <w:rsid w:val="00A67F27"/>
    <w:rsid w:val="00A7016B"/>
    <w:rsid w:val="00A7017B"/>
    <w:rsid w:val="00A70229"/>
    <w:rsid w:val="00A7036F"/>
    <w:rsid w:val="00A70AC2"/>
    <w:rsid w:val="00A70BB2"/>
    <w:rsid w:val="00A70C4C"/>
    <w:rsid w:val="00A70CF0"/>
    <w:rsid w:val="00A70DF1"/>
    <w:rsid w:val="00A70EA4"/>
    <w:rsid w:val="00A70EF6"/>
    <w:rsid w:val="00A710FE"/>
    <w:rsid w:val="00A712FA"/>
    <w:rsid w:val="00A7138C"/>
    <w:rsid w:val="00A71456"/>
    <w:rsid w:val="00A7152D"/>
    <w:rsid w:val="00A715A5"/>
    <w:rsid w:val="00A71728"/>
    <w:rsid w:val="00A71A19"/>
    <w:rsid w:val="00A71BC8"/>
    <w:rsid w:val="00A71C85"/>
    <w:rsid w:val="00A71E87"/>
    <w:rsid w:val="00A71F80"/>
    <w:rsid w:val="00A71FAA"/>
    <w:rsid w:val="00A72425"/>
    <w:rsid w:val="00A72433"/>
    <w:rsid w:val="00A72444"/>
    <w:rsid w:val="00A72515"/>
    <w:rsid w:val="00A72737"/>
    <w:rsid w:val="00A72824"/>
    <w:rsid w:val="00A72839"/>
    <w:rsid w:val="00A728F7"/>
    <w:rsid w:val="00A72A13"/>
    <w:rsid w:val="00A72A33"/>
    <w:rsid w:val="00A72A7A"/>
    <w:rsid w:val="00A72D27"/>
    <w:rsid w:val="00A72E17"/>
    <w:rsid w:val="00A72E84"/>
    <w:rsid w:val="00A7306C"/>
    <w:rsid w:val="00A730CC"/>
    <w:rsid w:val="00A73170"/>
    <w:rsid w:val="00A7341D"/>
    <w:rsid w:val="00A73545"/>
    <w:rsid w:val="00A7360D"/>
    <w:rsid w:val="00A7362D"/>
    <w:rsid w:val="00A73656"/>
    <w:rsid w:val="00A73676"/>
    <w:rsid w:val="00A73711"/>
    <w:rsid w:val="00A737F6"/>
    <w:rsid w:val="00A7383F"/>
    <w:rsid w:val="00A73A4A"/>
    <w:rsid w:val="00A73B02"/>
    <w:rsid w:val="00A742D4"/>
    <w:rsid w:val="00A743B7"/>
    <w:rsid w:val="00A744FD"/>
    <w:rsid w:val="00A745CA"/>
    <w:rsid w:val="00A7488F"/>
    <w:rsid w:val="00A748F5"/>
    <w:rsid w:val="00A74A50"/>
    <w:rsid w:val="00A74D29"/>
    <w:rsid w:val="00A74D97"/>
    <w:rsid w:val="00A74F6C"/>
    <w:rsid w:val="00A75069"/>
    <w:rsid w:val="00A750E8"/>
    <w:rsid w:val="00A75291"/>
    <w:rsid w:val="00A754F5"/>
    <w:rsid w:val="00A755DD"/>
    <w:rsid w:val="00A7569D"/>
    <w:rsid w:val="00A756E0"/>
    <w:rsid w:val="00A75753"/>
    <w:rsid w:val="00A75774"/>
    <w:rsid w:val="00A75856"/>
    <w:rsid w:val="00A7586F"/>
    <w:rsid w:val="00A75945"/>
    <w:rsid w:val="00A75A2D"/>
    <w:rsid w:val="00A75AD2"/>
    <w:rsid w:val="00A75BC5"/>
    <w:rsid w:val="00A75D21"/>
    <w:rsid w:val="00A75D5C"/>
    <w:rsid w:val="00A75EAF"/>
    <w:rsid w:val="00A75F91"/>
    <w:rsid w:val="00A7606A"/>
    <w:rsid w:val="00A760DC"/>
    <w:rsid w:val="00A7634E"/>
    <w:rsid w:val="00A7640F"/>
    <w:rsid w:val="00A76445"/>
    <w:rsid w:val="00A764DE"/>
    <w:rsid w:val="00A764F9"/>
    <w:rsid w:val="00A7650D"/>
    <w:rsid w:val="00A765B7"/>
    <w:rsid w:val="00A768DD"/>
    <w:rsid w:val="00A76A8B"/>
    <w:rsid w:val="00A76B29"/>
    <w:rsid w:val="00A76C1F"/>
    <w:rsid w:val="00A76CAB"/>
    <w:rsid w:val="00A76CCD"/>
    <w:rsid w:val="00A76D2D"/>
    <w:rsid w:val="00A76EDD"/>
    <w:rsid w:val="00A76FB8"/>
    <w:rsid w:val="00A77099"/>
    <w:rsid w:val="00A771B8"/>
    <w:rsid w:val="00A771E2"/>
    <w:rsid w:val="00A7728A"/>
    <w:rsid w:val="00A772AE"/>
    <w:rsid w:val="00A7735A"/>
    <w:rsid w:val="00A774C1"/>
    <w:rsid w:val="00A77680"/>
    <w:rsid w:val="00A7771F"/>
    <w:rsid w:val="00A777C1"/>
    <w:rsid w:val="00A777E1"/>
    <w:rsid w:val="00A779FB"/>
    <w:rsid w:val="00A77BCD"/>
    <w:rsid w:val="00A77C04"/>
    <w:rsid w:val="00A77C80"/>
    <w:rsid w:val="00A8000C"/>
    <w:rsid w:val="00A8001B"/>
    <w:rsid w:val="00A800B9"/>
    <w:rsid w:val="00A8010C"/>
    <w:rsid w:val="00A8012F"/>
    <w:rsid w:val="00A80295"/>
    <w:rsid w:val="00A802B1"/>
    <w:rsid w:val="00A8035D"/>
    <w:rsid w:val="00A804CC"/>
    <w:rsid w:val="00A80506"/>
    <w:rsid w:val="00A80681"/>
    <w:rsid w:val="00A80730"/>
    <w:rsid w:val="00A80A6D"/>
    <w:rsid w:val="00A80DD2"/>
    <w:rsid w:val="00A80ED0"/>
    <w:rsid w:val="00A80FED"/>
    <w:rsid w:val="00A8135E"/>
    <w:rsid w:val="00A81461"/>
    <w:rsid w:val="00A81462"/>
    <w:rsid w:val="00A814A1"/>
    <w:rsid w:val="00A814E0"/>
    <w:rsid w:val="00A8155B"/>
    <w:rsid w:val="00A817E5"/>
    <w:rsid w:val="00A817ED"/>
    <w:rsid w:val="00A81899"/>
    <w:rsid w:val="00A81A97"/>
    <w:rsid w:val="00A81BDE"/>
    <w:rsid w:val="00A81D08"/>
    <w:rsid w:val="00A81D37"/>
    <w:rsid w:val="00A81DC1"/>
    <w:rsid w:val="00A81E90"/>
    <w:rsid w:val="00A82024"/>
    <w:rsid w:val="00A82049"/>
    <w:rsid w:val="00A82069"/>
    <w:rsid w:val="00A8209A"/>
    <w:rsid w:val="00A820A9"/>
    <w:rsid w:val="00A8235E"/>
    <w:rsid w:val="00A823C4"/>
    <w:rsid w:val="00A8261A"/>
    <w:rsid w:val="00A82683"/>
    <w:rsid w:val="00A8274D"/>
    <w:rsid w:val="00A82868"/>
    <w:rsid w:val="00A8295A"/>
    <w:rsid w:val="00A8299D"/>
    <w:rsid w:val="00A829A4"/>
    <w:rsid w:val="00A82B46"/>
    <w:rsid w:val="00A82F43"/>
    <w:rsid w:val="00A82F56"/>
    <w:rsid w:val="00A82F98"/>
    <w:rsid w:val="00A82FEB"/>
    <w:rsid w:val="00A83057"/>
    <w:rsid w:val="00A83246"/>
    <w:rsid w:val="00A83554"/>
    <w:rsid w:val="00A83665"/>
    <w:rsid w:val="00A83681"/>
    <w:rsid w:val="00A83738"/>
    <w:rsid w:val="00A83776"/>
    <w:rsid w:val="00A83842"/>
    <w:rsid w:val="00A83879"/>
    <w:rsid w:val="00A838AA"/>
    <w:rsid w:val="00A839E6"/>
    <w:rsid w:val="00A83A5F"/>
    <w:rsid w:val="00A83ACC"/>
    <w:rsid w:val="00A83B54"/>
    <w:rsid w:val="00A83CA2"/>
    <w:rsid w:val="00A83CC4"/>
    <w:rsid w:val="00A83CC8"/>
    <w:rsid w:val="00A83E47"/>
    <w:rsid w:val="00A83EB5"/>
    <w:rsid w:val="00A83F7D"/>
    <w:rsid w:val="00A83F8A"/>
    <w:rsid w:val="00A83FBB"/>
    <w:rsid w:val="00A84044"/>
    <w:rsid w:val="00A8416F"/>
    <w:rsid w:val="00A842E6"/>
    <w:rsid w:val="00A8431D"/>
    <w:rsid w:val="00A843C5"/>
    <w:rsid w:val="00A8440B"/>
    <w:rsid w:val="00A84424"/>
    <w:rsid w:val="00A84456"/>
    <w:rsid w:val="00A84623"/>
    <w:rsid w:val="00A8466A"/>
    <w:rsid w:val="00A848AC"/>
    <w:rsid w:val="00A84A6B"/>
    <w:rsid w:val="00A84A6E"/>
    <w:rsid w:val="00A84B05"/>
    <w:rsid w:val="00A84B09"/>
    <w:rsid w:val="00A84E91"/>
    <w:rsid w:val="00A84ECB"/>
    <w:rsid w:val="00A84F1D"/>
    <w:rsid w:val="00A84F79"/>
    <w:rsid w:val="00A84FE0"/>
    <w:rsid w:val="00A85102"/>
    <w:rsid w:val="00A851EB"/>
    <w:rsid w:val="00A8524B"/>
    <w:rsid w:val="00A852C5"/>
    <w:rsid w:val="00A8533D"/>
    <w:rsid w:val="00A8535F"/>
    <w:rsid w:val="00A854E4"/>
    <w:rsid w:val="00A855AC"/>
    <w:rsid w:val="00A858BE"/>
    <w:rsid w:val="00A85A3A"/>
    <w:rsid w:val="00A85A9C"/>
    <w:rsid w:val="00A85B7B"/>
    <w:rsid w:val="00A85B92"/>
    <w:rsid w:val="00A85C31"/>
    <w:rsid w:val="00A85C3C"/>
    <w:rsid w:val="00A85CC8"/>
    <w:rsid w:val="00A85D0E"/>
    <w:rsid w:val="00A85D3B"/>
    <w:rsid w:val="00A85D45"/>
    <w:rsid w:val="00A85E08"/>
    <w:rsid w:val="00A85EE3"/>
    <w:rsid w:val="00A85F14"/>
    <w:rsid w:val="00A85F6E"/>
    <w:rsid w:val="00A85FB8"/>
    <w:rsid w:val="00A86251"/>
    <w:rsid w:val="00A86273"/>
    <w:rsid w:val="00A862C5"/>
    <w:rsid w:val="00A863DE"/>
    <w:rsid w:val="00A864EC"/>
    <w:rsid w:val="00A86508"/>
    <w:rsid w:val="00A865CC"/>
    <w:rsid w:val="00A8664E"/>
    <w:rsid w:val="00A86654"/>
    <w:rsid w:val="00A866BD"/>
    <w:rsid w:val="00A86945"/>
    <w:rsid w:val="00A869DC"/>
    <w:rsid w:val="00A86BA1"/>
    <w:rsid w:val="00A86DA5"/>
    <w:rsid w:val="00A86F02"/>
    <w:rsid w:val="00A86F0F"/>
    <w:rsid w:val="00A87034"/>
    <w:rsid w:val="00A87398"/>
    <w:rsid w:val="00A87463"/>
    <w:rsid w:val="00A8769B"/>
    <w:rsid w:val="00A8796F"/>
    <w:rsid w:val="00A87A68"/>
    <w:rsid w:val="00A87ABD"/>
    <w:rsid w:val="00A87D8A"/>
    <w:rsid w:val="00A900AA"/>
    <w:rsid w:val="00A90118"/>
    <w:rsid w:val="00A9013F"/>
    <w:rsid w:val="00A90274"/>
    <w:rsid w:val="00A903A2"/>
    <w:rsid w:val="00A904D4"/>
    <w:rsid w:val="00A90537"/>
    <w:rsid w:val="00A9053B"/>
    <w:rsid w:val="00A905A1"/>
    <w:rsid w:val="00A906C9"/>
    <w:rsid w:val="00A90A69"/>
    <w:rsid w:val="00A90AFA"/>
    <w:rsid w:val="00A90BEC"/>
    <w:rsid w:val="00A90CD1"/>
    <w:rsid w:val="00A90D01"/>
    <w:rsid w:val="00A90D73"/>
    <w:rsid w:val="00A90E84"/>
    <w:rsid w:val="00A90EDE"/>
    <w:rsid w:val="00A91131"/>
    <w:rsid w:val="00A911B0"/>
    <w:rsid w:val="00A912CC"/>
    <w:rsid w:val="00A914EB"/>
    <w:rsid w:val="00A91583"/>
    <w:rsid w:val="00A916B3"/>
    <w:rsid w:val="00A91799"/>
    <w:rsid w:val="00A917E5"/>
    <w:rsid w:val="00A919A9"/>
    <w:rsid w:val="00A91A2C"/>
    <w:rsid w:val="00A91B77"/>
    <w:rsid w:val="00A91B91"/>
    <w:rsid w:val="00A91BD6"/>
    <w:rsid w:val="00A91C0B"/>
    <w:rsid w:val="00A91D40"/>
    <w:rsid w:val="00A91E78"/>
    <w:rsid w:val="00A91F47"/>
    <w:rsid w:val="00A91F4E"/>
    <w:rsid w:val="00A91FE2"/>
    <w:rsid w:val="00A9205C"/>
    <w:rsid w:val="00A92235"/>
    <w:rsid w:val="00A926CA"/>
    <w:rsid w:val="00A926D4"/>
    <w:rsid w:val="00A926F9"/>
    <w:rsid w:val="00A927F2"/>
    <w:rsid w:val="00A929D1"/>
    <w:rsid w:val="00A92AF3"/>
    <w:rsid w:val="00A92B6B"/>
    <w:rsid w:val="00A92C12"/>
    <w:rsid w:val="00A92CAB"/>
    <w:rsid w:val="00A92E62"/>
    <w:rsid w:val="00A92E81"/>
    <w:rsid w:val="00A92EF8"/>
    <w:rsid w:val="00A92FA5"/>
    <w:rsid w:val="00A9305E"/>
    <w:rsid w:val="00A930A0"/>
    <w:rsid w:val="00A93169"/>
    <w:rsid w:val="00A93224"/>
    <w:rsid w:val="00A93228"/>
    <w:rsid w:val="00A93242"/>
    <w:rsid w:val="00A93446"/>
    <w:rsid w:val="00A93753"/>
    <w:rsid w:val="00A937F2"/>
    <w:rsid w:val="00A9384D"/>
    <w:rsid w:val="00A9389C"/>
    <w:rsid w:val="00A938BD"/>
    <w:rsid w:val="00A938FF"/>
    <w:rsid w:val="00A93971"/>
    <w:rsid w:val="00A939C5"/>
    <w:rsid w:val="00A93A21"/>
    <w:rsid w:val="00A93B61"/>
    <w:rsid w:val="00A93BD6"/>
    <w:rsid w:val="00A93D4A"/>
    <w:rsid w:val="00A93F5D"/>
    <w:rsid w:val="00A94074"/>
    <w:rsid w:val="00A9410A"/>
    <w:rsid w:val="00A941BC"/>
    <w:rsid w:val="00A94351"/>
    <w:rsid w:val="00A94499"/>
    <w:rsid w:val="00A94606"/>
    <w:rsid w:val="00A947A6"/>
    <w:rsid w:val="00A947B3"/>
    <w:rsid w:val="00A94965"/>
    <w:rsid w:val="00A94AB2"/>
    <w:rsid w:val="00A94CFA"/>
    <w:rsid w:val="00A94FCF"/>
    <w:rsid w:val="00A950D6"/>
    <w:rsid w:val="00A95457"/>
    <w:rsid w:val="00A954D1"/>
    <w:rsid w:val="00A95694"/>
    <w:rsid w:val="00A957D4"/>
    <w:rsid w:val="00A957FE"/>
    <w:rsid w:val="00A958AD"/>
    <w:rsid w:val="00A95A89"/>
    <w:rsid w:val="00A95B9F"/>
    <w:rsid w:val="00A95BDE"/>
    <w:rsid w:val="00A95C12"/>
    <w:rsid w:val="00A95C60"/>
    <w:rsid w:val="00A95CE7"/>
    <w:rsid w:val="00A95DD3"/>
    <w:rsid w:val="00A95ECD"/>
    <w:rsid w:val="00A96246"/>
    <w:rsid w:val="00A962BE"/>
    <w:rsid w:val="00A96305"/>
    <w:rsid w:val="00A9633A"/>
    <w:rsid w:val="00A96438"/>
    <w:rsid w:val="00A9646F"/>
    <w:rsid w:val="00A9662F"/>
    <w:rsid w:val="00A9668B"/>
    <w:rsid w:val="00A96A8A"/>
    <w:rsid w:val="00A96B11"/>
    <w:rsid w:val="00A96B8E"/>
    <w:rsid w:val="00A96C9D"/>
    <w:rsid w:val="00A96CB7"/>
    <w:rsid w:val="00A96D8E"/>
    <w:rsid w:val="00A96ED7"/>
    <w:rsid w:val="00A96F25"/>
    <w:rsid w:val="00A9700F"/>
    <w:rsid w:val="00A97058"/>
    <w:rsid w:val="00A9719A"/>
    <w:rsid w:val="00A97395"/>
    <w:rsid w:val="00A97456"/>
    <w:rsid w:val="00A97609"/>
    <w:rsid w:val="00A9777A"/>
    <w:rsid w:val="00A977F4"/>
    <w:rsid w:val="00A97899"/>
    <w:rsid w:val="00A97AAA"/>
    <w:rsid w:val="00A97AC4"/>
    <w:rsid w:val="00A97ACD"/>
    <w:rsid w:val="00A97AEB"/>
    <w:rsid w:val="00A97CC4"/>
    <w:rsid w:val="00A97E3C"/>
    <w:rsid w:val="00A97EBE"/>
    <w:rsid w:val="00A97FB7"/>
    <w:rsid w:val="00A97FFD"/>
    <w:rsid w:val="00AA001E"/>
    <w:rsid w:val="00AA0022"/>
    <w:rsid w:val="00AA0047"/>
    <w:rsid w:val="00AA01DD"/>
    <w:rsid w:val="00AA0290"/>
    <w:rsid w:val="00AA02E2"/>
    <w:rsid w:val="00AA062D"/>
    <w:rsid w:val="00AA064B"/>
    <w:rsid w:val="00AA0651"/>
    <w:rsid w:val="00AA0781"/>
    <w:rsid w:val="00AA0888"/>
    <w:rsid w:val="00AA08F7"/>
    <w:rsid w:val="00AA0A7A"/>
    <w:rsid w:val="00AA0A95"/>
    <w:rsid w:val="00AA0BDC"/>
    <w:rsid w:val="00AA0C3D"/>
    <w:rsid w:val="00AA0E03"/>
    <w:rsid w:val="00AA0EBC"/>
    <w:rsid w:val="00AA104C"/>
    <w:rsid w:val="00AA109B"/>
    <w:rsid w:val="00AA1102"/>
    <w:rsid w:val="00AA1134"/>
    <w:rsid w:val="00AA1185"/>
    <w:rsid w:val="00AA157F"/>
    <w:rsid w:val="00AA15A7"/>
    <w:rsid w:val="00AA15FB"/>
    <w:rsid w:val="00AA17BF"/>
    <w:rsid w:val="00AA188A"/>
    <w:rsid w:val="00AA1BBE"/>
    <w:rsid w:val="00AA1C68"/>
    <w:rsid w:val="00AA1CB2"/>
    <w:rsid w:val="00AA1D7C"/>
    <w:rsid w:val="00AA1DE7"/>
    <w:rsid w:val="00AA1DEB"/>
    <w:rsid w:val="00AA1F29"/>
    <w:rsid w:val="00AA1FAA"/>
    <w:rsid w:val="00AA1FCC"/>
    <w:rsid w:val="00AA2076"/>
    <w:rsid w:val="00AA21AC"/>
    <w:rsid w:val="00AA22FA"/>
    <w:rsid w:val="00AA2342"/>
    <w:rsid w:val="00AA2359"/>
    <w:rsid w:val="00AA24CF"/>
    <w:rsid w:val="00AA24F7"/>
    <w:rsid w:val="00AA25CF"/>
    <w:rsid w:val="00AA2679"/>
    <w:rsid w:val="00AA27B5"/>
    <w:rsid w:val="00AA286E"/>
    <w:rsid w:val="00AA28DF"/>
    <w:rsid w:val="00AA2CA6"/>
    <w:rsid w:val="00AA2D4F"/>
    <w:rsid w:val="00AA2DE6"/>
    <w:rsid w:val="00AA2FF8"/>
    <w:rsid w:val="00AA304A"/>
    <w:rsid w:val="00AA307A"/>
    <w:rsid w:val="00AA316A"/>
    <w:rsid w:val="00AA31B1"/>
    <w:rsid w:val="00AA3277"/>
    <w:rsid w:val="00AA3397"/>
    <w:rsid w:val="00AA3426"/>
    <w:rsid w:val="00AA3431"/>
    <w:rsid w:val="00AA3455"/>
    <w:rsid w:val="00AA35B7"/>
    <w:rsid w:val="00AA3835"/>
    <w:rsid w:val="00AA3978"/>
    <w:rsid w:val="00AA3A04"/>
    <w:rsid w:val="00AA3ADA"/>
    <w:rsid w:val="00AA3BD5"/>
    <w:rsid w:val="00AA3D36"/>
    <w:rsid w:val="00AA3E99"/>
    <w:rsid w:val="00AA3EE2"/>
    <w:rsid w:val="00AA3F74"/>
    <w:rsid w:val="00AA3FDF"/>
    <w:rsid w:val="00AA40D9"/>
    <w:rsid w:val="00AA40F6"/>
    <w:rsid w:val="00AA41E2"/>
    <w:rsid w:val="00AA4499"/>
    <w:rsid w:val="00AA45F5"/>
    <w:rsid w:val="00AA4637"/>
    <w:rsid w:val="00AA46A2"/>
    <w:rsid w:val="00AA4714"/>
    <w:rsid w:val="00AA474C"/>
    <w:rsid w:val="00AA4821"/>
    <w:rsid w:val="00AA48A8"/>
    <w:rsid w:val="00AA4921"/>
    <w:rsid w:val="00AA4AF9"/>
    <w:rsid w:val="00AA4B74"/>
    <w:rsid w:val="00AA51B1"/>
    <w:rsid w:val="00AA533E"/>
    <w:rsid w:val="00AA5618"/>
    <w:rsid w:val="00AA5624"/>
    <w:rsid w:val="00AA5684"/>
    <w:rsid w:val="00AA56C0"/>
    <w:rsid w:val="00AA57B6"/>
    <w:rsid w:val="00AA580C"/>
    <w:rsid w:val="00AA597A"/>
    <w:rsid w:val="00AA5A74"/>
    <w:rsid w:val="00AA5AE6"/>
    <w:rsid w:val="00AA5BE6"/>
    <w:rsid w:val="00AA5D39"/>
    <w:rsid w:val="00AA5DCC"/>
    <w:rsid w:val="00AA5E88"/>
    <w:rsid w:val="00AA5F0D"/>
    <w:rsid w:val="00AA603C"/>
    <w:rsid w:val="00AA616E"/>
    <w:rsid w:val="00AA62E1"/>
    <w:rsid w:val="00AA6686"/>
    <w:rsid w:val="00AA6692"/>
    <w:rsid w:val="00AA6719"/>
    <w:rsid w:val="00AA6997"/>
    <w:rsid w:val="00AA6B1F"/>
    <w:rsid w:val="00AA6B9E"/>
    <w:rsid w:val="00AA6D23"/>
    <w:rsid w:val="00AA6D33"/>
    <w:rsid w:val="00AA6D59"/>
    <w:rsid w:val="00AA6DF6"/>
    <w:rsid w:val="00AA6ECF"/>
    <w:rsid w:val="00AA6F15"/>
    <w:rsid w:val="00AA6F64"/>
    <w:rsid w:val="00AA7030"/>
    <w:rsid w:val="00AA70FD"/>
    <w:rsid w:val="00AA72AF"/>
    <w:rsid w:val="00AA7433"/>
    <w:rsid w:val="00AA74A6"/>
    <w:rsid w:val="00AA777B"/>
    <w:rsid w:val="00AA7A60"/>
    <w:rsid w:val="00AA7B0B"/>
    <w:rsid w:val="00AA7B48"/>
    <w:rsid w:val="00AA7B54"/>
    <w:rsid w:val="00AA7D82"/>
    <w:rsid w:val="00AA7EC2"/>
    <w:rsid w:val="00AA7F31"/>
    <w:rsid w:val="00AA7F34"/>
    <w:rsid w:val="00AA7F6B"/>
    <w:rsid w:val="00AB0496"/>
    <w:rsid w:val="00AB07A9"/>
    <w:rsid w:val="00AB0878"/>
    <w:rsid w:val="00AB08CD"/>
    <w:rsid w:val="00AB0957"/>
    <w:rsid w:val="00AB0B60"/>
    <w:rsid w:val="00AB0BC6"/>
    <w:rsid w:val="00AB0C68"/>
    <w:rsid w:val="00AB0D2B"/>
    <w:rsid w:val="00AB0D44"/>
    <w:rsid w:val="00AB0D48"/>
    <w:rsid w:val="00AB0EA1"/>
    <w:rsid w:val="00AB0ECA"/>
    <w:rsid w:val="00AB10E0"/>
    <w:rsid w:val="00AB1152"/>
    <w:rsid w:val="00AB1163"/>
    <w:rsid w:val="00AB127C"/>
    <w:rsid w:val="00AB12A3"/>
    <w:rsid w:val="00AB13F2"/>
    <w:rsid w:val="00AB1400"/>
    <w:rsid w:val="00AB1419"/>
    <w:rsid w:val="00AB1423"/>
    <w:rsid w:val="00AB14A7"/>
    <w:rsid w:val="00AB158B"/>
    <w:rsid w:val="00AB1A0B"/>
    <w:rsid w:val="00AB1A0E"/>
    <w:rsid w:val="00AB1A83"/>
    <w:rsid w:val="00AB1AAD"/>
    <w:rsid w:val="00AB1BFC"/>
    <w:rsid w:val="00AB1F1C"/>
    <w:rsid w:val="00AB2207"/>
    <w:rsid w:val="00AB244D"/>
    <w:rsid w:val="00AB248F"/>
    <w:rsid w:val="00AB2583"/>
    <w:rsid w:val="00AB263C"/>
    <w:rsid w:val="00AB2697"/>
    <w:rsid w:val="00AB26D5"/>
    <w:rsid w:val="00AB27EC"/>
    <w:rsid w:val="00AB2800"/>
    <w:rsid w:val="00AB287D"/>
    <w:rsid w:val="00AB2B6B"/>
    <w:rsid w:val="00AB2BE1"/>
    <w:rsid w:val="00AB2DA4"/>
    <w:rsid w:val="00AB2E18"/>
    <w:rsid w:val="00AB2F61"/>
    <w:rsid w:val="00AB3011"/>
    <w:rsid w:val="00AB30D0"/>
    <w:rsid w:val="00AB3213"/>
    <w:rsid w:val="00AB32DD"/>
    <w:rsid w:val="00AB33DB"/>
    <w:rsid w:val="00AB351C"/>
    <w:rsid w:val="00AB356D"/>
    <w:rsid w:val="00AB35C0"/>
    <w:rsid w:val="00AB3818"/>
    <w:rsid w:val="00AB3906"/>
    <w:rsid w:val="00AB3989"/>
    <w:rsid w:val="00AB3AFC"/>
    <w:rsid w:val="00AB3B61"/>
    <w:rsid w:val="00AB3C1B"/>
    <w:rsid w:val="00AB4010"/>
    <w:rsid w:val="00AB41ED"/>
    <w:rsid w:val="00AB423D"/>
    <w:rsid w:val="00AB4262"/>
    <w:rsid w:val="00AB42A5"/>
    <w:rsid w:val="00AB42EA"/>
    <w:rsid w:val="00AB43A9"/>
    <w:rsid w:val="00AB4732"/>
    <w:rsid w:val="00AB47C5"/>
    <w:rsid w:val="00AB4847"/>
    <w:rsid w:val="00AB490F"/>
    <w:rsid w:val="00AB494A"/>
    <w:rsid w:val="00AB4A13"/>
    <w:rsid w:val="00AB4AB7"/>
    <w:rsid w:val="00AB4B1D"/>
    <w:rsid w:val="00AB4BD3"/>
    <w:rsid w:val="00AB4C3D"/>
    <w:rsid w:val="00AB4C67"/>
    <w:rsid w:val="00AB4CEC"/>
    <w:rsid w:val="00AB4CF9"/>
    <w:rsid w:val="00AB4D01"/>
    <w:rsid w:val="00AB4DB3"/>
    <w:rsid w:val="00AB4DE4"/>
    <w:rsid w:val="00AB4F51"/>
    <w:rsid w:val="00AB527A"/>
    <w:rsid w:val="00AB5776"/>
    <w:rsid w:val="00AB593C"/>
    <w:rsid w:val="00AB5985"/>
    <w:rsid w:val="00AB5A83"/>
    <w:rsid w:val="00AB5A88"/>
    <w:rsid w:val="00AB5B0A"/>
    <w:rsid w:val="00AB5C58"/>
    <w:rsid w:val="00AB5DC8"/>
    <w:rsid w:val="00AB5E4A"/>
    <w:rsid w:val="00AB5E67"/>
    <w:rsid w:val="00AB5F10"/>
    <w:rsid w:val="00AB5FAE"/>
    <w:rsid w:val="00AB5FF0"/>
    <w:rsid w:val="00AB5FF8"/>
    <w:rsid w:val="00AB604F"/>
    <w:rsid w:val="00AB626F"/>
    <w:rsid w:val="00AB6321"/>
    <w:rsid w:val="00AB6335"/>
    <w:rsid w:val="00AB6376"/>
    <w:rsid w:val="00AB6539"/>
    <w:rsid w:val="00AB654E"/>
    <w:rsid w:val="00AB6702"/>
    <w:rsid w:val="00AB6944"/>
    <w:rsid w:val="00AB6958"/>
    <w:rsid w:val="00AB6BA1"/>
    <w:rsid w:val="00AB6CF4"/>
    <w:rsid w:val="00AB6D01"/>
    <w:rsid w:val="00AB6EFD"/>
    <w:rsid w:val="00AB6F57"/>
    <w:rsid w:val="00AB70A5"/>
    <w:rsid w:val="00AB7267"/>
    <w:rsid w:val="00AB74B4"/>
    <w:rsid w:val="00AB7522"/>
    <w:rsid w:val="00AB796C"/>
    <w:rsid w:val="00AB797B"/>
    <w:rsid w:val="00AB7A0E"/>
    <w:rsid w:val="00AB7A8E"/>
    <w:rsid w:val="00AB7BBD"/>
    <w:rsid w:val="00AB7DCB"/>
    <w:rsid w:val="00AC02B6"/>
    <w:rsid w:val="00AC041A"/>
    <w:rsid w:val="00AC04DD"/>
    <w:rsid w:val="00AC06C8"/>
    <w:rsid w:val="00AC0B59"/>
    <w:rsid w:val="00AC0B79"/>
    <w:rsid w:val="00AC0C48"/>
    <w:rsid w:val="00AC0DD0"/>
    <w:rsid w:val="00AC0FA0"/>
    <w:rsid w:val="00AC0FF2"/>
    <w:rsid w:val="00AC1265"/>
    <w:rsid w:val="00AC135D"/>
    <w:rsid w:val="00AC149A"/>
    <w:rsid w:val="00AC15A2"/>
    <w:rsid w:val="00AC16D0"/>
    <w:rsid w:val="00AC16DD"/>
    <w:rsid w:val="00AC1702"/>
    <w:rsid w:val="00AC171B"/>
    <w:rsid w:val="00AC17C3"/>
    <w:rsid w:val="00AC1903"/>
    <w:rsid w:val="00AC19A9"/>
    <w:rsid w:val="00AC19E2"/>
    <w:rsid w:val="00AC1B5B"/>
    <w:rsid w:val="00AC1C32"/>
    <w:rsid w:val="00AC1E1A"/>
    <w:rsid w:val="00AC1E51"/>
    <w:rsid w:val="00AC1E74"/>
    <w:rsid w:val="00AC1EC5"/>
    <w:rsid w:val="00AC1EEE"/>
    <w:rsid w:val="00AC223B"/>
    <w:rsid w:val="00AC24F7"/>
    <w:rsid w:val="00AC2623"/>
    <w:rsid w:val="00AC2708"/>
    <w:rsid w:val="00AC2819"/>
    <w:rsid w:val="00AC29DD"/>
    <w:rsid w:val="00AC29E4"/>
    <w:rsid w:val="00AC2A00"/>
    <w:rsid w:val="00AC2A35"/>
    <w:rsid w:val="00AC2A55"/>
    <w:rsid w:val="00AC2C35"/>
    <w:rsid w:val="00AC2D59"/>
    <w:rsid w:val="00AC2DE8"/>
    <w:rsid w:val="00AC3006"/>
    <w:rsid w:val="00AC312F"/>
    <w:rsid w:val="00AC31A7"/>
    <w:rsid w:val="00AC3322"/>
    <w:rsid w:val="00AC333D"/>
    <w:rsid w:val="00AC33F1"/>
    <w:rsid w:val="00AC3428"/>
    <w:rsid w:val="00AC347F"/>
    <w:rsid w:val="00AC3483"/>
    <w:rsid w:val="00AC355E"/>
    <w:rsid w:val="00AC35FF"/>
    <w:rsid w:val="00AC3621"/>
    <w:rsid w:val="00AC3D2F"/>
    <w:rsid w:val="00AC3DAC"/>
    <w:rsid w:val="00AC3E0C"/>
    <w:rsid w:val="00AC3FF4"/>
    <w:rsid w:val="00AC40B4"/>
    <w:rsid w:val="00AC40C3"/>
    <w:rsid w:val="00AC42A5"/>
    <w:rsid w:val="00AC43C7"/>
    <w:rsid w:val="00AC444C"/>
    <w:rsid w:val="00AC44FC"/>
    <w:rsid w:val="00AC4675"/>
    <w:rsid w:val="00AC46E0"/>
    <w:rsid w:val="00AC4722"/>
    <w:rsid w:val="00AC479B"/>
    <w:rsid w:val="00AC484D"/>
    <w:rsid w:val="00AC4912"/>
    <w:rsid w:val="00AC4919"/>
    <w:rsid w:val="00AC4B9D"/>
    <w:rsid w:val="00AC4C67"/>
    <w:rsid w:val="00AC4C96"/>
    <w:rsid w:val="00AC4D7E"/>
    <w:rsid w:val="00AC4DC3"/>
    <w:rsid w:val="00AC4E9F"/>
    <w:rsid w:val="00AC4EA1"/>
    <w:rsid w:val="00AC502A"/>
    <w:rsid w:val="00AC5148"/>
    <w:rsid w:val="00AC517E"/>
    <w:rsid w:val="00AC5538"/>
    <w:rsid w:val="00AC5541"/>
    <w:rsid w:val="00AC56B0"/>
    <w:rsid w:val="00AC56BC"/>
    <w:rsid w:val="00AC576E"/>
    <w:rsid w:val="00AC57ED"/>
    <w:rsid w:val="00AC5979"/>
    <w:rsid w:val="00AC5A81"/>
    <w:rsid w:val="00AC5B65"/>
    <w:rsid w:val="00AC5B83"/>
    <w:rsid w:val="00AC5D96"/>
    <w:rsid w:val="00AC5E0A"/>
    <w:rsid w:val="00AC5F9A"/>
    <w:rsid w:val="00AC6069"/>
    <w:rsid w:val="00AC6109"/>
    <w:rsid w:val="00AC6153"/>
    <w:rsid w:val="00AC61D4"/>
    <w:rsid w:val="00AC6333"/>
    <w:rsid w:val="00AC6411"/>
    <w:rsid w:val="00AC6685"/>
    <w:rsid w:val="00AC680A"/>
    <w:rsid w:val="00AC6A23"/>
    <w:rsid w:val="00AC6ADC"/>
    <w:rsid w:val="00AC6CCA"/>
    <w:rsid w:val="00AC6D00"/>
    <w:rsid w:val="00AC6DCC"/>
    <w:rsid w:val="00AC6DD6"/>
    <w:rsid w:val="00AC6EA6"/>
    <w:rsid w:val="00AC6F9F"/>
    <w:rsid w:val="00AC70CC"/>
    <w:rsid w:val="00AC71A3"/>
    <w:rsid w:val="00AC738F"/>
    <w:rsid w:val="00AC748B"/>
    <w:rsid w:val="00AC749E"/>
    <w:rsid w:val="00AC7537"/>
    <w:rsid w:val="00AC7554"/>
    <w:rsid w:val="00AC7623"/>
    <w:rsid w:val="00AC79B3"/>
    <w:rsid w:val="00AC7B8D"/>
    <w:rsid w:val="00AC7B9A"/>
    <w:rsid w:val="00AC7C09"/>
    <w:rsid w:val="00AC7D34"/>
    <w:rsid w:val="00AC7D4B"/>
    <w:rsid w:val="00AC7F83"/>
    <w:rsid w:val="00AC7F91"/>
    <w:rsid w:val="00AD0204"/>
    <w:rsid w:val="00AD03C0"/>
    <w:rsid w:val="00AD0584"/>
    <w:rsid w:val="00AD070E"/>
    <w:rsid w:val="00AD0715"/>
    <w:rsid w:val="00AD0824"/>
    <w:rsid w:val="00AD093D"/>
    <w:rsid w:val="00AD0A2F"/>
    <w:rsid w:val="00AD0B0E"/>
    <w:rsid w:val="00AD0E21"/>
    <w:rsid w:val="00AD0E75"/>
    <w:rsid w:val="00AD0F21"/>
    <w:rsid w:val="00AD0F80"/>
    <w:rsid w:val="00AD1370"/>
    <w:rsid w:val="00AD146F"/>
    <w:rsid w:val="00AD1498"/>
    <w:rsid w:val="00AD1569"/>
    <w:rsid w:val="00AD16FF"/>
    <w:rsid w:val="00AD1740"/>
    <w:rsid w:val="00AD1765"/>
    <w:rsid w:val="00AD17DA"/>
    <w:rsid w:val="00AD182B"/>
    <w:rsid w:val="00AD187B"/>
    <w:rsid w:val="00AD18F9"/>
    <w:rsid w:val="00AD19F2"/>
    <w:rsid w:val="00AD1B7A"/>
    <w:rsid w:val="00AD1B83"/>
    <w:rsid w:val="00AD1C2D"/>
    <w:rsid w:val="00AD1C46"/>
    <w:rsid w:val="00AD1CCD"/>
    <w:rsid w:val="00AD1DF9"/>
    <w:rsid w:val="00AD1EF4"/>
    <w:rsid w:val="00AD1F3F"/>
    <w:rsid w:val="00AD22C4"/>
    <w:rsid w:val="00AD232D"/>
    <w:rsid w:val="00AD23E1"/>
    <w:rsid w:val="00AD23FB"/>
    <w:rsid w:val="00AD2431"/>
    <w:rsid w:val="00AD244A"/>
    <w:rsid w:val="00AD2458"/>
    <w:rsid w:val="00AD26F0"/>
    <w:rsid w:val="00AD27D8"/>
    <w:rsid w:val="00AD28D7"/>
    <w:rsid w:val="00AD2B41"/>
    <w:rsid w:val="00AD2DB6"/>
    <w:rsid w:val="00AD2F39"/>
    <w:rsid w:val="00AD3093"/>
    <w:rsid w:val="00AD30F7"/>
    <w:rsid w:val="00AD318A"/>
    <w:rsid w:val="00AD319C"/>
    <w:rsid w:val="00AD32E0"/>
    <w:rsid w:val="00AD3316"/>
    <w:rsid w:val="00AD36FA"/>
    <w:rsid w:val="00AD37A7"/>
    <w:rsid w:val="00AD3804"/>
    <w:rsid w:val="00AD3818"/>
    <w:rsid w:val="00AD38D4"/>
    <w:rsid w:val="00AD392F"/>
    <w:rsid w:val="00AD3A3C"/>
    <w:rsid w:val="00AD3CB8"/>
    <w:rsid w:val="00AD3F55"/>
    <w:rsid w:val="00AD40B6"/>
    <w:rsid w:val="00AD40DA"/>
    <w:rsid w:val="00AD40F9"/>
    <w:rsid w:val="00AD4239"/>
    <w:rsid w:val="00AD4244"/>
    <w:rsid w:val="00AD4580"/>
    <w:rsid w:val="00AD474A"/>
    <w:rsid w:val="00AD476E"/>
    <w:rsid w:val="00AD47A2"/>
    <w:rsid w:val="00AD4802"/>
    <w:rsid w:val="00AD48CA"/>
    <w:rsid w:val="00AD4B00"/>
    <w:rsid w:val="00AD4C4D"/>
    <w:rsid w:val="00AD4DBD"/>
    <w:rsid w:val="00AD4DDB"/>
    <w:rsid w:val="00AD4E01"/>
    <w:rsid w:val="00AD4E94"/>
    <w:rsid w:val="00AD4FA3"/>
    <w:rsid w:val="00AD50D1"/>
    <w:rsid w:val="00AD549A"/>
    <w:rsid w:val="00AD5577"/>
    <w:rsid w:val="00AD56AF"/>
    <w:rsid w:val="00AD5900"/>
    <w:rsid w:val="00AD5905"/>
    <w:rsid w:val="00AD59F4"/>
    <w:rsid w:val="00AD5B95"/>
    <w:rsid w:val="00AD5E15"/>
    <w:rsid w:val="00AD5ED4"/>
    <w:rsid w:val="00AD5EDB"/>
    <w:rsid w:val="00AD602C"/>
    <w:rsid w:val="00AD60E9"/>
    <w:rsid w:val="00AD618F"/>
    <w:rsid w:val="00AD61A0"/>
    <w:rsid w:val="00AD633D"/>
    <w:rsid w:val="00AD64A3"/>
    <w:rsid w:val="00AD64C4"/>
    <w:rsid w:val="00AD67D8"/>
    <w:rsid w:val="00AD67EC"/>
    <w:rsid w:val="00AD6925"/>
    <w:rsid w:val="00AD69E8"/>
    <w:rsid w:val="00AD6A00"/>
    <w:rsid w:val="00AD6E9B"/>
    <w:rsid w:val="00AD6F49"/>
    <w:rsid w:val="00AD726D"/>
    <w:rsid w:val="00AD7284"/>
    <w:rsid w:val="00AD73CC"/>
    <w:rsid w:val="00AD742A"/>
    <w:rsid w:val="00AD7460"/>
    <w:rsid w:val="00AD762D"/>
    <w:rsid w:val="00AD76CA"/>
    <w:rsid w:val="00AD7742"/>
    <w:rsid w:val="00AD77FB"/>
    <w:rsid w:val="00AD7808"/>
    <w:rsid w:val="00AD79B2"/>
    <w:rsid w:val="00AD7A42"/>
    <w:rsid w:val="00AD7AFB"/>
    <w:rsid w:val="00AD7C62"/>
    <w:rsid w:val="00AD7DBD"/>
    <w:rsid w:val="00AD7E31"/>
    <w:rsid w:val="00AD7EB7"/>
    <w:rsid w:val="00AE0071"/>
    <w:rsid w:val="00AE02D5"/>
    <w:rsid w:val="00AE02EE"/>
    <w:rsid w:val="00AE02EF"/>
    <w:rsid w:val="00AE0383"/>
    <w:rsid w:val="00AE04B5"/>
    <w:rsid w:val="00AE05C6"/>
    <w:rsid w:val="00AE066B"/>
    <w:rsid w:val="00AE0675"/>
    <w:rsid w:val="00AE0758"/>
    <w:rsid w:val="00AE0885"/>
    <w:rsid w:val="00AE09C3"/>
    <w:rsid w:val="00AE09CA"/>
    <w:rsid w:val="00AE0B88"/>
    <w:rsid w:val="00AE0C08"/>
    <w:rsid w:val="00AE0D46"/>
    <w:rsid w:val="00AE0E69"/>
    <w:rsid w:val="00AE0E77"/>
    <w:rsid w:val="00AE0EA1"/>
    <w:rsid w:val="00AE0EF2"/>
    <w:rsid w:val="00AE0FDB"/>
    <w:rsid w:val="00AE1158"/>
    <w:rsid w:val="00AE1211"/>
    <w:rsid w:val="00AE1214"/>
    <w:rsid w:val="00AE1280"/>
    <w:rsid w:val="00AE1282"/>
    <w:rsid w:val="00AE138F"/>
    <w:rsid w:val="00AE13F6"/>
    <w:rsid w:val="00AE15B6"/>
    <w:rsid w:val="00AE18C5"/>
    <w:rsid w:val="00AE19FD"/>
    <w:rsid w:val="00AE1A51"/>
    <w:rsid w:val="00AE1C52"/>
    <w:rsid w:val="00AE1D67"/>
    <w:rsid w:val="00AE1D82"/>
    <w:rsid w:val="00AE1EA8"/>
    <w:rsid w:val="00AE2109"/>
    <w:rsid w:val="00AE21B2"/>
    <w:rsid w:val="00AE234F"/>
    <w:rsid w:val="00AE23A0"/>
    <w:rsid w:val="00AE259C"/>
    <w:rsid w:val="00AE25E4"/>
    <w:rsid w:val="00AE2854"/>
    <w:rsid w:val="00AE2896"/>
    <w:rsid w:val="00AE29B8"/>
    <w:rsid w:val="00AE2B42"/>
    <w:rsid w:val="00AE2B4A"/>
    <w:rsid w:val="00AE2B6E"/>
    <w:rsid w:val="00AE2CC7"/>
    <w:rsid w:val="00AE2EF2"/>
    <w:rsid w:val="00AE2F92"/>
    <w:rsid w:val="00AE2FA8"/>
    <w:rsid w:val="00AE310B"/>
    <w:rsid w:val="00AE313A"/>
    <w:rsid w:val="00AE3217"/>
    <w:rsid w:val="00AE3264"/>
    <w:rsid w:val="00AE327A"/>
    <w:rsid w:val="00AE3324"/>
    <w:rsid w:val="00AE33CB"/>
    <w:rsid w:val="00AE3408"/>
    <w:rsid w:val="00AE345B"/>
    <w:rsid w:val="00AE34CC"/>
    <w:rsid w:val="00AE3668"/>
    <w:rsid w:val="00AE3A0B"/>
    <w:rsid w:val="00AE3BBC"/>
    <w:rsid w:val="00AE3BC7"/>
    <w:rsid w:val="00AE3CA7"/>
    <w:rsid w:val="00AE3DA2"/>
    <w:rsid w:val="00AE3EAB"/>
    <w:rsid w:val="00AE3FD8"/>
    <w:rsid w:val="00AE3FF8"/>
    <w:rsid w:val="00AE4074"/>
    <w:rsid w:val="00AE4435"/>
    <w:rsid w:val="00AE4586"/>
    <w:rsid w:val="00AE45F9"/>
    <w:rsid w:val="00AE4640"/>
    <w:rsid w:val="00AE475F"/>
    <w:rsid w:val="00AE4949"/>
    <w:rsid w:val="00AE4A38"/>
    <w:rsid w:val="00AE4B1C"/>
    <w:rsid w:val="00AE4EF6"/>
    <w:rsid w:val="00AE4F25"/>
    <w:rsid w:val="00AE4F55"/>
    <w:rsid w:val="00AE4FA3"/>
    <w:rsid w:val="00AE5010"/>
    <w:rsid w:val="00AE5012"/>
    <w:rsid w:val="00AE50DD"/>
    <w:rsid w:val="00AE5152"/>
    <w:rsid w:val="00AE5206"/>
    <w:rsid w:val="00AE5227"/>
    <w:rsid w:val="00AE5291"/>
    <w:rsid w:val="00AE52A2"/>
    <w:rsid w:val="00AE5469"/>
    <w:rsid w:val="00AE5685"/>
    <w:rsid w:val="00AE568A"/>
    <w:rsid w:val="00AE56CE"/>
    <w:rsid w:val="00AE5736"/>
    <w:rsid w:val="00AE577F"/>
    <w:rsid w:val="00AE5782"/>
    <w:rsid w:val="00AE5932"/>
    <w:rsid w:val="00AE5B63"/>
    <w:rsid w:val="00AE5C9C"/>
    <w:rsid w:val="00AE5CD9"/>
    <w:rsid w:val="00AE5E42"/>
    <w:rsid w:val="00AE5E63"/>
    <w:rsid w:val="00AE5F91"/>
    <w:rsid w:val="00AE6290"/>
    <w:rsid w:val="00AE63D2"/>
    <w:rsid w:val="00AE6458"/>
    <w:rsid w:val="00AE6473"/>
    <w:rsid w:val="00AE6482"/>
    <w:rsid w:val="00AE65C4"/>
    <w:rsid w:val="00AE66B1"/>
    <w:rsid w:val="00AE6852"/>
    <w:rsid w:val="00AE68CA"/>
    <w:rsid w:val="00AE69B6"/>
    <w:rsid w:val="00AE69D1"/>
    <w:rsid w:val="00AE6A52"/>
    <w:rsid w:val="00AE6AB4"/>
    <w:rsid w:val="00AE6B2D"/>
    <w:rsid w:val="00AE6C3B"/>
    <w:rsid w:val="00AE6F79"/>
    <w:rsid w:val="00AE70F7"/>
    <w:rsid w:val="00AE7155"/>
    <w:rsid w:val="00AE71EE"/>
    <w:rsid w:val="00AE7246"/>
    <w:rsid w:val="00AE7338"/>
    <w:rsid w:val="00AE7391"/>
    <w:rsid w:val="00AE73C6"/>
    <w:rsid w:val="00AE74A4"/>
    <w:rsid w:val="00AE770F"/>
    <w:rsid w:val="00AE7799"/>
    <w:rsid w:val="00AE7854"/>
    <w:rsid w:val="00AE7946"/>
    <w:rsid w:val="00AE7AFE"/>
    <w:rsid w:val="00AE7B84"/>
    <w:rsid w:val="00AE7CA7"/>
    <w:rsid w:val="00AE7D4D"/>
    <w:rsid w:val="00AE7E03"/>
    <w:rsid w:val="00AE7EE3"/>
    <w:rsid w:val="00AE7F6C"/>
    <w:rsid w:val="00AF005C"/>
    <w:rsid w:val="00AF0256"/>
    <w:rsid w:val="00AF0281"/>
    <w:rsid w:val="00AF0930"/>
    <w:rsid w:val="00AF093F"/>
    <w:rsid w:val="00AF0A91"/>
    <w:rsid w:val="00AF0ABB"/>
    <w:rsid w:val="00AF0AC5"/>
    <w:rsid w:val="00AF0BDA"/>
    <w:rsid w:val="00AF0C0A"/>
    <w:rsid w:val="00AF0DBA"/>
    <w:rsid w:val="00AF0E37"/>
    <w:rsid w:val="00AF0E3E"/>
    <w:rsid w:val="00AF10C1"/>
    <w:rsid w:val="00AF1348"/>
    <w:rsid w:val="00AF145E"/>
    <w:rsid w:val="00AF1602"/>
    <w:rsid w:val="00AF16AD"/>
    <w:rsid w:val="00AF17CA"/>
    <w:rsid w:val="00AF1946"/>
    <w:rsid w:val="00AF19FF"/>
    <w:rsid w:val="00AF1D30"/>
    <w:rsid w:val="00AF1D5E"/>
    <w:rsid w:val="00AF20DF"/>
    <w:rsid w:val="00AF248D"/>
    <w:rsid w:val="00AF2584"/>
    <w:rsid w:val="00AF266E"/>
    <w:rsid w:val="00AF2775"/>
    <w:rsid w:val="00AF278E"/>
    <w:rsid w:val="00AF27C1"/>
    <w:rsid w:val="00AF287D"/>
    <w:rsid w:val="00AF292B"/>
    <w:rsid w:val="00AF29DB"/>
    <w:rsid w:val="00AF29E4"/>
    <w:rsid w:val="00AF2AE3"/>
    <w:rsid w:val="00AF2B06"/>
    <w:rsid w:val="00AF2B74"/>
    <w:rsid w:val="00AF2CC8"/>
    <w:rsid w:val="00AF2D60"/>
    <w:rsid w:val="00AF2EC9"/>
    <w:rsid w:val="00AF31A3"/>
    <w:rsid w:val="00AF321A"/>
    <w:rsid w:val="00AF3251"/>
    <w:rsid w:val="00AF32BD"/>
    <w:rsid w:val="00AF331F"/>
    <w:rsid w:val="00AF3537"/>
    <w:rsid w:val="00AF358C"/>
    <w:rsid w:val="00AF35F9"/>
    <w:rsid w:val="00AF3651"/>
    <w:rsid w:val="00AF36DE"/>
    <w:rsid w:val="00AF37E1"/>
    <w:rsid w:val="00AF37F2"/>
    <w:rsid w:val="00AF3832"/>
    <w:rsid w:val="00AF3837"/>
    <w:rsid w:val="00AF3863"/>
    <w:rsid w:val="00AF3A2F"/>
    <w:rsid w:val="00AF3BEF"/>
    <w:rsid w:val="00AF3C96"/>
    <w:rsid w:val="00AF3EAF"/>
    <w:rsid w:val="00AF4063"/>
    <w:rsid w:val="00AF40D6"/>
    <w:rsid w:val="00AF4262"/>
    <w:rsid w:val="00AF49AA"/>
    <w:rsid w:val="00AF4A0E"/>
    <w:rsid w:val="00AF4AF1"/>
    <w:rsid w:val="00AF4B25"/>
    <w:rsid w:val="00AF4B85"/>
    <w:rsid w:val="00AF4B8D"/>
    <w:rsid w:val="00AF4DFB"/>
    <w:rsid w:val="00AF4E35"/>
    <w:rsid w:val="00AF4F47"/>
    <w:rsid w:val="00AF512C"/>
    <w:rsid w:val="00AF515B"/>
    <w:rsid w:val="00AF5188"/>
    <w:rsid w:val="00AF5306"/>
    <w:rsid w:val="00AF5314"/>
    <w:rsid w:val="00AF54E6"/>
    <w:rsid w:val="00AF55C9"/>
    <w:rsid w:val="00AF55ED"/>
    <w:rsid w:val="00AF5695"/>
    <w:rsid w:val="00AF56E3"/>
    <w:rsid w:val="00AF56EA"/>
    <w:rsid w:val="00AF577B"/>
    <w:rsid w:val="00AF5793"/>
    <w:rsid w:val="00AF57CE"/>
    <w:rsid w:val="00AF57D8"/>
    <w:rsid w:val="00AF5827"/>
    <w:rsid w:val="00AF58A8"/>
    <w:rsid w:val="00AF5904"/>
    <w:rsid w:val="00AF598C"/>
    <w:rsid w:val="00AF59E8"/>
    <w:rsid w:val="00AF5EB8"/>
    <w:rsid w:val="00AF5F60"/>
    <w:rsid w:val="00AF5FAB"/>
    <w:rsid w:val="00AF61DF"/>
    <w:rsid w:val="00AF61E3"/>
    <w:rsid w:val="00AF61F2"/>
    <w:rsid w:val="00AF6291"/>
    <w:rsid w:val="00AF62CA"/>
    <w:rsid w:val="00AF63A2"/>
    <w:rsid w:val="00AF6414"/>
    <w:rsid w:val="00AF6426"/>
    <w:rsid w:val="00AF6514"/>
    <w:rsid w:val="00AF65CC"/>
    <w:rsid w:val="00AF66A0"/>
    <w:rsid w:val="00AF66A4"/>
    <w:rsid w:val="00AF66FD"/>
    <w:rsid w:val="00AF6768"/>
    <w:rsid w:val="00AF67B2"/>
    <w:rsid w:val="00AF67F7"/>
    <w:rsid w:val="00AF6B46"/>
    <w:rsid w:val="00AF6F2F"/>
    <w:rsid w:val="00AF7256"/>
    <w:rsid w:val="00AF745D"/>
    <w:rsid w:val="00AF74A1"/>
    <w:rsid w:val="00AF74E0"/>
    <w:rsid w:val="00AF753A"/>
    <w:rsid w:val="00AF75DB"/>
    <w:rsid w:val="00AF7740"/>
    <w:rsid w:val="00AF7876"/>
    <w:rsid w:val="00AF78F1"/>
    <w:rsid w:val="00AF7975"/>
    <w:rsid w:val="00AF7FFE"/>
    <w:rsid w:val="00B00076"/>
    <w:rsid w:val="00B00255"/>
    <w:rsid w:val="00B004B7"/>
    <w:rsid w:val="00B004C8"/>
    <w:rsid w:val="00B004DE"/>
    <w:rsid w:val="00B00556"/>
    <w:rsid w:val="00B005A0"/>
    <w:rsid w:val="00B007C6"/>
    <w:rsid w:val="00B0089D"/>
    <w:rsid w:val="00B0092C"/>
    <w:rsid w:val="00B00A79"/>
    <w:rsid w:val="00B00B89"/>
    <w:rsid w:val="00B00BF3"/>
    <w:rsid w:val="00B00CCA"/>
    <w:rsid w:val="00B00D50"/>
    <w:rsid w:val="00B00D5A"/>
    <w:rsid w:val="00B00EA3"/>
    <w:rsid w:val="00B00EF1"/>
    <w:rsid w:val="00B00F16"/>
    <w:rsid w:val="00B010DF"/>
    <w:rsid w:val="00B01212"/>
    <w:rsid w:val="00B01549"/>
    <w:rsid w:val="00B01A08"/>
    <w:rsid w:val="00B01BB0"/>
    <w:rsid w:val="00B01CBA"/>
    <w:rsid w:val="00B01E76"/>
    <w:rsid w:val="00B01EBD"/>
    <w:rsid w:val="00B01F45"/>
    <w:rsid w:val="00B02060"/>
    <w:rsid w:val="00B020A7"/>
    <w:rsid w:val="00B02226"/>
    <w:rsid w:val="00B02693"/>
    <w:rsid w:val="00B0269A"/>
    <w:rsid w:val="00B02777"/>
    <w:rsid w:val="00B027E1"/>
    <w:rsid w:val="00B027F5"/>
    <w:rsid w:val="00B02849"/>
    <w:rsid w:val="00B0284F"/>
    <w:rsid w:val="00B02930"/>
    <w:rsid w:val="00B02B24"/>
    <w:rsid w:val="00B02DBA"/>
    <w:rsid w:val="00B02EAB"/>
    <w:rsid w:val="00B02EC1"/>
    <w:rsid w:val="00B02F2A"/>
    <w:rsid w:val="00B0330C"/>
    <w:rsid w:val="00B0331C"/>
    <w:rsid w:val="00B03424"/>
    <w:rsid w:val="00B035AC"/>
    <w:rsid w:val="00B0367A"/>
    <w:rsid w:val="00B0371F"/>
    <w:rsid w:val="00B037FB"/>
    <w:rsid w:val="00B03838"/>
    <w:rsid w:val="00B038DB"/>
    <w:rsid w:val="00B03918"/>
    <w:rsid w:val="00B03985"/>
    <w:rsid w:val="00B03C29"/>
    <w:rsid w:val="00B03D9D"/>
    <w:rsid w:val="00B03F27"/>
    <w:rsid w:val="00B04083"/>
    <w:rsid w:val="00B04171"/>
    <w:rsid w:val="00B042A4"/>
    <w:rsid w:val="00B0435E"/>
    <w:rsid w:val="00B043A8"/>
    <w:rsid w:val="00B04494"/>
    <w:rsid w:val="00B044B3"/>
    <w:rsid w:val="00B04783"/>
    <w:rsid w:val="00B047BF"/>
    <w:rsid w:val="00B04979"/>
    <w:rsid w:val="00B04A89"/>
    <w:rsid w:val="00B04C47"/>
    <w:rsid w:val="00B04EB3"/>
    <w:rsid w:val="00B04F0B"/>
    <w:rsid w:val="00B04F73"/>
    <w:rsid w:val="00B05085"/>
    <w:rsid w:val="00B0512F"/>
    <w:rsid w:val="00B0516E"/>
    <w:rsid w:val="00B051DB"/>
    <w:rsid w:val="00B052CE"/>
    <w:rsid w:val="00B05429"/>
    <w:rsid w:val="00B05732"/>
    <w:rsid w:val="00B0578E"/>
    <w:rsid w:val="00B0581C"/>
    <w:rsid w:val="00B0586D"/>
    <w:rsid w:val="00B058BB"/>
    <w:rsid w:val="00B0596C"/>
    <w:rsid w:val="00B05983"/>
    <w:rsid w:val="00B05BCE"/>
    <w:rsid w:val="00B05C4C"/>
    <w:rsid w:val="00B05CE5"/>
    <w:rsid w:val="00B05D1B"/>
    <w:rsid w:val="00B05DD6"/>
    <w:rsid w:val="00B05DDA"/>
    <w:rsid w:val="00B05EC8"/>
    <w:rsid w:val="00B05F34"/>
    <w:rsid w:val="00B06003"/>
    <w:rsid w:val="00B060C6"/>
    <w:rsid w:val="00B06131"/>
    <w:rsid w:val="00B061B2"/>
    <w:rsid w:val="00B06439"/>
    <w:rsid w:val="00B0645F"/>
    <w:rsid w:val="00B06640"/>
    <w:rsid w:val="00B06751"/>
    <w:rsid w:val="00B067C5"/>
    <w:rsid w:val="00B067EB"/>
    <w:rsid w:val="00B0684A"/>
    <w:rsid w:val="00B0689B"/>
    <w:rsid w:val="00B068B8"/>
    <w:rsid w:val="00B069A7"/>
    <w:rsid w:val="00B06BCA"/>
    <w:rsid w:val="00B06CA6"/>
    <w:rsid w:val="00B06FBE"/>
    <w:rsid w:val="00B070E6"/>
    <w:rsid w:val="00B0724D"/>
    <w:rsid w:val="00B07279"/>
    <w:rsid w:val="00B0733B"/>
    <w:rsid w:val="00B07512"/>
    <w:rsid w:val="00B07535"/>
    <w:rsid w:val="00B07721"/>
    <w:rsid w:val="00B077A4"/>
    <w:rsid w:val="00B07827"/>
    <w:rsid w:val="00B0792D"/>
    <w:rsid w:val="00B07BC5"/>
    <w:rsid w:val="00B07D9C"/>
    <w:rsid w:val="00B07DDF"/>
    <w:rsid w:val="00B07F07"/>
    <w:rsid w:val="00B07F38"/>
    <w:rsid w:val="00B07F52"/>
    <w:rsid w:val="00B10031"/>
    <w:rsid w:val="00B10103"/>
    <w:rsid w:val="00B1014F"/>
    <w:rsid w:val="00B102B7"/>
    <w:rsid w:val="00B103C7"/>
    <w:rsid w:val="00B10412"/>
    <w:rsid w:val="00B104BD"/>
    <w:rsid w:val="00B1052D"/>
    <w:rsid w:val="00B106E6"/>
    <w:rsid w:val="00B108A5"/>
    <w:rsid w:val="00B10995"/>
    <w:rsid w:val="00B10E48"/>
    <w:rsid w:val="00B10EDA"/>
    <w:rsid w:val="00B10F0F"/>
    <w:rsid w:val="00B11266"/>
    <w:rsid w:val="00B115A6"/>
    <w:rsid w:val="00B1161B"/>
    <w:rsid w:val="00B11682"/>
    <w:rsid w:val="00B116AB"/>
    <w:rsid w:val="00B1188D"/>
    <w:rsid w:val="00B118FB"/>
    <w:rsid w:val="00B11A5A"/>
    <w:rsid w:val="00B11A8A"/>
    <w:rsid w:val="00B11B04"/>
    <w:rsid w:val="00B11B5D"/>
    <w:rsid w:val="00B11B6F"/>
    <w:rsid w:val="00B11BBB"/>
    <w:rsid w:val="00B11C28"/>
    <w:rsid w:val="00B11D8F"/>
    <w:rsid w:val="00B11FDD"/>
    <w:rsid w:val="00B1213C"/>
    <w:rsid w:val="00B122ED"/>
    <w:rsid w:val="00B12579"/>
    <w:rsid w:val="00B12644"/>
    <w:rsid w:val="00B1277E"/>
    <w:rsid w:val="00B127B9"/>
    <w:rsid w:val="00B12866"/>
    <w:rsid w:val="00B12AEC"/>
    <w:rsid w:val="00B12C88"/>
    <w:rsid w:val="00B12EE9"/>
    <w:rsid w:val="00B12F86"/>
    <w:rsid w:val="00B13092"/>
    <w:rsid w:val="00B13162"/>
    <w:rsid w:val="00B1325B"/>
    <w:rsid w:val="00B132A3"/>
    <w:rsid w:val="00B132B2"/>
    <w:rsid w:val="00B1335A"/>
    <w:rsid w:val="00B13434"/>
    <w:rsid w:val="00B1366A"/>
    <w:rsid w:val="00B136CC"/>
    <w:rsid w:val="00B13777"/>
    <w:rsid w:val="00B13797"/>
    <w:rsid w:val="00B137A0"/>
    <w:rsid w:val="00B13852"/>
    <w:rsid w:val="00B13A3C"/>
    <w:rsid w:val="00B14163"/>
    <w:rsid w:val="00B14229"/>
    <w:rsid w:val="00B14298"/>
    <w:rsid w:val="00B142C4"/>
    <w:rsid w:val="00B142DE"/>
    <w:rsid w:val="00B1466E"/>
    <w:rsid w:val="00B14711"/>
    <w:rsid w:val="00B14725"/>
    <w:rsid w:val="00B148F8"/>
    <w:rsid w:val="00B14A84"/>
    <w:rsid w:val="00B14C1E"/>
    <w:rsid w:val="00B14CC0"/>
    <w:rsid w:val="00B14D35"/>
    <w:rsid w:val="00B14E69"/>
    <w:rsid w:val="00B14E98"/>
    <w:rsid w:val="00B14EDF"/>
    <w:rsid w:val="00B14F30"/>
    <w:rsid w:val="00B14F64"/>
    <w:rsid w:val="00B14F71"/>
    <w:rsid w:val="00B14F85"/>
    <w:rsid w:val="00B15295"/>
    <w:rsid w:val="00B15493"/>
    <w:rsid w:val="00B154CE"/>
    <w:rsid w:val="00B154FE"/>
    <w:rsid w:val="00B1565A"/>
    <w:rsid w:val="00B156A2"/>
    <w:rsid w:val="00B15700"/>
    <w:rsid w:val="00B1572E"/>
    <w:rsid w:val="00B15CE7"/>
    <w:rsid w:val="00B15CF7"/>
    <w:rsid w:val="00B15D2E"/>
    <w:rsid w:val="00B15D74"/>
    <w:rsid w:val="00B15D88"/>
    <w:rsid w:val="00B15E31"/>
    <w:rsid w:val="00B15F48"/>
    <w:rsid w:val="00B16351"/>
    <w:rsid w:val="00B165A7"/>
    <w:rsid w:val="00B16656"/>
    <w:rsid w:val="00B1667C"/>
    <w:rsid w:val="00B1668D"/>
    <w:rsid w:val="00B169D0"/>
    <w:rsid w:val="00B16A7A"/>
    <w:rsid w:val="00B16AE3"/>
    <w:rsid w:val="00B16B69"/>
    <w:rsid w:val="00B16CBC"/>
    <w:rsid w:val="00B16E87"/>
    <w:rsid w:val="00B16E92"/>
    <w:rsid w:val="00B16F3D"/>
    <w:rsid w:val="00B16F6B"/>
    <w:rsid w:val="00B16F90"/>
    <w:rsid w:val="00B1719A"/>
    <w:rsid w:val="00B172E9"/>
    <w:rsid w:val="00B17428"/>
    <w:rsid w:val="00B17432"/>
    <w:rsid w:val="00B17477"/>
    <w:rsid w:val="00B175A0"/>
    <w:rsid w:val="00B176B1"/>
    <w:rsid w:val="00B177AE"/>
    <w:rsid w:val="00B17A59"/>
    <w:rsid w:val="00B17AA5"/>
    <w:rsid w:val="00B17B7D"/>
    <w:rsid w:val="00B17C71"/>
    <w:rsid w:val="00B17DE1"/>
    <w:rsid w:val="00B20027"/>
    <w:rsid w:val="00B2007B"/>
    <w:rsid w:val="00B2016C"/>
    <w:rsid w:val="00B20177"/>
    <w:rsid w:val="00B20199"/>
    <w:rsid w:val="00B201B0"/>
    <w:rsid w:val="00B20230"/>
    <w:rsid w:val="00B20464"/>
    <w:rsid w:val="00B20528"/>
    <w:rsid w:val="00B2068E"/>
    <w:rsid w:val="00B20B99"/>
    <w:rsid w:val="00B20C34"/>
    <w:rsid w:val="00B20D02"/>
    <w:rsid w:val="00B21112"/>
    <w:rsid w:val="00B2125E"/>
    <w:rsid w:val="00B21504"/>
    <w:rsid w:val="00B216A3"/>
    <w:rsid w:val="00B216EB"/>
    <w:rsid w:val="00B217AD"/>
    <w:rsid w:val="00B217F8"/>
    <w:rsid w:val="00B217FF"/>
    <w:rsid w:val="00B21836"/>
    <w:rsid w:val="00B21A5B"/>
    <w:rsid w:val="00B21AC1"/>
    <w:rsid w:val="00B21C68"/>
    <w:rsid w:val="00B21F27"/>
    <w:rsid w:val="00B21F3C"/>
    <w:rsid w:val="00B22020"/>
    <w:rsid w:val="00B2211C"/>
    <w:rsid w:val="00B224BC"/>
    <w:rsid w:val="00B224CB"/>
    <w:rsid w:val="00B22515"/>
    <w:rsid w:val="00B226DF"/>
    <w:rsid w:val="00B22751"/>
    <w:rsid w:val="00B227C2"/>
    <w:rsid w:val="00B227C3"/>
    <w:rsid w:val="00B22B75"/>
    <w:rsid w:val="00B22DB5"/>
    <w:rsid w:val="00B22E90"/>
    <w:rsid w:val="00B22EEE"/>
    <w:rsid w:val="00B22F89"/>
    <w:rsid w:val="00B231AB"/>
    <w:rsid w:val="00B232A5"/>
    <w:rsid w:val="00B23382"/>
    <w:rsid w:val="00B235E1"/>
    <w:rsid w:val="00B23624"/>
    <w:rsid w:val="00B23764"/>
    <w:rsid w:val="00B23857"/>
    <w:rsid w:val="00B23983"/>
    <w:rsid w:val="00B239BE"/>
    <w:rsid w:val="00B23A92"/>
    <w:rsid w:val="00B23B04"/>
    <w:rsid w:val="00B23B2C"/>
    <w:rsid w:val="00B23CCD"/>
    <w:rsid w:val="00B23E8D"/>
    <w:rsid w:val="00B23FAC"/>
    <w:rsid w:val="00B23FC2"/>
    <w:rsid w:val="00B241C3"/>
    <w:rsid w:val="00B24300"/>
    <w:rsid w:val="00B24355"/>
    <w:rsid w:val="00B243A6"/>
    <w:rsid w:val="00B243C4"/>
    <w:rsid w:val="00B244D3"/>
    <w:rsid w:val="00B244F3"/>
    <w:rsid w:val="00B24550"/>
    <w:rsid w:val="00B245EC"/>
    <w:rsid w:val="00B24631"/>
    <w:rsid w:val="00B2473C"/>
    <w:rsid w:val="00B2491A"/>
    <w:rsid w:val="00B24B1C"/>
    <w:rsid w:val="00B24B41"/>
    <w:rsid w:val="00B24B62"/>
    <w:rsid w:val="00B24BDD"/>
    <w:rsid w:val="00B24DD0"/>
    <w:rsid w:val="00B24F2D"/>
    <w:rsid w:val="00B25040"/>
    <w:rsid w:val="00B2506F"/>
    <w:rsid w:val="00B254E4"/>
    <w:rsid w:val="00B25534"/>
    <w:rsid w:val="00B25562"/>
    <w:rsid w:val="00B255A3"/>
    <w:rsid w:val="00B25687"/>
    <w:rsid w:val="00B2584A"/>
    <w:rsid w:val="00B25914"/>
    <w:rsid w:val="00B25923"/>
    <w:rsid w:val="00B259DB"/>
    <w:rsid w:val="00B25A53"/>
    <w:rsid w:val="00B25A5D"/>
    <w:rsid w:val="00B25AC0"/>
    <w:rsid w:val="00B25AC9"/>
    <w:rsid w:val="00B25AED"/>
    <w:rsid w:val="00B25B7D"/>
    <w:rsid w:val="00B25CBB"/>
    <w:rsid w:val="00B25D8A"/>
    <w:rsid w:val="00B25EDB"/>
    <w:rsid w:val="00B26126"/>
    <w:rsid w:val="00B261DA"/>
    <w:rsid w:val="00B26518"/>
    <w:rsid w:val="00B26716"/>
    <w:rsid w:val="00B2675F"/>
    <w:rsid w:val="00B2684A"/>
    <w:rsid w:val="00B26857"/>
    <w:rsid w:val="00B268D1"/>
    <w:rsid w:val="00B269FD"/>
    <w:rsid w:val="00B26AA8"/>
    <w:rsid w:val="00B26E3A"/>
    <w:rsid w:val="00B26ECF"/>
    <w:rsid w:val="00B26EF5"/>
    <w:rsid w:val="00B26FF7"/>
    <w:rsid w:val="00B27004"/>
    <w:rsid w:val="00B270FA"/>
    <w:rsid w:val="00B271AC"/>
    <w:rsid w:val="00B27335"/>
    <w:rsid w:val="00B273D2"/>
    <w:rsid w:val="00B27469"/>
    <w:rsid w:val="00B2754B"/>
    <w:rsid w:val="00B27554"/>
    <w:rsid w:val="00B275EF"/>
    <w:rsid w:val="00B277AC"/>
    <w:rsid w:val="00B2798E"/>
    <w:rsid w:val="00B27BFE"/>
    <w:rsid w:val="00B27EBA"/>
    <w:rsid w:val="00B27F1F"/>
    <w:rsid w:val="00B27F5F"/>
    <w:rsid w:val="00B301D8"/>
    <w:rsid w:val="00B303E4"/>
    <w:rsid w:val="00B303F7"/>
    <w:rsid w:val="00B30436"/>
    <w:rsid w:val="00B30500"/>
    <w:rsid w:val="00B305D7"/>
    <w:rsid w:val="00B3070E"/>
    <w:rsid w:val="00B3091D"/>
    <w:rsid w:val="00B30922"/>
    <w:rsid w:val="00B30A25"/>
    <w:rsid w:val="00B30CFC"/>
    <w:rsid w:val="00B30FD0"/>
    <w:rsid w:val="00B3103F"/>
    <w:rsid w:val="00B310FE"/>
    <w:rsid w:val="00B31259"/>
    <w:rsid w:val="00B3132B"/>
    <w:rsid w:val="00B3136F"/>
    <w:rsid w:val="00B3144D"/>
    <w:rsid w:val="00B315BD"/>
    <w:rsid w:val="00B315FE"/>
    <w:rsid w:val="00B31913"/>
    <w:rsid w:val="00B3198C"/>
    <w:rsid w:val="00B319B1"/>
    <w:rsid w:val="00B319BD"/>
    <w:rsid w:val="00B31A54"/>
    <w:rsid w:val="00B31A5F"/>
    <w:rsid w:val="00B31AA4"/>
    <w:rsid w:val="00B31AC6"/>
    <w:rsid w:val="00B31B14"/>
    <w:rsid w:val="00B31B63"/>
    <w:rsid w:val="00B31B8C"/>
    <w:rsid w:val="00B31CE2"/>
    <w:rsid w:val="00B31DEB"/>
    <w:rsid w:val="00B31E1F"/>
    <w:rsid w:val="00B31E56"/>
    <w:rsid w:val="00B31ECF"/>
    <w:rsid w:val="00B31FFB"/>
    <w:rsid w:val="00B322A7"/>
    <w:rsid w:val="00B322E9"/>
    <w:rsid w:val="00B32333"/>
    <w:rsid w:val="00B32440"/>
    <w:rsid w:val="00B3244A"/>
    <w:rsid w:val="00B32794"/>
    <w:rsid w:val="00B327CA"/>
    <w:rsid w:val="00B32954"/>
    <w:rsid w:val="00B3299B"/>
    <w:rsid w:val="00B329AD"/>
    <w:rsid w:val="00B329DF"/>
    <w:rsid w:val="00B32A0A"/>
    <w:rsid w:val="00B32BCC"/>
    <w:rsid w:val="00B32BE7"/>
    <w:rsid w:val="00B32C84"/>
    <w:rsid w:val="00B32D22"/>
    <w:rsid w:val="00B32DB3"/>
    <w:rsid w:val="00B32E6E"/>
    <w:rsid w:val="00B32F7B"/>
    <w:rsid w:val="00B32FB3"/>
    <w:rsid w:val="00B32FDF"/>
    <w:rsid w:val="00B33027"/>
    <w:rsid w:val="00B3330A"/>
    <w:rsid w:val="00B33433"/>
    <w:rsid w:val="00B334B6"/>
    <w:rsid w:val="00B334C8"/>
    <w:rsid w:val="00B33590"/>
    <w:rsid w:val="00B336B7"/>
    <w:rsid w:val="00B336D3"/>
    <w:rsid w:val="00B3395B"/>
    <w:rsid w:val="00B339DC"/>
    <w:rsid w:val="00B33AF7"/>
    <w:rsid w:val="00B33BA4"/>
    <w:rsid w:val="00B33C6A"/>
    <w:rsid w:val="00B33D9F"/>
    <w:rsid w:val="00B33E2E"/>
    <w:rsid w:val="00B3430C"/>
    <w:rsid w:val="00B34310"/>
    <w:rsid w:val="00B343CA"/>
    <w:rsid w:val="00B34509"/>
    <w:rsid w:val="00B347FB"/>
    <w:rsid w:val="00B34871"/>
    <w:rsid w:val="00B34936"/>
    <w:rsid w:val="00B34E1A"/>
    <w:rsid w:val="00B34EAC"/>
    <w:rsid w:val="00B3505D"/>
    <w:rsid w:val="00B350D1"/>
    <w:rsid w:val="00B3514A"/>
    <w:rsid w:val="00B35309"/>
    <w:rsid w:val="00B3531E"/>
    <w:rsid w:val="00B3555D"/>
    <w:rsid w:val="00B355D5"/>
    <w:rsid w:val="00B35718"/>
    <w:rsid w:val="00B35727"/>
    <w:rsid w:val="00B35818"/>
    <w:rsid w:val="00B358AE"/>
    <w:rsid w:val="00B35968"/>
    <w:rsid w:val="00B35A56"/>
    <w:rsid w:val="00B35A5F"/>
    <w:rsid w:val="00B35BF8"/>
    <w:rsid w:val="00B35D1E"/>
    <w:rsid w:val="00B35E58"/>
    <w:rsid w:val="00B36051"/>
    <w:rsid w:val="00B36079"/>
    <w:rsid w:val="00B36186"/>
    <w:rsid w:val="00B3621B"/>
    <w:rsid w:val="00B3643A"/>
    <w:rsid w:val="00B36552"/>
    <w:rsid w:val="00B365D2"/>
    <w:rsid w:val="00B3672C"/>
    <w:rsid w:val="00B36739"/>
    <w:rsid w:val="00B36767"/>
    <w:rsid w:val="00B367CF"/>
    <w:rsid w:val="00B36883"/>
    <w:rsid w:val="00B368F0"/>
    <w:rsid w:val="00B3695B"/>
    <w:rsid w:val="00B369CF"/>
    <w:rsid w:val="00B36A31"/>
    <w:rsid w:val="00B36ACB"/>
    <w:rsid w:val="00B36B2C"/>
    <w:rsid w:val="00B36D50"/>
    <w:rsid w:val="00B36E54"/>
    <w:rsid w:val="00B36F61"/>
    <w:rsid w:val="00B36FCB"/>
    <w:rsid w:val="00B3702F"/>
    <w:rsid w:val="00B371E4"/>
    <w:rsid w:val="00B3742A"/>
    <w:rsid w:val="00B375C1"/>
    <w:rsid w:val="00B376F1"/>
    <w:rsid w:val="00B3782E"/>
    <w:rsid w:val="00B3796D"/>
    <w:rsid w:val="00B37987"/>
    <w:rsid w:val="00B37A38"/>
    <w:rsid w:val="00B37C89"/>
    <w:rsid w:val="00B37DE9"/>
    <w:rsid w:val="00B37F65"/>
    <w:rsid w:val="00B402B0"/>
    <w:rsid w:val="00B4037C"/>
    <w:rsid w:val="00B4055B"/>
    <w:rsid w:val="00B407C8"/>
    <w:rsid w:val="00B40948"/>
    <w:rsid w:val="00B40963"/>
    <w:rsid w:val="00B40BDF"/>
    <w:rsid w:val="00B40EE7"/>
    <w:rsid w:val="00B410D3"/>
    <w:rsid w:val="00B4139B"/>
    <w:rsid w:val="00B413CD"/>
    <w:rsid w:val="00B414A9"/>
    <w:rsid w:val="00B414C1"/>
    <w:rsid w:val="00B414FA"/>
    <w:rsid w:val="00B4151F"/>
    <w:rsid w:val="00B4168E"/>
    <w:rsid w:val="00B41695"/>
    <w:rsid w:val="00B416EE"/>
    <w:rsid w:val="00B417CA"/>
    <w:rsid w:val="00B41835"/>
    <w:rsid w:val="00B41953"/>
    <w:rsid w:val="00B419D3"/>
    <w:rsid w:val="00B41A07"/>
    <w:rsid w:val="00B41A43"/>
    <w:rsid w:val="00B41BAC"/>
    <w:rsid w:val="00B41CE3"/>
    <w:rsid w:val="00B41D68"/>
    <w:rsid w:val="00B41DA4"/>
    <w:rsid w:val="00B41F18"/>
    <w:rsid w:val="00B41FEF"/>
    <w:rsid w:val="00B41FFA"/>
    <w:rsid w:val="00B4202A"/>
    <w:rsid w:val="00B4207D"/>
    <w:rsid w:val="00B42126"/>
    <w:rsid w:val="00B422A4"/>
    <w:rsid w:val="00B4241C"/>
    <w:rsid w:val="00B424BE"/>
    <w:rsid w:val="00B4272C"/>
    <w:rsid w:val="00B42789"/>
    <w:rsid w:val="00B427D6"/>
    <w:rsid w:val="00B42EAD"/>
    <w:rsid w:val="00B42FEB"/>
    <w:rsid w:val="00B42FF0"/>
    <w:rsid w:val="00B43158"/>
    <w:rsid w:val="00B43178"/>
    <w:rsid w:val="00B431E9"/>
    <w:rsid w:val="00B43389"/>
    <w:rsid w:val="00B4344F"/>
    <w:rsid w:val="00B43521"/>
    <w:rsid w:val="00B4362B"/>
    <w:rsid w:val="00B43677"/>
    <w:rsid w:val="00B43884"/>
    <w:rsid w:val="00B438C1"/>
    <w:rsid w:val="00B4390F"/>
    <w:rsid w:val="00B43B18"/>
    <w:rsid w:val="00B43B20"/>
    <w:rsid w:val="00B43E23"/>
    <w:rsid w:val="00B44187"/>
    <w:rsid w:val="00B44294"/>
    <w:rsid w:val="00B443C4"/>
    <w:rsid w:val="00B443E8"/>
    <w:rsid w:val="00B44419"/>
    <w:rsid w:val="00B444AD"/>
    <w:rsid w:val="00B4454B"/>
    <w:rsid w:val="00B44794"/>
    <w:rsid w:val="00B44887"/>
    <w:rsid w:val="00B448AA"/>
    <w:rsid w:val="00B44962"/>
    <w:rsid w:val="00B449BF"/>
    <w:rsid w:val="00B449EB"/>
    <w:rsid w:val="00B44A18"/>
    <w:rsid w:val="00B44BAA"/>
    <w:rsid w:val="00B44CB1"/>
    <w:rsid w:val="00B44CBC"/>
    <w:rsid w:val="00B44D13"/>
    <w:rsid w:val="00B44D37"/>
    <w:rsid w:val="00B44E44"/>
    <w:rsid w:val="00B45009"/>
    <w:rsid w:val="00B45160"/>
    <w:rsid w:val="00B45245"/>
    <w:rsid w:val="00B4526E"/>
    <w:rsid w:val="00B452CF"/>
    <w:rsid w:val="00B453E2"/>
    <w:rsid w:val="00B45A2F"/>
    <w:rsid w:val="00B45A68"/>
    <w:rsid w:val="00B45BCC"/>
    <w:rsid w:val="00B45CDA"/>
    <w:rsid w:val="00B45D21"/>
    <w:rsid w:val="00B45D9B"/>
    <w:rsid w:val="00B45DD0"/>
    <w:rsid w:val="00B45DD3"/>
    <w:rsid w:val="00B45E5C"/>
    <w:rsid w:val="00B45FAF"/>
    <w:rsid w:val="00B45FB7"/>
    <w:rsid w:val="00B46021"/>
    <w:rsid w:val="00B46076"/>
    <w:rsid w:val="00B4610A"/>
    <w:rsid w:val="00B46162"/>
    <w:rsid w:val="00B4618C"/>
    <w:rsid w:val="00B46278"/>
    <w:rsid w:val="00B46503"/>
    <w:rsid w:val="00B4668C"/>
    <w:rsid w:val="00B46714"/>
    <w:rsid w:val="00B467A1"/>
    <w:rsid w:val="00B46805"/>
    <w:rsid w:val="00B4683A"/>
    <w:rsid w:val="00B46919"/>
    <w:rsid w:val="00B46AF2"/>
    <w:rsid w:val="00B46B53"/>
    <w:rsid w:val="00B46B8D"/>
    <w:rsid w:val="00B46B96"/>
    <w:rsid w:val="00B46BA5"/>
    <w:rsid w:val="00B46BC3"/>
    <w:rsid w:val="00B46DB4"/>
    <w:rsid w:val="00B46E8A"/>
    <w:rsid w:val="00B46F8B"/>
    <w:rsid w:val="00B47134"/>
    <w:rsid w:val="00B47289"/>
    <w:rsid w:val="00B472AB"/>
    <w:rsid w:val="00B472DF"/>
    <w:rsid w:val="00B47561"/>
    <w:rsid w:val="00B47696"/>
    <w:rsid w:val="00B47721"/>
    <w:rsid w:val="00B47821"/>
    <w:rsid w:val="00B47945"/>
    <w:rsid w:val="00B47CC3"/>
    <w:rsid w:val="00B47DA4"/>
    <w:rsid w:val="00B47E70"/>
    <w:rsid w:val="00B47EA3"/>
    <w:rsid w:val="00B50003"/>
    <w:rsid w:val="00B5011E"/>
    <w:rsid w:val="00B50137"/>
    <w:rsid w:val="00B50211"/>
    <w:rsid w:val="00B502D3"/>
    <w:rsid w:val="00B505D6"/>
    <w:rsid w:val="00B506E7"/>
    <w:rsid w:val="00B5073C"/>
    <w:rsid w:val="00B50773"/>
    <w:rsid w:val="00B5087C"/>
    <w:rsid w:val="00B50943"/>
    <w:rsid w:val="00B50A8F"/>
    <w:rsid w:val="00B50AD4"/>
    <w:rsid w:val="00B50D75"/>
    <w:rsid w:val="00B50DCD"/>
    <w:rsid w:val="00B50E88"/>
    <w:rsid w:val="00B50F87"/>
    <w:rsid w:val="00B51223"/>
    <w:rsid w:val="00B5136D"/>
    <w:rsid w:val="00B51581"/>
    <w:rsid w:val="00B516E5"/>
    <w:rsid w:val="00B51708"/>
    <w:rsid w:val="00B518F0"/>
    <w:rsid w:val="00B51938"/>
    <w:rsid w:val="00B51A05"/>
    <w:rsid w:val="00B51B54"/>
    <w:rsid w:val="00B51EE6"/>
    <w:rsid w:val="00B52113"/>
    <w:rsid w:val="00B52170"/>
    <w:rsid w:val="00B52343"/>
    <w:rsid w:val="00B52719"/>
    <w:rsid w:val="00B527B9"/>
    <w:rsid w:val="00B5280E"/>
    <w:rsid w:val="00B529C6"/>
    <w:rsid w:val="00B52ACF"/>
    <w:rsid w:val="00B52C87"/>
    <w:rsid w:val="00B52F7D"/>
    <w:rsid w:val="00B530C0"/>
    <w:rsid w:val="00B53417"/>
    <w:rsid w:val="00B535A1"/>
    <w:rsid w:val="00B535DD"/>
    <w:rsid w:val="00B536AF"/>
    <w:rsid w:val="00B537ED"/>
    <w:rsid w:val="00B539A0"/>
    <w:rsid w:val="00B53A0A"/>
    <w:rsid w:val="00B53AF2"/>
    <w:rsid w:val="00B53CBB"/>
    <w:rsid w:val="00B53CDA"/>
    <w:rsid w:val="00B53D48"/>
    <w:rsid w:val="00B53F46"/>
    <w:rsid w:val="00B541A8"/>
    <w:rsid w:val="00B5463B"/>
    <w:rsid w:val="00B546C3"/>
    <w:rsid w:val="00B54729"/>
    <w:rsid w:val="00B5480E"/>
    <w:rsid w:val="00B54902"/>
    <w:rsid w:val="00B54A21"/>
    <w:rsid w:val="00B54B8C"/>
    <w:rsid w:val="00B54BFE"/>
    <w:rsid w:val="00B54C95"/>
    <w:rsid w:val="00B54D3A"/>
    <w:rsid w:val="00B54E45"/>
    <w:rsid w:val="00B54E6B"/>
    <w:rsid w:val="00B54ED0"/>
    <w:rsid w:val="00B54FF2"/>
    <w:rsid w:val="00B5501E"/>
    <w:rsid w:val="00B55094"/>
    <w:rsid w:val="00B552F1"/>
    <w:rsid w:val="00B55347"/>
    <w:rsid w:val="00B55360"/>
    <w:rsid w:val="00B55374"/>
    <w:rsid w:val="00B553A2"/>
    <w:rsid w:val="00B55723"/>
    <w:rsid w:val="00B55B0A"/>
    <w:rsid w:val="00B55BA7"/>
    <w:rsid w:val="00B55CC0"/>
    <w:rsid w:val="00B55E81"/>
    <w:rsid w:val="00B55F2F"/>
    <w:rsid w:val="00B56011"/>
    <w:rsid w:val="00B56034"/>
    <w:rsid w:val="00B562D2"/>
    <w:rsid w:val="00B562D5"/>
    <w:rsid w:val="00B56304"/>
    <w:rsid w:val="00B563C9"/>
    <w:rsid w:val="00B564F1"/>
    <w:rsid w:val="00B56611"/>
    <w:rsid w:val="00B56681"/>
    <w:rsid w:val="00B5689A"/>
    <w:rsid w:val="00B56901"/>
    <w:rsid w:val="00B56DC8"/>
    <w:rsid w:val="00B57056"/>
    <w:rsid w:val="00B571E0"/>
    <w:rsid w:val="00B57275"/>
    <w:rsid w:val="00B57481"/>
    <w:rsid w:val="00B5755E"/>
    <w:rsid w:val="00B57580"/>
    <w:rsid w:val="00B576BA"/>
    <w:rsid w:val="00B577D6"/>
    <w:rsid w:val="00B57C45"/>
    <w:rsid w:val="00B57D3D"/>
    <w:rsid w:val="00B60283"/>
    <w:rsid w:val="00B604C3"/>
    <w:rsid w:val="00B605D7"/>
    <w:rsid w:val="00B60931"/>
    <w:rsid w:val="00B60B27"/>
    <w:rsid w:val="00B60B86"/>
    <w:rsid w:val="00B60C3D"/>
    <w:rsid w:val="00B60CD0"/>
    <w:rsid w:val="00B60DD1"/>
    <w:rsid w:val="00B60EE9"/>
    <w:rsid w:val="00B60FFF"/>
    <w:rsid w:val="00B61077"/>
    <w:rsid w:val="00B61080"/>
    <w:rsid w:val="00B6109B"/>
    <w:rsid w:val="00B61117"/>
    <w:rsid w:val="00B61401"/>
    <w:rsid w:val="00B6180D"/>
    <w:rsid w:val="00B6182A"/>
    <w:rsid w:val="00B618C0"/>
    <w:rsid w:val="00B61A2E"/>
    <w:rsid w:val="00B61A89"/>
    <w:rsid w:val="00B61B08"/>
    <w:rsid w:val="00B61CC9"/>
    <w:rsid w:val="00B61D2D"/>
    <w:rsid w:val="00B61E06"/>
    <w:rsid w:val="00B61F01"/>
    <w:rsid w:val="00B61F6B"/>
    <w:rsid w:val="00B61F82"/>
    <w:rsid w:val="00B6202D"/>
    <w:rsid w:val="00B62059"/>
    <w:rsid w:val="00B620B2"/>
    <w:rsid w:val="00B622C0"/>
    <w:rsid w:val="00B62329"/>
    <w:rsid w:val="00B62519"/>
    <w:rsid w:val="00B626F8"/>
    <w:rsid w:val="00B6297C"/>
    <w:rsid w:val="00B629F3"/>
    <w:rsid w:val="00B62B5B"/>
    <w:rsid w:val="00B62C5A"/>
    <w:rsid w:val="00B62C67"/>
    <w:rsid w:val="00B62D91"/>
    <w:rsid w:val="00B62DFE"/>
    <w:rsid w:val="00B62E3B"/>
    <w:rsid w:val="00B62EB5"/>
    <w:rsid w:val="00B6305E"/>
    <w:rsid w:val="00B63104"/>
    <w:rsid w:val="00B631F1"/>
    <w:rsid w:val="00B632AF"/>
    <w:rsid w:val="00B634BB"/>
    <w:rsid w:val="00B634F8"/>
    <w:rsid w:val="00B6351C"/>
    <w:rsid w:val="00B63631"/>
    <w:rsid w:val="00B639B9"/>
    <w:rsid w:val="00B63B5B"/>
    <w:rsid w:val="00B63BD3"/>
    <w:rsid w:val="00B63DC3"/>
    <w:rsid w:val="00B63DF0"/>
    <w:rsid w:val="00B63ED9"/>
    <w:rsid w:val="00B63EE6"/>
    <w:rsid w:val="00B63FCB"/>
    <w:rsid w:val="00B63FE0"/>
    <w:rsid w:val="00B6408E"/>
    <w:rsid w:val="00B64137"/>
    <w:rsid w:val="00B64147"/>
    <w:rsid w:val="00B6439C"/>
    <w:rsid w:val="00B643A3"/>
    <w:rsid w:val="00B643D4"/>
    <w:rsid w:val="00B644CB"/>
    <w:rsid w:val="00B644FB"/>
    <w:rsid w:val="00B64528"/>
    <w:rsid w:val="00B6454A"/>
    <w:rsid w:val="00B6469D"/>
    <w:rsid w:val="00B647C1"/>
    <w:rsid w:val="00B64858"/>
    <w:rsid w:val="00B648CD"/>
    <w:rsid w:val="00B64A46"/>
    <w:rsid w:val="00B64A52"/>
    <w:rsid w:val="00B64BE9"/>
    <w:rsid w:val="00B64C2C"/>
    <w:rsid w:val="00B64EC2"/>
    <w:rsid w:val="00B65025"/>
    <w:rsid w:val="00B6517D"/>
    <w:rsid w:val="00B65202"/>
    <w:rsid w:val="00B652A3"/>
    <w:rsid w:val="00B6542E"/>
    <w:rsid w:val="00B65438"/>
    <w:rsid w:val="00B654D4"/>
    <w:rsid w:val="00B65610"/>
    <w:rsid w:val="00B6565E"/>
    <w:rsid w:val="00B6566F"/>
    <w:rsid w:val="00B65684"/>
    <w:rsid w:val="00B65741"/>
    <w:rsid w:val="00B65855"/>
    <w:rsid w:val="00B6592B"/>
    <w:rsid w:val="00B65B22"/>
    <w:rsid w:val="00B65EBB"/>
    <w:rsid w:val="00B66144"/>
    <w:rsid w:val="00B66196"/>
    <w:rsid w:val="00B662AC"/>
    <w:rsid w:val="00B66304"/>
    <w:rsid w:val="00B66402"/>
    <w:rsid w:val="00B665E3"/>
    <w:rsid w:val="00B66666"/>
    <w:rsid w:val="00B66A06"/>
    <w:rsid w:val="00B66C37"/>
    <w:rsid w:val="00B66C45"/>
    <w:rsid w:val="00B66DF8"/>
    <w:rsid w:val="00B66EB3"/>
    <w:rsid w:val="00B66EE8"/>
    <w:rsid w:val="00B67071"/>
    <w:rsid w:val="00B672A4"/>
    <w:rsid w:val="00B67386"/>
    <w:rsid w:val="00B67440"/>
    <w:rsid w:val="00B6744B"/>
    <w:rsid w:val="00B67566"/>
    <w:rsid w:val="00B6763E"/>
    <w:rsid w:val="00B6766B"/>
    <w:rsid w:val="00B67735"/>
    <w:rsid w:val="00B677F9"/>
    <w:rsid w:val="00B6782F"/>
    <w:rsid w:val="00B67893"/>
    <w:rsid w:val="00B67921"/>
    <w:rsid w:val="00B67A61"/>
    <w:rsid w:val="00B67BDF"/>
    <w:rsid w:val="00B67BF2"/>
    <w:rsid w:val="00B67C3D"/>
    <w:rsid w:val="00B67CAB"/>
    <w:rsid w:val="00B67F0D"/>
    <w:rsid w:val="00B67FF3"/>
    <w:rsid w:val="00B700E4"/>
    <w:rsid w:val="00B701DB"/>
    <w:rsid w:val="00B7025C"/>
    <w:rsid w:val="00B7031B"/>
    <w:rsid w:val="00B70368"/>
    <w:rsid w:val="00B7064E"/>
    <w:rsid w:val="00B70698"/>
    <w:rsid w:val="00B707C5"/>
    <w:rsid w:val="00B70866"/>
    <w:rsid w:val="00B70A89"/>
    <w:rsid w:val="00B70B24"/>
    <w:rsid w:val="00B70D4B"/>
    <w:rsid w:val="00B711F0"/>
    <w:rsid w:val="00B713CB"/>
    <w:rsid w:val="00B71482"/>
    <w:rsid w:val="00B71AB8"/>
    <w:rsid w:val="00B71D41"/>
    <w:rsid w:val="00B71E5E"/>
    <w:rsid w:val="00B71F02"/>
    <w:rsid w:val="00B71F57"/>
    <w:rsid w:val="00B721B4"/>
    <w:rsid w:val="00B72246"/>
    <w:rsid w:val="00B722A4"/>
    <w:rsid w:val="00B722D0"/>
    <w:rsid w:val="00B72305"/>
    <w:rsid w:val="00B72484"/>
    <w:rsid w:val="00B724D2"/>
    <w:rsid w:val="00B725F6"/>
    <w:rsid w:val="00B7281E"/>
    <w:rsid w:val="00B72877"/>
    <w:rsid w:val="00B72886"/>
    <w:rsid w:val="00B72A1F"/>
    <w:rsid w:val="00B72C20"/>
    <w:rsid w:val="00B72C82"/>
    <w:rsid w:val="00B72DDE"/>
    <w:rsid w:val="00B72EE6"/>
    <w:rsid w:val="00B72FF9"/>
    <w:rsid w:val="00B73125"/>
    <w:rsid w:val="00B7327F"/>
    <w:rsid w:val="00B73295"/>
    <w:rsid w:val="00B73365"/>
    <w:rsid w:val="00B73728"/>
    <w:rsid w:val="00B73744"/>
    <w:rsid w:val="00B7377D"/>
    <w:rsid w:val="00B73864"/>
    <w:rsid w:val="00B73B59"/>
    <w:rsid w:val="00B73BA3"/>
    <w:rsid w:val="00B73D08"/>
    <w:rsid w:val="00B73D7E"/>
    <w:rsid w:val="00B73F74"/>
    <w:rsid w:val="00B74080"/>
    <w:rsid w:val="00B740C8"/>
    <w:rsid w:val="00B74144"/>
    <w:rsid w:val="00B7415B"/>
    <w:rsid w:val="00B741B4"/>
    <w:rsid w:val="00B74376"/>
    <w:rsid w:val="00B74574"/>
    <w:rsid w:val="00B74713"/>
    <w:rsid w:val="00B74853"/>
    <w:rsid w:val="00B748B0"/>
    <w:rsid w:val="00B748BB"/>
    <w:rsid w:val="00B74A32"/>
    <w:rsid w:val="00B74A3F"/>
    <w:rsid w:val="00B74EF3"/>
    <w:rsid w:val="00B750B2"/>
    <w:rsid w:val="00B758D7"/>
    <w:rsid w:val="00B7594F"/>
    <w:rsid w:val="00B75BD3"/>
    <w:rsid w:val="00B75F2F"/>
    <w:rsid w:val="00B75F5C"/>
    <w:rsid w:val="00B76291"/>
    <w:rsid w:val="00B762B9"/>
    <w:rsid w:val="00B76311"/>
    <w:rsid w:val="00B7636E"/>
    <w:rsid w:val="00B76394"/>
    <w:rsid w:val="00B765B0"/>
    <w:rsid w:val="00B76655"/>
    <w:rsid w:val="00B766DC"/>
    <w:rsid w:val="00B766FB"/>
    <w:rsid w:val="00B7696D"/>
    <w:rsid w:val="00B76A08"/>
    <w:rsid w:val="00B76AB4"/>
    <w:rsid w:val="00B76B56"/>
    <w:rsid w:val="00B76BB6"/>
    <w:rsid w:val="00B76BC7"/>
    <w:rsid w:val="00B76C12"/>
    <w:rsid w:val="00B76C4F"/>
    <w:rsid w:val="00B76DE4"/>
    <w:rsid w:val="00B76E1B"/>
    <w:rsid w:val="00B76E63"/>
    <w:rsid w:val="00B76E66"/>
    <w:rsid w:val="00B76EA7"/>
    <w:rsid w:val="00B76F7D"/>
    <w:rsid w:val="00B7730B"/>
    <w:rsid w:val="00B77424"/>
    <w:rsid w:val="00B7752E"/>
    <w:rsid w:val="00B7754B"/>
    <w:rsid w:val="00B775E8"/>
    <w:rsid w:val="00B77646"/>
    <w:rsid w:val="00B7798B"/>
    <w:rsid w:val="00B77A2D"/>
    <w:rsid w:val="00B77B84"/>
    <w:rsid w:val="00B77B96"/>
    <w:rsid w:val="00B77DCA"/>
    <w:rsid w:val="00B77EBF"/>
    <w:rsid w:val="00B77ED2"/>
    <w:rsid w:val="00B77EE7"/>
    <w:rsid w:val="00B8003E"/>
    <w:rsid w:val="00B8021F"/>
    <w:rsid w:val="00B803AF"/>
    <w:rsid w:val="00B8040A"/>
    <w:rsid w:val="00B8068B"/>
    <w:rsid w:val="00B80693"/>
    <w:rsid w:val="00B806D6"/>
    <w:rsid w:val="00B8074B"/>
    <w:rsid w:val="00B8076F"/>
    <w:rsid w:val="00B80772"/>
    <w:rsid w:val="00B80808"/>
    <w:rsid w:val="00B80858"/>
    <w:rsid w:val="00B808BF"/>
    <w:rsid w:val="00B8090E"/>
    <w:rsid w:val="00B80930"/>
    <w:rsid w:val="00B80C3A"/>
    <w:rsid w:val="00B80C5A"/>
    <w:rsid w:val="00B80CA7"/>
    <w:rsid w:val="00B80DC9"/>
    <w:rsid w:val="00B81026"/>
    <w:rsid w:val="00B81347"/>
    <w:rsid w:val="00B8140A"/>
    <w:rsid w:val="00B81468"/>
    <w:rsid w:val="00B81657"/>
    <w:rsid w:val="00B8190D"/>
    <w:rsid w:val="00B81A62"/>
    <w:rsid w:val="00B81CD5"/>
    <w:rsid w:val="00B81CE3"/>
    <w:rsid w:val="00B81E1A"/>
    <w:rsid w:val="00B8200A"/>
    <w:rsid w:val="00B82244"/>
    <w:rsid w:val="00B8226D"/>
    <w:rsid w:val="00B8241C"/>
    <w:rsid w:val="00B8248F"/>
    <w:rsid w:val="00B8265E"/>
    <w:rsid w:val="00B82731"/>
    <w:rsid w:val="00B829F3"/>
    <w:rsid w:val="00B82A38"/>
    <w:rsid w:val="00B82B62"/>
    <w:rsid w:val="00B82DCD"/>
    <w:rsid w:val="00B82EED"/>
    <w:rsid w:val="00B834C2"/>
    <w:rsid w:val="00B83533"/>
    <w:rsid w:val="00B8357E"/>
    <w:rsid w:val="00B835AB"/>
    <w:rsid w:val="00B83671"/>
    <w:rsid w:val="00B83718"/>
    <w:rsid w:val="00B83782"/>
    <w:rsid w:val="00B838C3"/>
    <w:rsid w:val="00B83A23"/>
    <w:rsid w:val="00B83A5C"/>
    <w:rsid w:val="00B83ABB"/>
    <w:rsid w:val="00B83ACA"/>
    <w:rsid w:val="00B83BBF"/>
    <w:rsid w:val="00B83BE7"/>
    <w:rsid w:val="00B83C9B"/>
    <w:rsid w:val="00B83EBC"/>
    <w:rsid w:val="00B83F1C"/>
    <w:rsid w:val="00B83F45"/>
    <w:rsid w:val="00B83F48"/>
    <w:rsid w:val="00B83F5A"/>
    <w:rsid w:val="00B83F83"/>
    <w:rsid w:val="00B8412D"/>
    <w:rsid w:val="00B8417F"/>
    <w:rsid w:val="00B846C5"/>
    <w:rsid w:val="00B84853"/>
    <w:rsid w:val="00B8488E"/>
    <w:rsid w:val="00B848AB"/>
    <w:rsid w:val="00B84B40"/>
    <w:rsid w:val="00B84CAD"/>
    <w:rsid w:val="00B84D55"/>
    <w:rsid w:val="00B84DB8"/>
    <w:rsid w:val="00B84F58"/>
    <w:rsid w:val="00B84F63"/>
    <w:rsid w:val="00B85069"/>
    <w:rsid w:val="00B851D1"/>
    <w:rsid w:val="00B85246"/>
    <w:rsid w:val="00B8528D"/>
    <w:rsid w:val="00B854C3"/>
    <w:rsid w:val="00B85892"/>
    <w:rsid w:val="00B858BF"/>
    <w:rsid w:val="00B85904"/>
    <w:rsid w:val="00B859D8"/>
    <w:rsid w:val="00B85A1D"/>
    <w:rsid w:val="00B85A6C"/>
    <w:rsid w:val="00B85ACC"/>
    <w:rsid w:val="00B85B1B"/>
    <w:rsid w:val="00B85C7F"/>
    <w:rsid w:val="00B85C80"/>
    <w:rsid w:val="00B85D3E"/>
    <w:rsid w:val="00B85D7C"/>
    <w:rsid w:val="00B85D99"/>
    <w:rsid w:val="00B86064"/>
    <w:rsid w:val="00B860C4"/>
    <w:rsid w:val="00B860DB"/>
    <w:rsid w:val="00B86215"/>
    <w:rsid w:val="00B8632C"/>
    <w:rsid w:val="00B863D5"/>
    <w:rsid w:val="00B863DC"/>
    <w:rsid w:val="00B86521"/>
    <w:rsid w:val="00B865D5"/>
    <w:rsid w:val="00B86618"/>
    <w:rsid w:val="00B86681"/>
    <w:rsid w:val="00B8675C"/>
    <w:rsid w:val="00B868B9"/>
    <w:rsid w:val="00B86924"/>
    <w:rsid w:val="00B86A62"/>
    <w:rsid w:val="00B86AF6"/>
    <w:rsid w:val="00B86C5B"/>
    <w:rsid w:val="00B86CE7"/>
    <w:rsid w:val="00B86DF0"/>
    <w:rsid w:val="00B86E6A"/>
    <w:rsid w:val="00B86FF2"/>
    <w:rsid w:val="00B870D5"/>
    <w:rsid w:val="00B8714E"/>
    <w:rsid w:val="00B871B1"/>
    <w:rsid w:val="00B871F7"/>
    <w:rsid w:val="00B872C2"/>
    <w:rsid w:val="00B872C5"/>
    <w:rsid w:val="00B87363"/>
    <w:rsid w:val="00B87474"/>
    <w:rsid w:val="00B874E0"/>
    <w:rsid w:val="00B87650"/>
    <w:rsid w:val="00B87955"/>
    <w:rsid w:val="00B87B8A"/>
    <w:rsid w:val="00B87D53"/>
    <w:rsid w:val="00B87D85"/>
    <w:rsid w:val="00B87EA4"/>
    <w:rsid w:val="00B90222"/>
    <w:rsid w:val="00B90241"/>
    <w:rsid w:val="00B9026B"/>
    <w:rsid w:val="00B9053D"/>
    <w:rsid w:val="00B90712"/>
    <w:rsid w:val="00B909B9"/>
    <w:rsid w:val="00B90A2B"/>
    <w:rsid w:val="00B90AD7"/>
    <w:rsid w:val="00B90C87"/>
    <w:rsid w:val="00B90C9C"/>
    <w:rsid w:val="00B90F7A"/>
    <w:rsid w:val="00B910A3"/>
    <w:rsid w:val="00B91451"/>
    <w:rsid w:val="00B91458"/>
    <w:rsid w:val="00B916D2"/>
    <w:rsid w:val="00B91739"/>
    <w:rsid w:val="00B917B4"/>
    <w:rsid w:val="00B917BA"/>
    <w:rsid w:val="00B91822"/>
    <w:rsid w:val="00B91952"/>
    <w:rsid w:val="00B91A2E"/>
    <w:rsid w:val="00B91B40"/>
    <w:rsid w:val="00B91B80"/>
    <w:rsid w:val="00B91BC2"/>
    <w:rsid w:val="00B91BC3"/>
    <w:rsid w:val="00B91C44"/>
    <w:rsid w:val="00B91D41"/>
    <w:rsid w:val="00B91DA8"/>
    <w:rsid w:val="00B91DAD"/>
    <w:rsid w:val="00B91E21"/>
    <w:rsid w:val="00B91E26"/>
    <w:rsid w:val="00B91F76"/>
    <w:rsid w:val="00B92039"/>
    <w:rsid w:val="00B9205F"/>
    <w:rsid w:val="00B920F3"/>
    <w:rsid w:val="00B92182"/>
    <w:rsid w:val="00B921E9"/>
    <w:rsid w:val="00B9229E"/>
    <w:rsid w:val="00B926DD"/>
    <w:rsid w:val="00B927C5"/>
    <w:rsid w:val="00B9287F"/>
    <w:rsid w:val="00B92927"/>
    <w:rsid w:val="00B92960"/>
    <w:rsid w:val="00B92A63"/>
    <w:rsid w:val="00B92BD6"/>
    <w:rsid w:val="00B92CA1"/>
    <w:rsid w:val="00B92DBA"/>
    <w:rsid w:val="00B92F55"/>
    <w:rsid w:val="00B92F79"/>
    <w:rsid w:val="00B930A2"/>
    <w:rsid w:val="00B93196"/>
    <w:rsid w:val="00B9341D"/>
    <w:rsid w:val="00B935BD"/>
    <w:rsid w:val="00B9366B"/>
    <w:rsid w:val="00B936AC"/>
    <w:rsid w:val="00B936B4"/>
    <w:rsid w:val="00B93733"/>
    <w:rsid w:val="00B93837"/>
    <w:rsid w:val="00B939CB"/>
    <w:rsid w:val="00B939F5"/>
    <w:rsid w:val="00B93BC2"/>
    <w:rsid w:val="00B93F47"/>
    <w:rsid w:val="00B93FE9"/>
    <w:rsid w:val="00B94139"/>
    <w:rsid w:val="00B9413B"/>
    <w:rsid w:val="00B9429B"/>
    <w:rsid w:val="00B942AD"/>
    <w:rsid w:val="00B9437D"/>
    <w:rsid w:val="00B94536"/>
    <w:rsid w:val="00B94636"/>
    <w:rsid w:val="00B94B5C"/>
    <w:rsid w:val="00B94C33"/>
    <w:rsid w:val="00B94D5C"/>
    <w:rsid w:val="00B94D5E"/>
    <w:rsid w:val="00B94DC6"/>
    <w:rsid w:val="00B94EFD"/>
    <w:rsid w:val="00B9502C"/>
    <w:rsid w:val="00B950CA"/>
    <w:rsid w:val="00B951DB"/>
    <w:rsid w:val="00B953D5"/>
    <w:rsid w:val="00B95401"/>
    <w:rsid w:val="00B957B2"/>
    <w:rsid w:val="00B95ABC"/>
    <w:rsid w:val="00B95AE4"/>
    <w:rsid w:val="00B95CD7"/>
    <w:rsid w:val="00B95DA1"/>
    <w:rsid w:val="00B95EB1"/>
    <w:rsid w:val="00B95F0C"/>
    <w:rsid w:val="00B96156"/>
    <w:rsid w:val="00B964CE"/>
    <w:rsid w:val="00B964E0"/>
    <w:rsid w:val="00B964F4"/>
    <w:rsid w:val="00B965E6"/>
    <w:rsid w:val="00B96661"/>
    <w:rsid w:val="00B96715"/>
    <w:rsid w:val="00B96797"/>
    <w:rsid w:val="00B9679C"/>
    <w:rsid w:val="00B967C1"/>
    <w:rsid w:val="00B967C7"/>
    <w:rsid w:val="00B968F7"/>
    <w:rsid w:val="00B96A13"/>
    <w:rsid w:val="00B96DAD"/>
    <w:rsid w:val="00B96E79"/>
    <w:rsid w:val="00B96EAA"/>
    <w:rsid w:val="00B96ED7"/>
    <w:rsid w:val="00B96F71"/>
    <w:rsid w:val="00B96F9A"/>
    <w:rsid w:val="00B97002"/>
    <w:rsid w:val="00B973F8"/>
    <w:rsid w:val="00B974C6"/>
    <w:rsid w:val="00B9758C"/>
    <w:rsid w:val="00B97619"/>
    <w:rsid w:val="00B9775E"/>
    <w:rsid w:val="00B977F2"/>
    <w:rsid w:val="00B9793D"/>
    <w:rsid w:val="00B97A49"/>
    <w:rsid w:val="00B97A5B"/>
    <w:rsid w:val="00B97AD3"/>
    <w:rsid w:val="00B97ADA"/>
    <w:rsid w:val="00B97AF1"/>
    <w:rsid w:val="00B97C07"/>
    <w:rsid w:val="00B97C0E"/>
    <w:rsid w:val="00B97CA0"/>
    <w:rsid w:val="00B97D90"/>
    <w:rsid w:val="00B97DEC"/>
    <w:rsid w:val="00B97E07"/>
    <w:rsid w:val="00B97EE1"/>
    <w:rsid w:val="00BA01F4"/>
    <w:rsid w:val="00BA024A"/>
    <w:rsid w:val="00BA02DF"/>
    <w:rsid w:val="00BA02FD"/>
    <w:rsid w:val="00BA03BA"/>
    <w:rsid w:val="00BA05F8"/>
    <w:rsid w:val="00BA068C"/>
    <w:rsid w:val="00BA078D"/>
    <w:rsid w:val="00BA07A0"/>
    <w:rsid w:val="00BA08E6"/>
    <w:rsid w:val="00BA09EA"/>
    <w:rsid w:val="00BA0A5E"/>
    <w:rsid w:val="00BA0A9F"/>
    <w:rsid w:val="00BA0C39"/>
    <w:rsid w:val="00BA0F28"/>
    <w:rsid w:val="00BA1156"/>
    <w:rsid w:val="00BA1543"/>
    <w:rsid w:val="00BA1597"/>
    <w:rsid w:val="00BA16B4"/>
    <w:rsid w:val="00BA1706"/>
    <w:rsid w:val="00BA176E"/>
    <w:rsid w:val="00BA1845"/>
    <w:rsid w:val="00BA1891"/>
    <w:rsid w:val="00BA195E"/>
    <w:rsid w:val="00BA19C7"/>
    <w:rsid w:val="00BA1A42"/>
    <w:rsid w:val="00BA1A44"/>
    <w:rsid w:val="00BA1CE7"/>
    <w:rsid w:val="00BA1D79"/>
    <w:rsid w:val="00BA1E68"/>
    <w:rsid w:val="00BA1E97"/>
    <w:rsid w:val="00BA1F27"/>
    <w:rsid w:val="00BA20B7"/>
    <w:rsid w:val="00BA2191"/>
    <w:rsid w:val="00BA2322"/>
    <w:rsid w:val="00BA2340"/>
    <w:rsid w:val="00BA236C"/>
    <w:rsid w:val="00BA2621"/>
    <w:rsid w:val="00BA2838"/>
    <w:rsid w:val="00BA28CC"/>
    <w:rsid w:val="00BA2951"/>
    <w:rsid w:val="00BA2A73"/>
    <w:rsid w:val="00BA2BA7"/>
    <w:rsid w:val="00BA2DC9"/>
    <w:rsid w:val="00BA2E1A"/>
    <w:rsid w:val="00BA2EA3"/>
    <w:rsid w:val="00BA2FD6"/>
    <w:rsid w:val="00BA334A"/>
    <w:rsid w:val="00BA34C9"/>
    <w:rsid w:val="00BA352A"/>
    <w:rsid w:val="00BA396F"/>
    <w:rsid w:val="00BA3B9E"/>
    <w:rsid w:val="00BA3DBE"/>
    <w:rsid w:val="00BA3ECB"/>
    <w:rsid w:val="00BA3FB1"/>
    <w:rsid w:val="00BA41BC"/>
    <w:rsid w:val="00BA4287"/>
    <w:rsid w:val="00BA42AF"/>
    <w:rsid w:val="00BA42E3"/>
    <w:rsid w:val="00BA434A"/>
    <w:rsid w:val="00BA448B"/>
    <w:rsid w:val="00BA44AE"/>
    <w:rsid w:val="00BA44DA"/>
    <w:rsid w:val="00BA453B"/>
    <w:rsid w:val="00BA4596"/>
    <w:rsid w:val="00BA46E7"/>
    <w:rsid w:val="00BA4762"/>
    <w:rsid w:val="00BA4903"/>
    <w:rsid w:val="00BA4A6B"/>
    <w:rsid w:val="00BA4C70"/>
    <w:rsid w:val="00BA4DA9"/>
    <w:rsid w:val="00BA4E5E"/>
    <w:rsid w:val="00BA4F73"/>
    <w:rsid w:val="00BA4FE9"/>
    <w:rsid w:val="00BA5347"/>
    <w:rsid w:val="00BA53CE"/>
    <w:rsid w:val="00BA5496"/>
    <w:rsid w:val="00BA54BB"/>
    <w:rsid w:val="00BA553C"/>
    <w:rsid w:val="00BA56C4"/>
    <w:rsid w:val="00BA56E2"/>
    <w:rsid w:val="00BA5814"/>
    <w:rsid w:val="00BA5933"/>
    <w:rsid w:val="00BA59C8"/>
    <w:rsid w:val="00BA5A08"/>
    <w:rsid w:val="00BA5B74"/>
    <w:rsid w:val="00BA5BC4"/>
    <w:rsid w:val="00BA5C31"/>
    <w:rsid w:val="00BA5CBD"/>
    <w:rsid w:val="00BA5CE0"/>
    <w:rsid w:val="00BA5ECE"/>
    <w:rsid w:val="00BA619A"/>
    <w:rsid w:val="00BA6270"/>
    <w:rsid w:val="00BA636B"/>
    <w:rsid w:val="00BA644B"/>
    <w:rsid w:val="00BA6478"/>
    <w:rsid w:val="00BA66D6"/>
    <w:rsid w:val="00BA67CF"/>
    <w:rsid w:val="00BA6BE1"/>
    <w:rsid w:val="00BA6BF0"/>
    <w:rsid w:val="00BA6E70"/>
    <w:rsid w:val="00BA6EEE"/>
    <w:rsid w:val="00BA6F05"/>
    <w:rsid w:val="00BA709B"/>
    <w:rsid w:val="00BA72AF"/>
    <w:rsid w:val="00BA7373"/>
    <w:rsid w:val="00BA74B8"/>
    <w:rsid w:val="00BA7504"/>
    <w:rsid w:val="00BA75A6"/>
    <w:rsid w:val="00BA7675"/>
    <w:rsid w:val="00BA76A8"/>
    <w:rsid w:val="00BA76EE"/>
    <w:rsid w:val="00BA7768"/>
    <w:rsid w:val="00BA777C"/>
    <w:rsid w:val="00BA7856"/>
    <w:rsid w:val="00BA78DC"/>
    <w:rsid w:val="00BA7970"/>
    <w:rsid w:val="00BA799B"/>
    <w:rsid w:val="00BA79BA"/>
    <w:rsid w:val="00BA7AC5"/>
    <w:rsid w:val="00BA7B0E"/>
    <w:rsid w:val="00BA7B10"/>
    <w:rsid w:val="00BA7BB1"/>
    <w:rsid w:val="00BA7BD8"/>
    <w:rsid w:val="00BA7BE1"/>
    <w:rsid w:val="00BA7F31"/>
    <w:rsid w:val="00BA7FB8"/>
    <w:rsid w:val="00BA7FC5"/>
    <w:rsid w:val="00BB00B3"/>
    <w:rsid w:val="00BB00D0"/>
    <w:rsid w:val="00BB0103"/>
    <w:rsid w:val="00BB018D"/>
    <w:rsid w:val="00BB0375"/>
    <w:rsid w:val="00BB03BB"/>
    <w:rsid w:val="00BB0411"/>
    <w:rsid w:val="00BB044A"/>
    <w:rsid w:val="00BB04B3"/>
    <w:rsid w:val="00BB0515"/>
    <w:rsid w:val="00BB0540"/>
    <w:rsid w:val="00BB0781"/>
    <w:rsid w:val="00BB07D5"/>
    <w:rsid w:val="00BB09E1"/>
    <w:rsid w:val="00BB0A82"/>
    <w:rsid w:val="00BB0BE2"/>
    <w:rsid w:val="00BB0C13"/>
    <w:rsid w:val="00BB0D3C"/>
    <w:rsid w:val="00BB0D44"/>
    <w:rsid w:val="00BB0DB0"/>
    <w:rsid w:val="00BB0EF7"/>
    <w:rsid w:val="00BB0F87"/>
    <w:rsid w:val="00BB1007"/>
    <w:rsid w:val="00BB1201"/>
    <w:rsid w:val="00BB1290"/>
    <w:rsid w:val="00BB156D"/>
    <w:rsid w:val="00BB15DC"/>
    <w:rsid w:val="00BB1701"/>
    <w:rsid w:val="00BB175F"/>
    <w:rsid w:val="00BB1788"/>
    <w:rsid w:val="00BB17BC"/>
    <w:rsid w:val="00BB1B5B"/>
    <w:rsid w:val="00BB1B60"/>
    <w:rsid w:val="00BB1BC8"/>
    <w:rsid w:val="00BB1D31"/>
    <w:rsid w:val="00BB1E82"/>
    <w:rsid w:val="00BB1F8B"/>
    <w:rsid w:val="00BB1FC6"/>
    <w:rsid w:val="00BB1FE3"/>
    <w:rsid w:val="00BB201B"/>
    <w:rsid w:val="00BB219A"/>
    <w:rsid w:val="00BB21C5"/>
    <w:rsid w:val="00BB21E6"/>
    <w:rsid w:val="00BB2333"/>
    <w:rsid w:val="00BB2577"/>
    <w:rsid w:val="00BB26DF"/>
    <w:rsid w:val="00BB28D5"/>
    <w:rsid w:val="00BB295B"/>
    <w:rsid w:val="00BB2968"/>
    <w:rsid w:val="00BB299E"/>
    <w:rsid w:val="00BB2B2B"/>
    <w:rsid w:val="00BB2CE6"/>
    <w:rsid w:val="00BB2D90"/>
    <w:rsid w:val="00BB2E14"/>
    <w:rsid w:val="00BB2E91"/>
    <w:rsid w:val="00BB2EDF"/>
    <w:rsid w:val="00BB30B1"/>
    <w:rsid w:val="00BB30C3"/>
    <w:rsid w:val="00BB30CC"/>
    <w:rsid w:val="00BB3114"/>
    <w:rsid w:val="00BB3290"/>
    <w:rsid w:val="00BB3360"/>
    <w:rsid w:val="00BB33EC"/>
    <w:rsid w:val="00BB3407"/>
    <w:rsid w:val="00BB3742"/>
    <w:rsid w:val="00BB3861"/>
    <w:rsid w:val="00BB38C8"/>
    <w:rsid w:val="00BB3A9C"/>
    <w:rsid w:val="00BB3D53"/>
    <w:rsid w:val="00BB3EC7"/>
    <w:rsid w:val="00BB3ECA"/>
    <w:rsid w:val="00BB3F55"/>
    <w:rsid w:val="00BB3FB2"/>
    <w:rsid w:val="00BB4023"/>
    <w:rsid w:val="00BB4059"/>
    <w:rsid w:val="00BB4129"/>
    <w:rsid w:val="00BB4180"/>
    <w:rsid w:val="00BB41B4"/>
    <w:rsid w:val="00BB4335"/>
    <w:rsid w:val="00BB44BD"/>
    <w:rsid w:val="00BB4507"/>
    <w:rsid w:val="00BB45A8"/>
    <w:rsid w:val="00BB45F4"/>
    <w:rsid w:val="00BB4811"/>
    <w:rsid w:val="00BB48B3"/>
    <w:rsid w:val="00BB48CF"/>
    <w:rsid w:val="00BB4903"/>
    <w:rsid w:val="00BB4AA5"/>
    <w:rsid w:val="00BB4BA1"/>
    <w:rsid w:val="00BB4DF2"/>
    <w:rsid w:val="00BB5223"/>
    <w:rsid w:val="00BB5398"/>
    <w:rsid w:val="00BB53CC"/>
    <w:rsid w:val="00BB5548"/>
    <w:rsid w:val="00BB5598"/>
    <w:rsid w:val="00BB5685"/>
    <w:rsid w:val="00BB5BE4"/>
    <w:rsid w:val="00BB611C"/>
    <w:rsid w:val="00BB6158"/>
    <w:rsid w:val="00BB6622"/>
    <w:rsid w:val="00BB672B"/>
    <w:rsid w:val="00BB68C2"/>
    <w:rsid w:val="00BB69D6"/>
    <w:rsid w:val="00BB6A05"/>
    <w:rsid w:val="00BB6AA8"/>
    <w:rsid w:val="00BB6CCB"/>
    <w:rsid w:val="00BB6D05"/>
    <w:rsid w:val="00BB6D7F"/>
    <w:rsid w:val="00BB6DE1"/>
    <w:rsid w:val="00BB6E9C"/>
    <w:rsid w:val="00BB7005"/>
    <w:rsid w:val="00BB71DE"/>
    <w:rsid w:val="00BB7297"/>
    <w:rsid w:val="00BB76BD"/>
    <w:rsid w:val="00BB790D"/>
    <w:rsid w:val="00BB7CE5"/>
    <w:rsid w:val="00BB7D07"/>
    <w:rsid w:val="00BB7E36"/>
    <w:rsid w:val="00BC001E"/>
    <w:rsid w:val="00BC006D"/>
    <w:rsid w:val="00BC007D"/>
    <w:rsid w:val="00BC02D1"/>
    <w:rsid w:val="00BC0507"/>
    <w:rsid w:val="00BC062B"/>
    <w:rsid w:val="00BC0640"/>
    <w:rsid w:val="00BC078C"/>
    <w:rsid w:val="00BC08F3"/>
    <w:rsid w:val="00BC0A81"/>
    <w:rsid w:val="00BC0DC8"/>
    <w:rsid w:val="00BC0E16"/>
    <w:rsid w:val="00BC10E7"/>
    <w:rsid w:val="00BC1341"/>
    <w:rsid w:val="00BC13C5"/>
    <w:rsid w:val="00BC13E8"/>
    <w:rsid w:val="00BC155D"/>
    <w:rsid w:val="00BC15B4"/>
    <w:rsid w:val="00BC15C4"/>
    <w:rsid w:val="00BC1714"/>
    <w:rsid w:val="00BC175C"/>
    <w:rsid w:val="00BC1781"/>
    <w:rsid w:val="00BC1984"/>
    <w:rsid w:val="00BC19EC"/>
    <w:rsid w:val="00BC1A84"/>
    <w:rsid w:val="00BC1C8B"/>
    <w:rsid w:val="00BC1D9C"/>
    <w:rsid w:val="00BC1ED2"/>
    <w:rsid w:val="00BC20F1"/>
    <w:rsid w:val="00BC20F6"/>
    <w:rsid w:val="00BC21B1"/>
    <w:rsid w:val="00BC2202"/>
    <w:rsid w:val="00BC24C4"/>
    <w:rsid w:val="00BC28B1"/>
    <w:rsid w:val="00BC28D7"/>
    <w:rsid w:val="00BC2996"/>
    <w:rsid w:val="00BC3359"/>
    <w:rsid w:val="00BC3429"/>
    <w:rsid w:val="00BC345F"/>
    <w:rsid w:val="00BC354E"/>
    <w:rsid w:val="00BC3771"/>
    <w:rsid w:val="00BC39F0"/>
    <w:rsid w:val="00BC3E8F"/>
    <w:rsid w:val="00BC3E94"/>
    <w:rsid w:val="00BC3F7E"/>
    <w:rsid w:val="00BC40E5"/>
    <w:rsid w:val="00BC410A"/>
    <w:rsid w:val="00BC4205"/>
    <w:rsid w:val="00BC4239"/>
    <w:rsid w:val="00BC4312"/>
    <w:rsid w:val="00BC4367"/>
    <w:rsid w:val="00BC43BD"/>
    <w:rsid w:val="00BC43C5"/>
    <w:rsid w:val="00BC440E"/>
    <w:rsid w:val="00BC443F"/>
    <w:rsid w:val="00BC45A2"/>
    <w:rsid w:val="00BC4793"/>
    <w:rsid w:val="00BC47FB"/>
    <w:rsid w:val="00BC492E"/>
    <w:rsid w:val="00BC49A8"/>
    <w:rsid w:val="00BC49D5"/>
    <w:rsid w:val="00BC4B05"/>
    <w:rsid w:val="00BC4BC8"/>
    <w:rsid w:val="00BC4CAE"/>
    <w:rsid w:val="00BC4CFB"/>
    <w:rsid w:val="00BC4FF3"/>
    <w:rsid w:val="00BC53C0"/>
    <w:rsid w:val="00BC5577"/>
    <w:rsid w:val="00BC578C"/>
    <w:rsid w:val="00BC5799"/>
    <w:rsid w:val="00BC5821"/>
    <w:rsid w:val="00BC58C6"/>
    <w:rsid w:val="00BC58E3"/>
    <w:rsid w:val="00BC58F2"/>
    <w:rsid w:val="00BC5D2F"/>
    <w:rsid w:val="00BC5DA1"/>
    <w:rsid w:val="00BC5E44"/>
    <w:rsid w:val="00BC5E54"/>
    <w:rsid w:val="00BC5EB5"/>
    <w:rsid w:val="00BC5F2C"/>
    <w:rsid w:val="00BC6014"/>
    <w:rsid w:val="00BC60AB"/>
    <w:rsid w:val="00BC6107"/>
    <w:rsid w:val="00BC61F8"/>
    <w:rsid w:val="00BC626B"/>
    <w:rsid w:val="00BC652E"/>
    <w:rsid w:val="00BC65D9"/>
    <w:rsid w:val="00BC6620"/>
    <w:rsid w:val="00BC6A1C"/>
    <w:rsid w:val="00BC6B0B"/>
    <w:rsid w:val="00BC6CCE"/>
    <w:rsid w:val="00BC6DE9"/>
    <w:rsid w:val="00BC7216"/>
    <w:rsid w:val="00BC7218"/>
    <w:rsid w:val="00BC7281"/>
    <w:rsid w:val="00BC7414"/>
    <w:rsid w:val="00BC770C"/>
    <w:rsid w:val="00BC77EE"/>
    <w:rsid w:val="00BC7A47"/>
    <w:rsid w:val="00BC7B1E"/>
    <w:rsid w:val="00BC7D98"/>
    <w:rsid w:val="00BC7DAE"/>
    <w:rsid w:val="00BC7DEE"/>
    <w:rsid w:val="00BD00C3"/>
    <w:rsid w:val="00BD0111"/>
    <w:rsid w:val="00BD02DC"/>
    <w:rsid w:val="00BD0303"/>
    <w:rsid w:val="00BD0393"/>
    <w:rsid w:val="00BD039F"/>
    <w:rsid w:val="00BD03A0"/>
    <w:rsid w:val="00BD03F1"/>
    <w:rsid w:val="00BD0436"/>
    <w:rsid w:val="00BD052F"/>
    <w:rsid w:val="00BD0548"/>
    <w:rsid w:val="00BD055B"/>
    <w:rsid w:val="00BD056A"/>
    <w:rsid w:val="00BD0584"/>
    <w:rsid w:val="00BD06EC"/>
    <w:rsid w:val="00BD06EF"/>
    <w:rsid w:val="00BD074E"/>
    <w:rsid w:val="00BD08CF"/>
    <w:rsid w:val="00BD0A47"/>
    <w:rsid w:val="00BD0AF2"/>
    <w:rsid w:val="00BD0B5F"/>
    <w:rsid w:val="00BD0CFA"/>
    <w:rsid w:val="00BD0DD8"/>
    <w:rsid w:val="00BD0DFF"/>
    <w:rsid w:val="00BD0E62"/>
    <w:rsid w:val="00BD0E88"/>
    <w:rsid w:val="00BD0F72"/>
    <w:rsid w:val="00BD1192"/>
    <w:rsid w:val="00BD1198"/>
    <w:rsid w:val="00BD1406"/>
    <w:rsid w:val="00BD1765"/>
    <w:rsid w:val="00BD1996"/>
    <w:rsid w:val="00BD19C4"/>
    <w:rsid w:val="00BD19E1"/>
    <w:rsid w:val="00BD1BC2"/>
    <w:rsid w:val="00BD1DD1"/>
    <w:rsid w:val="00BD1F0C"/>
    <w:rsid w:val="00BD1FED"/>
    <w:rsid w:val="00BD2013"/>
    <w:rsid w:val="00BD20E1"/>
    <w:rsid w:val="00BD2110"/>
    <w:rsid w:val="00BD224F"/>
    <w:rsid w:val="00BD256C"/>
    <w:rsid w:val="00BD25D1"/>
    <w:rsid w:val="00BD26B3"/>
    <w:rsid w:val="00BD2702"/>
    <w:rsid w:val="00BD2785"/>
    <w:rsid w:val="00BD28F0"/>
    <w:rsid w:val="00BD29C8"/>
    <w:rsid w:val="00BD2AF1"/>
    <w:rsid w:val="00BD2B55"/>
    <w:rsid w:val="00BD2D69"/>
    <w:rsid w:val="00BD2F2A"/>
    <w:rsid w:val="00BD2F64"/>
    <w:rsid w:val="00BD3079"/>
    <w:rsid w:val="00BD3084"/>
    <w:rsid w:val="00BD3207"/>
    <w:rsid w:val="00BD32DA"/>
    <w:rsid w:val="00BD32E9"/>
    <w:rsid w:val="00BD3316"/>
    <w:rsid w:val="00BD331F"/>
    <w:rsid w:val="00BD33B0"/>
    <w:rsid w:val="00BD33B5"/>
    <w:rsid w:val="00BD3506"/>
    <w:rsid w:val="00BD35E9"/>
    <w:rsid w:val="00BD3682"/>
    <w:rsid w:val="00BD3750"/>
    <w:rsid w:val="00BD376C"/>
    <w:rsid w:val="00BD3781"/>
    <w:rsid w:val="00BD3974"/>
    <w:rsid w:val="00BD3AAD"/>
    <w:rsid w:val="00BD3B3D"/>
    <w:rsid w:val="00BD3B94"/>
    <w:rsid w:val="00BD3C42"/>
    <w:rsid w:val="00BD3CBE"/>
    <w:rsid w:val="00BD4036"/>
    <w:rsid w:val="00BD4110"/>
    <w:rsid w:val="00BD414B"/>
    <w:rsid w:val="00BD4388"/>
    <w:rsid w:val="00BD4584"/>
    <w:rsid w:val="00BD4638"/>
    <w:rsid w:val="00BD4676"/>
    <w:rsid w:val="00BD4811"/>
    <w:rsid w:val="00BD48AA"/>
    <w:rsid w:val="00BD493E"/>
    <w:rsid w:val="00BD4973"/>
    <w:rsid w:val="00BD49A0"/>
    <w:rsid w:val="00BD49BA"/>
    <w:rsid w:val="00BD4B5E"/>
    <w:rsid w:val="00BD4B65"/>
    <w:rsid w:val="00BD4BF4"/>
    <w:rsid w:val="00BD4CE5"/>
    <w:rsid w:val="00BD4D48"/>
    <w:rsid w:val="00BD4DC8"/>
    <w:rsid w:val="00BD4E4E"/>
    <w:rsid w:val="00BD4F3B"/>
    <w:rsid w:val="00BD503C"/>
    <w:rsid w:val="00BD50DF"/>
    <w:rsid w:val="00BD5339"/>
    <w:rsid w:val="00BD5559"/>
    <w:rsid w:val="00BD5563"/>
    <w:rsid w:val="00BD56C8"/>
    <w:rsid w:val="00BD5811"/>
    <w:rsid w:val="00BD5830"/>
    <w:rsid w:val="00BD5B4D"/>
    <w:rsid w:val="00BD5C36"/>
    <w:rsid w:val="00BD5C5C"/>
    <w:rsid w:val="00BD5D28"/>
    <w:rsid w:val="00BD5E98"/>
    <w:rsid w:val="00BD601B"/>
    <w:rsid w:val="00BD6273"/>
    <w:rsid w:val="00BD62B3"/>
    <w:rsid w:val="00BD6767"/>
    <w:rsid w:val="00BD67A6"/>
    <w:rsid w:val="00BD67BF"/>
    <w:rsid w:val="00BD6825"/>
    <w:rsid w:val="00BD6B2B"/>
    <w:rsid w:val="00BD6B6A"/>
    <w:rsid w:val="00BD6E2F"/>
    <w:rsid w:val="00BD71F5"/>
    <w:rsid w:val="00BD7275"/>
    <w:rsid w:val="00BD7855"/>
    <w:rsid w:val="00BD7941"/>
    <w:rsid w:val="00BD79B8"/>
    <w:rsid w:val="00BD79E3"/>
    <w:rsid w:val="00BD7C8B"/>
    <w:rsid w:val="00BD7F8B"/>
    <w:rsid w:val="00BE037F"/>
    <w:rsid w:val="00BE0440"/>
    <w:rsid w:val="00BE0458"/>
    <w:rsid w:val="00BE0A0C"/>
    <w:rsid w:val="00BE0A4A"/>
    <w:rsid w:val="00BE0A7D"/>
    <w:rsid w:val="00BE0AE4"/>
    <w:rsid w:val="00BE0B34"/>
    <w:rsid w:val="00BE0D20"/>
    <w:rsid w:val="00BE0D9A"/>
    <w:rsid w:val="00BE0E85"/>
    <w:rsid w:val="00BE0F5D"/>
    <w:rsid w:val="00BE0F9F"/>
    <w:rsid w:val="00BE1043"/>
    <w:rsid w:val="00BE118E"/>
    <w:rsid w:val="00BE1224"/>
    <w:rsid w:val="00BE12C9"/>
    <w:rsid w:val="00BE1395"/>
    <w:rsid w:val="00BE15B7"/>
    <w:rsid w:val="00BE15CD"/>
    <w:rsid w:val="00BE16D8"/>
    <w:rsid w:val="00BE1A6D"/>
    <w:rsid w:val="00BE1D8E"/>
    <w:rsid w:val="00BE1E0B"/>
    <w:rsid w:val="00BE1E78"/>
    <w:rsid w:val="00BE2299"/>
    <w:rsid w:val="00BE22E5"/>
    <w:rsid w:val="00BE22F6"/>
    <w:rsid w:val="00BE239E"/>
    <w:rsid w:val="00BE2418"/>
    <w:rsid w:val="00BE24B0"/>
    <w:rsid w:val="00BE25B1"/>
    <w:rsid w:val="00BE25F8"/>
    <w:rsid w:val="00BE26C0"/>
    <w:rsid w:val="00BE291E"/>
    <w:rsid w:val="00BE2A4E"/>
    <w:rsid w:val="00BE2AF2"/>
    <w:rsid w:val="00BE2BB0"/>
    <w:rsid w:val="00BE2BF7"/>
    <w:rsid w:val="00BE2CFD"/>
    <w:rsid w:val="00BE2F39"/>
    <w:rsid w:val="00BE3023"/>
    <w:rsid w:val="00BE31FF"/>
    <w:rsid w:val="00BE33E5"/>
    <w:rsid w:val="00BE348A"/>
    <w:rsid w:val="00BE356D"/>
    <w:rsid w:val="00BE36AB"/>
    <w:rsid w:val="00BE36E6"/>
    <w:rsid w:val="00BE3832"/>
    <w:rsid w:val="00BE396E"/>
    <w:rsid w:val="00BE3AE2"/>
    <w:rsid w:val="00BE3AF2"/>
    <w:rsid w:val="00BE42DC"/>
    <w:rsid w:val="00BE4311"/>
    <w:rsid w:val="00BE43C8"/>
    <w:rsid w:val="00BE454D"/>
    <w:rsid w:val="00BE47A1"/>
    <w:rsid w:val="00BE4811"/>
    <w:rsid w:val="00BE4908"/>
    <w:rsid w:val="00BE4910"/>
    <w:rsid w:val="00BE4A55"/>
    <w:rsid w:val="00BE4B84"/>
    <w:rsid w:val="00BE4BA5"/>
    <w:rsid w:val="00BE4E72"/>
    <w:rsid w:val="00BE4ED8"/>
    <w:rsid w:val="00BE4EE1"/>
    <w:rsid w:val="00BE4F95"/>
    <w:rsid w:val="00BE5092"/>
    <w:rsid w:val="00BE518F"/>
    <w:rsid w:val="00BE519F"/>
    <w:rsid w:val="00BE52D5"/>
    <w:rsid w:val="00BE52F7"/>
    <w:rsid w:val="00BE5389"/>
    <w:rsid w:val="00BE5434"/>
    <w:rsid w:val="00BE54A3"/>
    <w:rsid w:val="00BE54B2"/>
    <w:rsid w:val="00BE5602"/>
    <w:rsid w:val="00BE574B"/>
    <w:rsid w:val="00BE5884"/>
    <w:rsid w:val="00BE5B74"/>
    <w:rsid w:val="00BE5BD2"/>
    <w:rsid w:val="00BE5CBD"/>
    <w:rsid w:val="00BE5E55"/>
    <w:rsid w:val="00BE5F46"/>
    <w:rsid w:val="00BE6024"/>
    <w:rsid w:val="00BE6091"/>
    <w:rsid w:val="00BE62F7"/>
    <w:rsid w:val="00BE6384"/>
    <w:rsid w:val="00BE63ED"/>
    <w:rsid w:val="00BE6680"/>
    <w:rsid w:val="00BE66DE"/>
    <w:rsid w:val="00BE67C2"/>
    <w:rsid w:val="00BE67D5"/>
    <w:rsid w:val="00BE67F9"/>
    <w:rsid w:val="00BE6875"/>
    <w:rsid w:val="00BE6984"/>
    <w:rsid w:val="00BE69FD"/>
    <w:rsid w:val="00BE6A31"/>
    <w:rsid w:val="00BE6A4B"/>
    <w:rsid w:val="00BE6AC0"/>
    <w:rsid w:val="00BE6AEE"/>
    <w:rsid w:val="00BE6BF6"/>
    <w:rsid w:val="00BE6CAE"/>
    <w:rsid w:val="00BE6CC3"/>
    <w:rsid w:val="00BE6E70"/>
    <w:rsid w:val="00BE6F06"/>
    <w:rsid w:val="00BE6F56"/>
    <w:rsid w:val="00BE7037"/>
    <w:rsid w:val="00BE7066"/>
    <w:rsid w:val="00BE72DE"/>
    <w:rsid w:val="00BE7302"/>
    <w:rsid w:val="00BE7348"/>
    <w:rsid w:val="00BE740F"/>
    <w:rsid w:val="00BE74DE"/>
    <w:rsid w:val="00BE75B7"/>
    <w:rsid w:val="00BE771B"/>
    <w:rsid w:val="00BE776E"/>
    <w:rsid w:val="00BE78B8"/>
    <w:rsid w:val="00BE796D"/>
    <w:rsid w:val="00BE7A95"/>
    <w:rsid w:val="00BE7B08"/>
    <w:rsid w:val="00BE7D22"/>
    <w:rsid w:val="00BF017E"/>
    <w:rsid w:val="00BF0234"/>
    <w:rsid w:val="00BF0386"/>
    <w:rsid w:val="00BF0404"/>
    <w:rsid w:val="00BF0418"/>
    <w:rsid w:val="00BF056C"/>
    <w:rsid w:val="00BF058C"/>
    <w:rsid w:val="00BF059A"/>
    <w:rsid w:val="00BF0685"/>
    <w:rsid w:val="00BF071C"/>
    <w:rsid w:val="00BF08B5"/>
    <w:rsid w:val="00BF09F1"/>
    <w:rsid w:val="00BF0A24"/>
    <w:rsid w:val="00BF0BAA"/>
    <w:rsid w:val="00BF0C5F"/>
    <w:rsid w:val="00BF0D56"/>
    <w:rsid w:val="00BF0EDC"/>
    <w:rsid w:val="00BF0F3A"/>
    <w:rsid w:val="00BF0F78"/>
    <w:rsid w:val="00BF0FC4"/>
    <w:rsid w:val="00BF10D6"/>
    <w:rsid w:val="00BF13DD"/>
    <w:rsid w:val="00BF142B"/>
    <w:rsid w:val="00BF14A7"/>
    <w:rsid w:val="00BF14EE"/>
    <w:rsid w:val="00BF1617"/>
    <w:rsid w:val="00BF1894"/>
    <w:rsid w:val="00BF1914"/>
    <w:rsid w:val="00BF1C29"/>
    <w:rsid w:val="00BF1C53"/>
    <w:rsid w:val="00BF1C70"/>
    <w:rsid w:val="00BF1E24"/>
    <w:rsid w:val="00BF1F31"/>
    <w:rsid w:val="00BF1F40"/>
    <w:rsid w:val="00BF20D3"/>
    <w:rsid w:val="00BF218C"/>
    <w:rsid w:val="00BF2212"/>
    <w:rsid w:val="00BF238E"/>
    <w:rsid w:val="00BF240B"/>
    <w:rsid w:val="00BF25C8"/>
    <w:rsid w:val="00BF25CC"/>
    <w:rsid w:val="00BF26AE"/>
    <w:rsid w:val="00BF2828"/>
    <w:rsid w:val="00BF2854"/>
    <w:rsid w:val="00BF28BB"/>
    <w:rsid w:val="00BF2ABD"/>
    <w:rsid w:val="00BF2B75"/>
    <w:rsid w:val="00BF2B89"/>
    <w:rsid w:val="00BF2B9F"/>
    <w:rsid w:val="00BF2BFF"/>
    <w:rsid w:val="00BF2D39"/>
    <w:rsid w:val="00BF2DF5"/>
    <w:rsid w:val="00BF2E55"/>
    <w:rsid w:val="00BF2EAD"/>
    <w:rsid w:val="00BF3031"/>
    <w:rsid w:val="00BF321B"/>
    <w:rsid w:val="00BF330F"/>
    <w:rsid w:val="00BF3335"/>
    <w:rsid w:val="00BF333A"/>
    <w:rsid w:val="00BF33B7"/>
    <w:rsid w:val="00BF3467"/>
    <w:rsid w:val="00BF350C"/>
    <w:rsid w:val="00BF37B2"/>
    <w:rsid w:val="00BF397F"/>
    <w:rsid w:val="00BF3A6D"/>
    <w:rsid w:val="00BF3A7C"/>
    <w:rsid w:val="00BF3A8F"/>
    <w:rsid w:val="00BF3B53"/>
    <w:rsid w:val="00BF3BF4"/>
    <w:rsid w:val="00BF3BF5"/>
    <w:rsid w:val="00BF3D20"/>
    <w:rsid w:val="00BF3D2F"/>
    <w:rsid w:val="00BF3D8E"/>
    <w:rsid w:val="00BF3F69"/>
    <w:rsid w:val="00BF3FBC"/>
    <w:rsid w:val="00BF405F"/>
    <w:rsid w:val="00BF40DE"/>
    <w:rsid w:val="00BF41B7"/>
    <w:rsid w:val="00BF41FA"/>
    <w:rsid w:val="00BF426D"/>
    <w:rsid w:val="00BF431C"/>
    <w:rsid w:val="00BF469C"/>
    <w:rsid w:val="00BF46BC"/>
    <w:rsid w:val="00BF4980"/>
    <w:rsid w:val="00BF4AC8"/>
    <w:rsid w:val="00BF4B04"/>
    <w:rsid w:val="00BF4C87"/>
    <w:rsid w:val="00BF4CB5"/>
    <w:rsid w:val="00BF4D18"/>
    <w:rsid w:val="00BF4D67"/>
    <w:rsid w:val="00BF4DD8"/>
    <w:rsid w:val="00BF4E37"/>
    <w:rsid w:val="00BF4E8E"/>
    <w:rsid w:val="00BF4FE6"/>
    <w:rsid w:val="00BF51DC"/>
    <w:rsid w:val="00BF534D"/>
    <w:rsid w:val="00BF534F"/>
    <w:rsid w:val="00BF5679"/>
    <w:rsid w:val="00BF56D1"/>
    <w:rsid w:val="00BF582C"/>
    <w:rsid w:val="00BF58F6"/>
    <w:rsid w:val="00BF5A53"/>
    <w:rsid w:val="00BF5CD6"/>
    <w:rsid w:val="00BF5DAE"/>
    <w:rsid w:val="00BF5E05"/>
    <w:rsid w:val="00BF615C"/>
    <w:rsid w:val="00BF6199"/>
    <w:rsid w:val="00BF61A7"/>
    <w:rsid w:val="00BF61EE"/>
    <w:rsid w:val="00BF6269"/>
    <w:rsid w:val="00BF62D7"/>
    <w:rsid w:val="00BF6333"/>
    <w:rsid w:val="00BF6521"/>
    <w:rsid w:val="00BF6547"/>
    <w:rsid w:val="00BF659D"/>
    <w:rsid w:val="00BF673C"/>
    <w:rsid w:val="00BF67A1"/>
    <w:rsid w:val="00BF6A18"/>
    <w:rsid w:val="00BF6BB3"/>
    <w:rsid w:val="00BF6C95"/>
    <w:rsid w:val="00BF6E0D"/>
    <w:rsid w:val="00BF6ED1"/>
    <w:rsid w:val="00BF6F84"/>
    <w:rsid w:val="00BF70BA"/>
    <w:rsid w:val="00BF7213"/>
    <w:rsid w:val="00BF73EE"/>
    <w:rsid w:val="00BF7539"/>
    <w:rsid w:val="00BF758C"/>
    <w:rsid w:val="00BF78B5"/>
    <w:rsid w:val="00BF7959"/>
    <w:rsid w:val="00BF7A23"/>
    <w:rsid w:val="00BF7C28"/>
    <w:rsid w:val="00BF7C69"/>
    <w:rsid w:val="00BF7E90"/>
    <w:rsid w:val="00C000C7"/>
    <w:rsid w:val="00C00105"/>
    <w:rsid w:val="00C00379"/>
    <w:rsid w:val="00C0048C"/>
    <w:rsid w:val="00C0063F"/>
    <w:rsid w:val="00C00820"/>
    <w:rsid w:val="00C00823"/>
    <w:rsid w:val="00C0087C"/>
    <w:rsid w:val="00C00A16"/>
    <w:rsid w:val="00C00AE3"/>
    <w:rsid w:val="00C00B56"/>
    <w:rsid w:val="00C00C26"/>
    <w:rsid w:val="00C00CD1"/>
    <w:rsid w:val="00C00DF8"/>
    <w:rsid w:val="00C00E54"/>
    <w:rsid w:val="00C00E6D"/>
    <w:rsid w:val="00C0103A"/>
    <w:rsid w:val="00C011C7"/>
    <w:rsid w:val="00C0128D"/>
    <w:rsid w:val="00C0145C"/>
    <w:rsid w:val="00C0166C"/>
    <w:rsid w:val="00C01789"/>
    <w:rsid w:val="00C018B3"/>
    <w:rsid w:val="00C018C7"/>
    <w:rsid w:val="00C018C8"/>
    <w:rsid w:val="00C01990"/>
    <w:rsid w:val="00C019E2"/>
    <w:rsid w:val="00C01A94"/>
    <w:rsid w:val="00C01AF6"/>
    <w:rsid w:val="00C01B93"/>
    <w:rsid w:val="00C01E44"/>
    <w:rsid w:val="00C01F89"/>
    <w:rsid w:val="00C020CE"/>
    <w:rsid w:val="00C020D1"/>
    <w:rsid w:val="00C02100"/>
    <w:rsid w:val="00C0228F"/>
    <w:rsid w:val="00C02311"/>
    <w:rsid w:val="00C025A6"/>
    <w:rsid w:val="00C02607"/>
    <w:rsid w:val="00C0279B"/>
    <w:rsid w:val="00C029D6"/>
    <w:rsid w:val="00C02DB8"/>
    <w:rsid w:val="00C02E27"/>
    <w:rsid w:val="00C02ED2"/>
    <w:rsid w:val="00C03075"/>
    <w:rsid w:val="00C030DF"/>
    <w:rsid w:val="00C03193"/>
    <w:rsid w:val="00C03487"/>
    <w:rsid w:val="00C03596"/>
    <w:rsid w:val="00C036D4"/>
    <w:rsid w:val="00C036E3"/>
    <w:rsid w:val="00C03849"/>
    <w:rsid w:val="00C0393E"/>
    <w:rsid w:val="00C0396F"/>
    <w:rsid w:val="00C03A05"/>
    <w:rsid w:val="00C03A7C"/>
    <w:rsid w:val="00C03BE1"/>
    <w:rsid w:val="00C03C71"/>
    <w:rsid w:val="00C03D7E"/>
    <w:rsid w:val="00C03D8E"/>
    <w:rsid w:val="00C03D9B"/>
    <w:rsid w:val="00C03E45"/>
    <w:rsid w:val="00C03E71"/>
    <w:rsid w:val="00C03F61"/>
    <w:rsid w:val="00C03FDB"/>
    <w:rsid w:val="00C04101"/>
    <w:rsid w:val="00C04138"/>
    <w:rsid w:val="00C0418F"/>
    <w:rsid w:val="00C04219"/>
    <w:rsid w:val="00C042DB"/>
    <w:rsid w:val="00C04341"/>
    <w:rsid w:val="00C04361"/>
    <w:rsid w:val="00C04370"/>
    <w:rsid w:val="00C044A7"/>
    <w:rsid w:val="00C044D3"/>
    <w:rsid w:val="00C04571"/>
    <w:rsid w:val="00C047E9"/>
    <w:rsid w:val="00C04859"/>
    <w:rsid w:val="00C04B0D"/>
    <w:rsid w:val="00C04BD4"/>
    <w:rsid w:val="00C04C7A"/>
    <w:rsid w:val="00C04CCC"/>
    <w:rsid w:val="00C04D92"/>
    <w:rsid w:val="00C04DAE"/>
    <w:rsid w:val="00C05041"/>
    <w:rsid w:val="00C05177"/>
    <w:rsid w:val="00C05492"/>
    <w:rsid w:val="00C0555A"/>
    <w:rsid w:val="00C05644"/>
    <w:rsid w:val="00C05665"/>
    <w:rsid w:val="00C05677"/>
    <w:rsid w:val="00C05691"/>
    <w:rsid w:val="00C0581D"/>
    <w:rsid w:val="00C05824"/>
    <w:rsid w:val="00C058F4"/>
    <w:rsid w:val="00C05A4E"/>
    <w:rsid w:val="00C05C8E"/>
    <w:rsid w:val="00C05D90"/>
    <w:rsid w:val="00C05EAB"/>
    <w:rsid w:val="00C06009"/>
    <w:rsid w:val="00C060DA"/>
    <w:rsid w:val="00C0615F"/>
    <w:rsid w:val="00C06212"/>
    <w:rsid w:val="00C062E2"/>
    <w:rsid w:val="00C06602"/>
    <w:rsid w:val="00C06697"/>
    <w:rsid w:val="00C066C4"/>
    <w:rsid w:val="00C0674C"/>
    <w:rsid w:val="00C0689D"/>
    <w:rsid w:val="00C0696B"/>
    <w:rsid w:val="00C06AEB"/>
    <w:rsid w:val="00C06B57"/>
    <w:rsid w:val="00C06C65"/>
    <w:rsid w:val="00C06CAC"/>
    <w:rsid w:val="00C06DB7"/>
    <w:rsid w:val="00C06DE4"/>
    <w:rsid w:val="00C06E85"/>
    <w:rsid w:val="00C07120"/>
    <w:rsid w:val="00C074D3"/>
    <w:rsid w:val="00C07551"/>
    <w:rsid w:val="00C0759C"/>
    <w:rsid w:val="00C07639"/>
    <w:rsid w:val="00C07733"/>
    <w:rsid w:val="00C07749"/>
    <w:rsid w:val="00C077F1"/>
    <w:rsid w:val="00C07A4F"/>
    <w:rsid w:val="00C07A88"/>
    <w:rsid w:val="00C07B7C"/>
    <w:rsid w:val="00C07BA6"/>
    <w:rsid w:val="00C07C0A"/>
    <w:rsid w:val="00C07C83"/>
    <w:rsid w:val="00C07EBC"/>
    <w:rsid w:val="00C1006A"/>
    <w:rsid w:val="00C100FC"/>
    <w:rsid w:val="00C101B5"/>
    <w:rsid w:val="00C10486"/>
    <w:rsid w:val="00C104F8"/>
    <w:rsid w:val="00C10573"/>
    <w:rsid w:val="00C105B2"/>
    <w:rsid w:val="00C10731"/>
    <w:rsid w:val="00C107BA"/>
    <w:rsid w:val="00C10916"/>
    <w:rsid w:val="00C10A1D"/>
    <w:rsid w:val="00C10B9F"/>
    <w:rsid w:val="00C10BF3"/>
    <w:rsid w:val="00C10D59"/>
    <w:rsid w:val="00C110F1"/>
    <w:rsid w:val="00C11222"/>
    <w:rsid w:val="00C1124C"/>
    <w:rsid w:val="00C11271"/>
    <w:rsid w:val="00C1156C"/>
    <w:rsid w:val="00C115C6"/>
    <w:rsid w:val="00C115EF"/>
    <w:rsid w:val="00C116A3"/>
    <w:rsid w:val="00C117F4"/>
    <w:rsid w:val="00C11998"/>
    <w:rsid w:val="00C11A47"/>
    <w:rsid w:val="00C11AEE"/>
    <w:rsid w:val="00C11B2D"/>
    <w:rsid w:val="00C11BAA"/>
    <w:rsid w:val="00C11D1E"/>
    <w:rsid w:val="00C11DAE"/>
    <w:rsid w:val="00C11E26"/>
    <w:rsid w:val="00C120D1"/>
    <w:rsid w:val="00C121ED"/>
    <w:rsid w:val="00C1252B"/>
    <w:rsid w:val="00C12639"/>
    <w:rsid w:val="00C1271A"/>
    <w:rsid w:val="00C12AF0"/>
    <w:rsid w:val="00C12B0A"/>
    <w:rsid w:val="00C12D88"/>
    <w:rsid w:val="00C12D8A"/>
    <w:rsid w:val="00C12D8E"/>
    <w:rsid w:val="00C12DAD"/>
    <w:rsid w:val="00C12DB5"/>
    <w:rsid w:val="00C12F7C"/>
    <w:rsid w:val="00C130D3"/>
    <w:rsid w:val="00C1321C"/>
    <w:rsid w:val="00C1333E"/>
    <w:rsid w:val="00C133AC"/>
    <w:rsid w:val="00C133DE"/>
    <w:rsid w:val="00C13405"/>
    <w:rsid w:val="00C13775"/>
    <w:rsid w:val="00C13959"/>
    <w:rsid w:val="00C13AA5"/>
    <w:rsid w:val="00C13AAC"/>
    <w:rsid w:val="00C13B63"/>
    <w:rsid w:val="00C13C6E"/>
    <w:rsid w:val="00C13C88"/>
    <w:rsid w:val="00C13E16"/>
    <w:rsid w:val="00C14523"/>
    <w:rsid w:val="00C14539"/>
    <w:rsid w:val="00C14613"/>
    <w:rsid w:val="00C146C6"/>
    <w:rsid w:val="00C1471C"/>
    <w:rsid w:val="00C14882"/>
    <w:rsid w:val="00C1491F"/>
    <w:rsid w:val="00C14A5E"/>
    <w:rsid w:val="00C14CEC"/>
    <w:rsid w:val="00C14CEF"/>
    <w:rsid w:val="00C14D38"/>
    <w:rsid w:val="00C14D92"/>
    <w:rsid w:val="00C14E16"/>
    <w:rsid w:val="00C14E38"/>
    <w:rsid w:val="00C15110"/>
    <w:rsid w:val="00C151B6"/>
    <w:rsid w:val="00C15204"/>
    <w:rsid w:val="00C15315"/>
    <w:rsid w:val="00C15321"/>
    <w:rsid w:val="00C153B1"/>
    <w:rsid w:val="00C15465"/>
    <w:rsid w:val="00C154F3"/>
    <w:rsid w:val="00C15520"/>
    <w:rsid w:val="00C15685"/>
    <w:rsid w:val="00C157A0"/>
    <w:rsid w:val="00C157B3"/>
    <w:rsid w:val="00C15867"/>
    <w:rsid w:val="00C15A16"/>
    <w:rsid w:val="00C15A1F"/>
    <w:rsid w:val="00C15C68"/>
    <w:rsid w:val="00C15DF3"/>
    <w:rsid w:val="00C15E83"/>
    <w:rsid w:val="00C15E90"/>
    <w:rsid w:val="00C15EF7"/>
    <w:rsid w:val="00C16153"/>
    <w:rsid w:val="00C163A1"/>
    <w:rsid w:val="00C16426"/>
    <w:rsid w:val="00C16528"/>
    <w:rsid w:val="00C166CE"/>
    <w:rsid w:val="00C16717"/>
    <w:rsid w:val="00C16728"/>
    <w:rsid w:val="00C1676E"/>
    <w:rsid w:val="00C16788"/>
    <w:rsid w:val="00C16860"/>
    <w:rsid w:val="00C16959"/>
    <w:rsid w:val="00C16989"/>
    <w:rsid w:val="00C1698D"/>
    <w:rsid w:val="00C16A07"/>
    <w:rsid w:val="00C16B04"/>
    <w:rsid w:val="00C16D37"/>
    <w:rsid w:val="00C16F42"/>
    <w:rsid w:val="00C170A0"/>
    <w:rsid w:val="00C170C9"/>
    <w:rsid w:val="00C173A7"/>
    <w:rsid w:val="00C1753B"/>
    <w:rsid w:val="00C17556"/>
    <w:rsid w:val="00C17593"/>
    <w:rsid w:val="00C17816"/>
    <w:rsid w:val="00C17919"/>
    <w:rsid w:val="00C17982"/>
    <w:rsid w:val="00C179DA"/>
    <w:rsid w:val="00C17A40"/>
    <w:rsid w:val="00C17A5D"/>
    <w:rsid w:val="00C17C77"/>
    <w:rsid w:val="00C20315"/>
    <w:rsid w:val="00C20498"/>
    <w:rsid w:val="00C20525"/>
    <w:rsid w:val="00C2054F"/>
    <w:rsid w:val="00C208FB"/>
    <w:rsid w:val="00C2098A"/>
    <w:rsid w:val="00C20EA1"/>
    <w:rsid w:val="00C21102"/>
    <w:rsid w:val="00C21365"/>
    <w:rsid w:val="00C21AB0"/>
    <w:rsid w:val="00C21AF6"/>
    <w:rsid w:val="00C21B55"/>
    <w:rsid w:val="00C21CEC"/>
    <w:rsid w:val="00C21DBC"/>
    <w:rsid w:val="00C21F7A"/>
    <w:rsid w:val="00C221A3"/>
    <w:rsid w:val="00C222BF"/>
    <w:rsid w:val="00C22405"/>
    <w:rsid w:val="00C225D1"/>
    <w:rsid w:val="00C22662"/>
    <w:rsid w:val="00C22686"/>
    <w:rsid w:val="00C22759"/>
    <w:rsid w:val="00C22876"/>
    <w:rsid w:val="00C2295C"/>
    <w:rsid w:val="00C22B07"/>
    <w:rsid w:val="00C22C6B"/>
    <w:rsid w:val="00C22C70"/>
    <w:rsid w:val="00C22D3B"/>
    <w:rsid w:val="00C231A7"/>
    <w:rsid w:val="00C23262"/>
    <w:rsid w:val="00C2340E"/>
    <w:rsid w:val="00C234E7"/>
    <w:rsid w:val="00C235B1"/>
    <w:rsid w:val="00C23653"/>
    <w:rsid w:val="00C236DC"/>
    <w:rsid w:val="00C23707"/>
    <w:rsid w:val="00C23745"/>
    <w:rsid w:val="00C23B9E"/>
    <w:rsid w:val="00C23BA4"/>
    <w:rsid w:val="00C23DE3"/>
    <w:rsid w:val="00C23DE7"/>
    <w:rsid w:val="00C23E7C"/>
    <w:rsid w:val="00C24013"/>
    <w:rsid w:val="00C240C7"/>
    <w:rsid w:val="00C242BA"/>
    <w:rsid w:val="00C24309"/>
    <w:rsid w:val="00C243A9"/>
    <w:rsid w:val="00C2443C"/>
    <w:rsid w:val="00C2445C"/>
    <w:rsid w:val="00C244A8"/>
    <w:rsid w:val="00C24544"/>
    <w:rsid w:val="00C2454F"/>
    <w:rsid w:val="00C24633"/>
    <w:rsid w:val="00C2469E"/>
    <w:rsid w:val="00C2478A"/>
    <w:rsid w:val="00C24877"/>
    <w:rsid w:val="00C24978"/>
    <w:rsid w:val="00C24A99"/>
    <w:rsid w:val="00C24B83"/>
    <w:rsid w:val="00C24DF0"/>
    <w:rsid w:val="00C24E25"/>
    <w:rsid w:val="00C24E26"/>
    <w:rsid w:val="00C24E46"/>
    <w:rsid w:val="00C24FE5"/>
    <w:rsid w:val="00C250A3"/>
    <w:rsid w:val="00C2512E"/>
    <w:rsid w:val="00C25176"/>
    <w:rsid w:val="00C2539D"/>
    <w:rsid w:val="00C253ED"/>
    <w:rsid w:val="00C25562"/>
    <w:rsid w:val="00C256E0"/>
    <w:rsid w:val="00C256E6"/>
    <w:rsid w:val="00C25733"/>
    <w:rsid w:val="00C2577D"/>
    <w:rsid w:val="00C258FD"/>
    <w:rsid w:val="00C2597E"/>
    <w:rsid w:val="00C25989"/>
    <w:rsid w:val="00C25B55"/>
    <w:rsid w:val="00C25D01"/>
    <w:rsid w:val="00C25E97"/>
    <w:rsid w:val="00C25F2A"/>
    <w:rsid w:val="00C25F49"/>
    <w:rsid w:val="00C25F8D"/>
    <w:rsid w:val="00C25FD9"/>
    <w:rsid w:val="00C2605B"/>
    <w:rsid w:val="00C26185"/>
    <w:rsid w:val="00C261B8"/>
    <w:rsid w:val="00C262F0"/>
    <w:rsid w:val="00C26309"/>
    <w:rsid w:val="00C263C5"/>
    <w:rsid w:val="00C26622"/>
    <w:rsid w:val="00C2674D"/>
    <w:rsid w:val="00C2679F"/>
    <w:rsid w:val="00C267CE"/>
    <w:rsid w:val="00C267EF"/>
    <w:rsid w:val="00C26972"/>
    <w:rsid w:val="00C269B5"/>
    <w:rsid w:val="00C26B0C"/>
    <w:rsid w:val="00C26DB3"/>
    <w:rsid w:val="00C26FA7"/>
    <w:rsid w:val="00C26FFC"/>
    <w:rsid w:val="00C2723E"/>
    <w:rsid w:val="00C273D6"/>
    <w:rsid w:val="00C27418"/>
    <w:rsid w:val="00C27553"/>
    <w:rsid w:val="00C27676"/>
    <w:rsid w:val="00C2791B"/>
    <w:rsid w:val="00C27935"/>
    <w:rsid w:val="00C27B22"/>
    <w:rsid w:val="00C27D50"/>
    <w:rsid w:val="00C27D79"/>
    <w:rsid w:val="00C300FA"/>
    <w:rsid w:val="00C30233"/>
    <w:rsid w:val="00C303BF"/>
    <w:rsid w:val="00C3046A"/>
    <w:rsid w:val="00C305A4"/>
    <w:rsid w:val="00C305F1"/>
    <w:rsid w:val="00C3065B"/>
    <w:rsid w:val="00C306DF"/>
    <w:rsid w:val="00C3071B"/>
    <w:rsid w:val="00C3097B"/>
    <w:rsid w:val="00C30F1B"/>
    <w:rsid w:val="00C3106F"/>
    <w:rsid w:val="00C311D0"/>
    <w:rsid w:val="00C31212"/>
    <w:rsid w:val="00C31289"/>
    <w:rsid w:val="00C31352"/>
    <w:rsid w:val="00C31374"/>
    <w:rsid w:val="00C31431"/>
    <w:rsid w:val="00C314DF"/>
    <w:rsid w:val="00C31738"/>
    <w:rsid w:val="00C3175B"/>
    <w:rsid w:val="00C3176D"/>
    <w:rsid w:val="00C31793"/>
    <w:rsid w:val="00C3186C"/>
    <w:rsid w:val="00C31955"/>
    <w:rsid w:val="00C31A1C"/>
    <w:rsid w:val="00C31ACF"/>
    <w:rsid w:val="00C31BD7"/>
    <w:rsid w:val="00C31ED4"/>
    <w:rsid w:val="00C31F18"/>
    <w:rsid w:val="00C31F5B"/>
    <w:rsid w:val="00C31F74"/>
    <w:rsid w:val="00C32065"/>
    <w:rsid w:val="00C320B3"/>
    <w:rsid w:val="00C3215A"/>
    <w:rsid w:val="00C32180"/>
    <w:rsid w:val="00C322F0"/>
    <w:rsid w:val="00C32523"/>
    <w:rsid w:val="00C32535"/>
    <w:rsid w:val="00C32698"/>
    <w:rsid w:val="00C327EC"/>
    <w:rsid w:val="00C32852"/>
    <w:rsid w:val="00C328B1"/>
    <w:rsid w:val="00C328D0"/>
    <w:rsid w:val="00C328E4"/>
    <w:rsid w:val="00C32D59"/>
    <w:rsid w:val="00C3313F"/>
    <w:rsid w:val="00C33333"/>
    <w:rsid w:val="00C333C4"/>
    <w:rsid w:val="00C336A8"/>
    <w:rsid w:val="00C33919"/>
    <w:rsid w:val="00C3392C"/>
    <w:rsid w:val="00C33A20"/>
    <w:rsid w:val="00C33BF6"/>
    <w:rsid w:val="00C33D23"/>
    <w:rsid w:val="00C33F1E"/>
    <w:rsid w:val="00C34072"/>
    <w:rsid w:val="00C3419E"/>
    <w:rsid w:val="00C34298"/>
    <w:rsid w:val="00C34458"/>
    <w:rsid w:val="00C3448B"/>
    <w:rsid w:val="00C34492"/>
    <w:rsid w:val="00C345CE"/>
    <w:rsid w:val="00C34607"/>
    <w:rsid w:val="00C347F8"/>
    <w:rsid w:val="00C3480A"/>
    <w:rsid w:val="00C34AF6"/>
    <w:rsid w:val="00C34E34"/>
    <w:rsid w:val="00C34E54"/>
    <w:rsid w:val="00C34F71"/>
    <w:rsid w:val="00C3507C"/>
    <w:rsid w:val="00C35231"/>
    <w:rsid w:val="00C35364"/>
    <w:rsid w:val="00C3576F"/>
    <w:rsid w:val="00C357AF"/>
    <w:rsid w:val="00C35865"/>
    <w:rsid w:val="00C35911"/>
    <w:rsid w:val="00C35AE0"/>
    <w:rsid w:val="00C35B9D"/>
    <w:rsid w:val="00C35BCF"/>
    <w:rsid w:val="00C35C48"/>
    <w:rsid w:val="00C35C9C"/>
    <w:rsid w:val="00C361E8"/>
    <w:rsid w:val="00C36365"/>
    <w:rsid w:val="00C36419"/>
    <w:rsid w:val="00C36713"/>
    <w:rsid w:val="00C368BD"/>
    <w:rsid w:val="00C3690B"/>
    <w:rsid w:val="00C36C0A"/>
    <w:rsid w:val="00C36D7C"/>
    <w:rsid w:val="00C36E5E"/>
    <w:rsid w:val="00C36EFE"/>
    <w:rsid w:val="00C371F8"/>
    <w:rsid w:val="00C37325"/>
    <w:rsid w:val="00C3775C"/>
    <w:rsid w:val="00C37868"/>
    <w:rsid w:val="00C37ACC"/>
    <w:rsid w:val="00C37B27"/>
    <w:rsid w:val="00C37B36"/>
    <w:rsid w:val="00C37CA6"/>
    <w:rsid w:val="00C37D3F"/>
    <w:rsid w:val="00C37DA8"/>
    <w:rsid w:val="00C37DCF"/>
    <w:rsid w:val="00C40065"/>
    <w:rsid w:val="00C400B0"/>
    <w:rsid w:val="00C40414"/>
    <w:rsid w:val="00C40660"/>
    <w:rsid w:val="00C40774"/>
    <w:rsid w:val="00C408BC"/>
    <w:rsid w:val="00C4091A"/>
    <w:rsid w:val="00C40A7F"/>
    <w:rsid w:val="00C40B0B"/>
    <w:rsid w:val="00C40B50"/>
    <w:rsid w:val="00C40BDA"/>
    <w:rsid w:val="00C40C23"/>
    <w:rsid w:val="00C40D3F"/>
    <w:rsid w:val="00C40DF5"/>
    <w:rsid w:val="00C40E26"/>
    <w:rsid w:val="00C40E29"/>
    <w:rsid w:val="00C40E96"/>
    <w:rsid w:val="00C40F0F"/>
    <w:rsid w:val="00C41018"/>
    <w:rsid w:val="00C41322"/>
    <w:rsid w:val="00C413CA"/>
    <w:rsid w:val="00C414C3"/>
    <w:rsid w:val="00C414CA"/>
    <w:rsid w:val="00C414E3"/>
    <w:rsid w:val="00C415C6"/>
    <w:rsid w:val="00C4168D"/>
    <w:rsid w:val="00C416C7"/>
    <w:rsid w:val="00C41A33"/>
    <w:rsid w:val="00C41A80"/>
    <w:rsid w:val="00C41AD6"/>
    <w:rsid w:val="00C41CCB"/>
    <w:rsid w:val="00C41DA3"/>
    <w:rsid w:val="00C41EBF"/>
    <w:rsid w:val="00C41F50"/>
    <w:rsid w:val="00C420BC"/>
    <w:rsid w:val="00C42104"/>
    <w:rsid w:val="00C42298"/>
    <w:rsid w:val="00C423C8"/>
    <w:rsid w:val="00C425CD"/>
    <w:rsid w:val="00C42687"/>
    <w:rsid w:val="00C42689"/>
    <w:rsid w:val="00C42740"/>
    <w:rsid w:val="00C427AB"/>
    <w:rsid w:val="00C4290B"/>
    <w:rsid w:val="00C42950"/>
    <w:rsid w:val="00C42A13"/>
    <w:rsid w:val="00C42A9A"/>
    <w:rsid w:val="00C42ED4"/>
    <w:rsid w:val="00C42F08"/>
    <w:rsid w:val="00C42F1A"/>
    <w:rsid w:val="00C42F8E"/>
    <w:rsid w:val="00C42FEE"/>
    <w:rsid w:val="00C43140"/>
    <w:rsid w:val="00C43145"/>
    <w:rsid w:val="00C434C9"/>
    <w:rsid w:val="00C43690"/>
    <w:rsid w:val="00C4369B"/>
    <w:rsid w:val="00C4375F"/>
    <w:rsid w:val="00C43902"/>
    <w:rsid w:val="00C43983"/>
    <w:rsid w:val="00C439A0"/>
    <w:rsid w:val="00C43A16"/>
    <w:rsid w:val="00C43A80"/>
    <w:rsid w:val="00C43C79"/>
    <w:rsid w:val="00C43CA7"/>
    <w:rsid w:val="00C43CAA"/>
    <w:rsid w:val="00C43D9A"/>
    <w:rsid w:val="00C43E61"/>
    <w:rsid w:val="00C4419B"/>
    <w:rsid w:val="00C442F7"/>
    <w:rsid w:val="00C44383"/>
    <w:rsid w:val="00C443B5"/>
    <w:rsid w:val="00C44493"/>
    <w:rsid w:val="00C44691"/>
    <w:rsid w:val="00C4471A"/>
    <w:rsid w:val="00C4473C"/>
    <w:rsid w:val="00C44839"/>
    <w:rsid w:val="00C44886"/>
    <w:rsid w:val="00C44953"/>
    <w:rsid w:val="00C4496C"/>
    <w:rsid w:val="00C44A86"/>
    <w:rsid w:val="00C44B31"/>
    <w:rsid w:val="00C44BD4"/>
    <w:rsid w:val="00C44C4A"/>
    <w:rsid w:val="00C44E05"/>
    <w:rsid w:val="00C44F2F"/>
    <w:rsid w:val="00C44F3B"/>
    <w:rsid w:val="00C44FA3"/>
    <w:rsid w:val="00C44FAE"/>
    <w:rsid w:val="00C44FC1"/>
    <w:rsid w:val="00C455AB"/>
    <w:rsid w:val="00C45B2E"/>
    <w:rsid w:val="00C45B9D"/>
    <w:rsid w:val="00C45CE9"/>
    <w:rsid w:val="00C45CF2"/>
    <w:rsid w:val="00C45D74"/>
    <w:rsid w:val="00C4606B"/>
    <w:rsid w:val="00C460F9"/>
    <w:rsid w:val="00C46238"/>
    <w:rsid w:val="00C4623D"/>
    <w:rsid w:val="00C462D4"/>
    <w:rsid w:val="00C46344"/>
    <w:rsid w:val="00C463E9"/>
    <w:rsid w:val="00C4641F"/>
    <w:rsid w:val="00C46476"/>
    <w:rsid w:val="00C464B5"/>
    <w:rsid w:val="00C46591"/>
    <w:rsid w:val="00C465FB"/>
    <w:rsid w:val="00C466E4"/>
    <w:rsid w:val="00C46962"/>
    <w:rsid w:val="00C4696C"/>
    <w:rsid w:val="00C46AC9"/>
    <w:rsid w:val="00C46BAA"/>
    <w:rsid w:val="00C46C63"/>
    <w:rsid w:val="00C46CB5"/>
    <w:rsid w:val="00C46F50"/>
    <w:rsid w:val="00C46F5B"/>
    <w:rsid w:val="00C46F89"/>
    <w:rsid w:val="00C46F9D"/>
    <w:rsid w:val="00C4701A"/>
    <w:rsid w:val="00C4716D"/>
    <w:rsid w:val="00C471F6"/>
    <w:rsid w:val="00C4721A"/>
    <w:rsid w:val="00C473D2"/>
    <w:rsid w:val="00C47621"/>
    <w:rsid w:val="00C4766E"/>
    <w:rsid w:val="00C478CC"/>
    <w:rsid w:val="00C478DE"/>
    <w:rsid w:val="00C47E27"/>
    <w:rsid w:val="00C47E9E"/>
    <w:rsid w:val="00C50017"/>
    <w:rsid w:val="00C50067"/>
    <w:rsid w:val="00C5006E"/>
    <w:rsid w:val="00C50100"/>
    <w:rsid w:val="00C50353"/>
    <w:rsid w:val="00C5038A"/>
    <w:rsid w:val="00C503AE"/>
    <w:rsid w:val="00C5061A"/>
    <w:rsid w:val="00C50681"/>
    <w:rsid w:val="00C50755"/>
    <w:rsid w:val="00C50767"/>
    <w:rsid w:val="00C5078F"/>
    <w:rsid w:val="00C508F9"/>
    <w:rsid w:val="00C5098C"/>
    <w:rsid w:val="00C509C3"/>
    <w:rsid w:val="00C50B64"/>
    <w:rsid w:val="00C50B74"/>
    <w:rsid w:val="00C50B97"/>
    <w:rsid w:val="00C50CDA"/>
    <w:rsid w:val="00C50E75"/>
    <w:rsid w:val="00C50EC6"/>
    <w:rsid w:val="00C510F8"/>
    <w:rsid w:val="00C5120B"/>
    <w:rsid w:val="00C51276"/>
    <w:rsid w:val="00C51283"/>
    <w:rsid w:val="00C512FE"/>
    <w:rsid w:val="00C51511"/>
    <w:rsid w:val="00C5154B"/>
    <w:rsid w:val="00C51581"/>
    <w:rsid w:val="00C515E1"/>
    <w:rsid w:val="00C516F5"/>
    <w:rsid w:val="00C5176D"/>
    <w:rsid w:val="00C51841"/>
    <w:rsid w:val="00C51847"/>
    <w:rsid w:val="00C5197A"/>
    <w:rsid w:val="00C519D5"/>
    <w:rsid w:val="00C51DE0"/>
    <w:rsid w:val="00C51DF1"/>
    <w:rsid w:val="00C51ED3"/>
    <w:rsid w:val="00C51FD6"/>
    <w:rsid w:val="00C52061"/>
    <w:rsid w:val="00C52112"/>
    <w:rsid w:val="00C52132"/>
    <w:rsid w:val="00C52523"/>
    <w:rsid w:val="00C52626"/>
    <w:rsid w:val="00C52648"/>
    <w:rsid w:val="00C5284D"/>
    <w:rsid w:val="00C528D6"/>
    <w:rsid w:val="00C52A1A"/>
    <w:rsid w:val="00C52ACF"/>
    <w:rsid w:val="00C52AE5"/>
    <w:rsid w:val="00C52D4E"/>
    <w:rsid w:val="00C52EE0"/>
    <w:rsid w:val="00C52FF6"/>
    <w:rsid w:val="00C530F0"/>
    <w:rsid w:val="00C531F7"/>
    <w:rsid w:val="00C53238"/>
    <w:rsid w:val="00C53293"/>
    <w:rsid w:val="00C5331F"/>
    <w:rsid w:val="00C53353"/>
    <w:rsid w:val="00C53469"/>
    <w:rsid w:val="00C53748"/>
    <w:rsid w:val="00C53940"/>
    <w:rsid w:val="00C53B8C"/>
    <w:rsid w:val="00C53D24"/>
    <w:rsid w:val="00C53D3E"/>
    <w:rsid w:val="00C54024"/>
    <w:rsid w:val="00C540E5"/>
    <w:rsid w:val="00C54155"/>
    <w:rsid w:val="00C5420D"/>
    <w:rsid w:val="00C5438D"/>
    <w:rsid w:val="00C5438E"/>
    <w:rsid w:val="00C54411"/>
    <w:rsid w:val="00C544F6"/>
    <w:rsid w:val="00C54811"/>
    <w:rsid w:val="00C548E3"/>
    <w:rsid w:val="00C549C1"/>
    <w:rsid w:val="00C54C39"/>
    <w:rsid w:val="00C54E6B"/>
    <w:rsid w:val="00C5502C"/>
    <w:rsid w:val="00C5511A"/>
    <w:rsid w:val="00C55170"/>
    <w:rsid w:val="00C55179"/>
    <w:rsid w:val="00C5524C"/>
    <w:rsid w:val="00C552AC"/>
    <w:rsid w:val="00C554CF"/>
    <w:rsid w:val="00C55668"/>
    <w:rsid w:val="00C558C5"/>
    <w:rsid w:val="00C55900"/>
    <w:rsid w:val="00C5597C"/>
    <w:rsid w:val="00C559FC"/>
    <w:rsid w:val="00C55D2C"/>
    <w:rsid w:val="00C55D5B"/>
    <w:rsid w:val="00C55DA8"/>
    <w:rsid w:val="00C55EF4"/>
    <w:rsid w:val="00C561E1"/>
    <w:rsid w:val="00C562A4"/>
    <w:rsid w:val="00C562B8"/>
    <w:rsid w:val="00C5638E"/>
    <w:rsid w:val="00C56425"/>
    <w:rsid w:val="00C56451"/>
    <w:rsid w:val="00C5653B"/>
    <w:rsid w:val="00C565A0"/>
    <w:rsid w:val="00C56611"/>
    <w:rsid w:val="00C5676A"/>
    <w:rsid w:val="00C56792"/>
    <w:rsid w:val="00C567F5"/>
    <w:rsid w:val="00C568B6"/>
    <w:rsid w:val="00C568EB"/>
    <w:rsid w:val="00C56A73"/>
    <w:rsid w:val="00C56B34"/>
    <w:rsid w:val="00C56B69"/>
    <w:rsid w:val="00C56BCD"/>
    <w:rsid w:val="00C56C27"/>
    <w:rsid w:val="00C56C9A"/>
    <w:rsid w:val="00C56DBC"/>
    <w:rsid w:val="00C56EB1"/>
    <w:rsid w:val="00C570B5"/>
    <w:rsid w:val="00C570D2"/>
    <w:rsid w:val="00C570F3"/>
    <w:rsid w:val="00C57142"/>
    <w:rsid w:val="00C5716A"/>
    <w:rsid w:val="00C571E6"/>
    <w:rsid w:val="00C571EC"/>
    <w:rsid w:val="00C5721B"/>
    <w:rsid w:val="00C5732E"/>
    <w:rsid w:val="00C5733C"/>
    <w:rsid w:val="00C57471"/>
    <w:rsid w:val="00C57496"/>
    <w:rsid w:val="00C574F0"/>
    <w:rsid w:val="00C57797"/>
    <w:rsid w:val="00C57ADC"/>
    <w:rsid w:val="00C57CB4"/>
    <w:rsid w:val="00C57E77"/>
    <w:rsid w:val="00C57EAB"/>
    <w:rsid w:val="00C6007F"/>
    <w:rsid w:val="00C60112"/>
    <w:rsid w:val="00C602BB"/>
    <w:rsid w:val="00C60322"/>
    <w:rsid w:val="00C60334"/>
    <w:rsid w:val="00C604BC"/>
    <w:rsid w:val="00C60586"/>
    <w:rsid w:val="00C605DA"/>
    <w:rsid w:val="00C60747"/>
    <w:rsid w:val="00C60894"/>
    <w:rsid w:val="00C60A89"/>
    <w:rsid w:val="00C60AC0"/>
    <w:rsid w:val="00C60B51"/>
    <w:rsid w:val="00C60C80"/>
    <w:rsid w:val="00C60CF6"/>
    <w:rsid w:val="00C60E1D"/>
    <w:rsid w:val="00C60E3F"/>
    <w:rsid w:val="00C60E86"/>
    <w:rsid w:val="00C6107E"/>
    <w:rsid w:val="00C61143"/>
    <w:rsid w:val="00C61194"/>
    <w:rsid w:val="00C6133D"/>
    <w:rsid w:val="00C61389"/>
    <w:rsid w:val="00C6142E"/>
    <w:rsid w:val="00C616A9"/>
    <w:rsid w:val="00C61745"/>
    <w:rsid w:val="00C617B0"/>
    <w:rsid w:val="00C6185D"/>
    <w:rsid w:val="00C619CE"/>
    <w:rsid w:val="00C61DBC"/>
    <w:rsid w:val="00C6216C"/>
    <w:rsid w:val="00C62211"/>
    <w:rsid w:val="00C622DC"/>
    <w:rsid w:val="00C6235A"/>
    <w:rsid w:val="00C628FF"/>
    <w:rsid w:val="00C62D59"/>
    <w:rsid w:val="00C62E57"/>
    <w:rsid w:val="00C62F8D"/>
    <w:rsid w:val="00C62FDB"/>
    <w:rsid w:val="00C631D5"/>
    <w:rsid w:val="00C631D6"/>
    <w:rsid w:val="00C6362F"/>
    <w:rsid w:val="00C6373D"/>
    <w:rsid w:val="00C6376C"/>
    <w:rsid w:val="00C6378D"/>
    <w:rsid w:val="00C63985"/>
    <w:rsid w:val="00C639C8"/>
    <w:rsid w:val="00C63B25"/>
    <w:rsid w:val="00C63C51"/>
    <w:rsid w:val="00C63E67"/>
    <w:rsid w:val="00C63F61"/>
    <w:rsid w:val="00C63F9F"/>
    <w:rsid w:val="00C63FF1"/>
    <w:rsid w:val="00C640A4"/>
    <w:rsid w:val="00C64154"/>
    <w:rsid w:val="00C6422C"/>
    <w:rsid w:val="00C64496"/>
    <w:rsid w:val="00C644C9"/>
    <w:rsid w:val="00C64571"/>
    <w:rsid w:val="00C645BA"/>
    <w:rsid w:val="00C649D0"/>
    <w:rsid w:val="00C64BB3"/>
    <w:rsid w:val="00C64EAF"/>
    <w:rsid w:val="00C64EC5"/>
    <w:rsid w:val="00C64F14"/>
    <w:rsid w:val="00C64F40"/>
    <w:rsid w:val="00C64F60"/>
    <w:rsid w:val="00C65107"/>
    <w:rsid w:val="00C6542C"/>
    <w:rsid w:val="00C6549D"/>
    <w:rsid w:val="00C65688"/>
    <w:rsid w:val="00C656D2"/>
    <w:rsid w:val="00C6572E"/>
    <w:rsid w:val="00C65795"/>
    <w:rsid w:val="00C65900"/>
    <w:rsid w:val="00C65915"/>
    <w:rsid w:val="00C65ACF"/>
    <w:rsid w:val="00C65AF6"/>
    <w:rsid w:val="00C65BB7"/>
    <w:rsid w:val="00C65C34"/>
    <w:rsid w:val="00C65C87"/>
    <w:rsid w:val="00C65CB3"/>
    <w:rsid w:val="00C65D14"/>
    <w:rsid w:val="00C65D5C"/>
    <w:rsid w:val="00C65DEC"/>
    <w:rsid w:val="00C65F71"/>
    <w:rsid w:val="00C66067"/>
    <w:rsid w:val="00C66089"/>
    <w:rsid w:val="00C661D4"/>
    <w:rsid w:val="00C661E9"/>
    <w:rsid w:val="00C663AA"/>
    <w:rsid w:val="00C664A1"/>
    <w:rsid w:val="00C668A8"/>
    <w:rsid w:val="00C669A0"/>
    <w:rsid w:val="00C669D3"/>
    <w:rsid w:val="00C66A2B"/>
    <w:rsid w:val="00C66ACF"/>
    <w:rsid w:val="00C66AFD"/>
    <w:rsid w:val="00C66B07"/>
    <w:rsid w:val="00C66B3A"/>
    <w:rsid w:val="00C66C1C"/>
    <w:rsid w:val="00C66CCF"/>
    <w:rsid w:val="00C66EDB"/>
    <w:rsid w:val="00C66EDF"/>
    <w:rsid w:val="00C66F70"/>
    <w:rsid w:val="00C6701D"/>
    <w:rsid w:val="00C67038"/>
    <w:rsid w:val="00C670E1"/>
    <w:rsid w:val="00C6723A"/>
    <w:rsid w:val="00C674B0"/>
    <w:rsid w:val="00C6759A"/>
    <w:rsid w:val="00C67732"/>
    <w:rsid w:val="00C6774F"/>
    <w:rsid w:val="00C67785"/>
    <w:rsid w:val="00C67860"/>
    <w:rsid w:val="00C67AD3"/>
    <w:rsid w:val="00C67B0C"/>
    <w:rsid w:val="00C67B38"/>
    <w:rsid w:val="00C67CE9"/>
    <w:rsid w:val="00C67D3E"/>
    <w:rsid w:val="00C67DDD"/>
    <w:rsid w:val="00C67F5F"/>
    <w:rsid w:val="00C67FA4"/>
    <w:rsid w:val="00C7016F"/>
    <w:rsid w:val="00C7028B"/>
    <w:rsid w:val="00C702ED"/>
    <w:rsid w:val="00C7031E"/>
    <w:rsid w:val="00C703B4"/>
    <w:rsid w:val="00C703BD"/>
    <w:rsid w:val="00C70420"/>
    <w:rsid w:val="00C7045C"/>
    <w:rsid w:val="00C704E8"/>
    <w:rsid w:val="00C70CA8"/>
    <w:rsid w:val="00C70D0E"/>
    <w:rsid w:val="00C70D28"/>
    <w:rsid w:val="00C70EC7"/>
    <w:rsid w:val="00C70FE2"/>
    <w:rsid w:val="00C70FF5"/>
    <w:rsid w:val="00C71073"/>
    <w:rsid w:val="00C710D9"/>
    <w:rsid w:val="00C71119"/>
    <w:rsid w:val="00C71187"/>
    <w:rsid w:val="00C7132F"/>
    <w:rsid w:val="00C713FB"/>
    <w:rsid w:val="00C71699"/>
    <w:rsid w:val="00C718EA"/>
    <w:rsid w:val="00C71A09"/>
    <w:rsid w:val="00C71ACB"/>
    <w:rsid w:val="00C71E71"/>
    <w:rsid w:val="00C71EB6"/>
    <w:rsid w:val="00C71EFC"/>
    <w:rsid w:val="00C72039"/>
    <w:rsid w:val="00C72132"/>
    <w:rsid w:val="00C72266"/>
    <w:rsid w:val="00C722EB"/>
    <w:rsid w:val="00C723ED"/>
    <w:rsid w:val="00C72A88"/>
    <w:rsid w:val="00C72B25"/>
    <w:rsid w:val="00C72B81"/>
    <w:rsid w:val="00C72F18"/>
    <w:rsid w:val="00C730BD"/>
    <w:rsid w:val="00C73122"/>
    <w:rsid w:val="00C732FE"/>
    <w:rsid w:val="00C73338"/>
    <w:rsid w:val="00C733E7"/>
    <w:rsid w:val="00C734F2"/>
    <w:rsid w:val="00C7365D"/>
    <w:rsid w:val="00C73A75"/>
    <w:rsid w:val="00C73B58"/>
    <w:rsid w:val="00C73BEA"/>
    <w:rsid w:val="00C73CD7"/>
    <w:rsid w:val="00C73FC2"/>
    <w:rsid w:val="00C74079"/>
    <w:rsid w:val="00C74156"/>
    <w:rsid w:val="00C741BC"/>
    <w:rsid w:val="00C74314"/>
    <w:rsid w:val="00C745E5"/>
    <w:rsid w:val="00C747EB"/>
    <w:rsid w:val="00C74A4E"/>
    <w:rsid w:val="00C74B3C"/>
    <w:rsid w:val="00C74CCB"/>
    <w:rsid w:val="00C74DFF"/>
    <w:rsid w:val="00C74EAD"/>
    <w:rsid w:val="00C74EB2"/>
    <w:rsid w:val="00C74F81"/>
    <w:rsid w:val="00C75065"/>
    <w:rsid w:val="00C750A2"/>
    <w:rsid w:val="00C750E0"/>
    <w:rsid w:val="00C75471"/>
    <w:rsid w:val="00C754F7"/>
    <w:rsid w:val="00C7551B"/>
    <w:rsid w:val="00C755DE"/>
    <w:rsid w:val="00C755E8"/>
    <w:rsid w:val="00C756B2"/>
    <w:rsid w:val="00C757CF"/>
    <w:rsid w:val="00C75805"/>
    <w:rsid w:val="00C758EB"/>
    <w:rsid w:val="00C759F8"/>
    <w:rsid w:val="00C75A43"/>
    <w:rsid w:val="00C75AC1"/>
    <w:rsid w:val="00C75F8A"/>
    <w:rsid w:val="00C75FDE"/>
    <w:rsid w:val="00C76071"/>
    <w:rsid w:val="00C76196"/>
    <w:rsid w:val="00C76392"/>
    <w:rsid w:val="00C763FE"/>
    <w:rsid w:val="00C7643C"/>
    <w:rsid w:val="00C764C7"/>
    <w:rsid w:val="00C76572"/>
    <w:rsid w:val="00C765D8"/>
    <w:rsid w:val="00C766DA"/>
    <w:rsid w:val="00C76892"/>
    <w:rsid w:val="00C769B8"/>
    <w:rsid w:val="00C769CA"/>
    <w:rsid w:val="00C76B07"/>
    <w:rsid w:val="00C76CB9"/>
    <w:rsid w:val="00C76E13"/>
    <w:rsid w:val="00C76EBB"/>
    <w:rsid w:val="00C76EBC"/>
    <w:rsid w:val="00C7731D"/>
    <w:rsid w:val="00C773B8"/>
    <w:rsid w:val="00C77530"/>
    <w:rsid w:val="00C775E3"/>
    <w:rsid w:val="00C777F3"/>
    <w:rsid w:val="00C77929"/>
    <w:rsid w:val="00C779BF"/>
    <w:rsid w:val="00C77A16"/>
    <w:rsid w:val="00C77AA4"/>
    <w:rsid w:val="00C77ABA"/>
    <w:rsid w:val="00C77B27"/>
    <w:rsid w:val="00C77B86"/>
    <w:rsid w:val="00C77BA1"/>
    <w:rsid w:val="00C77CE3"/>
    <w:rsid w:val="00C77DCE"/>
    <w:rsid w:val="00C77E8A"/>
    <w:rsid w:val="00C80049"/>
    <w:rsid w:val="00C8020C"/>
    <w:rsid w:val="00C802BC"/>
    <w:rsid w:val="00C80334"/>
    <w:rsid w:val="00C8044F"/>
    <w:rsid w:val="00C804A1"/>
    <w:rsid w:val="00C804CB"/>
    <w:rsid w:val="00C805C6"/>
    <w:rsid w:val="00C805E1"/>
    <w:rsid w:val="00C805F7"/>
    <w:rsid w:val="00C80703"/>
    <w:rsid w:val="00C80879"/>
    <w:rsid w:val="00C808B0"/>
    <w:rsid w:val="00C808B2"/>
    <w:rsid w:val="00C809C3"/>
    <w:rsid w:val="00C80A21"/>
    <w:rsid w:val="00C80C00"/>
    <w:rsid w:val="00C80DCA"/>
    <w:rsid w:val="00C81154"/>
    <w:rsid w:val="00C8120F"/>
    <w:rsid w:val="00C816BC"/>
    <w:rsid w:val="00C81766"/>
    <w:rsid w:val="00C81823"/>
    <w:rsid w:val="00C81C54"/>
    <w:rsid w:val="00C81CDE"/>
    <w:rsid w:val="00C82036"/>
    <w:rsid w:val="00C822F5"/>
    <w:rsid w:val="00C823C9"/>
    <w:rsid w:val="00C825AF"/>
    <w:rsid w:val="00C825F7"/>
    <w:rsid w:val="00C826B7"/>
    <w:rsid w:val="00C82703"/>
    <w:rsid w:val="00C8273D"/>
    <w:rsid w:val="00C827D9"/>
    <w:rsid w:val="00C82893"/>
    <w:rsid w:val="00C8289B"/>
    <w:rsid w:val="00C82B10"/>
    <w:rsid w:val="00C82C09"/>
    <w:rsid w:val="00C82C0C"/>
    <w:rsid w:val="00C82C2C"/>
    <w:rsid w:val="00C82D1C"/>
    <w:rsid w:val="00C82D23"/>
    <w:rsid w:val="00C82E49"/>
    <w:rsid w:val="00C82E80"/>
    <w:rsid w:val="00C82F45"/>
    <w:rsid w:val="00C83038"/>
    <w:rsid w:val="00C83107"/>
    <w:rsid w:val="00C83194"/>
    <w:rsid w:val="00C831A0"/>
    <w:rsid w:val="00C83500"/>
    <w:rsid w:val="00C835A1"/>
    <w:rsid w:val="00C8362A"/>
    <w:rsid w:val="00C8374E"/>
    <w:rsid w:val="00C839F8"/>
    <w:rsid w:val="00C83A1C"/>
    <w:rsid w:val="00C83C1F"/>
    <w:rsid w:val="00C83C6F"/>
    <w:rsid w:val="00C83E98"/>
    <w:rsid w:val="00C83F6E"/>
    <w:rsid w:val="00C84074"/>
    <w:rsid w:val="00C84107"/>
    <w:rsid w:val="00C8426B"/>
    <w:rsid w:val="00C846F0"/>
    <w:rsid w:val="00C84711"/>
    <w:rsid w:val="00C84747"/>
    <w:rsid w:val="00C8480E"/>
    <w:rsid w:val="00C84A16"/>
    <w:rsid w:val="00C84A6A"/>
    <w:rsid w:val="00C84B78"/>
    <w:rsid w:val="00C84D85"/>
    <w:rsid w:val="00C84E13"/>
    <w:rsid w:val="00C84E65"/>
    <w:rsid w:val="00C84F42"/>
    <w:rsid w:val="00C85051"/>
    <w:rsid w:val="00C85144"/>
    <w:rsid w:val="00C85200"/>
    <w:rsid w:val="00C85209"/>
    <w:rsid w:val="00C8535B"/>
    <w:rsid w:val="00C8554F"/>
    <w:rsid w:val="00C856C1"/>
    <w:rsid w:val="00C856E6"/>
    <w:rsid w:val="00C856F9"/>
    <w:rsid w:val="00C857E7"/>
    <w:rsid w:val="00C857FC"/>
    <w:rsid w:val="00C8592D"/>
    <w:rsid w:val="00C8593F"/>
    <w:rsid w:val="00C85AF8"/>
    <w:rsid w:val="00C85B23"/>
    <w:rsid w:val="00C85CC0"/>
    <w:rsid w:val="00C85D16"/>
    <w:rsid w:val="00C85D38"/>
    <w:rsid w:val="00C85D96"/>
    <w:rsid w:val="00C85EF2"/>
    <w:rsid w:val="00C85F3E"/>
    <w:rsid w:val="00C8602C"/>
    <w:rsid w:val="00C86113"/>
    <w:rsid w:val="00C86174"/>
    <w:rsid w:val="00C86216"/>
    <w:rsid w:val="00C86279"/>
    <w:rsid w:val="00C86294"/>
    <w:rsid w:val="00C862F8"/>
    <w:rsid w:val="00C864A5"/>
    <w:rsid w:val="00C864ED"/>
    <w:rsid w:val="00C866D1"/>
    <w:rsid w:val="00C86704"/>
    <w:rsid w:val="00C8673C"/>
    <w:rsid w:val="00C868C0"/>
    <w:rsid w:val="00C869B8"/>
    <w:rsid w:val="00C86C1D"/>
    <w:rsid w:val="00C86CF6"/>
    <w:rsid w:val="00C86D0B"/>
    <w:rsid w:val="00C86E12"/>
    <w:rsid w:val="00C86E68"/>
    <w:rsid w:val="00C86EEF"/>
    <w:rsid w:val="00C86F40"/>
    <w:rsid w:val="00C86FD3"/>
    <w:rsid w:val="00C87015"/>
    <w:rsid w:val="00C8719B"/>
    <w:rsid w:val="00C872CB"/>
    <w:rsid w:val="00C87483"/>
    <w:rsid w:val="00C876CB"/>
    <w:rsid w:val="00C87A73"/>
    <w:rsid w:val="00C87A87"/>
    <w:rsid w:val="00C87AE5"/>
    <w:rsid w:val="00C87DE7"/>
    <w:rsid w:val="00C87E41"/>
    <w:rsid w:val="00C87E42"/>
    <w:rsid w:val="00C87E80"/>
    <w:rsid w:val="00C87FE3"/>
    <w:rsid w:val="00C901B3"/>
    <w:rsid w:val="00C901C6"/>
    <w:rsid w:val="00C90256"/>
    <w:rsid w:val="00C90369"/>
    <w:rsid w:val="00C90371"/>
    <w:rsid w:val="00C90586"/>
    <w:rsid w:val="00C90829"/>
    <w:rsid w:val="00C90A68"/>
    <w:rsid w:val="00C90C54"/>
    <w:rsid w:val="00C90C91"/>
    <w:rsid w:val="00C90EB7"/>
    <w:rsid w:val="00C90EBE"/>
    <w:rsid w:val="00C90F09"/>
    <w:rsid w:val="00C90F50"/>
    <w:rsid w:val="00C91016"/>
    <w:rsid w:val="00C91050"/>
    <w:rsid w:val="00C9106E"/>
    <w:rsid w:val="00C9114D"/>
    <w:rsid w:val="00C9115C"/>
    <w:rsid w:val="00C91208"/>
    <w:rsid w:val="00C913A8"/>
    <w:rsid w:val="00C913C7"/>
    <w:rsid w:val="00C91452"/>
    <w:rsid w:val="00C914C3"/>
    <w:rsid w:val="00C914FD"/>
    <w:rsid w:val="00C9151E"/>
    <w:rsid w:val="00C91525"/>
    <w:rsid w:val="00C915B0"/>
    <w:rsid w:val="00C9160C"/>
    <w:rsid w:val="00C9177D"/>
    <w:rsid w:val="00C917D3"/>
    <w:rsid w:val="00C91825"/>
    <w:rsid w:val="00C91889"/>
    <w:rsid w:val="00C91953"/>
    <w:rsid w:val="00C91A0F"/>
    <w:rsid w:val="00C91A45"/>
    <w:rsid w:val="00C91A7B"/>
    <w:rsid w:val="00C91B24"/>
    <w:rsid w:val="00C91C0D"/>
    <w:rsid w:val="00C91C59"/>
    <w:rsid w:val="00C91CB0"/>
    <w:rsid w:val="00C91D13"/>
    <w:rsid w:val="00C91DF7"/>
    <w:rsid w:val="00C91E28"/>
    <w:rsid w:val="00C91E6D"/>
    <w:rsid w:val="00C91E89"/>
    <w:rsid w:val="00C91EEB"/>
    <w:rsid w:val="00C91F81"/>
    <w:rsid w:val="00C9213A"/>
    <w:rsid w:val="00C922B8"/>
    <w:rsid w:val="00C924F3"/>
    <w:rsid w:val="00C92537"/>
    <w:rsid w:val="00C92539"/>
    <w:rsid w:val="00C9254D"/>
    <w:rsid w:val="00C92619"/>
    <w:rsid w:val="00C92723"/>
    <w:rsid w:val="00C92752"/>
    <w:rsid w:val="00C92758"/>
    <w:rsid w:val="00C9287E"/>
    <w:rsid w:val="00C9288F"/>
    <w:rsid w:val="00C92A62"/>
    <w:rsid w:val="00C92A6E"/>
    <w:rsid w:val="00C92B43"/>
    <w:rsid w:val="00C92BC9"/>
    <w:rsid w:val="00C92DA1"/>
    <w:rsid w:val="00C9304A"/>
    <w:rsid w:val="00C9307C"/>
    <w:rsid w:val="00C930E7"/>
    <w:rsid w:val="00C9314D"/>
    <w:rsid w:val="00C933A9"/>
    <w:rsid w:val="00C933DC"/>
    <w:rsid w:val="00C93445"/>
    <w:rsid w:val="00C9346F"/>
    <w:rsid w:val="00C93492"/>
    <w:rsid w:val="00C93500"/>
    <w:rsid w:val="00C93510"/>
    <w:rsid w:val="00C936C0"/>
    <w:rsid w:val="00C93721"/>
    <w:rsid w:val="00C9375C"/>
    <w:rsid w:val="00C93848"/>
    <w:rsid w:val="00C9394C"/>
    <w:rsid w:val="00C93987"/>
    <w:rsid w:val="00C939AE"/>
    <w:rsid w:val="00C93AB7"/>
    <w:rsid w:val="00C93BFA"/>
    <w:rsid w:val="00C93E6E"/>
    <w:rsid w:val="00C93E95"/>
    <w:rsid w:val="00C94236"/>
    <w:rsid w:val="00C94407"/>
    <w:rsid w:val="00C94506"/>
    <w:rsid w:val="00C9455B"/>
    <w:rsid w:val="00C946EF"/>
    <w:rsid w:val="00C94A5D"/>
    <w:rsid w:val="00C94AFB"/>
    <w:rsid w:val="00C94C5D"/>
    <w:rsid w:val="00C94CA8"/>
    <w:rsid w:val="00C94D12"/>
    <w:rsid w:val="00C94D14"/>
    <w:rsid w:val="00C94DC5"/>
    <w:rsid w:val="00C94FE8"/>
    <w:rsid w:val="00C95144"/>
    <w:rsid w:val="00C95156"/>
    <w:rsid w:val="00C95212"/>
    <w:rsid w:val="00C95291"/>
    <w:rsid w:val="00C952CF"/>
    <w:rsid w:val="00C95330"/>
    <w:rsid w:val="00C9548D"/>
    <w:rsid w:val="00C9549A"/>
    <w:rsid w:val="00C9556A"/>
    <w:rsid w:val="00C95655"/>
    <w:rsid w:val="00C95963"/>
    <w:rsid w:val="00C95DE2"/>
    <w:rsid w:val="00C95FB6"/>
    <w:rsid w:val="00C96106"/>
    <w:rsid w:val="00C961B9"/>
    <w:rsid w:val="00C9628F"/>
    <w:rsid w:val="00C96298"/>
    <w:rsid w:val="00C96345"/>
    <w:rsid w:val="00C964A5"/>
    <w:rsid w:val="00C967FD"/>
    <w:rsid w:val="00C969F6"/>
    <w:rsid w:val="00C96ABF"/>
    <w:rsid w:val="00C96B6E"/>
    <w:rsid w:val="00C96DA8"/>
    <w:rsid w:val="00C96E47"/>
    <w:rsid w:val="00C96EDC"/>
    <w:rsid w:val="00C96F3C"/>
    <w:rsid w:val="00C9711B"/>
    <w:rsid w:val="00C97163"/>
    <w:rsid w:val="00C971D2"/>
    <w:rsid w:val="00C97246"/>
    <w:rsid w:val="00C9732E"/>
    <w:rsid w:val="00C9733D"/>
    <w:rsid w:val="00C973AF"/>
    <w:rsid w:val="00C97908"/>
    <w:rsid w:val="00C97A58"/>
    <w:rsid w:val="00C97C7F"/>
    <w:rsid w:val="00C97ECB"/>
    <w:rsid w:val="00CA008E"/>
    <w:rsid w:val="00CA00C9"/>
    <w:rsid w:val="00CA0195"/>
    <w:rsid w:val="00CA05B8"/>
    <w:rsid w:val="00CA06F6"/>
    <w:rsid w:val="00CA0944"/>
    <w:rsid w:val="00CA0D63"/>
    <w:rsid w:val="00CA1261"/>
    <w:rsid w:val="00CA1298"/>
    <w:rsid w:val="00CA12CA"/>
    <w:rsid w:val="00CA12D4"/>
    <w:rsid w:val="00CA1373"/>
    <w:rsid w:val="00CA149D"/>
    <w:rsid w:val="00CA14C8"/>
    <w:rsid w:val="00CA15B2"/>
    <w:rsid w:val="00CA160B"/>
    <w:rsid w:val="00CA161B"/>
    <w:rsid w:val="00CA161F"/>
    <w:rsid w:val="00CA1865"/>
    <w:rsid w:val="00CA18C2"/>
    <w:rsid w:val="00CA18E1"/>
    <w:rsid w:val="00CA194F"/>
    <w:rsid w:val="00CA1A77"/>
    <w:rsid w:val="00CA1B2F"/>
    <w:rsid w:val="00CA205C"/>
    <w:rsid w:val="00CA2070"/>
    <w:rsid w:val="00CA2073"/>
    <w:rsid w:val="00CA20AF"/>
    <w:rsid w:val="00CA215C"/>
    <w:rsid w:val="00CA21A0"/>
    <w:rsid w:val="00CA21EE"/>
    <w:rsid w:val="00CA231D"/>
    <w:rsid w:val="00CA2434"/>
    <w:rsid w:val="00CA2463"/>
    <w:rsid w:val="00CA264F"/>
    <w:rsid w:val="00CA26DD"/>
    <w:rsid w:val="00CA2816"/>
    <w:rsid w:val="00CA285A"/>
    <w:rsid w:val="00CA2880"/>
    <w:rsid w:val="00CA28DB"/>
    <w:rsid w:val="00CA2946"/>
    <w:rsid w:val="00CA2AA8"/>
    <w:rsid w:val="00CA2DA9"/>
    <w:rsid w:val="00CA2E19"/>
    <w:rsid w:val="00CA2FDF"/>
    <w:rsid w:val="00CA3126"/>
    <w:rsid w:val="00CA31D2"/>
    <w:rsid w:val="00CA31EC"/>
    <w:rsid w:val="00CA3278"/>
    <w:rsid w:val="00CA38B9"/>
    <w:rsid w:val="00CA38C8"/>
    <w:rsid w:val="00CA39B2"/>
    <w:rsid w:val="00CA39B3"/>
    <w:rsid w:val="00CA3A05"/>
    <w:rsid w:val="00CA3A9F"/>
    <w:rsid w:val="00CA3B22"/>
    <w:rsid w:val="00CA3B3B"/>
    <w:rsid w:val="00CA3B7C"/>
    <w:rsid w:val="00CA3CA9"/>
    <w:rsid w:val="00CA3CC6"/>
    <w:rsid w:val="00CA3D66"/>
    <w:rsid w:val="00CA3D6D"/>
    <w:rsid w:val="00CA3DA8"/>
    <w:rsid w:val="00CA3E07"/>
    <w:rsid w:val="00CA43B8"/>
    <w:rsid w:val="00CA44B4"/>
    <w:rsid w:val="00CA4553"/>
    <w:rsid w:val="00CA462F"/>
    <w:rsid w:val="00CA46C1"/>
    <w:rsid w:val="00CA493D"/>
    <w:rsid w:val="00CA4957"/>
    <w:rsid w:val="00CA4AD9"/>
    <w:rsid w:val="00CA4D6C"/>
    <w:rsid w:val="00CA4EA9"/>
    <w:rsid w:val="00CA4F4A"/>
    <w:rsid w:val="00CA4FC1"/>
    <w:rsid w:val="00CA4FF4"/>
    <w:rsid w:val="00CA50D2"/>
    <w:rsid w:val="00CA5184"/>
    <w:rsid w:val="00CA5217"/>
    <w:rsid w:val="00CA548C"/>
    <w:rsid w:val="00CA54B4"/>
    <w:rsid w:val="00CA557E"/>
    <w:rsid w:val="00CA568A"/>
    <w:rsid w:val="00CA5885"/>
    <w:rsid w:val="00CA5999"/>
    <w:rsid w:val="00CA5A53"/>
    <w:rsid w:val="00CA5AF7"/>
    <w:rsid w:val="00CA5B61"/>
    <w:rsid w:val="00CA5B95"/>
    <w:rsid w:val="00CA5D19"/>
    <w:rsid w:val="00CA5D43"/>
    <w:rsid w:val="00CA5E0E"/>
    <w:rsid w:val="00CA5EC8"/>
    <w:rsid w:val="00CA604F"/>
    <w:rsid w:val="00CA6145"/>
    <w:rsid w:val="00CA6149"/>
    <w:rsid w:val="00CA61C7"/>
    <w:rsid w:val="00CA640C"/>
    <w:rsid w:val="00CA648D"/>
    <w:rsid w:val="00CA670A"/>
    <w:rsid w:val="00CA6857"/>
    <w:rsid w:val="00CA6887"/>
    <w:rsid w:val="00CA6925"/>
    <w:rsid w:val="00CA6B8A"/>
    <w:rsid w:val="00CA6C20"/>
    <w:rsid w:val="00CA6D7D"/>
    <w:rsid w:val="00CA6DB5"/>
    <w:rsid w:val="00CA6F21"/>
    <w:rsid w:val="00CA7170"/>
    <w:rsid w:val="00CA724F"/>
    <w:rsid w:val="00CA726E"/>
    <w:rsid w:val="00CA72D6"/>
    <w:rsid w:val="00CA7462"/>
    <w:rsid w:val="00CA74F1"/>
    <w:rsid w:val="00CA751A"/>
    <w:rsid w:val="00CA76BA"/>
    <w:rsid w:val="00CA772E"/>
    <w:rsid w:val="00CA77D7"/>
    <w:rsid w:val="00CA77DF"/>
    <w:rsid w:val="00CA78C0"/>
    <w:rsid w:val="00CA78C1"/>
    <w:rsid w:val="00CA78D1"/>
    <w:rsid w:val="00CA79E5"/>
    <w:rsid w:val="00CA7A1A"/>
    <w:rsid w:val="00CA7A92"/>
    <w:rsid w:val="00CA7B2F"/>
    <w:rsid w:val="00CA7C8D"/>
    <w:rsid w:val="00CA7CFF"/>
    <w:rsid w:val="00CA7D15"/>
    <w:rsid w:val="00CA7E7D"/>
    <w:rsid w:val="00CA7EC4"/>
    <w:rsid w:val="00CA7ED1"/>
    <w:rsid w:val="00CB00B4"/>
    <w:rsid w:val="00CB013C"/>
    <w:rsid w:val="00CB0184"/>
    <w:rsid w:val="00CB0201"/>
    <w:rsid w:val="00CB0294"/>
    <w:rsid w:val="00CB05DF"/>
    <w:rsid w:val="00CB06BA"/>
    <w:rsid w:val="00CB08C8"/>
    <w:rsid w:val="00CB0952"/>
    <w:rsid w:val="00CB0AAF"/>
    <w:rsid w:val="00CB0AEC"/>
    <w:rsid w:val="00CB0EAA"/>
    <w:rsid w:val="00CB0EDC"/>
    <w:rsid w:val="00CB1228"/>
    <w:rsid w:val="00CB1366"/>
    <w:rsid w:val="00CB13DF"/>
    <w:rsid w:val="00CB142C"/>
    <w:rsid w:val="00CB14BB"/>
    <w:rsid w:val="00CB1766"/>
    <w:rsid w:val="00CB1915"/>
    <w:rsid w:val="00CB19BC"/>
    <w:rsid w:val="00CB1A30"/>
    <w:rsid w:val="00CB1AC6"/>
    <w:rsid w:val="00CB1BE6"/>
    <w:rsid w:val="00CB1C0A"/>
    <w:rsid w:val="00CB1CA4"/>
    <w:rsid w:val="00CB1CDA"/>
    <w:rsid w:val="00CB1E56"/>
    <w:rsid w:val="00CB205F"/>
    <w:rsid w:val="00CB2196"/>
    <w:rsid w:val="00CB21F2"/>
    <w:rsid w:val="00CB224A"/>
    <w:rsid w:val="00CB2290"/>
    <w:rsid w:val="00CB2378"/>
    <w:rsid w:val="00CB23A7"/>
    <w:rsid w:val="00CB242E"/>
    <w:rsid w:val="00CB2459"/>
    <w:rsid w:val="00CB253F"/>
    <w:rsid w:val="00CB2664"/>
    <w:rsid w:val="00CB2776"/>
    <w:rsid w:val="00CB28AA"/>
    <w:rsid w:val="00CB290F"/>
    <w:rsid w:val="00CB2A29"/>
    <w:rsid w:val="00CB2A37"/>
    <w:rsid w:val="00CB2ACA"/>
    <w:rsid w:val="00CB2ACC"/>
    <w:rsid w:val="00CB2B95"/>
    <w:rsid w:val="00CB2DD2"/>
    <w:rsid w:val="00CB2F43"/>
    <w:rsid w:val="00CB31BA"/>
    <w:rsid w:val="00CB3204"/>
    <w:rsid w:val="00CB349C"/>
    <w:rsid w:val="00CB3827"/>
    <w:rsid w:val="00CB391B"/>
    <w:rsid w:val="00CB39E0"/>
    <w:rsid w:val="00CB3A76"/>
    <w:rsid w:val="00CB3D23"/>
    <w:rsid w:val="00CB3D67"/>
    <w:rsid w:val="00CB3EC0"/>
    <w:rsid w:val="00CB40BE"/>
    <w:rsid w:val="00CB40FC"/>
    <w:rsid w:val="00CB4401"/>
    <w:rsid w:val="00CB4643"/>
    <w:rsid w:val="00CB46D1"/>
    <w:rsid w:val="00CB4720"/>
    <w:rsid w:val="00CB4792"/>
    <w:rsid w:val="00CB4795"/>
    <w:rsid w:val="00CB4947"/>
    <w:rsid w:val="00CB495E"/>
    <w:rsid w:val="00CB49FA"/>
    <w:rsid w:val="00CB4B1A"/>
    <w:rsid w:val="00CB4BBC"/>
    <w:rsid w:val="00CB4C42"/>
    <w:rsid w:val="00CB4C5C"/>
    <w:rsid w:val="00CB4C64"/>
    <w:rsid w:val="00CB4FC0"/>
    <w:rsid w:val="00CB50BE"/>
    <w:rsid w:val="00CB51D3"/>
    <w:rsid w:val="00CB51FD"/>
    <w:rsid w:val="00CB54DF"/>
    <w:rsid w:val="00CB5800"/>
    <w:rsid w:val="00CB58E3"/>
    <w:rsid w:val="00CB598F"/>
    <w:rsid w:val="00CB5A67"/>
    <w:rsid w:val="00CB5AB6"/>
    <w:rsid w:val="00CB5AD9"/>
    <w:rsid w:val="00CB5C46"/>
    <w:rsid w:val="00CB5C8B"/>
    <w:rsid w:val="00CB5D4E"/>
    <w:rsid w:val="00CB5E4F"/>
    <w:rsid w:val="00CB5F4B"/>
    <w:rsid w:val="00CB5F4D"/>
    <w:rsid w:val="00CB5FCB"/>
    <w:rsid w:val="00CB6181"/>
    <w:rsid w:val="00CB62E3"/>
    <w:rsid w:val="00CB63A6"/>
    <w:rsid w:val="00CB63A9"/>
    <w:rsid w:val="00CB6414"/>
    <w:rsid w:val="00CB652D"/>
    <w:rsid w:val="00CB6603"/>
    <w:rsid w:val="00CB6623"/>
    <w:rsid w:val="00CB6763"/>
    <w:rsid w:val="00CB694C"/>
    <w:rsid w:val="00CB6CB0"/>
    <w:rsid w:val="00CB6D0B"/>
    <w:rsid w:val="00CB6F6F"/>
    <w:rsid w:val="00CB6F81"/>
    <w:rsid w:val="00CB6FA4"/>
    <w:rsid w:val="00CB7021"/>
    <w:rsid w:val="00CB7049"/>
    <w:rsid w:val="00CB7120"/>
    <w:rsid w:val="00CB7761"/>
    <w:rsid w:val="00CB7764"/>
    <w:rsid w:val="00CB777D"/>
    <w:rsid w:val="00CB77A2"/>
    <w:rsid w:val="00CB77F2"/>
    <w:rsid w:val="00CB781D"/>
    <w:rsid w:val="00CB7839"/>
    <w:rsid w:val="00CB78E6"/>
    <w:rsid w:val="00CB78E8"/>
    <w:rsid w:val="00CB7BC1"/>
    <w:rsid w:val="00CB7C63"/>
    <w:rsid w:val="00CB7CAF"/>
    <w:rsid w:val="00CB7F4C"/>
    <w:rsid w:val="00CB7F8E"/>
    <w:rsid w:val="00CC0135"/>
    <w:rsid w:val="00CC01CC"/>
    <w:rsid w:val="00CC0288"/>
    <w:rsid w:val="00CC0593"/>
    <w:rsid w:val="00CC070F"/>
    <w:rsid w:val="00CC0945"/>
    <w:rsid w:val="00CC09F1"/>
    <w:rsid w:val="00CC0ACD"/>
    <w:rsid w:val="00CC0AF6"/>
    <w:rsid w:val="00CC0F3D"/>
    <w:rsid w:val="00CC1164"/>
    <w:rsid w:val="00CC1258"/>
    <w:rsid w:val="00CC12AF"/>
    <w:rsid w:val="00CC12EB"/>
    <w:rsid w:val="00CC137E"/>
    <w:rsid w:val="00CC14A9"/>
    <w:rsid w:val="00CC1505"/>
    <w:rsid w:val="00CC1679"/>
    <w:rsid w:val="00CC1D9B"/>
    <w:rsid w:val="00CC1EC3"/>
    <w:rsid w:val="00CC1F5E"/>
    <w:rsid w:val="00CC1FF9"/>
    <w:rsid w:val="00CC2160"/>
    <w:rsid w:val="00CC231D"/>
    <w:rsid w:val="00CC24C6"/>
    <w:rsid w:val="00CC2617"/>
    <w:rsid w:val="00CC2709"/>
    <w:rsid w:val="00CC2881"/>
    <w:rsid w:val="00CC28DB"/>
    <w:rsid w:val="00CC2963"/>
    <w:rsid w:val="00CC29AF"/>
    <w:rsid w:val="00CC29D8"/>
    <w:rsid w:val="00CC2AF8"/>
    <w:rsid w:val="00CC2E1B"/>
    <w:rsid w:val="00CC2E50"/>
    <w:rsid w:val="00CC306A"/>
    <w:rsid w:val="00CC3182"/>
    <w:rsid w:val="00CC3310"/>
    <w:rsid w:val="00CC332E"/>
    <w:rsid w:val="00CC34E2"/>
    <w:rsid w:val="00CC3537"/>
    <w:rsid w:val="00CC3683"/>
    <w:rsid w:val="00CC37D2"/>
    <w:rsid w:val="00CC38BB"/>
    <w:rsid w:val="00CC39EE"/>
    <w:rsid w:val="00CC3A01"/>
    <w:rsid w:val="00CC3ABE"/>
    <w:rsid w:val="00CC3BFA"/>
    <w:rsid w:val="00CC3E19"/>
    <w:rsid w:val="00CC3EDA"/>
    <w:rsid w:val="00CC3FA3"/>
    <w:rsid w:val="00CC4156"/>
    <w:rsid w:val="00CC4164"/>
    <w:rsid w:val="00CC41FB"/>
    <w:rsid w:val="00CC461D"/>
    <w:rsid w:val="00CC4620"/>
    <w:rsid w:val="00CC4A00"/>
    <w:rsid w:val="00CC4AA7"/>
    <w:rsid w:val="00CC4CC0"/>
    <w:rsid w:val="00CC4D1A"/>
    <w:rsid w:val="00CC4DC5"/>
    <w:rsid w:val="00CC4DDE"/>
    <w:rsid w:val="00CC4DFB"/>
    <w:rsid w:val="00CC4E64"/>
    <w:rsid w:val="00CC4E94"/>
    <w:rsid w:val="00CC4EFE"/>
    <w:rsid w:val="00CC507F"/>
    <w:rsid w:val="00CC5195"/>
    <w:rsid w:val="00CC51FB"/>
    <w:rsid w:val="00CC52AB"/>
    <w:rsid w:val="00CC52CA"/>
    <w:rsid w:val="00CC5360"/>
    <w:rsid w:val="00CC5399"/>
    <w:rsid w:val="00CC53EC"/>
    <w:rsid w:val="00CC5643"/>
    <w:rsid w:val="00CC578E"/>
    <w:rsid w:val="00CC58CF"/>
    <w:rsid w:val="00CC59AD"/>
    <w:rsid w:val="00CC5E6E"/>
    <w:rsid w:val="00CC5EDA"/>
    <w:rsid w:val="00CC5F8D"/>
    <w:rsid w:val="00CC606D"/>
    <w:rsid w:val="00CC62A6"/>
    <w:rsid w:val="00CC65F7"/>
    <w:rsid w:val="00CC663F"/>
    <w:rsid w:val="00CC678D"/>
    <w:rsid w:val="00CC6A48"/>
    <w:rsid w:val="00CC6B53"/>
    <w:rsid w:val="00CC6BFF"/>
    <w:rsid w:val="00CC6C71"/>
    <w:rsid w:val="00CC6D1D"/>
    <w:rsid w:val="00CC6F00"/>
    <w:rsid w:val="00CC70A6"/>
    <w:rsid w:val="00CC70B1"/>
    <w:rsid w:val="00CC719B"/>
    <w:rsid w:val="00CC71D5"/>
    <w:rsid w:val="00CC731A"/>
    <w:rsid w:val="00CC739C"/>
    <w:rsid w:val="00CC7574"/>
    <w:rsid w:val="00CC75D4"/>
    <w:rsid w:val="00CC763A"/>
    <w:rsid w:val="00CC76FA"/>
    <w:rsid w:val="00CC7805"/>
    <w:rsid w:val="00CC795B"/>
    <w:rsid w:val="00CC79B3"/>
    <w:rsid w:val="00CC79D3"/>
    <w:rsid w:val="00CC7CD3"/>
    <w:rsid w:val="00CC7D7E"/>
    <w:rsid w:val="00CC7EC4"/>
    <w:rsid w:val="00CC7F2E"/>
    <w:rsid w:val="00CC7F4E"/>
    <w:rsid w:val="00CD0015"/>
    <w:rsid w:val="00CD0114"/>
    <w:rsid w:val="00CD018F"/>
    <w:rsid w:val="00CD01E5"/>
    <w:rsid w:val="00CD03CC"/>
    <w:rsid w:val="00CD0887"/>
    <w:rsid w:val="00CD0A52"/>
    <w:rsid w:val="00CD0A8B"/>
    <w:rsid w:val="00CD0B47"/>
    <w:rsid w:val="00CD0BAA"/>
    <w:rsid w:val="00CD0D43"/>
    <w:rsid w:val="00CD0E49"/>
    <w:rsid w:val="00CD0E77"/>
    <w:rsid w:val="00CD0F68"/>
    <w:rsid w:val="00CD1478"/>
    <w:rsid w:val="00CD14AE"/>
    <w:rsid w:val="00CD14FA"/>
    <w:rsid w:val="00CD1575"/>
    <w:rsid w:val="00CD1692"/>
    <w:rsid w:val="00CD16D1"/>
    <w:rsid w:val="00CD1736"/>
    <w:rsid w:val="00CD191E"/>
    <w:rsid w:val="00CD1998"/>
    <w:rsid w:val="00CD199E"/>
    <w:rsid w:val="00CD19B1"/>
    <w:rsid w:val="00CD1B0B"/>
    <w:rsid w:val="00CD1BC4"/>
    <w:rsid w:val="00CD2065"/>
    <w:rsid w:val="00CD2155"/>
    <w:rsid w:val="00CD2243"/>
    <w:rsid w:val="00CD2260"/>
    <w:rsid w:val="00CD2367"/>
    <w:rsid w:val="00CD25BA"/>
    <w:rsid w:val="00CD26B8"/>
    <w:rsid w:val="00CD27A9"/>
    <w:rsid w:val="00CD2A1B"/>
    <w:rsid w:val="00CD2A65"/>
    <w:rsid w:val="00CD2AF1"/>
    <w:rsid w:val="00CD2B08"/>
    <w:rsid w:val="00CD2B41"/>
    <w:rsid w:val="00CD2BD9"/>
    <w:rsid w:val="00CD2C6E"/>
    <w:rsid w:val="00CD2CAA"/>
    <w:rsid w:val="00CD2D71"/>
    <w:rsid w:val="00CD2D83"/>
    <w:rsid w:val="00CD2DB3"/>
    <w:rsid w:val="00CD2E71"/>
    <w:rsid w:val="00CD2F80"/>
    <w:rsid w:val="00CD2FA7"/>
    <w:rsid w:val="00CD2FDB"/>
    <w:rsid w:val="00CD36B4"/>
    <w:rsid w:val="00CD3932"/>
    <w:rsid w:val="00CD3940"/>
    <w:rsid w:val="00CD395A"/>
    <w:rsid w:val="00CD3992"/>
    <w:rsid w:val="00CD3C29"/>
    <w:rsid w:val="00CD3C9E"/>
    <w:rsid w:val="00CD3CE8"/>
    <w:rsid w:val="00CD3CEF"/>
    <w:rsid w:val="00CD3DAB"/>
    <w:rsid w:val="00CD3F02"/>
    <w:rsid w:val="00CD421E"/>
    <w:rsid w:val="00CD4293"/>
    <w:rsid w:val="00CD43F8"/>
    <w:rsid w:val="00CD4616"/>
    <w:rsid w:val="00CD4699"/>
    <w:rsid w:val="00CD471B"/>
    <w:rsid w:val="00CD47BE"/>
    <w:rsid w:val="00CD4B46"/>
    <w:rsid w:val="00CD4C1B"/>
    <w:rsid w:val="00CD4D96"/>
    <w:rsid w:val="00CD4EB6"/>
    <w:rsid w:val="00CD4EDB"/>
    <w:rsid w:val="00CD51B7"/>
    <w:rsid w:val="00CD51B8"/>
    <w:rsid w:val="00CD53B3"/>
    <w:rsid w:val="00CD5401"/>
    <w:rsid w:val="00CD5528"/>
    <w:rsid w:val="00CD5548"/>
    <w:rsid w:val="00CD556E"/>
    <w:rsid w:val="00CD5577"/>
    <w:rsid w:val="00CD5602"/>
    <w:rsid w:val="00CD56A2"/>
    <w:rsid w:val="00CD5BE1"/>
    <w:rsid w:val="00CD5C0A"/>
    <w:rsid w:val="00CD5E17"/>
    <w:rsid w:val="00CD5E86"/>
    <w:rsid w:val="00CD5E8D"/>
    <w:rsid w:val="00CD6093"/>
    <w:rsid w:val="00CD6143"/>
    <w:rsid w:val="00CD614E"/>
    <w:rsid w:val="00CD61C4"/>
    <w:rsid w:val="00CD6220"/>
    <w:rsid w:val="00CD633E"/>
    <w:rsid w:val="00CD649D"/>
    <w:rsid w:val="00CD64D7"/>
    <w:rsid w:val="00CD684D"/>
    <w:rsid w:val="00CD685D"/>
    <w:rsid w:val="00CD69CF"/>
    <w:rsid w:val="00CD6AA8"/>
    <w:rsid w:val="00CD6BFA"/>
    <w:rsid w:val="00CD6C09"/>
    <w:rsid w:val="00CD6D40"/>
    <w:rsid w:val="00CD6E63"/>
    <w:rsid w:val="00CD6EA5"/>
    <w:rsid w:val="00CD7092"/>
    <w:rsid w:val="00CD71D6"/>
    <w:rsid w:val="00CD721F"/>
    <w:rsid w:val="00CD742B"/>
    <w:rsid w:val="00CD7546"/>
    <w:rsid w:val="00CD7681"/>
    <w:rsid w:val="00CD78CC"/>
    <w:rsid w:val="00CD799A"/>
    <w:rsid w:val="00CD7B75"/>
    <w:rsid w:val="00CD7B83"/>
    <w:rsid w:val="00CD7C70"/>
    <w:rsid w:val="00CD7EA2"/>
    <w:rsid w:val="00CE00A4"/>
    <w:rsid w:val="00CE0127"/>
    <w:rsid w:val="00CE01D6"/>
    <w:rsid w:val="00CE0281"/>
    <w:rsid w:val="00CE03DA"/>
    <w:rsid w:val="00CE04FF"/>
    <w:rsid w:val="00CE058B"/>
    <w:rsid w:val="00CE06C2"/>
    <w:rsid w:val="00CE073A"/>
    <w:rsid w:val="00CE0792"/>
    <w:rsid w:val="00CE08C4"/>
    <w:rsid w:val="00CE0B0C"/>
    <w:rsid w:val="00CE0B6B"/>
    <w:rsid w:val="00CE0C16"/>
    <w:rsid w:val="00CE0C43"/>
    <w:rsid w:val="00CE0C78"/>
    <w:rsid w:val="00CE0CC9"/>
    <w:rsid w:val="00CE0D05"/>
    <w:rsid w:val="00CE0D25"/>
    <w:rsid w:val="00CE0E47"/>
    <w:rsid w:val="00CE0EC9"/>
    <w:rsid w:val="00CE0FEB"/>
    <w:rsid w:val="00CE109C"/>
    <w:rsid w:val="00CE10B5"/>
    <w:rsid w:val="00CE114C"/>
    <w:rsid w:val="00CE117A"/>
    <w:rsid w:val="00CE1322"/>
    <w:rsid w:val="00CE15EB"/>
    <w:rsid w:val="00CE16EA"/>
    <w:rsid w:val="00CE16FD"/>
    <w:rsid w:val="00CE170F"/>
    <w:rsid w:val="00CE17CC"/>
    <w:rsid w:val="00CE18B0"/>
    <w:rsid w:val="00CE18E3"/>
    <w:rsid w:val="00CE18FD"/>
    <w:rsid w:val="00CE19AD"/>
    <w:rsid w:val="00CE19C2"/>
    <w:rsid w:val="00CE19ED"/>
    <w:rsid w:val="00CE1A13"/>
    <w:rsid w:val="00CE1A2B"/>
    <w:rsid w:val="00CE1A82"/>
    <w:rsid w:val="00CE1B97"/>
    <w:rsid w:val="00CE1CC9"/>
    <w:rsid w:val="00CE1F01"/>
    <w:rsid w:val="00CE1F78"/>
    <w:rsid w:val="00CE1FAC"/>
    <w:rsid w:val="00CE20B7"/>
    <w:rsid w:val="00CE2105"/>
    <w:rsid w:val="00CE24B2"/>
    <w:rsid w:val="00CE2598"/>
    <w:rsid w:val="00CE265C"/>
    <w:rsid w:val="00CE267E"/>
    <w:rsid w:val="00CE2731"/>
    <w:rsid w:val="00CE281E"/>
    <w:rsid w:val="00CE2B63"/>
    <w:rsid w:val="00CE2BA6"/>
    <w:rsid w:val="00CE2C38"/>
    <w:rsid w:val="00CE2C6F"/>
    <w:rsid w:val="00CE2D95"/>
    <w:rsid w:val="00CE2F3F"/>
    <w:rsid w:val="00CE2F66"/>
    <w:rsid w:val="00CE3017"/>
    <w:rsid w:val="00CE309E"/>
    <w:rsid w:val="00CE30BA"/>
    <w:rsid w:val="00CE31A1"/>
    <w:rsid w:val="00CE31D6"/>
    <w:rsid w:val="00CE3261"/>
    <w:rsid w:val="00CE32D8"/>
    <w:rsid w:val="00CE32DA"/>
    <w:rsid w:val="00CE354C"/>
    <w:rsid w:val="00CE3554"/>
    <w:rsid w:val="00CE35A7"/>
    <w:rsid w:val="00CE3972"/>
    <w:rsid w:val="00CE397D"/>
    <w:rsid w:val="00CE39E8"/>
    <w:rsid w:val="00CE3AD2"/>
    <w:rsid w:val="00CE3BD8"/>
    <w:rsid w:val="00CE3BE8"/>
    <w:rsid w:val="00CE3CB6"/>
    <w:rsid w:val="00CE3D71"/>
    <w:rsid w:val="00CE3DFF"/>
    <w:rsid w:val="00CE3EF4"/>
    <w:rsid w:val="00CE3FCC"/>
    <w:rsid w:val="00CE404A"/>
    <w:rsid w:val="00CE4213"/>
    <w:rsid w:val="00CE4309"/>
    <w:rsid w:val="00CE4424"/>
    <w:rsid w:val="00CE4538"/>
    <w:rsid w:val="00CE48DA"/>
    <w:rsid w:val="00CE48E4"/>
    <w:rsid w:val="00CE4A78"/>
    <w:rsid w:val="00CE4ADB"/>
    <w:rsid w:val="00CE4BB1"/>
    <w:rsid w:val="00CE4BCA"/>
    <w:rsid w:val="00CE4FC1"/>
    <w:rsid w:val="00CE4FCE"/>
    <w:rsid w:val="00CE5223"/>
    <w:rsid w:val="00CE535A"/>
    <w:rsid w:val="00CE5407"/>
    <w:rsid w:val="00CE54B8"/>
    <w:rsid w:val="00CE5517"/>
    <w:rsid w:val="00CE57C8"/>
    <w:rsid w:val="00CE590B"/>
    <w:rsid w:val="00CE59D3"/>
    <w:rsid w:val="00CE5A25"/>
    <w:rsid w:val="00CE5A95"/>
    <w:rsid w:val="00CE5DEB"/>
    <w:rsid w:val="00CE5E34"/>
    <w:rsid w:val="00CE5E4B"/>
    <w:rsid w:val="00CE5E7D"/>
    <w:rsid w:val="00CE5FB3"/>
    <w:rsid w:val="00CE5FE0"/>
    <w:rsid w:val="00CE6272"/>
    <w:rsid w:val="00CE657D"/>
    <w:rsid w:val="00CE6796"/>
    <w:rsid w:val="00CE6819"/>
    <w:rsid w:val="00CE6882"/>
    <w:rsid w:val="00CE690D"/>
    <w:rsid w:val="00CE69A0"/>
    <w:rsid w:val="00CE6A9D"/>
    <w:rsid w:val="00CE6BEA"/>
    <w:rsid w:val="00CE6D00"/>
    <w:rsid w:val="00CE6D47"/>
    <w:rsid w:val="00CE6DDC"/>
    <w:rsid w:val="00CE6F7A"/>
    <w:rsid w:val="00CE6FB2"/>
    <w:rsid w:val="00CE7065"/>
    <w:rsid w:val="00CE71A4"/>
    <w:rsid w:val="00CE71E3"/>
    <w:rsid w:val="00CE7239"/>
    <w:rsid w:val="00CE7289"/>
    <w:rsid w:val="00CE73BF"/>
    <w:rsid w:val="00CE74DB"/>
    <w:rsid w:val="00CE7569"/>
    <w:rsid w:val="00CE76B1"/>
    <w:rsid w:val="00CE76EC"/>
    <w:rsid w:val="00CE77E8"/>
    <w:rsid w:val="00CE7860"/>
    <w:rsid w:val="00CE7890"/>
    <w:rsid w:val="00CE79EB"/>
    <w:rsid w:val="00CE7A48"/>
    <w:rsid w:val="00CE7AEC"/>
    <w:rsid w:val="00CE7B76"/>
    <w:rsid w:val="00CE7C1F"/>
    <w:rsid w:val="00CE7C64"/>
    <w:rsid w:val="00CE7E55"/>
    <w:rsid w:val="00CF02FC"/>
    <w:rsid w:val="00CF042F"/>
    <w:rsid w:val="00CF04ED"/>
    <w:rsid w:val="00CF05A2"/>
    <w:rsid w:val="00CF0767"/>
    <w:rsid w:val="00CF077B"/>
    <w:rsid w:val="00CF07AF"/>
    <w:rsid w:val="00CF0818"/>
    <w:rsid w:val="00CF08D5"/>
    <w:rsid w:val="00CF0B1D"/>
    <w:rsid w:val="00CF0E32"/>
    <w:rsid w:val="00CF0E4A"/>
    <w:rsid w:val="00CF0F9A"/>
    <w:rsid w:val="00CF1096"/>
    <w:rsid w:val="00CF10DC"/>
    <w:rsid w:val="00CF10DD"/>
    <w:rsid w:val="00CF1122"/>
    <w:rsid w:val="00CF11E9"/>
    <w:rsid w:val="00CF12D7"/>
    <w:rsid w:val="00CF12DE"/>
    <w:rsid w:val="00CF1327"/>
    <w:rsid w:val="00CF13AD"/>
    <w:rsid w:val="00CF14EE"/>
    <w:rsid w:val="00CF150C"/>
    <w:rsid w:val="00CF153F"/>
    <w:rsid w:val="00CF1596"/>
    <w:rsid w:val="00CF164A"/>
    <w:rsid w:val="00CF1A1E"/>
    <w:rsid w:val="00CF1AF9"/>
    <w:rsid w:val="00CF1BB3"/>
    <w:rsid w:val="00CF1E95"/>
    <w:rsid w:val="00CF1FC1"/>
    <w:rsid w:val="00CF1FE4"/>
    <w:rsid w:val="00CF2086"/>
    <w:rsid w:val="00CF2167"/>
    <w:rsid w:val="00CF21EE"/>
    <w:rsid w:val="00CF233C"/>
    <w:rsid w:val="00CF237C"/>
    <w:rsid w:val="00CF2387"/>
    <w:rsid w:val="00CF2395"/>
    <w:rsid w:val="00CF24C8"/>
    <w:rsid w:val="00CF2656"/>
    <w:rsid w:val="00CF27AF"/>
    <w:rsid w:val="00CF27B4"/>
    <w:rsid w:val="00CF2841"/>
    <w:rsid w:val="00CF2849"/>
    <w:rsid w:val="00CF2891"/>
    <w:rsid w:val="00CF2A7D"/>
    <w:rsid w:val="00CF2AE0"/>
    <w:rsid w:val="00CF2BA9"/>
    <w:rsid w:val="00CF2CD2"/>
    <w:rsid w:val="00CF2D31"/>
    <w:rsid w:val="00CF2ED9"/>
    <w:rsid w:val="00CF2F72"/>
    <w:rsid w:val="00CF2FAD"/>
    <w:rsid w:val="00CF3084"/>
    <w:rsid w:val="00CF3157"/>
    <w:rsid w:val="00CF34F1"/>
    <w:rsid w:val="00CF35C8"/>
    <w:rsid w:val="00CF36F1"/>
    <w:rsid w:val="00CF384A"/>
    <w:rsid w:val="00CF3A15"/>
    <w:rsid w:val="00CF3A3A"/>
    <w:rsid w:val="00CF3CBA"/>
    <w:rsid w:val="00CF3F2B"/>
    <w:rsid w:val="00CF3FE4"/>
    <w:rsid w:val="00CF406B"/>
    <w:rsid w:val="00CF40E6"/>
    <w:rsid w:val="00CF4348"/>
    <w:rsid w:val="00CF44BF"/>
    <w:rsid w:val="00CF47B5"/>
    <w:rsid w:val="00CF4AA0"/>
    <w:rsid w:val="00CF4C8E"/>
    <w:rsid w:val="00CF4D9A"/>
    <w:rsid w:val="00CF4EA8"/>
    <w:rsid w:val="00CF5030"/>
    <w:rsid w:val="00CF50D1"/>
    <w:rsid w:val="00CF50DA"/>
    <w:rsid w:val="00CF5174"/>
    <w:rsid w:val="00CF51AF"/>
    <w:rsid w:val="00CF528D"/>
    <w:rsid w:val="00CF5336"/>
    <w:rsid w:val="00CF5356"/>
    <w:rsid w:val="00CF536D"/>
    <w:rsid w:val="00CF5428"/>
    <w:rsid w:val="00CF5516"/>
    <w:rsid w:val="00CF5A65"/>
    <w:rsid w:val="00CF5A8E"/>
    <w:rsid w:val="00CF5BCC"/>
    <w:rsid w:val="00CF5BDD"/>
    <w:rsid w:val="00CF5D64"/>
    <w:rsid w:val="00CF5E27"/>
    <w:rsid w:val="00CF5FEF"/>
    <w:rsid w:val="00CF60E9"/>
    <w:rsid w:val="00CF640F"/>
    <w:rsid w:val="00CF66D6"/>
    <w:rsid w:val="00CF674B"/>
    <w:rsid w:val="00CF6838"/>
    <w:rsid w:val="00CF68FA"/>
    <w:rsid w:val="00CF6911"/>
    <w:rsid w:val="00CF693A"/>
    <w:rsid w:val="00CF6BE3"/>
    <w:rsid w:val="00CF6C14"/>
    <w:rsid w:val="00CF6D8A"/>
    <w:rsid w:val="00CF6F91"/>
    <w:rsid w:val="00CF7103"/>
    <w:rsid w:val="00CF7125"/>
    <w:rsid w:val="00CF71B4"/>
    <w:rsid w:val="00CF71D6"/>
    <w:rsid w:val="00CF730E"/>
    <w:rsid w:val="00CF7423"/>
    <w:rsid w:val="00CF7565"/>
    <w:rsid w:val="00CF75CC"/>
    <w:rsid w:val="00CF76D3"/>
    <w:rsid w:val="00CF775D"/>
    <w:rsid w:val="00CF78D3"/>
    <w:rsid w:val="00CF7A0C"/>
    <w:rsid w:val="00CF7AC2"/>
    <w:rsid w:val="00CF7B43"/>
    <w:rsid w:val="00CF7BD3"/>
    <w:rsid w:val="00CF7C49"/>
    <w:rsid w:val="00CF7E0A"/>
    <w:rsid w:val="00CF7E1D"/>
    <w:rsid w:val="00CF7ECA"/>
    <w:rsid w:val="00CF7EFE"/>
    <w:rsid w:val="00CF7FE9"/>
    <w:rsid w:val="00D00012"/>
    <w:rsid w:val="00D0002B"/>
    <w:rsid w:val="00D00126"/>
    <w:rsid w:val="00D00137"/>
    <w:rsid w:val="00D00231"/>
    <w:rsid w:val="00D0023C"/>
    <w:rsid w:val="00D004E8"/>
    <w:rsid w:val="00D007D9"/>
    <w:rsid w:val="00D008E6"/>
    <w:rsid w:val="00D00925"/>
    <w:rsid w:val="00D00A92"/>
    <w:rsid w:val="00D00B54"/>
    <w:rsid w:val="00D00B75"/>
    <w:rsid w:val="00D00D96"/>
    <w:rsid w:val="00D00F75"/>
    <w:rsid w:val="00D01264"/>
    <w:rsid w:val="00D01281"/>
    <w:rsid w:val="00D012B5"/>
    <w:rsid w:val="00D0135E"/>
    <w:rsid w:val="00D01626"/>
    <w:rsid w:val="00D017AB"/>
    <w:rsid w:val="00D018D4"/>
    <w:rsid w:val="00D0190E"/>
    <w:rsid w:val="00D0192A"/>
    <w:rsid w:val="00D0194E"/>
    <w:rsid w:val="00D0195A"/>
    <w:rsid w:val="00D019B6"/>
    <w:rsid w:val="00D01A3C"/>
    <w:rsid w:val="00D01AD4"/>
    <w:rsid w:val="00D01B7F"/>
    <w:rsid w:val="00D01BCD"/>
    <w:rsid w:val="00D01D56"/>
    <w:rsid w:val="00D01E07"/>
    <w:rsid w:val="00D01F48"/>
    <w:rsid w:val="00D01F4B"/>
    <w:rsid w:val="00D01F9A"/>
    <w:rsid w:val="00D02314"/>
    <w:rsid w:val="00D02370"/>
    <w:rsid w:val="00D02425"/>
    <w:rsid w:val="00D0251F"/>
    <w:rsid w:val="00D02667"/>
    <w:rsid w:val="00D027E9"/>
    <w:rsid w:val="00D02956"/>
    <w:rsid w:val="00D02BCF"/>
    <w:rsid w:val="00D02BEA"/>
    <w:rsid w:val="00D02F5F"/>
    <w:rsid w:val="00D0308C"/>
    <w:rsid w:val="00D030CE"/>
    <w:rsid w:val="00D03190"/>
    <w:rsid w:val="00D0323F"/>
    <w:rsid w:val="00D03245"/>
    <w:rsid w:val="00D0328F"/>
    <w:rsid w:val="00D03322"/>
    <w:rsid w:val="00D03472"/>
    <w:rsid w:val="00D03568"/>
    <w:rsid w:val="00D03583"/>
    <w:rsid w:val="00D0388D"/>
    <w:rsid w:val="00D03B51"/>
    <w:rsid w:val="00D03DE5"/>
    <w:rsid w:val="00D03FFA"/>
    <w:rsid w:val="00D0408D"/>
    <w:rsid w:val="00D0409E"/>
    <w:rsid w:val="00D0415B"/>
    <w:rsid w:val="00D04225"/>
    <w:rsid w:val="00D044AC"/>
    <w:rsid w:val="00D044BF"/>
    <w:rsid w:val="00D045F3"/>
    <w:rsid w:val="00D0470C"/>
    <w:rsid w:val="00D0476E"/>
    <w:rsid w:val="00D04A96"/>
    <w:rsid w:val="00D04C47"/>
    <w:rsid w:val="00D04D92"/>
    <w:rsid w:val="00D04E0F"/>
    <w:rsid w:val="00D04E7F"/>
    <w:rsid w:val="00D04FCC"/>
    <w:rsid w:val="00D05057"/>
    <w:rsid w:val="00D05460"/>
    <w:rsid w:val="00D0572D"/>
    <w:rsid w:val="00D05773"/>
    <w:rsid w:val="00D057D3"/>
    <w:rsid w:val="00D0582B"/>
    <w:rsid w:val="00D05B48"/>
    <w:rsid w:val="00D05D41"/>
    <w:rsid w:val="00D05DFE"/>
    <w:rsid w:val="00D05E28"/>
    <w:rsid w:val="00D05ECB"/>
    <w:rsid w:val="00D0606C"/>
    <w:rsid w:val="00D060A8"/>
    <w:rsid w:val="00D0622D"/>
    <w:rsid w:val="00D062D5"/>
    <w:rsid w:val="00D066C9"/>
    <w:rsid w:val="00D06871"/>
    <w:rsid w:val="00D0689F"/>
    <w:rsid w:val="00D068A1"/>
    <w:rsid w:val="00D069B7"/>
    <w:rsid w:val="00D06A2A"/>
    <w:rsid w:val="00D06BA8"/>
    <w:rsid w:val="00D06BB8"/>
    <w:rsid w:val="00D06DF2"/>
    <w:rsid w:val="00D06E2F"/>
    <w:rsid w:val="00D06E94"/>
    <w:rsid w:val="00D07055"/>
    <w:rsid w:val="00D0718C"/>
    <w:rsid w:val="00D071B3"/>
    <w:rsid w:val="00D072F0"/>
    <w:rsid w:val="00D0738E"/>
    <w:rsid w:val="00D074F6"/>
    <w:rsid w:val="00D075AF"/>
    <w:rsid w:val="00D0767B"/>
    <w:rsid w:val="00D077DE"/>
    <w:rsid w:val="00D079B2"/>
    <w:rsid w:val="00D07A09"/>
    <w:rsid w:val="00D07B3F"/>
    <w:rsid w:val="00D07CBD"/>
    <w:rsid w:val="00D07CDF"/>
    <w:rsid w:val="00D07D19"/>
    <w:rsid w:val="00D07D36"/>
    <w:rsid w:val="00D07D60"/>
    <w:rsid w:val="00D100F0"/>
    <w:rsid w:val="00D1038D"/>
    <w:rsid w:val="00D103F1"/>
    <w:rsid w:val="00D1043E"/>
    <w:rsid w:val="00D1056E"/>
    <w:rsid w:val="00D105FA"/>
    <w:rsid w:val="00D106E3"/>
    <w:rsid w:val="00D10707"/>
    <w:rsid w:val="00D10727"/>
    <w:rsid w:val="00D10C1B"/>
    <w:rsid w:val="00D10C1E"/>
    <w:rsid w:val="00D10C60"/>
    <w:rsid w:val="00D10DA0"/>
    <w:rsid w:val="00D11055"/>
    <w:rsid w:val="00D11494"/>
    <w:rsid w:val="00D116C5"/>
    <w:rsid w:val="00D116F3"/>
    <w:rsid w:val="00D117C7"/>
    <w:rsid w:val="00D1181F"/>
    <w:rsid w:val="00D119FE"/>
    <w:rsid w:val="00D11B60"/>
    <w:rsid w:val="00D11EA0"/>
    <w:rsid w:val="00D11FC9"/>
    <w:rsid w:val="00D12024"/>
    <w:rsid w:val="00D1208B"/>
    <w:rsid w:val="00D1209A"/>
    <w:rsid w:val="00D121D9"/>
    <w:rsid w:val="00D121DD"/>
    <w:rsid w:val="00D12318"/>
    <w:rsid w:val="00D123FD"/>
    <w:rsid w:val="00D1245F"/>
    <w:rsid w:val="00D1250A"/>
    <w:rsid w:val="00D12525"/>
    <w:rsid w:val="00D12607"/>
    <w:rsid w:val="00D12655"/>
    <w:rsid w:val="00D126CD"/>
    <w:rsid w:val="00D1283E"/>
    <w:rsid w:val="00D128C3"/>
    <w:rsid w:val="00D1290C"/>
    <w:rsid w:val="00D12A00"/>
    <w:rsid w:val="00D12B23"/>
    <w:rsid w:val="00D12E90"/>
    <w:rsid w:val="00D12EF9"/>
    <w:rsid w:val="00D12F87"/>
    <w:rsid w:val="00D12FB0"/>
    <w:rsid w:val="00D13042"/>
    <w:rsid w:val="00D13338"/>
    <w:rsid w:val="00D1335E"/>
    <w:rsid w:val="00D133BC"/>
    <w:rsid w:val="00D13417"/>
    <w:rsid w:val="00D13636"/>
    <w:rsid w:val="00D1376C"/>
    <w:rsid w:val="00D138C1"/>
    <w:rsid w:val="00D13A5B"/>
    <w:rsid w:val="00D13AAB"/>
    <w:rsid w:val="00D13ADA"/>
    <w:rsid w:val="00D13C45"/>
    <w:rsid w:val="00D13C7D"/>
    <w:rsid w:val="00D13CFA"/>
    <w:rsid w:val="00D13DDC"/>
    <w:rsid w:val="00D13DDF"/>
    <w:rsid w:val="00D13E77"/>
    <w:rsid w:val="00D13ECD"/>
    <w:rsid w:val="00D14075"/>
    <w:rsid w:val="00D142F9"/>
    <w:rsid w:val="00D143D4"/>
    <w:rsid w:val="00D14510"/>
    <w:rsid w:val="00D14555"/>
    <w:rsid w:val="00D145E6"/>
    <w:rsid w:val="00D14947"/>
    <w:rsid w:val="00D14987"/>
    <w:rsid w:val="00D149E5"/>
    <w:rsid w:val="00D14B93"/>
    <w:rsid w:val="00D14E42"/>
    <w:rsid w:val="00D150DC"/>
    <w:rsid w:val="00D1512F"/>
    <w:rsid w:val="00D15136"/>
    <w:rsid w:val="00D15678"/>
    <w:rsid w:val="00D157EB"/>
    <w:rsid w:val="00D1584E"/>
    <w:rsid w:val="00D158C1"/>
    <w:rsid w:val="00D15C26"/>
    <w:rsid w:val="00D15D46"/>
    <w:rsid w:val="00D15D79"/>
    <w:rsid w:val="00D15D8E"/>
    <w:rsid w:val="00D15EC2"/>
    <w:rsid w:val="00D15FF8"/>
    <w:rsid w:val="00D16070"/>
    <w:rsid w:val="00D160B7"/>
    <w:rsid w:val="00D16111"/>
    <w:rsid w:val="00D16150"/>
    <w:rsid w:val="00D163AE"/>
    <w:rsid w:val="00D165B6"/>
    <w:rsid w:val="00D165D6"/>
    <w:rsid w:val="00D166E5"/>
    <w:rsid w:val="00D16734"/>
    <w:rsid w:val="00D16801"/>
    <w:rsid w:val="00D16856"/>
    <w:rsid w:val="00D169DB"/>
    <w:rsid w:val="00D16A55"/>
    <w:rsid w:val="00D16B25"/>
    <w:rsid w:val="00D16B56"/>
    <w:rsid w:val="00D16E62"/>
    <w:rsid w:val="00D17043"/>
    <w:rsid w:val="00D1709B"/>
    <w:rsid w:val="00D17135"/>
    <w:rsid w:val="00D171FD"/>
    <w:rsid w:val="00D17252"/>
    <w:rsid w:val="00D17481"/>
    <w:rsid w:val="00D17674"/>
    <w:rsid w:val="00D176F5"/>
    <w:rsid w:val="00D176FB"/>
    <w:rsid w:val="00D177AD"/>
    <w:rsid w:val="00D17814"/>
    <w:rsid w:val="00D17934"/>
    <w:rsid w:val="00D17979"/>
    <w:rsid w:val="00D17D09"/>
    <w:rsid w:val="00D17E48"/>
    <w:rsid w:val="00D17FE4"/>
    <w:rsid w:val="00D2054B"/>
    <w:rsid w:val="00D2056C"/>
    <w:rsid w:val="00D20612"/>
    <w:rsid w:val="00D20678"/>
    <w:rsid w:val="00D2085A"/>
    <w:rsid w:val="00D20943"/>
    <w:rsid w:val="00D2096A"/>
    <w:rsid w:val="00D20975"/>
    <w:rsid w:val="00D209C6"/>
    <w:rsid w:val="00D20A07"/>
    <w:rsid w:val="00D20B82"/>
    <w:rsid w:val="00D20C20"/>
    <w:rsid w:val="00D20E4A"/>
    <w:rsid w:val="00D20F7D"/>
    <w:rsid w:val="00D21110"/>
    <w:rsid w:val="00D21284"/>
    <w:rsid w:val="00D2132A"/>
    <w:rsid w:val="00D213A3"/>
    <w:rsid w:val="00D21451"/>
    <w:rsid w:val="00D2159D"/>
    <w:rsid w:val="00D215D8"/>
    <w:rsid w:val="00D215ED"/>
    <w:rsid w:val="00D216DF"/>
    <w:rsid w:val="00D21918"/>
    <w:rsid w:val="00D219B7"/>
    <w:rsid w:val="00D21B8E"/>
    <w:rsid w:val="00D21CBB"/>
    <w:rsid w:val="00D21DF9"/>
    <w:rsid w:val="00D21F89"/>
    <w:rsid w:val="00D22067"/>
    <w:rsid w:val="00D22210"/>
    <w:rsid w:val="00D222D9"/>
    <w:rsid w:val="00D2231A"/>
    <w:rsid w:val="00D223BC"/>
    <w:rsid w:val="00D2240B"/>
    <w:rsid w:val="00D225A1"/>
    <w:rsid w:val="00D22646"/>
    <w:rsid w:val="00D226B5"/>
    <w:rsid w:val="00D228A9"/>
    <w:rsid w:val="00D22A04"/>
    <w:rsid w:val="00D22C40"/>
    <w:rsid w:val="00D22C86"/>
    <w:rsid w:val="00D22CFC"/>
    <w:rsid w:val="00D22DD8"/>
    <w:rsid w:val="00D22F90"/>
    <w:rsid w:val="00D2353A"/>
    <w:rsid w:val="00D23767"/>
    <w:rsid w:val="00D2379E"/>
    <w:rsid w:val="00D23AB6"/>
    <w:rsid w:val="00D23DAA"/>
    <w:rsid w:val="00D23E52"/>
    <w:rsid w:val="00D2402D"/>
    <w:rsid w:val="00D242AF"/>
    <w:rsid w:val="00D24325"/>
    <w:rsid w:val="00D243B5"/>
    <w:rsid w:val="00D243C5"/>
    <w:rsid w:val="00D2475E"/>
    <w:rsid w:val="00D24884"/>
    <w:rsid w:val="00D248D5"/>
    <w:rsid w:val="00D24974"/>
    <w:rsid w:val="00D249D3"/>
    <w:rsid w:val="00D24A92"/>
    <w:rsid w:val="00D24AA6"/>
    <w:rsid w:val="00D24B23"/>
    <w:rsid w:val="00D24B3B"/>
    <w:rsid w:val="00D24B41"/>
    <w:rsid w:val="00D24CEE"/>
    <w:rsid w:val="00D24DBD"/>
    <w:rsid w:val="00D24DD7"/>
    <w:rsid w:val="00D24E50"/>
    <w:rsid w:val="00D24FC1"/>
    <w:rsid w:val="00D25242"/>
    <w:rsid w:val="00D2527F"/>
    <w:rsid w:val="00D2538B"/>
    <w:rsid w:val="00D25426"/>
    <w:rsid w:val="00D25467"/>
    <w:rsid w:val="00D255FD"/>
    <w:rsid w:val="00D2565C"/>
    <w:rsid w:val="00D25774"/>
    <w:rsid w:val="00D257BA"/>
    <w:rsid w:val="00D257FF"/>
    <w:rsid w:val="00D258A7"/>
    <w:rsid w:val="00D2590F"/>
    <w:rsid w:val="00D25961"/>
    <w:rsid w:val="00D259C9"/>
    <w:rsid w:val="00D25A36"/>
    <w:rsid w:val="00D25B11"/>
    <w:rsid w:val="00D25C21"/>
    <w:rsid w:val="00D25FF9"/>
    <w:rsid w:val="00D26040"/>
    <w:rsid w:val="00D2605A"/>
    <w:rsid w:val="00D26186"/>
    <w:rsid w:val="00D261C0"/>
    <w:rsid w:val="00D26240"/>
    <w:rsid w:val="00D26274"/>
    <w:rsid w:val="00D2632C"/>
    <w:rsid w:val="00D26339"/>
    <w:rsid w:val="00D26666"/>
    <w:rsid w:val="00D2668F"/>
    <w:rsid w:val="00D26718"/>
    <w:rsid w:val="00D26782"/>
    <w:rsid w:val="00D268BF"/>
    <w:rsid w:val="00D268CE"/>
    <w:rsid w:val="00D26956"/>
    <w:rsid w:val="00D26A8B"/>
    <w:rsid w:val="00D26DCF"/>
    <w:rsid w:val="00D26EE7"/>
    <w:rsid w:val="00D26FBF"/>
    <w:rsid w:val="00D2702D"/>
    <w:rsid w:val="00D270BE"/>
    <w:rsid w:val="00D2723E"/>
    <w:rsid w:val="00D27242"/>
    <w:rsid w:val="00D272A5"/>
    <w:rsid w:val="00D275DD"/>
    <w:rsid w:val="00D27759"/>
    <w:rsid w:val="00D2775B"/>
    <w:rsid w:val="00D277B4"/>
    <w:rsid w:val="00D277ED"/>
    <w:rsid w:val="00D2786F"/>
    <w:rsid w:val="00D279A5"/>
    <w:rsid w:val="00D27C83"/>
    <w:rsid w:val="00D30201"/>
    <w:rsid w:val="00D30273"/>
    <w:rsid w:val="00D30521"/>
    <w:rsid w:val="00D30651"/>
    <w:rsid w:val="00D3067E"/>
    <w:rsid w:val="00D30B3F"/>
    <w:rsid w:val="00D30D28"/>
    <w:rsid w:val="00D30D87"/>
    <w:rsid w:val="00D30DA3"/>
    <w:rsid w:val="00D30DA9"/>
    <w:rsid w:val="00D30DCD"/>
    <w:rsid w:val="00D30E2C"/>
    <w:rsid w:val="00D30FF8"/>
    <w:rsid w:val="00D3100E"/>
    <w:rsid w:val="00D3115D"/>
    <w:rsid w:val="00D312F8"/>
    <w:rsid w:val="00D31465"/>
    <w:rsid w:val="00D31678"/>
    <w:rsid w:val="00D3175F"/>
    <w:rsid w:val="00D318DC"/>
    <w:rsid w:val="00D31A4E"/>
    <w:rsid w:val="00D31B01"/>
    <w:rsid w:val="00D31BA3"/>
    <w:rsid w:val="00D31C8B"/>
    <w:rsid w:val="00D31D48"/>
    <w:rsid w:val="00D31EC4"/>
    <w:rsid w:val="00D32086"/>
    <w:rsid w:val="00D3211E"/>
    <w:rsid w:val="00D3224B"/>
    <w:rsid w:val="00D3226A"/>
    <w:rsid w:val="00D32275"/>
    <w:rsid w:val="00D32339"/>
    <w:rsid w:val="00D3245B"/>
    <w:rsid w:val="00D3250B"/>
    <w:rsid w:val="00D32589"/>
    <w:rsid w:val="00D32AE8"/>
    <w:rsid w:val="00D32B45"/>
    <w:rsid w:val="00D32C4C"/>
    <w:rsid w:val="00D32C74"/>
    <w:rsid w:val="00D32DDF"/>
    <w:rsid w:val="00D32E68"/>
    <w:rsid w:val="00D32EDA"/>
    <w:rsid w:val="00D32EE2"/>
    <w:rsid w:val="00D332CA"/>
    <w:rsid w:val="00D333DD"/>
    <w:rsid w:val="00D33425"/>
    <w:rsid w:val="00D334F9"/>
    <w:rsid w:val="00D33629"/>
    <w:rsid w:val="00D3369B"/>
    <w:rsid w:val="00D3371E"/>
    <w:rsid w:val="00D3378D"/>
    <w:rsid w:val="00D33951"/>
    <w:rsid w:val="00D33B3F"/>
    <w:rsid w:val="00D33C59"/>
    <w:rsid w:val="00D33CDC"/>
    <w:rsid w:val="00D33F43"/>
    <w:rsid w:val="00D340C9"/>
    <w:rsid w:val="00D3440B"/>
    <w:rsid w:val="00D3467E"/>
    <w:rsid w:val="00D347CF"/>
    <w:rsid w:val="00D34991"/>
    <w:rsid w:val="00D349EE"/>
    <w:rsid w:val="00D34B24"/>
    <w:rsid w:val="00D34B8A"/>
    <w:rsid w:val="00D34B93"/>
    <w:rsid w:val="00D34D6D"/>
    <w:rsid w:val="00D34D74"/>
    <w:rsid w:val="00D34F06"/>
    <w:rsid w:val="00D350F7"/>
    <w:rsid w:val="00D35185"/>
    <w:rsid w:val="00D3538D"/>
    <w:rsid w:val="00D35472"/>
    <w:rsid w:val="00D357A3"/>
    <w:rsid w:val="00D357EC"/>
    <w:rsid w:val="00D3591E"/>
    <w:rsid w:val="00D35AE6"/>
    <w:rsid w:val="00D35B7F"/>
    <w:rsid w:val="00D35CF0"/>
    <w:rsid w:val="00D35FE3"/>
    <w:rsid w:val="00D360A7"/>
    <w:rsid w:val="00D360BC"/>
    <w:rsid w:val="00D36130"/>
    <w:rsid w:val="00D36410"/>
    <w:rsid w:val="00D36489"/>
    <w:rsid w:val="00D364D1"/>
    <w:rsid w:val="00D368BC"/>
    <w:rsid w:val="00D36B18"/>
    <w:rsid w:val="00D36C1C"/>
    <w:rsid w:val="00D36CAC"/>
    <w:rsid w:val="00D36CFD"/>
    <w:rsid w:val="00D36DA7"/>
    <w:rsid w:val="00D36F68"/>
    <w:rsid w:val="00D36F6E"/>
    <w:rsid w:val="00D37384"/>
    <w:rsid w:val="00D373E5"/>
    <w:rsid w:val="00D37483"/>
    <w:rsid w:val="00D37501"/>
    <w:rsid w:val="00D37782"/>
    <w:rsid w:val="00D377CF"/>
    <w:rsid w:val="00D37944"/>
    <w:rsid w:val="00D3798B"/>
    <w:rsid w:val="00D37A1C"/>
    <w:rsid w:val="00D37B6F"/>
    <w:rsid w:val="00D37B86"/>
    <w:rsid w:val="00D37C4E"/>
    <w:rsid w:val="00D37C72"/>
    <w:rsid w:val="00D37D60"/>
    <w:rsid w:val="00D37DEE"/>
    <w:rsid w:val="00D37DF5"/>
    <w:rsid w:val="00D37E26"/>
    <w:rsid w:val="00D37E9B"/>
    <w:rsid w:val="00D40167"/>
    <w:rsid w:val="00D401A1"/>
    <w:rsid w:val="00D40349"/>
    <w:rsid w:val="00D404A3"/>
    <w:rsid w:val="00D405C2"/>
    <w:rsid w:val="00D405F4"/>
    <w:rsid w:val="00D40776"/>
    <w:rsid w:val="00D4083E"/>
    <w:rsid w:val="00D40849"/>
    <w:rsid w:val="00D408C1"/>
    <w:rsid w:val="00D40910"/>
    <w:rsid w:val="00D40921"/>
    <w:rsid w:val="00D40A3B"/>
    <w:rsid w:val="00D40C59"/>
    <w:rsid w:val="00D40C5A"/>
    <w:rsid w:val="00D40CFA"/>
    <w:rsid w:val="00D40CFD"/>
    <w:rsid w:val="00D40D75"/>
    <w:rsid w:val="00D40F02"/>
    <w:rsid w:val="00D40FD1"/>
    <w:rsid w:val="00D4100A"/>
    <w:rsid w:val="00D41042"/>
    <w:rsid w:val="00D413CA"/>
    <w:rsid w:val="00D41418"/>
    <w:rsid w:val="00D41638"/>
    <w:rsid w:val="00D4167E"/>
    <w:rsid w:val="00D418C4"/>
    <w:rsid w:val="00D4190B"/>
    <w:rsid w:val="00D41992"/>
    <w:rsid w:val="00D419E2"/>
    <w:rsid w:val="00D41BFF"/>
    <w:rsid w:val="00D41C88"/>
    <w:rsid w:val="00D41D59"/>
    <w:rsid w:val="00D41E34"/>
    <w:rsid w:val="00D41F68"/>
    <w:rsid w:val="00D422DF"/>
    <w:rsid w:val="00D425E2"/>
    <w:rsid w:val="00D425F3"/>
    <w:rsid w:val="00D426B8"/>
    <w:rsid w:val="00D426C7"/>
    <w:rsid w:val="00D427A7"/>
    <w:rsid w:val="00D427CF"/>
    <w:rsid w:val="00D42825"/>
    <w:rsid w:val="00D42A16"/>
    <w:rsid w:val="00D42DDD"/>
    <w:rsid w:val="00D42EAA"/>
    <w:rsid w:val="00D42EE9"/>
    <w:rsid w:val="00D430A3"/>
    <w:rsid w:val="00D4314A"/>
    <w:rsid w:val="00D43192"/>
    <w:rsid w:val="00D43204"/>
    <w:rsid w:val="00D4329C"/>
    <w:rsid w:val="00D4332C"/>
    <w:rsid w:val="00D433A1"/>
    <w:rsid w:val="00D43548"/>
    <w:rsid w:val="00D438A0"/>
    <w:rsid w:val="00D439FF"/>
    <w:rsid w:val="00D43BF3"/>
    <w:rsid w:val="00D43D85"/>
    <w:rsid w:val="00D43DCD"/>
    <w:rsid w:val="00D43DD0"/>
    <w:rsid w:val="00D43F72"/>
    <w:rsid w:val="00D44016"/>
    <w:rsid w:val="00D440F3"/>
    <w:rsid w:val="00D4413F"/>
    <w:rsid w:val="00D441E6"/>
    <w:rsid w:val="00D44225"/>
    <w:rsid w:val="00D44261"/>
    <w:rsid w:val="00D44274"/>
    <w:rsid w:val="00D442F8"/>
    <w:rsid w:val="00D444A2"/>
    <w:rsid w:val="00D444A8"/>
    <w:rsid w:val="00D44601"/>
    <w:rsid w:val="00D4482D"/>
    <w:rsid w:val="00D44AD8"/>
    <w:rsid w:val="00D44BF1"/>
    <w:rsid w:val="00D44E3D"/>
    <w:rsid w:val="00D44F20"/>
    <w:rsid w:val="00D44F42"/>
    <w:rsid w:val="00D44FB3"/>
    <w:rsid w:val="00D450D2"/>
    <w:rsid w:val="00D45104"/>
    <w:rsid w:val="00D45179"/>
    <w:rsid w:val="00D451FC"/>
    <w:rsid w:val="00D45248"/>
    <w:rsid w:val="00D4534E"/>
    <w:rsid w:val="00D453AD"/>
    <w:rsid w:val="00D453CC"/>
    <w:rsid w:val="00D45400"/>
    <w:rsid w:val="00D45452"/>
    <w:rsid w:val="00D4564B"/>
    <w:rsid w:val="00D4578B"/>
    <w:rsid w:val="00D457BE"/>
    <w:rsid w:val="00D458DB"/>
    <w:rsid w:val="00D45942"/>
    <w:rsid w:val="00D45CE1"/>
    <w:rsid w:val="00D45E07"/>
    <w:rsid w:val="00D45E48"/>
    <w:rsid w:val="00D45F7D"/>
    <w:rsid w:val="00D460B6"/>
    <w:rsid w:val="00D460BF"/>
    <w:rsid w:val="00D460F4"/>
    <w:rsid w:val="00D461CF"/>
    <w:rsid w:val="00D46223"/>
    <w:rsid w:val="00D46539"/>
    <w:rsid w:val="00D46546"/>
    <w:rsid w:val="00D466A1"/>
    <w:rsid w:val="00D466A2"/>
    <w:rsid w:val="00D466BF"/>
    <w:rsid w:val="00D46BE9"/>
    <w:rsid w:val="00D46C43"/>
    <w:rsid w:val="00D46CD5"/>
    <w:rsid w:val="00D46D06"/>
    <w:rsid w:val="00D46D72"/>
    <w:rsid w:val="00D46D80"/>
    <w:rsid w:val="00D46DF4"/>
    <w:rsid w:val="00D46E68"/>
    <w:rsid w:val="00D46EEC"/>
    <w:rsid w:val="00D4722E"/>
    <w:rsid w:val="00D47340"/>
    <w:rsid w:val="00D47418"/>
    <w:rsid w:val="00D47479"/>
    <w:rsid w:val="00D47542"/>
    <w:rsid w:val="00D47626"/>
    <w:rsid w:val="00D4768A"/>
    <w:rsid w:val="00D47730"/>
    <w:rsid w:val="00D47807"/>
    <w:rsid w:val="00D478B2"/>
    <w:rsid w:val="00D47B54"/>
    <w:rsid w:val="00D50000"/>
    <w:rsid w:val="00D5016B"/>
    <w:rsid w:val="00D501F0"/>
    <w:rsid w:val="00D50384"/>
    <w:rsid w:val="00D5067A"/>
    <w:rsid w:val="00D50717"/>
    <w:rsid w:val="00D5092D"/>
    <w:rsid w:val="00D509A1"/>
    <w:rsid w:val="00D509B0"/>
    <w:rsid w:val="00D50A0B"/>
    <w:rsid w:val="00D50D71"/>
    <w:rsid w:val="00D50F63"/>
    <w:rsid w:val="00D50F8A"/>
    <w:rsid w:val="00D51105"/>
    <w:rsid w:val="00D512AD"/>
    <w:rsid w:val="00D513D7"/>
    <w:rsid w:val="00D514C9"/>
    <w:rsid w:val="00D51503"/>
    <w:rsid w:val="00D5151C"/>
    <w:rsid w:val="00D515FE"/>
    <w:rsid w:val="00D51846"/>
    <w:rsid w:val="00D51943"/>
    <w:rsid w:val="00D519CB"/>
    <w:rsid w:val="00D51AA2"/>
    <w:rsid w:val="00D51CF8"/>
    <w:rsid w:val="00D51D3D"/>
    <w:rsid w:val="00D51DA3"/>
    <w:rsid w:val="00D51E17"/>
    <w:rsid w:val="00D51E89"/>
    <w:rsid w:val="00D51FE5"/>
    <w:rsid w:val="00D52108"/>
    <w:rsid w:val="00D52207"/>
    <w:rsid w:val="00D52369"/>
    <w:rsid w:val="00D52503"/>
    <w:rsid w:val="00D52560"/>
    <w:rsid w:val="00D52659"/>
    <w:rsid w:val="00D529D6"/>
    <w:rsid w:val="00D52A94"/>
    <w:rsid w:val="00D52AC6"/>
    <w:rsid w:val="00D52C41"/>
    <w:rsid w:val="00D52C6F"/>
    <w:rsid w:val="00D52E1C"/>
    <w:rsid w:val="00D52E91"/>
    <w:rsid w:val="00D52EE0"/>
    <w:rsid w:val="00D53082"/>
    <w:rsid w:val="00D530EA"/>
    <w:rsid w:val="00D531CD"/>
    <w:rsid w:val="00D535BD"/>
    <w:rsid w:val="00D53712"/>
    <w:rsid w:val="00D53776"/>
    <w:rsid w:val="00D5381D"/>
    <w:rsid w:val="00D5390C"/>
    <w:rsid w:val="00D539BF"/>
    <w:rsid w:val="00D53A81"/>
    <w:rsid w:val="00D53B7D"/>
    <w:rsid w:val="00D53C04"/>
    <w:rsid w:val="00D53C11"/>
    <w:rsid w:val="00D53DDC"/>
    <w:rsid w:val="00D54044"/>
    <w:rsid w:val="00D542F6"/>
    <w:rsid w:val="00D54360"/>
    <w:rsid w:val="00D5441C"/>
    <w:rsid w:val="00D546CF"/>
    <w:rsid w:val="00D5482A"/>
    <w:rsid w:val="00D549E7"/>
    <w:rsid w:val="00D54A4E"/>
    <w:rsid w:val="00D54AAD"/>
    <w:rsid w:val="00D54ADC"/>
    <w:rsid w:val="00D54AF9"/>
    <w:rsid w:val="00D54B53"/>
    <w:rsid w:val="00D54B73"/>
    <w:rsid w:val="00D54CFA"/>
    <w:rsid w:val="00D54DC1"/>
    <w:rsid w:val="00D54E9C"/>
    <w:rsid w:val="00D54EAE"/>
    <w:rsid w:val="00D54FFF"/>
    <w:rsid w:val="00D550E7"/>
    <w:rsid w:val="00D55262"/>
    <w:rsid w:val="00D55275"/>
    <w:rsid w:val="00D55314"/>
    <w:rsid w:val="00D553CF"/>
    <w:rsid w:val="00D55492"/>
    <w:rsid w:val="00D5549E"/>
    <w:rsid w:val="00D55556"/>
    <w:rsid w:val="00D55557"/>
    <w:rsid w:val="00D55635"/>
    <w:rsid w:val="00D55819"/>
    <w:rsid w:val="00D55870"/>
    <w:rsid w:val="00D55927"/>
    <w:rsid w:val="00D559DC"/>
    <w:rsid w:val="00D55A36"/>
    <w:rsid w:val="00D55A93"/>
    <w:rsid w:val="00D55AE1"/>
    <w:rsid w:val="00D55C16"/>
    <w:rsid w:val="00D55D00"/>
    <w:rsid w:val="00D55D4F"/>
    <w:rsid w:val="00D55F2F"/>
    <w:rsid w:val="00D56185"/>
    <w:rsid w:val="00D56240"/>
    <w:rsid w:val="00D564B2"/>
    <w:rsid w:val="00D564F7"/>
    <w:rsid w:val="00D56576"/>
    <w:rsid w:val="00D565B1"/>
    <w:rsid w:val="00D5676F"/>
    <w:rsid w:val="00D5679C"/>
    <w:rsid w:val="00D56921"/>
    <w:rsid w:val="00D5692C"/>
    <w:rsid w:val="00D56A29"/>
    <w:rsid w:val="00D56BA6"/>
    <w:rsid w:val="00D56C4D"/>
    <w:rsid w:val="00D56D23"/>
    <w:rsid w:val="00D56D26"/>
    <w:rsid w:val="00D56D2E"/>
    <w:rsid w:val="00D56FE0"/>
    <w:rsid w:val="00D5707B"/>
    <w:rsid w:val="00D570B4"/>
    <w:rsid w:val="00D5724A"/>
    <w:rsid w:val="00D572A9"/>
    <w:rsid w:val="00D57359"/>
    <w:rsid w:val="00D5741B"/>
    <w:rsid w:val="00D575CC"/>
    <w:rsid w:val="00D5764B"/>
    <w:rsid w:val="00D57A66"/>
    <w:rsid w:val="00D57AB0"/>
    <w:rsid w:val="00D57AF1"/>
    <w:rsid w:val="00D57B1E"/>
    <w:rsid w:val="00D57BD5"/>
    <w:rsid w:val="00D57C2B"/>
    <w:rsid w:val="00D57D29"/>
    <w:rsid w:val="00D57DC5"/>
    <w:rsid w:val="00D57F0D"/>
    <w:rsid w:val="00D57F90"/>
    <w:rsid w:val="00D6001F"/>
    <w:rsid w:val="00D60092"/>
    <w:rsid w:val="00D60197"/>
    <w:rsid w:val="00D6067C"/>
    <w:rsid w:val="00D60747"/>
    <w:rsid w:val="00D60786"/>
    <w:rsid w:val="00D607B7"/>
    <w:rsid w:val="00D607DA"/>
    <w:rsid w:val="00D60884"/>
    <w:rsid w:val="00D60974"/>
    <w:rsid w:val="00D60A83"/>
    <w:rsid w:val="00D60B04"/>
    <w:rsid w:val="00D60C87"/>
    <w:rsid w:val="00D60D59"/>
    <w:rsid w:val="00D60DB8"/>
    <w:rsid w:val="00D60DE4"/>
    <w:rsid w:val="00D60EA2"/>
    <w:rsid w:val="00D6137E"/>
    <w:rsid w:val="00D6138A"/>
    <w:rsid w:val="00D613F6"/>
    <w:rsid w:val="00D61415"/>
    <w:rsid w:val="00D61586"/>
    <w:rsid w:val="00D615A0"/>
    <w:rsid w:val="00D616A5"/>
    <w:rsid w:val="00D61761"/>
    <w:rsid w:val="00D61779"/>
    <w:rsid w:val="00D61910"/>
    <w:rsid w:val="00D61996"/>
    <w:rsid w:val="00D61C96"/>
    <w:rsid w:val="00D61CE8"/>
    <w:rsid w:val="00D61D0B"/>
    <w:rsid w:val="00D61DF8"/>
    <w:rsid w:val="00D61F57"/>
    <w:rsid w:val="00D62185"/>
    <w:rsid w:val="00D62285"/>
    <w:rsid w:val="00D6233E"/>
    <w:rsid w:val="00D62478"/>
    <w:rsid w:val="00D62635"/>
    <w:rsid w:val="00D62C1F"/>
    <w:rsid w:val="00D62CD7"/>
    <w:rsid w:val="00D62D1F"/>
    <w:rsid w:val="00D62D48"/>
    <w:rsid w:val="00D62E13"/>
    <w:rsid w:val="00D62E22"/>
    <w:rsid w:val="00D630E4"/>
    <w:rsid w:val="00D6312D"/>
    <w:rsid w:val="00D6314B"/>
    <w:rsid w:val="00D6314E"/>
    <w:rsid w:val="00D63187"/>
    <w:rsid w:val="00D6320C"/>
    <w:rsid w:val="00D636E2"/>
    <w:rsid w:val="00D63A0A"/>
    <w:rsid w:val="00D63B8D"/>
    <w:rsid w:val="00D63C8C"/>
    <w:rsid w:val="00D63E1E"/>
    <w:rsid w:val="00D63FC5"/>
    <w:rsid w:val="00D63FCF"/>
    <w:rsid w:val="00D640AF"/>
    <w:rsid w:val="00D6420B"/>
    <w:rsid w:val="00D642B0"/>
    <w:rsid w:val="00D642D9"/>
    <w:rsid w:val="00D643E7"/>
    <w:rsid w:val="00D64460"/>
    <w:rsid w:val="00D6451D"/>
    <w:rsid w:val="00D645AF"/>
    <w:rsid w:val="00D647CE"/>
    <w:rsid w:val="00D647D6"/>
    <w:rsid w:val="00D6495D"/>
    <w:rsid w:val="00D64B47"/>
    <w:rsid w:val="00D64BA2"/>
    <w:rsid w:val="00D64DD3"/>
    <w:rsid w:val="00D64E4A"/>
    <w:rsid w:val="00D65190"/>
    <w:rsid w:val="00D652C3"/>
    <w:rsid w:val="00D653F0"/>
    <w:rsid w:val="00D655E8"/>
    <w:rsid w:val="00D65776"/>
    <w:rsid w:val="00D65845"/>
    <w:rsid w:val="00D65972"/>
    <w:rsid w:val="00D65980"/>
    <w:rsid w:val="00D65A65"/>
    <w:rsid w:val="00D65B48"/>
    <w:rsid w:val="00D65BEB"/>
    <w:rsid w:val="00D65D97"/>
    <w:rsid w:val="00D65EC4"/>
    <w:rsid w:val="00D65ECA"/>
    <w:rsid w:val="00D65F3C"/>
    <w:rsid w:val="00D66000"/>
    <w:rsid w:val="00D6608E"/>
    <w:rsid w:val="00D6633E"/>
    <w:rsid w:val="00D6649E"/>
    <w:rsid w:val="00D664D2"/>
    <w:rsid w:val="00D66686"/>
    <w:rsid w:val="00D666AD"/>
    <w:rsid w:val="00D666CF"/>
    <w:rsid w:val="00D66791"/>
    <w:rsid w:val="00D66884"/>
    <w:rsid w:val="00D66897"/>
    <w:rsid w:val="00D6699D"/>
    <w:rsid w:val="00D66A6C"/>
    <w:rsid w:val="00D66ACC"/>
    <w:rsid w:val="00D66B85"/>
    <w:rsid w:val="00D66BC4"/>
    <w:rsid w:val="00D66DE6"/>
    <w:rsid w:val="00D66E6B"/>
    <w:rsid w:val="00D66F5F"/>
    <w:rsid w:val="00D6703F"/>
    <w:rsid w:val="00D6720C"/>
    <w:rsid w:val="00D672A8"/>
    <w:rsid w:val="00D67301"/>
    <w:rsid w:val="00D674DF"/>
    <w:rsid w:val="00D67506"/>
    <w:rsid w:val="00D67610"/>
    <w:rsid w:val="00D677FD"/>
    <w:rsid w:val="00D67A51"/>
    <w:rsid w:val="00D67ABD"/>
    <w:rsid w:val="00D67B9E"/>
    <w:rsid w:val="00D67D6B"/>
    <w:rsid w:val="00D67EBF"/>
    <w:rsid w:val="00D67FA3"/>
    <w:rsid w:val="00D67FC9"/>
    <w:rsid w:val="00D67FE1"/>
    <w:rsid w:val="00D70129"/>
    <w:rsid w:val="00D70237"/>
    <w:rsid w:val="00D70315"/>
    <w:rsid w:val="00D703CE"/>
    <w:rsid w:val="00D7058A"/>
    <w:rsid w:val="00D7058E"/>
    <w:rsid w:val="00D7066F"/>
    <w:rsid w:val="00D706D4"/>
    <w:rsid w:val="00D709B1"/>
    <w:rsid w:val="00D70C1F"/>
    <w:rsid w:val="00D70C4B"/>
    <w:rsid w:val="00D70D7E"/>
    <w:rsid w:val="00D70DA9"/>
    <w:rsid w:val="00D70E17"/>
    <w:rsid w:val="00D70E19"/>
    <w:rsid w:val="00D70FC3"/>
    <w:rsid w:val="00D7101D"/>
    <w:rsid w:val="00D710A5"/>
    <w:rsid w:val="00D710F0"/>
    <w:rsid w:val="00D71164"/>
    <w:rsid w:val="00D713AC"/>
    <w:rsid w:val="00D7150F"/>
    <w:rsid w:val="00D71552"/>
    <w:rsid w:val="00D715F8"/>
    <w:rsid w:val="00D716F8"/>
    <w:rsid w:val="00D71766"/>
    <w:rsid w:val="00D7177B"/>
    <w:rsid w:val="00D717D5"/>
    <w:rsid w:val="00D717E6"/>
    <w:rsid w:val="00D717EC"/>
    <w:rsid w:val="00D7187A"/>
    <w:rsid w:val="00D71C03"/>
    <w:rsid w:val="00D71C19"/>
    <w:rsid w:val="00D71D5C"/>
    <w:rsid w:val="00D71D73"/>
    <w:rsid w:val="00D71D90"/>
    <w:rsid w:val="00D71E35"/>
    <w:rsid w:val="00D71F7C"/>
    <w:rsid w:val="00D71F87"/>
    <w:rsid w:val="00D7221D"/>
    <w:rsid w:val="00D722A2"/>
    <w:rsid w:val="00D72358"/>
    <w:rsid w:val="00D72435"/>
    <w:rsid w:val="00D724E5"/>
    <w:rsid w:val="00D72712"/>
    <w:rsid w:val="00D727DC"/>
    <w:rsid w:val="00D72902"/>
    <w:rsid w:val="00D72B0F"/>
    <w:rsid w:val="00D72D26"/>
    <w:rsid w:val="00D72DB2"/>
    <w:rsid w:val="00D72F59"/>
    <w:rsid w:val="00D7302E"/>
    <w:rsid w:val="00D73088"/>
    <w:rsid w:val="00D730AF"/>
    <w:rsid w:val="00D7322C"/>
    <w:rsid w:val="00D73258"/>
    <w:rsid w:val="00D73318"/>
    <w:rsid w:val="00D73335"/>
    <w:rsid w:val="00D733B3"/>
    <w:rsid w:val="00D73477"/>
    <w:rsid w:val="00D737CB"/>
    <w:rsid w:val="00D73803"/>
    <w:rsid w:val="00D7385A"/>
    <w:rsid w:val="00D73A70"/>
    <w:rsid w:val="00D73A9C"/>
    <w:rsid w:val="00D73B3B"/>
    <w:rsid w:val="00D73B76"/>
    <w:rsid w:val="00D73BFE"/>
    <w:rsid w:val="00D73E31"/>
    <w:rsid w:val="00D73F88"/>
    <w:rsid w:val="00D7415F"/>
    <w:rsid w:val="00D744B5"/>
    <w:rsid w:val="00D744EB"/>
    <w:rsid w:val="00D74515"/>
    <w:rsid w:val="00D74646"/>
    <w:rsid w:val="00D74766"/>
    <w:rsid w:val="00D7480B"/>
    <w:rsid w:val="00D74837"/>
    <w:rsid w:val="00D749E4"/>
    <w:rsid w:val="00D74A88"/>
    <w:rsid w:val="00D74C27"/>
    <w:rsid w:val="00D74C8C"/>
    <w:rsid w:val="00D74E2D"/>
    <w:rsid w:val="00D74F2C"/>
    <w:rsid w:val="00D74F40"/>
    <w:rsid w:val="00D750CC"/>
    <w:rsid w:val="00D751CE"/>
    <w:rsid w:val="00D7584F"/>
    <w:rsid w:val="00D7589F"/>
    <w:rsid w:val="00D759B9"/>
    <w:rsid w:val="00D759ED"/>
    <w:rsid w:val="00D75B9C"/>
    <w:rsid w:val="00D75C6A"/>
    <w:rsid w:val="00D75E38"/>
    <w:rsid w:val="00D75E48"/>
    <w:rsid w:val="00D75FA7"/>
    <w:rsid w:val="00D76079"/>
    <w:rsid w:val="00D76093"/>
    <w:rsid w:val="00D762A8"/>
    <w:rsid w:val="00D762BC"/>
    <w:rsid w:val="00D7667D"/>
    <w:rsid w:val="00D76A0B"/>
    <w:rsid w:val="00D76A77"/>
    <w:rsid w:val="00D76AC0"/>
    <w:rsid w:val="00D76B2B"/>
    <w:rsid w:val="00D76BAC"/>
    <w:rsid w:val="00D76C77"/>
    <w:rsid w:val="00D76DE0"/>
    <w:rsid w:val="00D76F7C"/>
    <w:rsid w:val="00D76FD1"/>
    <w:rsid w:val="00D77012"/>
    <w:rsid w:val="00D7702E"/>
    <w:rsid w:val="00D770B6"/>
    <w:rsid w:val="00D772C3"/>
    <w:rsid w:val="00D77414"/>
    <w:rsid w:val="00D775D9"/>
    <w:rsid w:val="00D77632"/>
    <w:rsid w:val="00D77821"/>
    <w:rsid w:val="00D77839"/>
    <w:rsid w:val="00D77909"/>
    <w:rsid w:val="00D77951"/>
    <w:rsid w:val="00D77D53"/>
    <w:rsid w:val="00D77D64"/>
    <w:rsid w:val="00D77ED5"/>
    <w:rsid w:val="00D77F4C"/>
    <w:rsid w:val="00D77FC2"/>
    <w:rsid w:val="00D80017"/>
    <w:rsid w:val="00D80158"/>
    <w:rsid w:val="00D8015F"/>
    <w:rsid w:val="00D8026D"/>
    <w:rsid w:val="00D802F3"/>
    <w:rsid w:val="00D804AB"/>
    <w:rsid w:val="00D804CB"/>
    <w:rsid w:val="00D805C2"/>
    <w:rsid w:val="00D805F1"/>
    <w:rsid w:val="00D8061E"/>
    <w:rsid w:val="00D80635"/>
    <w:rsid w:val="00D80A2E"/>
    <w:rsid w:val="00D80B65"/>
    <w:rsid w:val="00D80BA0"/>
    <w:rsid w:val="00D80BEF"/>
    <w:rsid w:val="00D80C17"/>
    <w:rsid w:val="00D80D62"/>
    <w:rsid w:val="00D812DF"/>
    <w:rsid w:val="00D813C9"/>
    <w:rsid w:val="00D813DD"/>
    <w:rsid w:val="00D8146A"/>
    <w:rsid w:val="00D8155F"/>
    <w:rsid w:val="00D8161F"/>
    <w:rsid w:val="00D81693"/>
    <w:rsid w:val="00D8189E"/>
    <w:rsid w:val="00D819AE"/>
    <w:rsid w:val="00D819DB"/>
    <w:rsid w:val="00D81A03"/>
    <w:rsid w:val="00D81B16"/>
    <w:rsid w:val="00D81C9A"/>
    <w:rsid w:val="00D81CB1"/>
    <w:rsid w:val="00D81CD7"/>
    <w:rsid w:val="00D81DCB"/>
    <w:rsid w:val="00D81F0B"/>
    <w:rsid w:val="00D821F5"/>
    <w:rsid w:val="00D822D3"/>
    <w:rsid w:val="00D82475"/>
    <w:rsid w:val="00D824EF"/>
    <w:rsid w:val="00D824F9"/>
    <w:rsid w:val="00D827A0"/>
    <w:rsid w:val="00D82926"/>
    <w:rsid w:val="00D82B35"/>
    <w:rsid w:val="00D82E7A"/>
    <w:rsid w:val="00D8300E"/>
    <w:rsid w:val="00D830D4"/>
    <w:rsid w:val="00D83277"/>
    <w:rsid w:val="00D8338B"/>
    <w:rsid w:val="00D833BF"/>
    <w:rsid w:val="00D8340E"/>
    <w:rsid w:val="00D83434"/>
    <w:rsid w:val="00D835F2"/>
    <w:rsid w:val="00D83638"/>
    <w:rsid w:val="00D8380D"/>
    <w:rsid w:val="00D83844"/>
    <w:rsid w:val="00D8389F"/>
    <w:rsid w:val="00D838C0"/>
    <w:rsid w:val="00D83B67"/>
    <w:rsid w:val="00D83EBB"/>
    <w:rsid w:val="00D8408F"/>
    <w:rsid w:val="00D84121"/>
    <w:rsid w:val="00D84129"/>
    <w:rsid w:val="00D84229"/>
    <w:rsid w:val="00D842F2"/>
    <w:rsid w:val="00D843BA"/>
    <w:rsid w:val="00D8447B"/>
    <w:rsid w:val="00D84563"/>
    <w:rsid w:val="00D84580"/>
    <w:rsid w:val="00D845F6"/>
    <w:rsid w:val="00D84655"/>
    <w:rsid w:val="00D8475B"/>
    <w:rsid w:val="00D847B9"/>
    <w:rsid w:val="00D84897"/>
    <w:rsid w:val="00D84AAD"/>
    <w:rsid w:val="00D84AF1"/>
    <w:rsid w:val="00D84B71"/>
    <w:rsid w:val="00D84C35"/>
    <w:rsid w:val="00D84D28"/>
    <w:rsid w:val="00D84DAB"/>
    <w:rsid w:val="00D84E39"/>
    <w:rsid w:val="00D84EC1"/>
    <w:rsid w:val="00D84F6E"/>
    <w:rsid w:val="00D8501D"/>
    <w:rsid w:val="00D8525D"/>
    <w:rsid w:val="00D85475"/>
    <w:rsid w:val="00D85558"/>
    <w:rsid w:val="00D85628"/>
    <w:rsid w:val="00D85882"/>
    <w:rsid w:val="00D858C6"/>
    <w:rsid w:val="00D85A67"/>
    <w:rsid w:val="00D85A99"/>
    <w:rsid w:val="00D85BD2"/>
    <w:rsid w:val="00D85C0F"/>
    <w:rsid w:val="00D85C12"/>
    <w:rsid w:val="00D85D28"/>
    <w:rsid w:val="00D85D89"/>
    <w:rsid w:val="00D85DD1"/>
    <w:rsid w:val="00D85E70"/>
    <w:rsid w:val="00D861A4"/>
    <w:rsid w:val="00D86231"/>
    <w:rsid w:val="00D86417"/>
    <w:rsid w:val="00D8666D"/>
    <w:rsid w:val="00D86677"/>
    <w:rsid w:val="00D868D5"/>
    <w:rsid w:val="00D868DF"/>
    <w:rsid w:val="00D86AB1"/>
    <w:rsid w:val="00D86C2C"/>
    <w:rsid w:val="00D86CBE"/>
    <w:rsid w:val="00D86D32"/>
    <w:rsid w:val="00D86D65"/>
    <w:rsid w:val="00D86E28"/>
    <w:rsid w:val="00D86E4B"/>
    <w:rsid w:val="00D86E93"/>
    <w:rsid w:val="00D86ED2"/>
    <w:rsid w:val="00D86EEB"/>
    <w:rsid w:val="00D86F59"/>
    <w:rsid w:val="00D86F84"/>
    <w:rsid w:val="00D8726E"/>
    <w:rsid w:val="00D872C2"/>
    <w:rsid w:val="00D87357"/>
    <w:rsid w:val="00D873F8"/>
    <w:rsid w:val="00D874AD"/>
    <w:rsid w:val="00D87658"/>
    <w:rsid w:val="00D8765E"/>
    <w:rsid w:val="00D879F8"/>
    <w:rsid w:val="00D87A35"/>
    <w:rsid w:val="00D87A59"/>
    <w:rsid w:val="00D87C8E"/>
    <w:rsid w:val="00D87D43"/>
    <w:rsid w:val="00D87E25"/>
    <w:rsid w:val="00D87E3E"/>
    <w:rsid w:val="00D87F06"/>
    <w:rsid w:val="00D90103"/>
    <w:rsid w:val="00D9024A"/>
    <w:rsid w:val="00D90263"/>
    <w:rsid w:val="00D903E0"/>
    <w:rsid w:val="00D904E9"/>
    <w:rsid w:val="00D9058E"/>
    <w:rsid w:val="00D905A0"/>
    <w:rsid w:val="00D90763"/>
    <w:rsid w:val="00D90781"/>
    <w:rsid w:val="00D907F1"/>
    <w:rsid w:val="00D9084C"/>
    <w:rsid w:val="00D90912"/>
    <w:rsid w:val="00D909B9"/>
    <w:rsid w:val="00D90A14"/>
    <w:rsid w:val="00D90A1A"/>
    <w:rsid w:val="00D90A43"/>
    <w:rsid w:val="00D90A78"/>
    <w:rsid w:val="00D90C87"/>
    <w:rsid w:val="00D90D21"/>
    <w:rsid w:val="00D90ED7"/>
    <w:rsid w:val="00D910B2"/>
    <w:rsid w:val="00D9120E"/>
    <w:rsid w:val="00D91382"/>
    <w:rsid w:val="00D913A4"/>
    <w:rsid w:val="00D9145B"/>
    <w:rsid w:val="00D91498"/>
    <w:rsid w:val="00D917B5"/>
    <w:rsid w:val="00D91B84"/>
    <w:rsid w:val="00D91BCF"/>
    <w:rsid w:val="00D91D6F"/>
    <w:rsid w:val="00D91DF3"/>
    <w:rsid w:val="00D91E96"/>
    <w:rsid w:val="00D91FF0"/>
    <w:rsid w:val="00D920BA"/>
    <w:rsid w:val="00D920CD"/>
    <w:rsid w:val="00D92199"/>
    <w:rsid w:val="00D92381"/>
    <w:rsid w:val="00D9246F"/>
    <w:rsid w:val="00D926EF"/>
    <w:rsid w:val="00D92783"/>
    <w:rsid w:val="00D927C1"/>
    <w:rsid w:val="00D92948"/>
    <w:rsid w:val="00D92EDE"/>
    <w:rsid w:val="00D930FF"/>
    <w:rsid w:val="00D93277"/>
    <w:rsid w:val="00D932AD"/>
    <w:rsid w:val="00D932E8"/>
    <w:rsid w:val="00D933DC"/>
    <w:rsid w:val="00D93551"/>
    <w:rsid w:val="00D9357B"/>
    <w:rsid w:val="00D93695"/>
    <w:rsid w:val="00D93772"/>
    <w:rsid w:val="00D937A9"/>
    <w:rsid w:val="00D93959"/>
    <w:rsid w:val="00D93992"/>
    <w:rsid w:val="00D93A68"/>
    <w:rsid w:val="00D93A8E"/>
    <w:rsid w:val="00D93B63"/>
    <w:rsid w:val="00D93D70"/>
    <w:rsid w:val="00D93E4F"/>
    <w:rsid w:val="00D93F29"/>
    <w:rsid w:val="00D941AA"/>
    <w:rsid w:val="00D94221"/>
    <w:rsid w:val="00D94275"/>
    <w:rsid w:val="00D943C7"/>
    <w:rsid w:val="00D94713"/>
    <w:rsid w:val="00D947EA"/>
    <w:rsid w:val="00D94823"/>
    <w:rsid w:val="00D94865"/>
    <w:rsid w:val="00D94973"/>
    <w:rsid w:val="00D949BF"/>
    <w:rsid w:val="00D94A01"/>
    <w:rsid w:val="00D94A19"/>
    <w:rsid w:val="00D94B86"/>
    <w:rsid w:val="00D94C1D"/>
    <w:rsid w:val="00D94CDF"/>
    <w:rsid w:val="00D94F28"/>
    <w:rsid w:val="00D9520B"/>
    <w:rsid w:val="00D95210"/>
    <w:rsid w:val="00D95228"/>
    <w:rsid w:val="00D952E4"/>
    <w:rsid w:val="00D9548B"/>
    <w:rsid w:val="00D954B4"/>
    <w:rsid w:val="00D95593"/>
    <w:rsid w:val="00D95635"/>
    <w:rsid w:val="00D95690"/>
    <w:rsid w:val="00D957DF"/>
    <w:rsid w:val="00D95859"/>
    <w:rsid w:val="00D95936"/>
    <w:rsid w:val="00D959B0"/>
    <w:rsid w:val="00D95AFD"/>
    <w:rsid w:val="00D95ED9"/>
    <w:rsid w:val="00D95F21"/>
    <w:rsid w:val="00D95F7E"/>
    <w:rsid w:val="00D96015"/>
    <w:rsid w:val="00D96020"/>
    <w:rsid w:val="00D9607E"/>
    <w:rsid w:val="00D960E5"/>
    <w:rsid w:val="00D96331"/>
    <w:rsid w:val="00D96618"/>
    <w:rsid w:val="00D9663B"/>
    <w:rsid w:val="00D966A3"/>
    <w:rsid w:val="00D96786"/>
    <w:rsid w:val="00D96795"/>
    <w:rsid w:val="00D967F9"/>
    <w:rsid w:val="00D96902"/>
    <w:rsid w:val="00D96944"/>
    <w:rsid w:val="00D96AC8"/>
    <w:rsid w:val="00D96C69"/>
    <w:rsid w:val="00D96DE3"/>
    <w:rsid w:val="00D96F02"/>
    <w:rsid w:val="00D96F4A"/>
    <w:rsid w:val="00D970C0"/>
    <w:rsid w:val="00D9725E"/>
    <w:rsid w:val="00D97279"/>
    <w:rsid w:val="00D972C7"/>
    <w:rsid w:val="00D97366"/>
    <w:rsid w:val="00D97481"/>
    <w:rsid w:val="00D97506"/>
    <w:rsid w:val="00D97639"/>
    <w:rsid w:val="00D976E2"/>
    <w:rsid w:val="00D9771B"/>
    <w:rsid w:val="00D97722"/>
    <w:rsid w:val="00D977AD"/>
    <w:rsid w:val="00D9784E"/>
    <w:rsid w:val="00D97937"/>
    <w:rsid w:val="00D97AFE"/>
    <w:rsid w:val="00D97BC1"/>
    <w:rsid w:val="00D97BDF"/>
    <w:rsid w:val="00D97BE1"/>
    <w:rsid w:val="00D97D68"/>
    <w:rsid w:val="00D97D7C"/>
    <w:rsid w:val="00D97E69"/>
    <w:rsid w:val="00D97F3E"/>
    <w:rsid w:val="00D97FB6"/>
    <w:rsid w:val="00DA00E5"/>
    <w:rsid w:val="00DA01BD"/>
    <w:rsid w:val="00DA01E6"/>
    <w:rsid w:val="00DA0234"/>
    <w:rsid w:val="00DA0278"/>
    <w:rsid w:val="00DA02D9"/>
    <w:rsid w:val="00DA0360"/>
    <w:rsid w:val="00DA04D7"/>
    <w:rsid w:val="00DA0507"/>
    <w:rsid w:val="00DA0645"/>
    <w:rsid w:val="00DA06F2"/>
    <w:rsid w:val="00DA0729"/>
    <w:rsid w:val="00DA073D"/>
    <w:rsid w:val="00DA07EC"/>
    <w:rsid w:val="00DA0C7F"/>
    <w:rsid w:val="00DA0CB9"/>
    <w:rsid w:val="00DA0CF2"/>
    <w:rsid w:val="00DA0D96"/>
    <w:rsid w:val="00DA0D99"/>
    <w:rsid w:val="00DA0DEB"/>
    <w:rsid w:val="00DA0F6E"/>
    <w:rsid w:val="00DA0FD5"/>
    <w:rsid w:val="00DA1017"/>
    <w:rsid w:val="00DA1180"/>
    <w:rsid w:val="00DA1234"/>
    <w:rsid w:val="00DA12A5"/>
    <w:rsid w:val="00DA12D5"/>
    <w:rsid w:val="00DA1364"/>
    <w:rsid w:val="00DA1430"/>
    <w:rsid w:val="00DA151B"/>
    <w:rsid w:val="00DA1555"/>
    <w:rsid w:val="00DA1604"/>
    <w:rsid w:val="00DA18E5"/>
    <w:rsid w:val="00DA1A23"/>
    <w:rsid w:val="00DA1B0E"/>
    <w:rsid w:val="00DA1B51"/>
    <w:rsid w:val="00DA1F36"/>
    <w:rsid w:val="00DA1FBC"/>
    <w:rsid w:val="00DA21AA"/>
    <w:rsid w:val="00DA2311"/>
    <w:rsid w:val="00DA2383"/>
    <w:rsid w:val="00DA2459"/>
    <w:rsid w:val="00DA2555"/>
    <w:rsid w:val="00DA266B"/>
    <w:rsid w:val="00DA26CE"/>
    <w:rsid w:val="00DA2921"/>
    <w:rsid w:val="00DA29C6"/>
    <w:rsid w:val="00DA2B16"/>
    <w:rsid w:val="00DA2B87"/>
    <w:rsid w:val="00DA2BB9"/>
    <w:rsid w:val="00DA2CB0"/>
    <w:rsid w:val="00DA2D00"/>
    <w:rsid w:val="00DA2D4D"/>
    <w:rsid w:val="00DA2D7E"/>
    <w:rsid w:val="00DA2DBA"/>
    <w:rsid w:val="00DA2DC9"/>
    <w:rsid w:val="00DA2E13"/>
    <w:rsid w:val="00DA2FA4"/>
    <w:rsid w:val="00DA2FC1"/>
    <w:rsid w:val="00DA2FCC"/>
    <w:rsid w:val="00DA2FE2"/>
    <w:rsid w:val="00DA30DA"/>
    <w:rsid w:val="00DA311F"/>
    <w:rsid w:val="00DA3493"/>
    <w:rsid w:val="00DA34A2"/>
    <w:rsid w:val="00DA34CA"/>
    <w:rsid w:val="00DA35F1"/>
    <w:rsid w:val="00DA3C8E"/>
    <w:rsid w:val="00DA3E0A"/>
    <w:rsid w:val="00DA3EE3"/>
    <w:rsid w:val="00DA3FF0"/>
    <w:rsid w:val="00DA4055"/>
    <w:rsid w:val="00DA406E"/>
    <w:rsid w:val="00DA41AD"/>
    <w:rsid w:val="00DA4379"/>
    <w:rsid w:val="00DA438B"/>
    <w:rsid w:val="00DA43C0"/>
    <w:rsid w:val="00DA469F"/>
    <w:rsid w:val="00DA46D1"/>
    <w:rsid w:val="00DA4710"/>
    <w:rsid w:val="00DA47F4"/>
    <w:rsid w:val="00DA482B"/>
    <w:rsid w:val="00DA4853"/>
    <w:rsid w:val="00DA4880"/>
    <w:rsid w:val="00DA48F2"/>
    <w:rsid w:val="00DA4961"/>
    <w:rsid w:val="00DA4A0F"/>
    <w:rsid w:val="00DA4AD1"/>
    <w:rsid w:val="00DA4CFC"/>
    <w:rsid w:val="00DA4D39"/>
    <w:rsid w:val="00DA4D78"/>
    <w:rsid w:val="00DA4DE4"/>
    <w:rsid w:val="00DA4E27"/>
    <w:rsid w:val="00DA4EC1"/>
    <w:rsid w:val="00DA4F0A"/>
    <w:rsid w:val="00DA5396"/>
    <w:rsid w:val="00DA5474"/>
    <w:rsid w:val="00DA5613"/>
    <w:rsid w:val="00DA5666"/>
    <w:rsid w:val="00DA57E0"/>
    <w:rsid w:val="00DA590C"/>
    <w:rsid w:val="00DA5949"/>
    <w:rsid w:val="00DA5AB4"/>
    <w:rsid w:val="00DA5AD7"/>
    <w:rsid w:val="00DA5D53"/>
    <w:rsid w:val="00DA5FBF"/>
    <w:rsid w:val="00DA6050"/>
    <w:rsid w:val="00DA606C"/>
    <w:rsid w:val="00DA6129"/>
    <w:rsid w:val="00DA625F"/>
    <w:rsid w:val="00DA62BC"/>
    <w:rsid w:val="00DA6316"/>
    <w:rsid w:val="00DA631F"/>
    <w:rsid w:val="00DA63E3"/>
    <w:rsid w:val="00DA64C7"/>
    <w:rsid w:val="00DA68F7"/>
    <w:rsid w:val="00DA69AB"/>
    <w:rsid w:val="00DA69EA"/>
    <w:rsid w:val="00DA6A01"/>
    <w:rsid w:val="00DA6A9D"/>
    <w:rsid w:val="00DA6AFF"/>
    <w:rsid w:val="00DA6C41"/>
    <w:rsid w:val="00DA6FDF"/>
    <w:rsid w:val="00DA7088"/>
    <w:rsid w:val="00DA75F8"/>
    <w:rsid w:val="00DA766F"/>
    <w:rsid w:val="00DA7886"/>
    <w:rsid w:val="00DA7AB2"/>
    <w:rsid w:val="00DA7B1D"/>
    <w:rsid w:val="00DA7CEB"/>
    <w:rsid w:val="00DA7CEE"/>
    <w:rsid w:val="00DA7DDF"/>
    <w:rsid w:val="00DA7DF8"/>
    <w:rsid w:val="00DA7E90"/>
    <w:rsid w:val="00DA7F44"/>
    <w:rsid w:val="00DA7F88"/>
    <w:rsid w:val="00DB0010"/>
    <w:rsid w:val="00DB008C"/>
    <w:rsid w:val="00DB02AF"/>
    <w:rsid w:val="00DB0307"/>
    <w:rsid w:val="00DB0318"/>
    <w:rsid w:val="00DB0409"/>
    <w:rsid w:val="00DB0517"/>
    <w:rsid w:val="00DB07A5"/>
    <w:rsid w:val="00DB08DF"/>
    <w:rsid w:val="00DB08E1"/>
    <w:rsid w:val="00DB0951"/>
    <w:rsid w:val="00DB0ADC"/>
    <w:rsid w:val="00DB0B59"/>
    <w:rsid w:val="00DB0BBA"/>
    <w:rsid w:val="00DB0C74"/>
    <w:rsid w:val="00DB0D50"/>
    <w:rsid w:val="00DB1255"/>
    <w:rsid w:val="00DB12C2"/>
    <w:rsid w:val="00DB1345"/>
    <w:rsid w:val="00DB1377"/>
    <w:rsid w:val="00DB13AB"/>
    <w:rsid w:val="00DB144C"/>
    <w:rsid w:val="00DB1690"/>
    <w:rsid w:val="00DB17EB"/>
    <w:rsid w:val="00DB183A"/>
    <w:rsid w:val="00DB1AF4"/>
    <w:rsid w:val="00DB1C48"/>
    <w:rsid w:val="00DB1D35"/>
    <w:rsid w:val="00DB1D37"/>
    <w:rsid w:val="00DB1D42"/>
    <w:rsid w:val="00DB1E59"/>
    <w:rsid w:val="00DB1F7D"/>
    <w:rsid w:val="00DB225B"/>
    <w:rsid w:val="00DB229F"/>
    <w:rsid w:val="00DB23DB"/>
    <w:rsid w:val="00DB23F4"/>
    <w:rsid w:val="00DB251F"/>
    <w:rsid w:val="00DB2563"/>
    <w:rsid w:val="00DB2589"/>
    <w:rsid w:val="00DB27EB"/>
    <w:rsid w:val="00DB2A08"/>
    <w:rsid w:val="00DB2B16"/>
    <w:rsid w:val="00DB2B88"/>
    <w:rsid w:val="00DB2B8C"/>
    <w:rsid w:val="00DB2BF8"/>
    <w:rsid w:val="00DB2C6C"/>
    <w:rsid w:val="00DB2D54"/>
    <w:rsid w:val="00DB2E3B"/>
    <w:rsid w:val="00DB2EEC"/>
    <w:rsid w:val="00DB2F70"/>
    <w:rsid w:val="00DB30BF"/>
    <w:rsid w:val="00DB3199"/>
    <w:rsid w:val="00DB31E6"/>
    <w:rsid w:val="00DB31FA"/>
    <w:rsid w:val="00DB332E"/>
    <w:rsid w:val="00DB33FD"/>
    <w:rsid w:val="00DB34AF"/>
    <w:rsid w:val="00DB3515"/>
    <w:rsid w:val="00DB3642"/>
    <w:rsid w:val="00DB3B19"/>
    <w:rsid w:val="00DB3BB9"/>
    <w:rsid w:val="00DB3BF6"/>
    <w:rsid w:val="00DB3DAF"/>
    <w:rsid w:val="00DB3EA1"/>
    <w:rsid w:val="00DB3F00"/>
    <w:rsid w:val="00DB3F67"/>
    <w:rsid w:val="00DB3FD4"/>
    <w:rsid w:val="00DB4006"/>
    <w:rsid w:val="00DB4124"/>
    <w:rsid w:val="00DB4125"/>
    <w:rsid w:val="00DB42B8"/>
    <w:rsid w:val="00DB4314"/>
    <w:rsid w:val="00DB431E"/>
    <w:rsid w:val="00DB441F"/>
    <w:rsid w:val="00DB45AA"/>
    <w:rsid w:val="00DB45EE"/>
    <w:rsid w:val="00DB462D"/>
    <w:rsid w:val="00DB4AF2"/>
    <w:rsid w:val="00DB4D45"/>
    <w:rsid w:val="00DB4DD3"/>
    <w:rsid w:val="00DB4DDA"/>
    <w:rsid w:val="00DB4EDF"/>
    <w:rsid w:val="00DB4EE0"/>
    <w:rsid w:val="00DB4EE6"/>
    <w:rsid w:val="00DB5058"/>
    <w:rsid w:val="00DB51DC"/>
    <w:rsid w:val="00DB51F5"/>
    <w:rsid w:val="00DB5313"/>
    <w:rsid w:val="00DB53CA"/>
    <w:rsid w:val="00DB54E1"/>
    <w:rsid w:val="00DB558D"/>
    <w:rsid w:val="00DB5E8C"/>
    <w:rsid w:val="00DB60B6"/>
    <w:rsid w:val="00DB61DE"/>
    <w:rsid w:val="00DB658A"/>
    <w:rsid w:val="00DB65B2"/>
    <w:rsid w:val="00DB66AC"/>
    <w:rsid w:val="00DB66D1"/>
    <w:rsid w:val="00DB6742"/>
    <w:rsid w:val="00DB6952"/>
    <w:rsid w:val="00DB6A5B"/>
    <w:rsid w:val="00DB6A5C"/>
    <w:rsid w:val="00DB6AD1"/>
    <w:rsid w:val="00DB6CE3"/>
    <w:rsid w:val="00DB6CE8"/>
    <w:rsid w:val="00DB6DE6"/>
    <w:rsid w:val="00DB6E77"/>
    <w:rsid w:val="00DB6EC4"/>
    <w:rsid w:val="00DB6F60"/>
    <w:rsid w:val="00DB71EA"/>
    <w:rsid w:val="00DB723B"/>
    <w:rsid w:val="00DB73B5"/>
    <w:rsid w:val="00DB747F"/>
    <w:rsid w:val="00DB749D"/>
    <w:rsid w:val="00DB7663"/>
    <w:rsid w:val="00DB774B"/>
    <w:rsid w:val="00DB7DA7"/>
    <w:rsid w:val="00DB7E71"/>
    <w:rsid w:val="00DC012E"/>
    <w:rsid w:val="00DC0150"/>
    <w:rsid w:val="00DC01A3"/>
    <w:rsid w:val="00DC01CA"/>
    <w:rsid w:val="00DC01D4"/>
    <w:rsid w:val="00DC01E9"/>
    <w:rsid w:val="00DC0201"/>
    <w:rsid w:val="00DC023B"/>
    <w:rsid w:val="00DC028C"/>
    <w:rsid w:val="00DC03AD"/>
    <w:rsid w:val="00DC04EA"/>
    <w:rsid w:val="00DC06AA"/>
    <w:rsid w:val="00DC06F2"/>
    <w:rsid w:val="00DC08AD"/>
    <w:rsid w:val="00DC0A59"/>
    <w:rsid w:val="00DC0BEB"/>
    <w:rsid w:val="00DC0C5C"/>
    <w:rsid w:val="00DC0D90"/>
    <w:rsid w:val="00DC0F24"/>
    <w:rsid w:val="00DC100C"/>
    <w:rsid w:val="00DC10DB"/>
    <w:rsid w:val="00DC1149"/>
    <w:rsid w:val="00DC120C"/>
    <w:rsid w:val="00DC1308"/>
    <w:rsid w:val="00DC134D"/>
    <w:rsid w:val="00DC13EE"/>
    <w:rsid w:val="00DC1469"/>
    <w:rsid w:val="00DC1548"/>
    <w:rsid w:val="00DC15F5"/>
    <w:rsid w:val="00DC17E8"/>
    <w:rsid w:val="00DC1854"/>
    <w:rsid w:val="00DC1912"/>
    <w:rsid w:val="00DC198B"/>
    <w:rsid w:val="00DC1B08"/>
    <w:rsid w:val="00DC1C1A"/>
    <w:rsid w:val="00DC1CB5"/>
    <w:rsid w:val="00DC24EB"/>
    <w:rsid w:val="00DC257F"/>
    <w:rsid w:val="00DC25A0"/>
    <w:rsid w:val="00DC2677"/>
    <w:rsid w:val="00DC2680"/>
    <w:rsid w:val="00DC276F"/>
    <w:rsid w:val="00DC294E"/>
    <w:rsid w:val="00DC298B"/>
    <w:rsid w:val="00DC2D97"/>
    <w:rsid w:val="00DC2E97"/>
    <w:rsid w:val="00DC346D"/>
    <w:rsid w:val="00DC347C"/>
    <w:rsid w:val="00DC35AA"/>
    <w:rsid w:val="00DC3699"/>
    <w:rsid w:val="00DC3703"/>
    <w:rsid w:val="00DC376E"/>
    <w:rsid w:val="00DC381D"/>
    <w:rsid w:val="00DC3884"/>
    <w:rsid w:val="00DC3993"/>
    <w:rsid w:val="00DC3B37"/>
    <w:rsid w:val="00DC3CE0"/>
    <w:rsid w:val="00DC3D37"/>
    <w:rsid w:val="00DC3E34"/>
    <w:rsid w:val="00DC40EA"/>
    <w:rsid w:val="00DC4108"/>
    <w:rsid w:val="00DC41F7"/>
    <w:rsid w:val="00DC4352"/>
    <w:rsid w:val="00DC43E9"/>
    <w:rsid w:val="00DC448E"/>
    <w:rsid w:val="00DC458D"/>
    <w:rsid w:val="00DC4730"/>
    <w:rsid w:val="00DC4869"/>
    <w:rsid w:val="00DC4D8F"/>
    <w:rsid w:val="00DC51B7"/>
    <w:rsid w:val="00DC51D0"/>
    <w:rsid w:val="00DC5236"/>
    <w:rsid w:val="00DC52CF"/>
    <w:rsid w:val="00DC5303"/>
    <w:rsid w:val="00DC5312"/>
    <w:rsid w:val="00DC540F"/>
    <w:rsid w:val="00DC5490"/>
    <w:rsid w:val="00DC562D"/>
    <w:rsid w:val="00DC571A"/>
    <w:rsid w:val="00DC57EE"/>
    <w:rsid w:val="00DC5962"/>
    <w:rsid w:val="00DC59F9"/>
    <w:rsid w:val="00DC5BC0"/>
    <w:rsid w:val="00DC5E8D"/>
    <w:rsid w:val="00DC5FB7"/>
    <w:rsid w:val="00DC61A6"/>
    <w:rsid w:val="00DC61B3"/>
    <w:rsid w:val="00DC635A"/>
    <w:rsid w:val="00DC6516"/>
    <w:rsid w:val="00DC6534"/>
    <w:rsid w:val="00DC6605"/>
    <w:rsid w:val="00DC679E"/>
    <w:rsid w:val="00DC67AC"/>
    <w:rsid w:val="00DC6884"/>
    <w:rsid w:val="00DC68A6"/>
    <w:rsid w:val="00DC6929"/>
    <w:rsid w:val="00DC6936"/>
    <w:rsid w:val="00DC693B"/>
    <w:rsid w:val="00DC694B"/>
    <w:rsid w:val="00DC6D25"/>
    <w:rsid w:val="00DC6F13"/>
    <w:rsid w:val="00DC6F38"/>
    <w:rsid w:val="00DC7333"/>
    <w:rsid w:val="00DC735A"/>
    <w:rsid w:val="00DC764B"/>
    <w:rsid w:val="00DC77CA"/>
    <w:rsid w:val="00DC7815"/>
    <w:rsid w:val="00DC7847"/>
    <w:rsid w:val="00DC78BE"/>
    <w:rsid w:val="00DC7A94"/>
    <w:rsid w:val="00DC7AB0"/>
    <w:rsid w:val="00DC7B32"/>
    <w:rsid w:val="00DC7B58"/>
    <w:rsid w:val="00DC7CC1"/>
    <w:rsid w:val="00DC7D98"/>
    <w:rsid w:val="00DC7E82"/>
    <w:rsid w:val="00DC7F3B"/>
    <w:rsid w:val="00DC7F92"/>
    <w:rsid w:val="00DC7FCB"/>
    <w:rsid w:val="00DD0139"/>
    <w:rsid w:val="00DD022E"/>
    <w:rsid w:val="00DD034D"/>
    <w:rsid w:val="00DD04E0"/>
    <w:rsid w:val="00DD062B"/>
    <w:rsid w:val="00DD0775"/>
    <w:rsid w:val="00DD07C3"/>
    <w:rsid w:val="00DD08A1"/>
    <w:rsid w:val="00DD0943"/>
    <w:rsid w:val="00DD097A"/>
    <w:rsid w:val="00DD0B3C"/>
    <w:rsid w:val="00DD0B60"/>
    <w:rsid w:val="00DD0C80"/>
    <w:rsid w:val="00DD0CF0"/>
    <w:rsid w:val="00DD0ED0"/>
    <w:rsid w:val="00DD0FDF"/>
    <w:rsid w:val="00DD115B"/>
    <w:rsid w:val="00DD12B9"/>
    <w:rsid w:val="00DD12BC"/>
    <w:rsid w:val="00DD140B"/>
    <w:rsid w:val="00DD165B"/>
    <w:rsid w:val="00DD1846"/>
    <w:rsid w:val="00DD1874"/>
    <w:rsid w:val="00DD18ED"/>
    <w:rsid w:val="00DD1928"/>
    <w:rsid w:val="00DD1977"/>
    <w:rsid w:val="00DD1AC3"/>
    <w:rsid w:val="00DD1CBA"/>
    <w:rsid w:val="00DD1D00"/>
    <w:rsid w:val="00DD1D47"/>
    <w:rsid w:val="00DD1DE4"/>
    <w:rsid w:val="00DD1EF0"/>
    <w:rsid w:val="00DD1F24"/>
    <w:rsid w:val="00DD1FF3"/>
    <w:rsid w:val="00DD25D9"/>
    <w:rsid w:val="00DD2883"/>
    <w:rsid w:val="00DD29A4"/>
    <w:rsid w:val="00DD2B17"/>
    <w:rsid w:val="00DD2CBE"/>
    <w:rsid w:val="00DD2CC8"/>
    <w:rsid w:val="00DD2D65"/>
    <w:rsid w:val="00DD2FDA"/>
    <w:rsid w:val="00DD2FEA"/>
    <w:rsid w:val="00DD3069"/>
    <w:rsid w:val="00DD3336"/>
    <w:rsid w:val="00DD334F"/>
    <w:rsid w:val="00DD33C5"/>
    <w:rsid w:val="00DD3598"/>
    <w:rsid w:val="00DD36F1"/>
    <w:rsid w:val="00DD378A"/>
    <w:rsid w:val="00DD3826"/>
    <w:rsid w:val="00DD3C49"/>
    <w:rsid w:val="00DD4136"/>
    <w:rsid w:val="00DD4245"/>
    <w:rsid w:val="00DD4257"/>
    <w:rsid w:val="00DD42C7"/>
    <w:rsid w:val="00DD4325"/>
    <w:rsid w:val="00DD4401"/>
    <w:rsid w:val="00DD4457"/>
    <w:rsid w:val="00DD445C"/>
    <w:rsid w:val="00DD4524"/>
    <w:rsid w:val="00DD49F7"/>
    <w:rsid w:val="00DD4BD2"/>
    <w:rsid w:val="00DD4C30"/>
    <w:rsid w:val="00DD4D67"/>
    <w:rsid w:val="00DD4F12"/>
    <w:rsid w:val="00DD50FD"/>
    <w:rsid w:val="00DD5217"/>
    <w:rsid w:val="00DD5294"/>
    <w:rsid w:val="00DD52B7"/>
    <w:rsid w:val="00DD5349"/>
    <w:rsid w:val="00DD53FD"/>
    <w:rsid w:val="00DD54A8"/>
    <w:rsid w:val="00DD5707"/>
    <w:rsid w:val="00DD58A3"/>
    <w:rsid w:val="00DD5941"/>
    <w:rsid w:val="00DD59BA"/>
    <w:rsid w:val="00DD5BDC"/>
    <w:rsid w:val="00DD5DC3"/>
    <w:rsid w:val="00DD5F45"/>
    <w:rsid w:val="00DD6012"/>
    <w:rsid w:val="00DD6037"/>
    <w:rsid w:val="00DD60F2"/>
    <w:rsid w:val="00DD61AC"/>
    <w:rsid w:val="00DD6366"/>
    <w:rsid w:val="00DD63C8"/>
    <w:rsid w:val="00DD63D7"/>
    <w:rsid w:val="00DD63DB"/>
    <w:rsid w:val="00DD6469"/>
    <w:rsid w:val="00DD66D8"/>
    <w:rsid w:val="00DD672D"/>
    <w:rsid w:val="00DD6805"/>
    <w:rsid w:val="00DD681E"/>
    <w:rsid w:val="00DD699A"/>
    <w:rsid w:val="00DD6AB2"/>
    <w:rsid w:val="00DD6C59"/>
    <w:rsid w:val="00DD6CE5"/>
    <w:rsid w:val="00DD6D21"/>
    <w:rsid w:val="00DD6E6C"/>
    <w:rsid w:val="00DD6FB0"/>
    <w:rsid w:val="00DD71DA"/>
    <w:rsid w:val="00DD7217"/>
    <w:rsid w:val="00DD73BD"/>
    <w:rsid w:val="00DD7452"/>
    <w:rsid w:val="00DD7569"/>
    <w:rsid w:val="00DD75A3"/>
    <w:rsid w:val="00DD75C0"/>
    <w:rsid w:val="00DD77CA"/>
    <w:rsid w:val="00DD7A62"/>
    <w:rsid w:val="00DD7FFD"/>
    <w:rsid w:val="00DE00A1"/>
    <w:rsid w:val="00DE0252"/>
    <w:rsid w:val="00DE02CD"/>
    <w:rsid w:val="00DE09DA"/>
    <w:rsid w:val="00DE0B61"/>
    <w:rsid w:val="00DE0C73"/>
    <w:rsid w:val="00DE0CF0"/>
    <w:rsid w:val="00DE0CF4"/>
    <w:rsid w:val="00DE0D85"/>
    <w:rsid w:val="00DE0E3B"/>
    <w:rsid w:val="00DE0E6C"/>
    <w:rsid w:val="00DE0E7B"/>
    <w:rsid w:val="00DE101A"/>
    <w:rsid w:val="00DE1035"/>
    <w:rsid w:val="00DE10DD"/>
    <w:rsid w:val="00DE11B2"/>
    <w:rsid w:val="00DE13E9"/>
    <w:rsid w:val="00DE160F"/>
    <w:rsid w:val="00DE16E5"/>
    <w:rsid w:val="00DE17E1"/>
    <w:rsid w:val="00DE1931"/>
    <w:rsid w:val="00DE1A64"/>
    <w:rsid w:val="00DE1B4F"/>
    <w:rsid w:val="00DE1CB5"/>
    <w:rsid w:val="00DE1CF3"/>
    <w:rsid w:val="00DE1E40"/>
    <w:rsid w:val="00DE1E88"/>
    <w:rsid w:val="00DE2125"/>
    <w:rsid w:val="00DE21A0"/>
    <w:rsid w:val="00DE21C9"/>
    <w:rsid w:val="00DE244C"/>
    <w:rsid w:val="00DE25AE"/>
    <w:rsid w:val="00DE25BB"/>
    <w:rsid w:val="00DE27E9"/>
    <w:rsid w:val="00DE2831"/>
    <w:rsid w:val="00DE284D"/>
    <w:rsid w:val="00DE29B5"/>
    <w:rsid w:val="00DE2A7C"/>
    <w:rsid w:val="00DE2B21"/>
    <w:rsid w:val="00DE2B8A"/>
    <w:rsid w:val="00DE2BC9"/>
    <w:rsid w:val="00DE2ED4"/>
    <w:rsid w:val="00DE2F69"/>
    <w:rsid w:val="00DE3054"/>
    <w:rsid w:val="00DE318C"/>
    <w:rsid w:val="00DE322F"/>
    <w:rsid w:val="00DE3230"/>
    <w:rsid w:val="00DE3502"/>
    <w:rsid w:val="00DE3611"/>
    <w:rsid w:val="00DE369A"/>
    <w:rsid w:val="00DE374A"/>
    <w:rsid w:val="00DE3782"/>
    <w:rsid w:val="00DE37A4"/>
    <w:rsid w:val="00DE3805"/>
    <w:rsid w:val="00DE3A61"/>
    <w:rsid w:val="00DE3AB0"/>
    <w:rsid w:val="00DE3B75"/>
    <w:rsid w:val="00DE3E70"/>
    <w:rsid w:val="00DE3F63"/>
    <w:rsid w:val="00DE4089"/>
    <w:rsid w:val="00DE4196"/>
    <w:rsid w:val="00DE447B"/>
    <w:rsid w:val="00DE44D7"/>
    <w:rsid w:val="00DE46E0"/>
    <w:rsid w:val="00DE473D"/>
    <w:rsid w:val="00DE478D"/>
    <w:rsid w:val="00DE4A05"/>
    <w:rsid w:val="00DE4C58"/>
    <w:rsid w:val="00DE4C79"/>
    <w:rsid w:val="00DE4E01"/>
    <w:rsid w:val="00DE4EC6"/>
    <w:rsid w:val="00DE4EF4"/>
    <w:rsid w:val="00DE5093"/>
    <w:rsid w:val="00DE511A"/>
    <w:rsid w:val="00DE5136"/>
    <w:rsid w:val="00DE5147"/>
    <w:rsid w:val="00DE51DE"/>
    <w:rsid w:val="00DE51F2"/>
    <w:rsid w:val="00DE520E"/>
    <w:rsid w:val="00DE5312"/>
    <w:rsid w:val="00DE5352"/>
    <w:rsid w:val="00DE536E"/>
    <w:rsid w:val="00DE5387"/>
    <w:rsid w:val="00DE5388"/>
    <w:rsid w:val="00DE53C5"/>
    <w:rsid w:val="00DE541A"/>
    <w:rsid w:val="00DE5426"/>
    <w:rsid w:val="00DE5978"/>
    <w:rsid w:val="00DE5AB6"/>
    <w:rsid w:val="00DE5B23"/>
    <w:rsid w:val="00DE5DCA"/>
    <w:rsid w:val="00DE6249"/>
    <w:rsid w:val="00DE637C"/>
    <w:rsid w:val="00DE63BD"/>
    <w:rsid w:val="00DE642E"/>
    <w:rsid w:val="00DE6531"/>
    <w:rsid w:val="00DE6536"/>
    <w:rsid w:val="00DE6727"/>
    <w:rsid w:val="00DE6C9C"/>
    <w:rsid w:val="00DE6D12"/>
    <w:rsid w:val="00DE6E12"/>
    <w:rsid w:val="00DE6F98"/>
    <w:rsid w:val="00DE7013"/>
    <w:rsid w:val="00DE728E"/>
    <w:rsid w:val="00DE7417"/>
    <w:rsid w:val="00DE7483"/>
    <w:rsid w:val="00DE7741"/>
    <w:rsid w:val="00DE77BA"/>
    <w:rsid w:val="00DE7820"/>
    <w:rsid w:val="00DE78B7"/>
    <w:rsid w:val="00DE79CB"/>
    <w:rsid w:val="00DE7A01"/>
    <w:rsid w:val="00DE7AC0"/>
    <w:rsid w:val="00DE7AF2"/>
    <w:rsid w:val="00DE7D5F"/>
    <w:rsid w:val="00DE7DBC"/>
    <w:rsid w:val="00DE7F54"/>
    <w:rsid w:val="00DF00CA"/>
    <w:rsid w:val="00DF00D8"/>
    <w:rsid w:val="00DF015C"/>
    <w:rsid w:val="00DF01E9"/>
    <w:rsid w:val="00DF029A"/>
    <w:rsid w:val="00DF04CB"/>
    <w:rsid w:val="00DF05DB"/>
    <w:rsid w:val="00DF07F9"/>
    <w:rsid w:val="00DF082D"/>
    <w:rsid w:val="00DF08C4"/>
    <w:rsid w:val="00DF0C6B"/>
    <w:rsid w:val="00DF0D85"/>
    <w:rsid w:val="00DF0E0B"/>
    <w:rsid w:val="00DF0E1D"/>
    <w:rsid w:val="00DF0FB4"/>
    <w:rsid w:val="00DF11C3"/>
    <w:rsid w:val="00DF1232"/>
    <w:rsid w:val="00DF13C9"/>
    <w:rsid w:val="00DF14CE"/>
    <w:rsid w:val="00DF1641"/>
    <w:rsid w:val="00DF171E"/>
    <w:rsid w:val="00DF180F"/>
    <w:rsid w:val="00DF1817"/>
    <w:rsid w:val="00DF19BD"/>
    <w:rsid w:val="00DF1AAD"/>
    <w:rsid w:val="00DF1DAC"/>
    <w:rsid w:val="00DF1FF3"/>
    <w:rsid w:val="00DF2087"/>
    <w:rsid w:val="00DF2130"/>
    <w:rsid w:val="00DF21B6"/>
    <w:rsid w:val="00DF2228"/>
    <w:rsid w:val="00DF2255"/>
    <w:rsid w:val="00DF2337"/>
    <w:rsid w:val="00DF23DD"/>
    <w:rsid w:val="00DF240B"/>
    <w:rsid w:val="00DF2451"/>
    <w:rsid w:val="00DF2475"/>
    <w:rsid w:val="00DF2582"/>
    <w:rsid w:val="00DF2622"/>
    <w:rsid w:val="00DF27C1"/>
    <w:rsid w:val="00DF2B8B"/>
    <w:rsid w:val="00DF2D14"/>
    <w:rsid w:val="00DF2DE4"/>
    <w:rsid w:val="00DF2FB6"/>
    <w:rsid w:val="00DF3017"/>
    <w:rsid w:val="00DF31A8"/>
    <w:rsid w:val="00DF351C"/>
    <w:rsid w:val="00DF3796"/>
    <w:rsid w:val="00DF37B7"/>
    <w:rsid w:val="00DF37C3"/>
    <w:rsid w:val="00DF38D6"/>
    <w:rsid w:val="00DF3B1A"/>
    <w:rsid w:val="00DF3D7E"/>
    <w:rsid w:val="00DF4031"/>
    <w:rsid w:val="00DF40DF"/>
    <w:rsid w:val="00DF41AB"/>
    <w:rsid w:val="00DF426B"/>
    <w:rsid w:val="00DF441C"/>
    <w:rsid w:val="00DF44C7"/>
    <w:rsid w:val="00DF45E7"/>
    <w:rsid w:val="00DF465D"/>
    <w:rsid w:val="00DF4673"/>
    <w:rsid w:val="00DF46A3"/>
    <w:rsid w:val="00DF47E6"/>
    <w:rsid w:val="00DF4A58"/>
    <w:rsid w:val="00DF4C66"/>
    <w:rsid w:val="00DF4DA0"/>
    <w:rsid w:val="00DF4E3A"/>
    <w:rsid w:val="00DF4E44"/>
    <w:rsid w:val="00DF4E88"/>
    <w:rsid w:val="00DF5052"/>
    <w:rsid w:val="00DF513A"/>
    <w:rsid w:val="00DF542C"/>
    <w:rsid w:val="00DF5668"/>
    <w:rsid w:val="00DF56A8"/>
    <w:rsid w:val="00DF5743"/>
    <w:rsid w:val="00DF58D6"/>
    <w:rsid w:val="00DF5905"/>
    <w:rsid w:val="00DF593D"/>
    <w:rsid w:val="00DF5ABD"/>
    <w:rsid w:val="00DF5AE2"/>
    <w:rsid w:val="00DF5AFC"/>
    <w:rsid w:val="00DF5B79"/>
    <w:rsid w:val="00DF5B9E"/>
    <w:rsid w:val="00DF5BA0"/>
    <w:rsid w:val="00DF5BDA"/>
    <w:rsid w:val="00DF5C76"/>
    <w:rsid w:val="00DF5CCB"/>
    <w:rsid w:val="00DF6241"/>
    <w:rsid w:val="00DF6455"/>
    <w:rsid w:val="00DF646A"/>
    <w:rsid w:val="00DF66BB"/>
    <w:rsid w:val="00DF6883"/>
    <w:rsid w:val="00DF68B1"/>
    <w:rsid w:val="00DF69DA"/>
    <w:rsid w:val="00DF6A05"/>
    <w:rsid w:val="00DF6BA8"/>
    <w:rsid w:val="00DF6BC4"/>
    <w:rsid w:val="00DF6D65"/>
    <w:rsid w:val="00DF6D88"/>
    <w:rsid w:val="00DF6E98"/>
    <w:rsid w:val="00DF6EBC"/>
    <w:rsid w:val="00DF6EC5"/>
    <w:rsid w:val="00DF6F66"/>
    <w:rsid w:val="00DF7176"/>
    <w:rsid w:val="00DF725D"/>
    <w:rsid w:val="00DF7381"/>
    <w:rsid w:val="00DF7519"/>
    <w:rsid w:val="00DF7525"/>
    <w:rsid w:val="00DF768C"/>
    <w:rsid w:val="00DF7768"/>
    <w:rsid w:val="00DF7807"/>
    <w:rsid w:val="00DF790B"/>
    <w:rsid w:val="00DF7AD8"/>
    <w:rsid w:val="00DF7B5A"/>
    <w:rsid w:val="00DF7E29"/>
    <w:rsid w:val="00DF7E71"/>
    <w:rsid w:val="00DF7FBE"/>
    <w:rsid w:val="00E00105"/>
    <w:rsid w:val="00E0013F"/>
    <w:rsid w:val="00E0027E"/>
    <w:rsid w:val="00E003ED"/>
    <w:rsid w:val="00E00425"/>
    <w:rsid w:val="00E00429"/>
    <w:rsid w:val="00E0050E"/>
    <w:rsid w:val="00E005F2"/>
    <w:rsid w:val="00E006FB"/>
    <w:rsid w:val="00E0081D"/>
    <w:rsid w:val="00E009BA"/>
    <w:rsid w:val="00E00A0F"/>
    <w:rsid w:val="00E00AD1"/>
    <w:rsid w:val="00E00B07"/>
    <w:rsid w:val="00E010C9"/>
    <w:rsid w:val="00E011E6"/>
    <w:rsid w:val="00E01268"/>
    <w:rsid w:val="00E0135C"/>
    <w:rsid w:val="00E0143E"/>
    <w:rsid w:val="00E01677"/>
    <w:rsid w:val="00E016CF"/>
    <w:rsid w:val="00E0174B"/>
    <w:rsid w:val="00E01C5F"/>
    <w:rsid w:val="00E01D23"/>
    <w:rsid w:val="00E021E7"/>
    <w:rsid w:val="00E0227D"/>
    <w:rsid w:val="00E023F9"/>
    <w:rsid w:val="00E02638"/>
    <w:rsid w:val="00E02729"/>
    <w:rsid w:val="00E027AE"/>
    <w:rsid w:val="00E02835"/>
    <w:rsid w:val="00E02B7F"/>
    <w:rsid w:val="00E02E7A"/>
    <w:rsid w:val="00E02EF1"/>
    <w:rsid w:val="00E02F35"/>
    <w:rsid w:val="00E02FE9"/>
    <w:rsid w:val="00E0315D"/>
    <w:rsid w:val="00E033D6"/>
    <w:rsid w:val="00E033E3"/>
    <w:rsid w:val="00E034F3"/>
    <w:rsid w:val="00E035CD"/>
    <w:rsid w:val="00E03667"/>
    <w:rsid w:val="00E036BC"/>
    <w:rsid w:val="00E037C0"/>
    <w:rsid w:val="00E0396B"/>
    <w:rsid w:val="00E039CE"/>
    <w:rsid w:val="00E03AA2"/>
    <w:rsid w:val="00E03B72"/>
    <w:rsid w:val="00E03DAF"/>
    <w:rsid w:val="00E03E30"/>
    <w:rsid w:val="00E03EA0"/>
    <w:rsid w:val="00E03EFD"/>
    <w:rsid w:val="00E03FB0"/>
    <w:rsid w:val="00E04015"/>
    <w:rsid w:val="00E0403F"/>
    <w:rsid w:val="00E04279"/>
    <w:rsid w:val="00E042ED"/>
    <w:rsid w:val="00E043B4"/>
    <w:rsid w:val="00E04426"/>
    <w:rsid w:val="00E04517"/>
    <w:rsid w:val="00E04686"/>
    <w:rsid w:val="00E046F1"/>
    <w:rsid w:val="00E04976"/>
    <w:rsid w:val="00E04A5A"/>
    <w:rsid w:val="00E04B21"/>
    <w:rsid w:val="00E04CA2"/>
    <w:rsid w:val="00E04F1A"/>
    <w:rsid w:val="00E04FE6"/>
    <w:rsid w:val="00E04FF7"/>
    <w:rsid w:val="00E050EA"/>
    <w:rsid w:val="00E05124"/>
    <w:rsid w:val="00E051CA"/>
    <w:rsid w:val="00E051E0"/>
    <w:rsid w:val="00E05306"/>
    <w:rsid w:val="00E0535C"/>
    <w:rsid w:val="00E0546B"/>
    <w:rsid w:val="00E05989"/>
    <w:rsid w:val="00E05AAD"/>
    <w:rsid w:val="00E05BD3"/>
    <w:rsid w:val="00E05ED4"/>
    <w:rsid w:val="00E06102"/>
    <w:rsid w:val="00E06153"/>
    <w:rsid w:val="00E061C1"/>
    <w:rsid w:val="00E06265"/>
    <w:rsid w:val="00E063E1"/>
    <w:rsid w:val="00E064CB"/>
    <w:rsid w:val="00E064F5"/>
    <w:rsid w:val="00E06716"/>
    <w:rsid w:val="00E06901"/>
    <w:rsid w:val="00E069C1"/>
    <w:rsid w:val="00E069FC"/>
    <w:rsid w:val="00E06B77"/>
    <w:rsid w:val="00E06D29"/>
    <w:rsid w:val="00E06DF6"/>
    <w:rsid w:val="00E06F3C"/>
    <w:rsid w:val="00E06F67"/>
    <w:rsid w:val="00E06FD8"/>
    <w:rsid w:val="00E06FE1"/>
    <w:rsid w:val="00E07153"/>
    <w:rsid w:val="00E072D4"/>
    <w:rsid w:val="00E0766C"/>
    <w:rsid w:val="00E077B5"/>
    <w:rsid w:val="00E077B7"/>
    <w:rsid w:val="00E07909"/>
    <w:rsid w:val="00E07947"/>
    <w:rsid w:val="00E07A06"/>
    <w:rsid w:val="00E07A5C"/>
    <w:rsid w:val="00E07BA3"/>
    <w:rsid w:val="00E07BCE"/>
    <w:rsid w:val="00E07C19"/>
    <w:rsid w:val="00E07D17"/>
    <w:rsid w:val="00E07E5D"/>
    <w:rsid w:val="00E07F3B"/>
    <w:rsid w:val="00E101E9"/>
    <w:rsid w:val="00E104E6"/>
    <w:rsid w:val="00E10704"/>
    <w:rsid w:val="00E107CC"/>
    <w:rsid w:val="00E10AF8"/>
    <w:rsid w:val="00E10BA3"/>
    <w:rsid w:val="00E10CC9"/>
    <w:rsid w:val="00E10D3C"/>
    <w:rsid w:val="00E10F52"/>
    <w:rsid w:val="00E112B7"/>
    <w:rsid w:val="00E11360"/>
    <w:rsid w:val="00E1156E"/>
    <w:rsid w:val="00E115A6"/>
    <w:rsid w:val="00E11663"/>
    <w:rsid w:val="00E1171C"/>
    <w:rsid w:val="00E1188D"/>
    <w:rsid w:val="00E118D8"/>
    <w:rsid w:val="00E11955"/>
    <w:rsid w:val="00E11A8D"/>
    <w:rsid w:val="00E11CC0"/>
    <w:rsid w:val="00E11E02"/>
    <w:rsid w:val="00E11F97"/>
    <w:rsid w:val="00E11FCC"/>
    <w:rsid w:val="00E120A9"/>
    <w:rsid w:val="00E1214A"/>
    <w:rsid w:val="00E1225B"/>
    <w:rsid w:val="00E1233F"/>
    <w:rsid w:val="00E124FF"/>
    <w:rsid w:val="00E1251F"/>
    <w:rsid w:val="00E12557"/>
    <w:rsid w:val="00E1255C"/>
    <w:rsid w:val="00E125CF"/>
    <w:rsid w:val="00E12600"/>
    <w:rsid w:val="00E1277D"/>
    <w:rsid w:val="00E12796"/>
    <w:rsid w:val="00E127AF"/>
    <w:rsid w:val="00E1295C"/>
    <w:rsid w:val="00E12CE1"/>
    <w:rsid w:val="00E12DCD"/>
    <w:rsid w:val="00E1307B"/>
    <w:rsid w:val="00E130AE"/>
    <w:rsid w:val="00E1318F"/>
    <w:rsid w:val="00E1323A"/>
    <w:rsid w:val="00E13276"/>
    <w:rsid w:val="00E1342F"/>
    <w:rsid w:val="00E136E0"/>
    <w:rsid w:val="00E13741"/>
    <w:rsid w:val="00E1377F"/>
    <w:rsid w:val="00E137E2"/>
    <w:rsid w:val="00E137E7"/>
    <w:rsid w:val="00E138D7"/>
    <w:rsid w:val="00E1394E"/>
    <w:rsid w:val="00E13B61"/>
    <w:rsid w:val="00E13D68"/>
    <w:rsid w:val="00E13DA5"/>
    <w:rsid w:val="00E13DFB"/>
    <w:rsid w:val="00E13DFE"/>
    <w:rsid w:val="00E13E7B"/>
    <w:rsid w:val="00E14162"/>
    <w:rsid w:val="00E14232"/>
    <w:rsid w:val="00E142AE"/>
    <w:rsid w:val="00E142D0"/>
    <w:rsid w:val="00E142ED"/>
    <w:rsid w:val="00E14718"/>
    <w:rsid w:val="00E148A9"/>
    <w:rsid w:val="00E149CB"/>
    <w:rsid w:val="00E14BF3"/>
    <w:rsid w:val="00E14CA7"/>
    <w:rsid w:val="00E1500C"/>
    <w:rsid w:val="00E1506F"/>
    <w:rsid w:val="00E1538B"/>
    <w:rsid w:val="00E153B1"/>
    <w:rsid w:val="00E153E3"/>
    <w:rsid w:val="00E154C0"/>
    <w:rsid w:val="00E15533"/>
    <w:rsid w:val="00E15591"/>
    <w:rsid w:val="00E157A5"/>
    <w:rsid w:val="00E15931"/>
    <w:rsid w:val="00E159F1"/>
    <w:rsid w:val="00E159FE"/>
    <w:rsid w:val="00E15C86"/>
    <w:rsid w:val="00E15D40"/>
    <w:rsid w:val="00E16005"/>
    <w:rsid w:val="00E16030"/>
    <w:rsid w:val="00E16107"/>
    <w:rsid w:val="00E1617D"/>
    <w:rsid w:val="00E16232"/>
    <w:rsid w:val="00E1625F"/>
    <w:rsid w:val="00E1628C"/>
    <w:rsid w:val="00E162B6"/>
    <w:rsid w:val="00E163E5"/>
    <w:rsid w:val="00E16432"/>
    <w:rsid w:val="00E1661C"/>
    <w:rsid w:val="00E1667E"/>
    <w:rsid w:val="00E166A9"/>
    <w:rsid w:val="00E16831"/>
    <w:rsid w:val="00E16871"/>
    <w:rsid w:val="00E16879"/>
    <w:rsid w:val="00E16BD4"/>
    <w:rsid w:val="00E16CE6"/>
    <w:rsid w:val="00E16E0E"/>
    <w:rsid w:val="00E16EBD"/>
    <w:rsid w:val="00E16FAD"/>
    <w:rsid w:val="00E17009"/>
    <w:rsid w:val="00E17087"/>
    <w:rsid w:val="00E1716C"/>
    <w:rsid w:val="00E1733B"/>
    <w:rsid w:val="00E173CF"/>
    <w:rsid w:val="00E174DB"/>
    <w:rsid w:val="00E174E4"/>
    <w:rsid w:val="00E1762C"/>
    <w:rsid w:val="00E1770E"/>
    <w:rsid w:val="00E17926"/>
    <w:rsid w:val="00E17946"/>
    <w:rsid w:val="00E17963"/>
    <w:rsid w:val="00E17982"/>
    <w:rsid w:val="00E17A71"/>
    <w:rsid w:val="00E17B21"/>
    <w:rsid w:val="00E17BE1"/>
    <w:rsid w:val="00E17CFA"/>
    <w:rsid w:val="00E17D30"/>
    <w:rsid w:val="00E2009C"/>
    <w:rsid w:val="00E20146"/>
    <w:rsid w:val="00E20218"/>
    <w:rsid w:val="00E20272"/>
    <w:rsid w:val="00E20367"/>
    <w:rsid w:val="00E20615"/>
    <w:rsid w:val="00E20722"/>
    <w:rsid w:val="00E20863"/>
    <w:rsid w:val="00E20905"/>
    <w:rsid w:val="00E209DF"/>
    <w:rsid w:val="00E20A0C"/>
    <w:rsid w:val="00E20B1D"/>
    <w:rsid w:val="00E20B3B"/>
    <w:rsid w:val="00E20EA0"/>
    <w:rsid w:val="00E20EDF"/>
    <w:rsid w:val="00E20F31"/>
    <w:rsid w:val="00E20FDD"/>
    <w:rsid w:val="00E21011"/>
    <w:rsid w:val="00E2112B"/>
    <w:rsid w:val="00E21182"/>
    <w:rsid w:val="00E214B5"/>
    <w:rsid w:val="00E21514"/>
    <w:rsid w:val="00E2177F"/>
    <w:rsid w:val="00E218B2"/>
    <w:rsid w:val="00E21B3C"/>
    <w:rsid w:val="00E21BC4"/>
    <w:rsid w:val="00E21D05"/>
    <w:rsid w:val="00E21DCF"/>
    <w:rsid w:val="00E21F5A"/>
    <w:rsid w:val="00E21F98"/>
    <w:rsid w:val="00E220D7"/>
    <w:rsid w:val="00E222AA"/>
    <w:rsid w:val="00E224AE"/>
    <w:rsid w:val="00E224B8"/>
    <w:rsid w:val="00E224B9"/>
    <w:rsid w:val="00E224F7"/>
    <w:rsid w:val="00E22653"/>
    <w:rsid w:val="00E2265A"/>
    <w:rsid w:val="00E22679"/>
    <w:rsid w:val="00E22682"/>
    <w:rsid w:val="00E226C2"/>
    <w:rsid w:val="00E22772"/>
    <w:rsid w:val="00E22781"/>
    <w:rsid w:val="00E227FE"/>
    <w:rsid w:val="00E2284E"/>
    <w:rsid w:val="00E22856"/>
    <w:rsid w:val="00E229BA"/>
    <w:rsid w:val="00E22AC5"/>
    <w:rsid w:val="00E22ACF"/>
    <w:rsid w:val="00E22C04"/>
    <w:rsid w:val="00E22C44"/>
    <w:rsid w:val="00E22D1E"/>
    <w:rsid w:val="00E22D5D"/>
    <w:rsid w:val="00E22E85"/>
    <w:rsid w:val="00E22F39"/>
    <w:rsid w:val="00E22FA6"/>
    <w:rsid w:val="00E23038"/>
    <w:rsid w:val="00E23282"/>
    <w:rsid w:val="00E2329B"/>
    <w:rsid w:val="00E23502"/>
    <w:rsid w:val="00E2353A"/>
    <w:rsid w:val="00E2371A"/>
    <w:rsid w:val="00E23767"/>
    <w:rsid w:val="00E23968"/>
    <w:rsid w:val="00E2398F"/>
    <w:rsid w:val="00E23AC5"/>
    <w:rsid w:val="00E23CD5"/>
    <w:rsid w:val="00E23D64"/>
    <w:rsid w:val="00E23D6D"/>
    <w:rsid w:val="00E23E87"/>
    <w:rsid w:val="00E23EB0"/>
    <w:rsid w:val="00E2414C"/>
    <w:rsid w:val="00E24218"/>
    <w:rsid w:val="00E2425A"/>
    <w:rsid w:val="00E243A1"/>
    <w:rsid w:val="00E243E7"/>
    <w:rsid w:val="00E24465"/>
    <w:rsid w:val="00E24521"/>
    <w:rsid w:val="00E2455E"/>
    <w:rsid w:val="00E24586"/>
    <w:rsid w:val="00E2460A"/>
    <w:rsid w:val="00E246CD"/>
    <w:rsid w:val="00E247C8"/>
    <w:rsid w:val="00E24B33"/>
    <w:rsid w:val="00E24B34"/>
    <w:rsid w:val="00E24B55"/>
    <w:rsid w:val="00E24C0F"/>
    <w:rsid w:val="00E24CEF"/>
    <w:rsid w:val="00E24D0E"/>
    <w:rsid w:val="00E24E33"/>
    <w:rsid w:val="00E24E84"/>
    <w:rsid w:val="00E24F9F"/>
    <w:rsid w:val="00E25187"/>
    <w:rsid w:val="00E253B7"/>
    <w:rsid w:val="00E25409"/>
    <w:rsid w:val="00E255A7"/>
    <w:rsid w:val="00E255D7"/>
    <w:rsid w:val="00E258E6"/>
    <w:rsid w:val="00E25991"/>
    <w:rsid w:val="00E25B5E"/>
    <w:rsid w:val="00E25B78"/>
    <w:rsid w:val="00E25C7A"/>
    <w:rsid w:val="00E25C99"/>
    <w:rsid w:val="00E25D5C"/>
    <w:rsid w:val="00E25E02"/>
    <w:rsid w:val="00E25EFA"/>
    <w:rsid w:val="00E26249"/>
    <w:rsid w:val="00E2647C"/>
    <w:rsid w:val="00E26747"/>
    <w:rsid w:val="00E2685D"/>
    <w:rsid w:val="00E2687B"/>
    <w:rsid w:val="00E26A5D"/>
    <w:rsid w:val="00E26A98"/>
    <w:rsid w:val="00E26AC4"/>
    <w:rsid w:val="00E26B8F"/>
    <w:rsid w:val="00E26BC3"/>
    <w:rsid w:val="00E26D04"/>
    <w:rsid w:val="00E26DAE"/>
    <w:rsid w:val="00E26FD8"/>
    <w:rsid w:val="00E2700E"/>
    <w:rsid w:val="00E27176"/>
    <w:rsid w:val="00E2752D"/>
    <w:rsid w:val="00E27690"/>
    <w:rsid w:val="00E2798D"/>
    <w:rsid w:val="00E27A80"/>
    <w:rsid w:val="00E27A9D"/>
    <w:rsid w:val="00E27B5F"/>
    <w:rsid w:val="00E27CB0"/>
    <w:rsid w:val="00E27E7C"/>
    <w:rsid w:val="00E27F4E"/>
    <w:rsid w:val="00E27FB1"/>
    <w:rsid w:val="00E30102"/>
    <w:rsid w:val="00E30212"/>
    <w:rsid w:val="00E3026D"/>
    <w:rsid w:val="00E302B8"/>
    <w:rsid w:val="00E3078E"/>
    <w:rsid w:val="00E30A3C"/>
    <w:rsid w:val="00E30BBE"/>
    <w:rsid w:val="00E30C10"/>
    <w:rsid w:val="00E30D2C"/>
    <w:rsid w:val="00E30DFB"/>
    <w:rsid w:val="00E30ECF"/>
    <w:rsid w:val="00E30EE5"/>
    <w:rsid w:val="00E310FE"/>
    <w:rsid w:val="00E31142"/>
    <w:rsid w:val="00E31150"/>
    <w:rsid w:val="00E31226"/>
    <w:rsid w:val="00E31244"/>
    <w:rsid w:val="00E31283"/>
    <w:rsid w:val="00E312E6"/>
    <w:rsid w:val="00E315DC"/>
    <w:rsid w:val="00E316C7"/>
    <w:rsid w:val="00E316D8"/>
    <w:rsid w:val="00E317A3"/>
    <w:rsid w:val="00E31835"/>
    <w:rsid w:val="00E31939"/>
    <w:rsid w:val="00E31960"/>
    <w:rsid w:val="00E31ADD"/>
    <w:rsid w:val="00E31BA4"/>
    <w:rsid w:val="00E31C03"/>
    <w:rsid w:val="00E31CED"/>
    <w:rsid w:val="00E31D4E"/>
    <w:rsid w:val="00E31EAC"/>
    <w:rsid w:val="00E31F5E"/>
    <w:rsid w:val="00E32347"/>
    <w:rsid w:val="00E323A6"/>
    <w:rsid w:val="00E32411"/>
    <w:rsid w:val="00E3247C"/>
    <w:rsid w:val="00E32579"/>
    <w:rsid w:val="00E32717"/>
    <w:rsid w:val="00E3284E"/>
    <w:rsid w:val="00E3288A"/>
    <w:rsid w:val="00E32A45"/>
    <w:rsid w:val="00E32CA1"/>
    <w:rsid w:val="00E32CBF"/>
    <w:rsid w:val="00E32F37"/>
    <w:rsid w:val="00E32FA6"/>
    <w:rsid w:val="00E33142"/>
    <w:rsid w:val="00E33228"/>
    <w:rsid w:val="00E332BC"/>
    <w:rsid w:val="00E3344B"/>
    <w:rsid w:val="00E33689"/>
    <w:rsid w:val="00E337F3"/>
    <w:rsid w:val="00E33821"/>
    <w:rsid w:val="00E3382A"/>
    <w:rsid w:val="00E33956"/>
    <w:rsid w:val="00E3399C"/>
    <w:rsid w:val="00E33C76"/>
    <w:rsid w:val="00E33C8A"/>
    <w:rsid w:val="00E33E23"/>
    <w:rsid w:val="00E33E62"/>
    <w:rsid w:val="00E33E80"/>
    <w:rsid w:val="00E33F0A"/>
    <w:rsid w:val="00E33F0B"/>
    <w:rsid w:val="00E34099"/>
    <w:rsid w:val="00E340F8"/>
    <w:rsid w:val="00E34238"/>
    <w:rsid w:val="00E3423B"/>
    <w:rsid w:val="00E342E7"/>
    <w:rsid w:val="00E343A5"/>
    <w:rsid w:val="00E34527"/>
    <w:rsid w:val="00E34533"/>
    <w:rsid w:val="00E34785"/>
    <w:rsid w:val="00E347EF"/>
    <w:rsid w:val="00E348B6"/>
    <w:rsid w:val="00E348D3"/>
    <w:rsid w:val="00E3497C"/>
    <w:rsid w:val="00E34AED"/>
    <w:rsid w:val="00E34B3E"/>
    <w:rsid w:val="00E34D20"/>
    <w:rsid w:val="00E34EA7"/>
    <w:rsid w:val="00E35270"/>
    <w:rsid w:val="00E35442"/>
    <w:rsid w:val="00E3548C"/>
    <w:rsid w:val="00E354BF"/>
    <w:rsid w:val="00E3554B"/>
    <w:rsid w:val="00E3555E"/>
    <w:rsid w:val="00E3570B"/>
    <w:rsid w:val="00E35748"/>
    <w:rsid w:val="00E35950"/>
    <w:rsid w:val="00E35999"/>
    <w:rsid w:val="00E3599C"/>
    <w:rsid w:val="00E35AAF"/>
    <w:rsid w:val="00E35C57"/>
    <w:rsid w:val="00E35CD1"/>
    <w:rsid w:val="00E35D0A"/>
    <w:rsid w:val="00E35E53"/>
    <w:rsid w:val="00E3612B"/>
    <w:rsid w:val="00E36528"/>
    <w:rsid w:val="00E367B0"/>
    <w:rsid w:val="00E367FD"/>
    <w:rsid w:val="00E36889"/>
    <w:rsid w:val="00E36895"/>
    <w:rsid w:val="00E36A2A"/>
    <w:rsid w:val="00E36C4B"/>
    <w:rsid w:val="00E3711A"/>
    <w:rsid w:val="00E37128"/>
    <w:rsid w:val="00E371C8"/>
    <w:rsid w:val="00E371ED"/>
    <w:rsid w:val="00E37281"/>
    <w:rsid w:val="00E373E6"/>
    <w:rsid w:val="00E374D1"/>
    <w:rsid w:val="00E3756D"/>
    <w:rsid w:val="00E376F9"/>
    <w:rsid w:val="00E3771F"/>
    <w:rsid w:val="00E37808"/>
    <w:rsid w:val="00E37A48"/>
    <w:rsid w:val="00E37C28"/>
    <w:rsid w:val="00E37D1B"/>
    <w:rsid w:val="00E37E34"/>
    <w:rsid w:val="00E37E42"/>
    <w:rsid w:val="00E37F38"/>
    <w:rsid w:val="00E40111"/>
    <w:rsid w:val="00E4053C"/>
    <w:rsid w:val="00E406C2"/>
    <w:rsid w:val="00E4071D"/>
    <w:rsid w:val="00E4073B"/>
    <w:rsid w:val="00E40781"/>
    <w:rsid w:val="00E4094F"/>
    <w:rsid w:val="00E409F6"/>
    <w:rsid w:val="00E40BAA"/>
    <w:rsid w:val="00E40D55"/>
    <w:rsid w:val="00E40DBC"/>
    <w:rsid w:val="00E40F31"/>
    <w:rsid w:val="00E40FDD"/>
    <w:rsid w:val="00E40FF2"/>
    <w:rsid w:val="00E4105A"/>
    <w:rsid w:val="00E410EC"/>
    <w:rsid w:val="00E412F5"/>
    <w:rsid w:val="00E413C4"/>
    <w:rsid w:val="00E4151D"/>
    <w:rsid w:val="00E41607"/>
    <w:rsid w:val="00E41649"/>
    <w:rsid w:val="00E41673"/>
    <w:rsid w:val="00E41695"/>
    <w:rsid w:val="00E416D1"/>
    <w:rsid w:val="00E41714"/>
    <w:rsid w:val="00E41756"/>
    <w:rsid w:val="00E417AE"/>
    <w:rsid w:val="00E417F4"/>
    <w:rsid w:val="00E41837"/>
    <w:rsid w:val="00E41880"/>
    <w:rsid w:val="00E4191E"/>
    <w:rsid w:val="00E4193D"/>
    <w:rsid w:val="00E419FE"/>
    <w:rsid w:val="00E41BD4"/>
    <w:rsid w:val="00E41C2B"/>
    <w:rsid w:val="00E41C8A"/>
    <w:rsid w:val="00E41D04"/>
    <w:rsid w:val="00E41D6E"/>
    <w:rsid w:val="00E420A4"/>
    <w:rsid w:val="00E42108"/>
    <w:rsid w:val="00E4221E"/>
    <w:rsid w:val="00E42286"/>
    <w:rsid w:val="00E422A0"/>
    <w:rsid w:val="00E424D9"/>
    <w:rsid w:val="00E425D1"/>
    <w:rsid w:val="00E427CC"/>
    <w:rsid w:val="00E4283D"/>
    <w:rsid w:val="00E4290F"/>
    <w:rsid w:val="00E42A5E"/>
    <w:rsid w:val="00E42A95"/>
    <w:rsid w:val="00E42C31"/>
    <w:rsid w:val="00E42C79"/>
    <w:rsid w:val="00E42CDE"/>
    <w:rsid w:val="00E42E35"/>
    <w:rsid w:val="00E42E5F"/>
    <w:rsid w:val="00E43054"/>
    <w:rsid w:val="00E4328E"/>
    <w:rsid w:val="00E4334F"/>
    <w:rsid w:val="00E4345B"/>
    <w:rsid w:val="00E434BF"/>
    <w:rsid w:val="00E43925"/>
    <w:rsid w:val="00E43B41"/>
    <w:rsid w:val="00E43BB4"/>
    <w:rsid w:val="00E43BBD"/>
    <w:rsid w:val="00E43C11"/>
    <w:rsid w:val="00E43D8B"/>
    <w:rsid w:val="00E43DDA"/>
    <w:rsid w:val="00E43E31"/>
    <w:rsid w:val="00E43FED"/>
    <w:rsid w:val="00E440F0"/>
    <w:rsid w:val="00E44177"/>
    <w:rsid w:val="00E44239"/>
    <w:rsid w:val="00E442E7"/>
    <w:rsid w:val="00E44368"/>
    <w:rsid w:val="00E4446E"/>
    <w:rsid w:val="00E445DF"/>
    <w:rsid w:val="00E44616"/>
    <w:rsid w:val="00E4470D"/>
    <w:rsid w:val="00E44937"/>
    <w:rsid w:val="00E449FA"/>
    <w:rsid w:val="00E44B2F"/>
    <w:rsid w:val="00E44CB5"/>
    <w:rsid w:val="00E44D03"/>
    <w:rsid w:val="00E44D04"/>
    <w:rsid w:val="00E44E8B"/>
    <w:rsid w:val="00E44F30"/>
    <w:rsid w:val="00E44F45"/>
    <w:rsid w:val="00E44F69"/>
    <w:rsid w:val="00E45048"/>
    <w:rsid w:val="00E45149"/>
    <w:rsid w:val="00E451A6"/>
    <w:rsid w:val="00E45442"/>
    <w:rsid w:val="00E454FD"/>
    <w:rsid w:val="00E45874"/>
    <w:rsid w:val="00E459D4"/>
    <w:rsid w:val="00E45A65"/>
    <w:rsid w:val="00E45AA9"/>
    <w:rsid w:val="00E45ACE"/>
    <w:rsid w:val="00E45AF6"/>
    <w:rsid w:val="00E45B19"/>
    <w:rsid w:val="00E45B80"/>
    <w:rsid w:val="00E45DBD"/>
    <w:rsid w:val="00E45EE7"/>
    <w:rsid w:val="00E46017"/>
    <w:rsid w:val="00E4602B"/>
    <w:rsid w:val="00E46117"/>
    <w:rsid w:val="00E4627F"/>
    <w:rsid w:val="00E4634A"/>
    <w:rsid w:val="00E463F4"/>
    <w:rsid w:val="00E46554"/>
    <w:rsid w:val="00E465CD"/>
    <w:rsid w:val="00E4669F"/>
    <w:rsid w:val="00E467A5"/>
    <w:rsid w:val="00E46C15"/>
    <w:rsid w:val="00E46C81"/>
    <w:rsid w:val="00E46CB5"/>
    <w:rsid w:val="00E46D5B"/>
    <w:rsid w:val="00E46E2A"/>
    <w:rsid w:val="00E46E99"/>
    <w:rsid w:val="00E47082"/>
    <w:rsid w:val="00E47148"/>
    <w:rsid w:val="00E47219"/>
    <w:rsid w:val="00E47321"/>
    <w:rsid w:val="00E473EC"/>
    <w:rsid w:val="00E47401"/>
    <w:rsid w:val="00E47535"/>
    <w:rsid w:val="00E47602"/>
    <w:rsid w:val="00E476BF"/>
    <w:rsid w:val="00E477F8"/>
    <w:rsid w:val="00E47809"/>
    <w:rsid w:val="00E4789E"/>
    <w:rsid w:val="00E478CD"/>
    <w:rsid w:val="00E4793F"/>
    <w:rsid w:val="00E4797C"/>
    <w:rsid w:val="00E47B97"/>
    <w:rsid w:val="00E47BCE"/>
    <w:rsid w:val="00E47BDA"/>
    <w:rsid w:val="00E47F12"/>
    <w:rsid w:val="00E47FB0"/>
    <w:rsid w:val="00E500A0"/>
    <w:rsid w:val="00E500FB"/>
    <w:rsid w:val="00E5011C"/>
    <w:rsid w:val="00E50157"/>
    <w:rsid w:val="00E501AB"/>
    <w:rsid w:val="00E503C1"/>
    <w:rsid w:val="00E50421"/>
    <w:rsid w:val="00E506D9"/>
    <w:rsid w:val="00E507B8"/>
    <w:rsid w:val="00E5088A"/>
    <w:rsid w:val="00E50992"/>
    <w:rsid w:val="00E509D1"/>
    <w:rsid w:val="00E50E93"/>
    <w:rsid w:val="00E50F31"/>
    <w:rsid w:val="00E50F6C"/>
    <w:rsid w:val="00E50FE5"/>
    <w:rsid w:val="00E51088"/>
    <w:rsid w:val="00E5110E"/>
    <w:rsid w:val="00E5120E"/>
    <w:rsid w:val="00E51309"/>
    <w:rsid w:val="00E514A2"/>
    <w:rsid w:val="00E514D8"/>
    <w:rsid w:val="00E516D8"/>
    <w:rsid w:val="00E517E0"/>
    <w:rsid w:val="00E51961"/>
    <w:rsid w:val="00E51997"/>
    <w:rsid w:val="00E519E2"/>
    <w:rsid w:val="00E51D6E"/>
    <w:rsid w:val="00E51E6F"/>
    <w:rsid w:val="00E51F06"/>
    <w:rsid w:val="00E51F60"/>
    <w:rsid w:val="00E522B2"/>
    <w:rsid w:val="00E52580"/>
    <w:rsid w:val="00E526CB"/>
    <w:rsid w:val="00E5280F"/>
    <w:rsid w:val="00E52853"/>
    <w:rsid w:val="00E52D38"/>
    <w:rsid w:val="00E52FBB"/>
    <w:rsid w:val="00E53154"/>
    <w:rsid w:val="00E5323D"/>
    <w:rsid w:val="00E53259"/>
    <w:rsid w:val="00E536CA"/>
    <w:rsid w:val="00E537B7"/>
    <w:rsid w:val="00E53877"/>
    <w:rsid w:val="00E53983"/>
    <w:rsid w:val="00E53A99"/>
    <w:rsid w:val="00E53B22"/>
    <w:rsid w:val="00E53C5D"/>
    <w:rsid w:val="00E53CF2"/>
    <w:rsid w:val="00E53E93"/>
    <w:rsid w:val="00E53F06"/>
    <w:rsid w:val="00E53F52"/>
    <w:rsid w:val="00E53FE5"/>
    <w:rsid w:val="00E54026"/>
    <w:rsid w:val="00E54148"/>
    <w:rsid w:val="00E54184"/>
    <w:rsid w:val="00E54219"/>
    <w:rsid w:val="00E5421C"/>
    <w:rsid w:val="00E54460"/>
    <w:rsid w:val="00E5478B"/>
    <w:rsid w:val="00E547CF"/>
    <w:rsid w:val="00E547DA"/>
    <w:rsid w:val="00E54830"/>
    <w:rsid w:val="00E549B3"/>
    <w:rsid w:val="00E549F1"/>
    <w:rsid w:val="00E54A29"/>
    <w:rsid w:val="00E54BE0"/>
    <w:rsid w:val="00E54D6D"/>
    <w:rsid w:val="00E5508A"/>
    <w:rsid w:val="00E55144"/>
    <w:rsid w:val="00E551B0"/>
    <w:rsid w:val="00E5523B"/>
    <w:rsid w:val="00E55362"/>
    <w:rsid w:val="00E5553A"/>
    <w:rsid w:val="00E555D9"/>
    <w:rsid w:val="00E55B66"/>
    <w:rsid w:val="00E55D0E"/>
    <w:rsid w:val="00E55E8E"/>
    <w:rsid w:val="00E55EA5"/>
    <w:rsid w:val="00E56071"/>
    <w:rsid w:val="00E560C5"/>
    <w:rsid w:val="00E561C1"/>
    <w:rsid w:val="00E562AD"/>
    <w:rsid w:val="00E56486"/>
    <w:rsid w:val="00E56703"/>
    <w:rsid w:val="00E5678D"/>
    <w:rsid w:val="00E5679C"/>
    <w:rsid w:val="00E5682A"/>
    <w:rsid w:val="00E568C1"/>
    <w:rsid w:val="00E56999"/>
    <w:rsid w:val="00E56A14"/>
    <w:rsid w:val="00E56A53"/>
    <w:rsid w:val="00E56BE8"/>
    <w:rsid w:val="00E56FB5"/>
    <w:rsid w:val="00E56FC3"/>
    <w:rsid w:val="00E5702D"/>
    <w:rsid w:val="00E57168"/>
    <w:rsid w:val="00E571C9"/>
    <w:rsid w:val="00E57228"/>
    <w:rsid w:val="00E572DD"/>
    <w:rsid w:val="00E576C8"/>
    <w:rsid w:val="00E576F1"/>
    <w:rsid w:val="00E57863"/>
    <w:rsid w:val="00E57B43"/>
    <w:rsid w:val="00E57BBF"/>
    <w:rsid w:val="00E57CF9"/>
    <w:rsid w:val="00E57F63"/>
    <w:rsid w:val="00E57FB1"/>
    <w:rsid w:val="00E57FBF"/>
    <w:rsid w:val="00E60097"/>
    <w:rsid w:val="00E60165"/>
    <w:rsid w:val="00E60271"/>
    <w:rsid w:val="00E60293"/>
    <w:rsid w:val="00E60373"/>
    <w:rsid w:val="00E60502"/>
    <w:rsid w:val="00E605FD"/>
    <w:rsid w:val="00E60AE4"/>
    <w:rsid w:val="00E60C89"/>
    <w:rsid w:val="00E60D6B"/>
    <w:rsid w:val="00E60D72"/>
    <w:rsid w:val="00E60D81"/>
    <w:rsid w:val="00E60DEC"/>
    <w:rsid w:val="00E60F1D"/>
    <w:rsid w:val="00E60FDA"/>
    <w:rsid w:val="00E6101F"/>
    <w:rsid w:val="00E6115B"/>
    <w:rsid w:val="00E6121C"/>
    <w:rsid w:val="00E6122B"/>
    <w:rsid w:val="00E6128A"/>
    <w:rsid w:val="00E61323"/>
    <w:rsid w:val="00E613D3"/>
    <w:rsid w:val="00E614D6"/>
    <w:rsid w:val="00E614F5"/>
    <w:rsid w:val="00E6175E"/>
    <w:rsid w:val="00E617B6"/>
    <w:rsid w:val="00E6184C"/>
    <w:rsid w:val="00E6192B"/>
    <w:rsid w:val="00E619AE"/>
    <w:rsid w:val="00E61B70"/>
    <w:rsid w:val="00E61B8D"/>
    <w:rsid w:val="00E61BD7"/>
    <w:rsid w:val="00E61C07"/>
    <w:rsid w:val="00E61DE7"/>
    <w:rsid w:val="00E61E43"/>
    <w:rsid w:val="00E61E67"/>
    <w:rsid w:val="00E61F85"/>
    <w:rsid w:val="00E620E0"/>
    <w:rsid w:val="00E621A0"/>
    <w:rsid w:val="00E62222"/>
    <w:rsid w:val="00E6237A"/>
    <w:rsid w:val="00E625E5"/>
    <w:rsid w:val="00E62637"/>
    <w:rsid w:val="00E6269A"/>
    <w:rsid w:val="00E62755"/>
    <w:rsid w:val="00E62833"/>
    <w:rsid w:val="00E62BCC"/>
    <w:rsid w:val="00E62D56"/>
    <w:rsid w:val="00E62DC5"/>
    <w:rsid w:val="00E63133"/>
    <w:rsid w:val="00E631CB"/>
    <w:rsid w:val="00E631CF"/>
    <w:rsid w:val="00E632DE"/>
    <w:rsid w:val="00E635F4"/>
    <w:rsid w:val="00E63779"/>
    <w:rsid w:val="00E637F4"/>
    <w:rsid w:val="00E639AD"/>
    <w:rsid w:val="00E63A2D"/>
    <w:rsid w:val="00E63A8B"/>
    <w:rsid w:val="00E63AB1"/>
    <w:rsid w:val="00E63C8B"/>
    <w:rsid w:val="00E63D13"/>
    <w:rsid w:val="00E64066"/>
    <w:rsid w:val="00E6431F"/>
    <w:rsid w:val="00E64436"/>
    <w:rsid w:val="00E6456F"/>
    <w:rsid w:val="00E646D5"/>
    <w:rsid w:val="00E6484C"/>
    <w:rsid w:val="00E64B2A"/>
    <w:rsid w:val="00E64B87"/>
    <w:rsid w:val="00E64DDF"/>
    <w:rsid w:val="00E64EB1"/>
    <w:rsid w:val="00E64F05"/>
    <w:rsid w:val="00E64F41"/>
    <w:rsid w:val="00E6513C"/>
    <w:rsid w:val="00E65222"/>
    <w:rsid w:val="00E6539C"/>
    <w:rsid w:val="00E653AF"/>
    <w:rsid w:val="00E65448"/>
    <w:rsid w:val="00E656E9"/>
    <w:rsid w:val="00E65749"/>
    <w:rsid w:val="00E65795"/>
    <w:rsid w:val="00E65822"/>
    <w:rsid w:val="00E658C4"/>
    <w:rsid w:val="00E65A4D"/>
    <w:rsid w:val="00E65BCD"/>
    <w:rsid w:val="00E65BE7"/>
    <w:rsid w:val="00E65E5A"/>
    <w:rsid w:val="00E66142"/>
    <w:rsid w:val="00E661B6"/>
    <w:rsid w:val="00E662EE"/>
    <w:rsid w:val="00E663ED"/>
    <w:rsid w:val="00E66580"/>
    <w:rsid w:val="00E665E5"/>
    <w:rsid w:val="00E665FE"/>
    <w:rsid w:val="00E6670D"/>
    <w:rsid w:val="00E66764"/>
    <w:rsid w:val="00E667CD"/>
    <w:rsid w:val="00E668F2"/>
    <w:rsid w:val="00E668FA"/>
    <w:rsid w:val="00E6691F"/>
    <w:rsid w:val="00E66961"/>
    <w:rsid w:val="00E66AFD"/>
    <w:rsid w:val="00E66CF7"/>
    <w:rsid w:val="00E67222"/>
    <w:rsid w:val="00E672D5"/>
    <w:rsid w:val="00E6735B"/>
    <w:rsid w:val="00E67379"/>
    <w:rsid w:val="00E67491"/>
    <w:rsid w:val="00E674E1"/>
    <w:rsid w:val="00E67884"/>
    <w:rsid w:val="00E67B50"/>
    <w:rsid w:val="00E67B84"/>
    <w:rsid w:val="00E67C4B"/>
    <w:rsid w:val="00E67C78"/>
    <w:rsid w:val="00E67F3D"/>
    <w:rsid w:val="00E67F9B"/>
    <w:rsid w:val="00E67FA3"/>
    <w:rsid w:val="00E67FF3"/>
    <w:rsid w:val="00E70014"/>
    <w:rsid w:val="00E7029B"/>
    <w:rsid w:val="00E7037E"/>
    <w:rsid w:val="00E703E5"/>
    <w:rsid w:val="00E704AD"/>
    <w:rsid w:val="00E70564"/>
    <w:rsid w:val="00E70810"/>
    <w:rsid w:val="00E708AA"/>
    <w:rsid w:val="00E708EA"/>
    <w:rsid w:val="00E709F4"/>
    <w:rsid w:val="00E70AD3"/>
    <w:rsid w:val="00E70B7E"/>
    <w:rsid w:val="00E70EEF"/>
    <w:rsid w:val="00E71131"/>
    <w:rsid w:val="00E71189"/>
    <w:rsid w:val="00E71260"/>
    <w:rsid w:val="00E71377"/>
    <w:rsid w:val="00E713A7"/>
    <w:rsid w:val="00E714EC"/>
    <w:rsid w:val="00E715A9"/>
    <w:rsid w:val="00E71618"/>
    <w:rsid w:val="00E716A8"/>
    <w:rsid w:val="00E71898"/>
    <w:rsid w:val="00E719FD"/>
    <w:rsid w:val="00E71C64"/>
    <w:rsid w:val="00E71C84"/>
    <w:rsid w:val="00E71CBE"/>
    <w:rsid w:val="00E71D8F"/>
    <w:rsid w:val="00E71DD7"/>
    <w:rsid w:val="00E71E08"/>
    <w:rsid w:val="00E71E1A"/>
    <w:rsid w:val="00E71F70"/>
    <w:rsid w:val="00E71FE8"/>
    <w:rsid w:val="00E722B9"/>
    <w:rsid w:val="00E72325"/>
    <w:rsid w:val="00E72362"/>
    <w:rsid w:val="00E72367"/>
    <w:rsid w:val="00E72409"/>
    <w:rsid w:val="00E7240C"/>
    <w:rsid w:val="00E724F8"/>
    <w:rsid w:val="00E725D8"/>
    <w:rsid w:val="00E725F4"/>
    <w:rsid w:val="00E7268D"/>
    <w:rsid w:val="00E72693"/>
    <w:rsid w:val="00E72753"/>
    <w:rsid w:val="00E72854"/>
    <w:rsid w:val="00E728CD"/>
    <w:rsid w:val="00E728F1"/>
    <w:rsid w:val="00E7290E"/>
    <w:rsid w:val="00E72A8B"/>
    <w:rsid w:val="00E72ABE"/>
    <w:rsid w:val="00E72B73"/>
    <w:rsid w:val="00E72BD5"/>
    <w:rsid w:val="00E72C1B"/>
    <w:rsid w:val="00E72C48"/>
    <w:rsid w:val="00E72CCF"/>
    <w:rsid w:val="00E72FC0"/>
    <w:rsid w:val="00E72FF1"/>
    <w:rsid w:val="00E730DE"/>
    <w:rsid w:val="00E73200"/>
    <w:rsid w:val="00E733C0"/>
    <w:rsid w:val="00E734D6"/>
    <w:rsid w:val="00E7357A"/>
    <w:rsid w:val="00E735F9"/>
    <w:rsid w:val="00E7361D"/>
    <w:rsid w:val="00E7381B"/>
    <w:rsid w:val="00E739A1"/>
    <w:rsid w:val="00E73A2B"/>
    <w:rsid w:val="00E73D71"/>
    <w:rsid w:val="00E73D86"/>
    <w:rsid w:val="00E73D9C"/>
    <w:rsid w:val="00E73E81"/>
    <w:rsid w:val="00E73F68"/>
    <w:rsid w:val="00E74143"/>
    <w:rsid w:val="00E743D1"/>
    <w:rsid w:val="00E74453"/>
    <w:rsid w:val="00E74499"/>
    <w:rsid w:val="00E744B7"/>
    <w:rsid w:val="00E744F6"/>
    <w:rsid w:val="00E74502"/>
    <w:rsid w:val="00E74507"/>
    <w:rsid w:val="00E7452B"/>
    <w:rsid w:val="00E74593"/>
    <w:rsid w:val="00E748F8"/>
    <w:rsid w:val="00E74B48"/>
    <w:rsid w:val="00E74B80"/>
    <w:rsid w:val="00E74C13"/>
    <w:rsid w:val="00E74CA4"/>
    <w:rsid w:val="00E74DD2"/>
    <w:rsid w:val="00E74FAE"/>
    <w:rsid w:val="00E7501C"/>
    <w:rsid w:val="00E75086"/>
    <w:rsid w:val="00E754DF"/>
    <w:rsid w:val="00E75549"/>
    <w:rsid w:val="00E75614"/>
    <w:rsid w:val="00E75777"/>
    <w:rsid w:val="00E757C4"/>
    <w:rsid w:val="00E757C9"/>
    <w:rsid w:val="00E757E7"/>
    <w:rsid w:val="00E7585D"/>
    <w:rsid w:val="00E75988"/>
    <w:rsid w:val="00E759FC"/>
    <w:rsid w:val="00E75AC4"/>
    <w:rsid w:val="00E75BAB"/>
    <w:rsid w:val="00E75CA5"/>
    <w:rsid w:val="00E75D82"/>
    <w:rsid w:val="00E75D84"/>
    <w:rsid w:val="00E75D8E"/>
    <w:rsid w:val="00E75FB3"/>
    <w:rsid w:val="00E75FCB"/>
    <w:rsid w:val="00E760D8"/>
    <w:rsid w:val="00E760E6"/>
    <w:rsid w:val="00E7627A"/>
    <w:rsid w:val="00E763C8"/>
    <w:rsid w:val="00E7642B"/>
    <w:rsid w:val="00E76493"/>
    <w:rsid w:val="00E765FB"/>
    <w:rsid w:val="00E767B9"/>
    <w:rsid w:val="00E767DF"/>
    <w:rsid w:val="00E76A17"/>
    <w:rsid w:val="00E76ADB"/>
    <w:rsid w:val="00E76C0A"/>
    <w:rsid w:val="00E76CC8"/>
    <w:rsid w:val="00E76DCD"/>
    <w:rsid w:val="00E76E87"/>
    <w:rsid w:val="00E76FCF"/>
    <w:rsid w:val="00E7723B"/>
    <w:rsid w:val="00E772C3"/>
    <w:rsid w:val="00E776A5"/>
    <w:rsid w:val="00E777B1"/>
    <w:rsid w:val="00E777DB"/>
    <w:rsid w:val="00E77975"/>
    <w:rsid w:val="00E77CFB"/>
    <w:rsid w:val="00E80072"/>
    <w:rsid w:val="00E80224"/>
    <w:rsid w:val="00E8029C"/>
    <w:rsid w:val="00E804FC"/>
    <w:rsid w:val="00E80667"/>
    <w:rsid w:val="00E806BF"/>
    <w:rsid w:val="00E80753"/>
    <w:rsid w:val="00E807EA"/>
    <w:rsid w:val="00E808CC"/>
    <w:rsid w:val="00E80A3E"/>
    <w:rsid w:val="00E80C53"/>
    <w:rsid w:val="00E80CF0"/>
    <w:rsid w:val="00E81048"/>
    <w:rsid w:val="00E8115B"/>
    <w:rsid w:val="00E811E1"/>
    <w:rsid w:val="00E81256"/>
    <w:rsid w:val="00E813F7"/>
    <w:rsid w:val="00E816BE"/>
    <w:rsid w:val="00E816E8"/>
    <w:rsid w:val="00E818EA"/>
    <w:rsid w:val="00E81C94"/>
    <w:rsid w:val="00E81CE0"/>
    <w:rsid w:val="00E81CF3"/>
    <w:rsid w:val="00E81D18"/>
    <w:rsid w:val="00E82032"/>
    <w:rsid w:val="00E8212A"/>
    <w:rsid w:val="00E82147"/>
    <w:rsid w:val="00E8214E"/>
    <w:rsid w:val="00E82179"/>
    <w:rsid w:val="00E82263"/>
    <w:rsid w:val="00E823F2"/>
    <w:rsid w:val="00E8242C"/>
    <w:rsid w:val="00E82465"/>
    <w:rsid w:val="00E8265E"/>
    <w:rsid w:val="00E8277B"/>
    <w:rsid w:val="00E8280E"/>
    <w:rsid w:val="00E82A56"/>
    <w:rsid w:val="00E82A86"/>
    <w:rsid w:val="00E82C1C"/>
    <w:rsid w:val="00E82C41"/>
    <w:rsid w:val="00E82D2C"/>
    <w:rsid w:val="00E82D94"/>
    <w:rsid w:val="00E830F0"/>
    <w:rsid w:val="00E83280"/>
    <w:rsid w:val="00E832F8"/>
    <w:rsid w:val="00E83399"/>
    <w:rsid w:val="00E8348E"/>
    <w:rsid w:val="00E834D5"/>
    <w:rsid w:val="00E83591"/>
    <w:rsid w:val="00E835FE"/>
    <w:rsid w:val="00E8363B"/>
    <w:rsid w:val="00E83670"/>
    <w:rsid w:val="00E83689"/>
    <w:rsid w:val="00E83732"/>
    <w:rsid w:val="00E83899"/>
    <w:rsid w:val="00E839D1"/>
    <w:rsid w:val="00E83C1C"/>
    <w:rsid w:val="00E83D66"/>
    <w:rsid w:val="00E83D97"/>
    <w:rsid w:val="00E83DBC"/>
    <w:rsid w:val="00E83F29"/>
    <w:rsid w:val="00E83FE2"/>
    <w:rsid w:val="00E84029"/>
    <w:rsid w:val="00E840D3"/>
    <w:rsid w:val="00E84252"/>
    <w:rsid w:val="00E84262"/>
    <w:rsid w:val="00E8449D"/>
    <w:rsid w:val="00E846C7"/>
    <w:rsid w:val="00E8480C"/>
    <w:rsid w:val="00E84AE6"/>
    <w:rsid w:val="00E84CB2"/>
    <w:rsid w:val="00E84D69"/>
    <w:rsid w:val="00E84DF9"/>
    <w:rsid w:val="00E84E74"/>
    <w:rsid w:val="00E84EB8"/>
    <w:rsid w:val="00E84FC6"/>
    <w:rsid w:val="00E8535A"/>
    <w:rsid w:val="00E85376"/>
    <w:rsid w:val="00E8577F"/>
    <w:rsid w:val="00E85A5C"/>
    <w:rsid w:val="00E85DEA"/>
    <w:rsid w:val="00E86363"/>
    <w:rsid w:val="00E86437"/>
    <w:rsid w:val="00E8645C"/>
    <w:rsid w:val="00E8649A"/>
    <w:rsid w:val="00E864DA"/>
    <w:rsid w:val="00E8659C"/>
    <w:rsid w:val="00E865DE"/>
    <w:rsid w:val="00E86630"/>
    <w:rsid w:val="00E86657"/>
    <w:rsid w:val="00E86696"/>
    <w:rsid w:val="00E866DD"/>
    <w:rsid w:val="00E86763"/>
    <w:rsid w:val="00E8691D"/>
    <w:rsid w:val="00E8693B"/>
    <w:rsid w:val="00E86949"/>
    <w:rsid w:val="00E86A3A"/>
    <w:rsid w:val="00E86F2D"/>
    <w:rsid w:val="00E86F60"/>
    <w:rsid w:val="00E870D0"/>
    <w:rsid w:val="00E87129"/>
    <w:rsid w:val="00E875DA"/>
    <w:rsid w:val="00E8765E"/>
    <w:rsid w:val="00E876E3"/>
    <w:rsid w:val="00E8785C"/>
    <w:rsid w:val="00E87A97"/>
    <w:rsid w:val="00E87B02"/>
    <w:rsid w:val="00E87B8C"/>
    <w:rsid w:val="00E87C50"/>
    <w:rsid w:val="00E87CBB"/>
    <w:rsid w:val="00E87D33"/>
    <w:rsid w:val="00E87EB5"/>
    <w:rsid w:val="00E87EE0"/>
    <w:rsid w:val="00E87EE7"/>
    <w:rsid w:val="00E90092"/>
    <w:rsid w:val="00E9013A"/>
    <w:rsid w:val="00E90264"/>
    <w:rsid w:val="00E902BA"/>
    <w:rsid w:val="00E902F5"/>
    <w:rsid w:val="00E9031C"/>
    <w:rsid w:val="00E90667"/>
    <w:rsid w:val="00E906C6"/>
    <w:rsid w:val="00E9074C"/>
    <w:rsid w:val="00E9074F"/>
    <w:rsid w:val="00E909ED"/>
    <w:rsid w:val="00E90A62"/>
    <w:rsid w:val="00E90B0B"/>
    <w:rsid w:val="00E90BCE"/>
    <w:rsid w:val="00E90D2B"/>
    <w:rsid w:val="00E90DAB"/>
    <w:rsid w:val="00E90EDA"/>
    <w:rsid w:val="00E90FF5"/>
    <w:rsid w:val="00E91107"/>
    <w:rsid w:val="00E9118B"/>
    <w:rsid w:val="00E91333"/>
    <w:rsid w:val="00E9142D"/>
    <w:rsid w:val="00E91448"/>
    <w:rsid w:val="00E91577"/>
    <w:rsid w:val="00E915DA"/>
    <w:rsid w:val="00E915E0"/>
    <w:rsid w:val="00E916AA"/>
    <w:rsid w:val="00E9186A"/>
    <w:rsid w:val="00E91B8F"/>
    <w:rsid w:val="00E91C16"/>
    <w:rsid w:val="00E91C6D"/>
    <w:rsid w:val="00E91C79"/>
    <w:rsid w:val="00E91CD1"/>
    <w:rsid w:val="00E91CFA"/>
    <w:rsid w:val="00E91FAB"/>
    <w:rsid w:val="00E91FB6"/>
    <w:rsid w:val="00E9208E"/>
    <w:rsid w:val="00E922B8"/>
    <w:rsid w:val="00E92319"/>
    <w:rsid w:val="00E923FC"/>
    <w:rsid w:val="00E9287A"/>
    <w:rsid w:val="00E929A4"/>
    <w:rsid w:val="00E92B50"/>
    <w:rsid w:val="00E92C9F"/>
    <w:rsid w:val="00E92D94"/>
    <w:rsid w:val="00E92DE0"/>
    <w:rsid w:val="00E92F3B"/>
    <w:rsid w:val="00E92F52"/>
    <w:rsid w:val="00E93258"/>
    <w:rsid w:val="00E932F1"/>
    <w:rsid w:val="00E93468"/>
    <w:rsid w:val="00E934F0"/>
    <w:rsid w:val="00E936C4"/>
    <w:rsid w:val="00E93828"/>
    <w:rsid w:val="00E939B6"/>
    <w:rsid w:val="00E939DB"/>
    <w:rsid w:val="00E93AB1"/>
    <w:rsid w:val="00E93F29"/>
    <w:rsid w:val="00E94138"/>
    <w:rsid w:val="00E942CF"/>
    <w:rsid w:val="00E9437E"/>
    <w:rsid w:val="00E943D8"/>
    <w:rsid w:val="00E94608"/>
    <w:rsid w:val="00E94660"/>
    <w:rsid w:val="00E946F6"/>
    <w:rsid w:val="00E947F1"/>
    <w:rsid w:val="00E94822"/>
    <w:rsid w:val="00E9487D"/>
    <w:rsid w:val="00E94C6F"/>
    <w:rsid w:val="00E94CB3"/>
    <w:rsid w:val="00E94D89"/>
    <w:rsid w:val="00E94E0B"/>
    <w:rsid w:val="00E94FF7"/>
    <w:rsid w:val="00E950E2"/>
    <w:rsid w:val="00E951DB"/>
    <w:rsid w:val="00E952B4"/>
    <w:rsid w:val="00E952E9"/>
    <w:rsid w:val="00E95402"/>
    <w:rsid w:val="00E95771"/>
    <w:rsid w:val="00E9579D"/>
    <w:rsid w:val="00E957D4"/>
    <w:rsid w:val="00E95976"/>
    <w:rsid w:val="00E95B9E"/>
    <w:rsid w:val="00E95C5C"/>
    <w:rsid w:val="00E95D89"/>
    <w:rsid w:val="00E95EE4"/>
    <w:rsid w:val="00E960B3"/>
    <w:rsid w:val="00E961B0"/>
    <w:rsid w:val="00E961B4"/>
    <w:rsid w:val="00E96283"/>
    <w:rsid w:val="00E9648A"/>
    <w:rsid w:val="00E9657F"/>
    <w:rsid w:val="00E96722"/>
    <w:rsid w:val="00E96787"/>
    <w:rsid w:val="00E967CA"/>
    <w:rsid w:val="00E96897"/>
    <w:rsid w:val="00E96AEE"/>
    <w:rsid w:val="00E96AEF"/>
    <w:rsid w:val="00E96B87"/>
    <w:rsid w:val="00E96BC8"/>
    <w:rsid w:val="00E96BCE"/>
    <w:rsid w:val="00E96D46"/>
    <w:rsid w:val="00E96DC7"/>
    <w:rsid w:val="00E96DE6"/>
    <w:rsid w:val="00E96DF4"/>
    <w:rsid w:val="00E96F7F"/>
    <w:rsid w:val="00E97057"/>
    <w:rsid w:val="00E97080"/>
    <w:rsid w:val="00E970F3"/>
    <w:rsid w:val="00E97404"/>
    <w:rsid w:val="00E9749C"/>
    <w:rsid w:val="00E975B4"/>
    <w:rsid w:val="00E97677"/>
    <w:rsid w:val="00E97780"/>
    <w:rsid w:val="00E9783A"/>
    <w:rsid w:val="00E9784A"/>
    <w:rsid w:val="00E9789C"/>
    <w:rsid w:val="00E978B4"/>
    <w:rsid w:val="00E979BD"/>
    <w:rsid w:val="00E97B23"/>
    <w:rsid w:val="00E97C04"/>
    <w:rsid w:val="00E97C55"/>
    <w:rsid w:val="00E97C6E"/>
    <w:rsid w:val="00E97CB7"/>
    <w:rsid w:val="00E97CBC"/>
    <w:rsid w:val="00E97CD3"/>
    <w:rsid w:val="00E97DD1"/>
    <w:rsid w:val="00E97E20"/>
    <w:rsid w:val="00EA00D1"/>
    <w:rsid w:val="00EA0111"/>
    <w:rsid w:val="00EA0194"/>
    <w:rsid w:val="00EA019F"/>
    <w:rsid w:val="00EA01F4"/>
    <w:rsid w:val="00EA02F3"/>
    <w:rsid w:val="00EA03B8"/>
    <w:rsid w:val="00EA07FB"/>
    <w:rsid w:val="00EA087D"/>
    <w:rsid w:val="00EA094A"/>
    <w:rsid w:val="00EA0A8E"/>
    <w:rsid w:val="00EA0B76"/>
    <w:rsid w:val="00EA0D8B"/>
    <w:rsid w:val="00EA0DED"/>
    <w:rsid w:val="00EA0F04"/>
    <w:rsid w:val="00EA0F2B"/>
    <w:rsid w:val="00EA0F30"/>
    <w:rsid w:val="00EA10B1"/>
    <w:rsid w:val="00EA129D"/>
    <w:rsid w:val="00EA1445"/>
    <w:rsid w:val="00EA17A3"/>
    <w:rsid w:val="00EA182C"/>
    <w:rsid w:val="00EA1942"/>
    <w:rsid w:val="00EA19F3"/>
    <w:rsid w:val="00EA1A07"/>
    <w:rsid w:val="00EA1AD9"/>
    <w:rsid w:val="00EA1C97"/>
    <w:rsid w:val="00EA1D14"/>
    <w:rsid w:val="00EA23A1"/>
    <w:rsid w:val="00EA25C6"/>
    <w:rsid w:val="00EA25D3"/>
    <w:rsid w:val="00EA2653"/>
    <w:rsid w:val="00EA27BF"/>
    <w:rsid w:val="00EA2806"/>
    <w:rsid w:val="00EA2951"/>
    <w:rsid w:val="00EA2A55"/>
    <w:rsid w:val="00EA2B93"/>
    <w:rsid w:val="00EA2D66"/>
    <w:rsid w:val="00EA2F86"/>
    <w:rsid w:val="00EA2FF3"/>
    <w:rsid w:val="00EA31C9"/>
    <w:rsid w:val="00EA324B"/>
    <w:rsid w:val="00EA3318"/>
    <w:rsid w:val="00EA35C2"/>
    <w:rsid w:val="00EA38D5"/>
    <w:rsid w:val="00EA3A03"/>
    <w:rsid w:val="00EA3A98"/>
    <w:rsid w:val="00EA3B31"/>
    <w:rsid w:val="00EA3B61"/>
    <w:rsid w:val="00EA3B92"/>
    <w:rsid w:val="00EA3C82"/>
    <w:rsid w:val="00EA3CF3"/>
    <w:rsid w:val="00EA3E53"/>
    <w:rsid w:val="00EA3FDB"/>
    <w:rsid w:val="00EA4036"/>
    <w:rsid w:val="00EA403B"/>
    <w:rsid w:val="00EA40E0"/>
    <w:rsid w:val="00EA4117"/>
    <w:rsid w:val="00EA448A"/>
    <w:rsid w:val="00EA472F"/>
    <w:rsid w:val="00EA4734"/>
    <w:rsid w:val="00EA4736"/>
    <w:rsid w:val="00EA48A7"/>
    <w:rsid w:val="00EA4A5A"/>
    <w:rsid w:val="00EA4B1B"/>
    <w:rsid w:val="00EA4B42"/>
    <w:rsid w:val="00EA4DFC"/>
    <w:rsid w:val="00EA4E61"/>
    <w:rsid w:val="00EA4F78"/>
    <w:rsid w:val="00EA4F81"/>
    <w:rsid w:val="00EA5099"/>
    <w:rsid w:val="00EA50BB"/>
    <w:rsid w:val="00EA51E0"/>
    <w:rsid w:val="00EA51FA"/>
    <w:rsid w:val="00EA523D"/>
    <w:rsid w:val="00EA527C"/>
    <w:rsid w:val="00EA5371"/>
    <w:rsid w:val="00EA540C"/>
    <w:rsid w:val="00EA54B8"/>
    <w:rsid w:val="00EA54F8"/>
    <w:rsid w:val="00EA55E3"/>
    <w:rsid w:val="00EA56EB"/>
    <w:rsid w:val="00EA5865"/>
    <w:rsid w:val="00EA599A"/>
    <w:rsid w:val="00EA59A5"/>
    <w:rsid w:val="00EA5A36"/>
    <w:rsid w:val="00EA5A44"/>
    <w:rsid w:val="00EA5A9E"/>
    <w:rsid w:val="00EA5D45"/>
    <w:rsid w:val="00EA5F36"/>
    <w:rsid w:val="00EA6109"/>
    <w:rsid w:val="00EA6408"/>
    <w:rsid w:val="00EA659F"/>
    <w:rsid w:val="00EA6646"/>
    <w:rsid w:val="00EA66C7"/>
    <w:rsid w:val="00EA67E6"/>
    <w:rsid w:val="00EA6969"/>
    <w:rsid w:val="00EA69B2"/>
    <w:rsid w:val="00EA6A4B"/>
    <w:rsid w:val="00EA6AD6"/>
    <w:rsid w:val="00EA6B58"/>
    <w:rsid w:val="00EA6BB5"/>
    <w:rsid w:val="00EA6C7F"/>
    <w:rsid w:val="00EA6CA1"/>
    <w:rsid w:val="00EA6D2F"/>
    <w:rsid w:val="00EA6D9D"/>
    <w:rsid w:val="00EA6DA2"/>
    <w:rsid w:val="00EA6EF0"/>
    <w:rsid w:val="00EA7155"/>
    <w:rsid w:val="00EA721C"/>
    <w:rsid w:val="00EA723D"/>
    <w:rsid w:val="00EA7281"/>
    <w:rsid w:val="00EA7316"/>
    <w:rsid w:val="00EA735B"/>
    <w:rsid w:val="00EA7459"/>
    <w:rsid w:val="00EA77E6"/>
    <w:rsid w:val="00EA7A47"/>
    <w:rsid w:val="00EA7BE1"/>
    <w:rsid w:val="00EA7CCB"/>
    <w:rsid w:val="00EA7EAD"/>
    <w:rsid w:val="00EB00A4"/>
    <w:rsid w:val="00EB00D8"/>
    <w:rsid w:val="00EB0353"/>
    <w:rsid w:val="00EB0667"/>
    <w:rsid w:val="00EB06F2"/>
    <w:rsid w:val="00EB0923"/>
    <w:rsid w:val="00EB0B65"/>
    <w:rsid w:val="00EB0D59"/>
    <w:rsid w:val="00EB0DCB"/>
    <w:rsid w:val="00EB0F2C"/>
    <w:rsid w:val="00EB1022"/>
    <w:rsid w:val="00EB108A"/>
    <w:rsid w:val="00EB115F"/>
    <w:rsid w:val="00EB11EE"/>
    <w:rsid w:val="00EB1216"/>
    <w:rsid w:val="00EB12FB"/>
    <w:rsid w:val="00EB1398"/>
    <w:rsid w:val="00EB139D"/>
    <w:rsid w:val="00EB1460"/>
    <w:rsid w:val="00EB1717"/>
    <w:rsid w:val="00EB18C4"/>
    <w:rsid w:val="00EB19D4"/>
    <w:rsid w:val="00EB1CAD"/>
    <w:rsid w:val="00EB22C9"/>
    <w:rsid w:val="00EB2329"/>
    <w:rsid w:val="00EB2648"/>
    <w:rsid w:val="00EB2812"/>
    <w:rsid w:val="00EB2904"/>
    <w:rsid w:val="00EB2B27"/>
    <w:rsid w:val="00EB2D07"/>
    <w:rsid w:val="00EB2E5F"/>
    <w:rsid w:val="00EB2F22"/>
    <w:rsid w:val="00EB30E0"/>
    <w:rsid w:val="00EB30F8"/>
    <w:rsid w:val="00EB3172"/>
    <w:rsid w:val="00EB3204"/>
    <w:rsid w:val="00EB3241"/>
    <w:rsid w:val="00EB32A1"/>
    <w:rsid w:val="00EB32D0"/>
    <w:rsid w:val="00EB336E"/>
    <w:rsid w:val="00EB357C"/>
    <w:rsid w:val="00EB3661"/>
    <w:rsid w:val="00EB3665"/>
    <w:rsid w:val="00EB3A23"/>
    <w:rsid w:val="00EB3B10"/>
    <w:rsid w:val="00EB3B69"/>
    <w:rsid w:val="00EB3B79"/>
    <w:rsid w:val="00EB3D6F"/>
    <w:rsid w:val="00EB3DFB"/>
    <w:rsid w:val="00EB3EC0"/>
    <w:rsid w:val="00EB403B"/>
    <w:rsid w:val="00EB41D6"/>
    <w:rsid w:val="00EB42A5"/>
    <w:rsid w:val="00EB4323"/>
    <w:rsid w:val="00EB4339"/>
    <w:rsid w:val="00EB47FC"/>
    <w:rsid w:val="00EB47FF"/>
    <w:rsid w:val="00EB4A59"/>
    <w:rsid w:val="00EB4A8F"/>
    <w:rsid w:val="00EB4AD6"/>
    <w:rsid w:val="00EB4C7E"/>
    <w:rsid w:val="00EB4D98"/>
    <w:rsid w:val="00EB4DBC"/>
    <w:rsid w:val="00EB4F11"/>
    <w:rsid w:val="00EB510C"/>
    <w:rsid w:val="00EB513E"/>
    <w:rsid w:val="00EB51C9"/>
    <w:rsid w:val="00EB530C"/>
    <w:rsid w:val="00EB5326"/>
    <w:rsid w:val="00EB539A"/>
    <w:rsid w:val="00EB541A"/>
    <w:rsid w:val="00EB54C5"/>
    <w:rsid w:val="00EB5522"/>
    <w:rsid w:val="00EB5563"/>
    <w:rsid w:val="00EB5655"/>
    <w:rsid w:val="00EB5777"/>
    <w:rsid w:val="00EB585E"/>
    <w:rsid w:val="00EB5903"/>
    <w:rsid w:val="00EB5936"/>
    <w:rsid w:val="00EB59AD"/>
    <w:rsid w:val="00EB5CEC"/>
    <w:rsid w:val="00EB5CFB"/>
    <w:rsid w:val="00EB604A"/>
    <w:rsid w:val="00EB607C"/>
    <w:rsid w:val="00EB61EC"/>
    <w:rsid w:val="00EB6252"/>
    <w:rsid w:val="00EB633E"/>
    <w:rsid w:val="00EB6574"/>
    <w:rsid w:val="00EB68C1"/>
    <w:rsid w:val="00EB6931"/>
    <w:rsid w:val="00EB6A88"/>
    <w:rsid w:val="00EB6A9D"/>
    <w:rsid w:val="00EB6B51"/>
    <w:rsid w:val="00EB6D23"/>
    <w:rsid w:val="00EB7068"/>
    <w:rsid w:val="00EB706C"/>
    <w:rsid w:val="00EB706D"/>
    <w:rsid w:val="00EB7325"/>
    <w:rsid w:val="00EB73A2"/>
    <w:rsid w:val="00EB75DD"/>
    <w:rsid w:val="00EB763D"/>
    <w:rsid w:val="00EB76E6"/>
    <w:rsid w:val="00EB77FE"/>
    <w:rsid w:val="00EB7800"/>
    <w:rsid w:val="00EB78F9"/>
    <w:rsid w:val="00EB7A1F"/>
    <w:rsid w:val="00EB7ABB"/>
    <w:rsid w:val="00EB7D79"/>
    <w:rsid w:val="00EB7F63"/>
    <w:rsid w:val="00EC0106"/>
    <w:rsid w:val="00EC053B"/>
    <w:rsid w:val="00EC0581"/>
    <w:rsid w:val="00EC066E"/>
    <w:rsid w:val="00EC0850"/>
    <w:rsid w:val="00EC08D1"/>
    <w:rsid w:val="00EC0A03"/>
    <w:rsid w:val="00EC0A67"/>
    <w:rsid w:val="00EC0BF1"/>
    <w:rsid w:val="00EC0D44"/>
    <w:rsid w:val="00EC0F3F"/>
    <w:rsid w:val="00EC0F71"/>
    <w:rsid w:val="00EC108B"/>
    <w:rsid w:val="00EC10BB"/>
    <w:rsid w:val="00EC122A"/>
    <w:rsid w:val="00EC1273"/>
    <w:rsid w:val="00EC134C"/>
    <w:rsid w:val="00EC13FE"/>
    <w:rsid w:val="00EC1473"/>
    <w:rsid w:val="00EC14F5"/>
    <w:rsid w:val="00EC16DF"/>
    <w:rsid w:val="00EC17BE"/>
    <w:rsid w:val="00EC19D5"/>
    <w:rsid w:val="00EC1B8F"/>
    <w:rsid w:val="00EC1C29"/>
    <w:rsid w:val="00EC1D4F"/>
    <w:rsid w:val="00EC1DC5"/>
    <w:rsid w:val="00EC2104"/>
    <w:rsid w:val="00EC22E2"/>
    <w:rsid w:val="00EC248D"/>
    <w:rsid w:val="00EC24A9"/>
    <w:rsid w:val="00EC251C"/>
    <w:rsid w:val="00EC2599"/>
    <w:rsid w:val="00EC25E8"/>
    <w:rsid w:val="00EC26C5"/>
    <w:rsid w:val="00EC271E"/>
    <w:rsid w:val="00EC285A"/>
    <w:rsid w:val="00EC2A4B"/>
    <w:rsid w:val="00EC2C42"/>
    <w:rsid w:val="00EC2C53"/>
    <w:rsid w:val="00EC2E0B"/>
    <w:rsid w:val="00EC2E1B"/>
    <w:rsid w:val="00EC2E1F"/>
    <w:rsid w:val="00EC2EBC"/>
    <w:rsid w:val="00EC2F00"/>
    <w:rsid w:val="00EC2F57"/>
    <w:rsid w:val="00EC300A"/>
    <w:rsid w:val="00EC32D7"/>
    <w:rsid w:val="00EC351F"/>
    <w:rsid w:val="00EC35F7"/>
    <w:rsid w:val="00EC362C"/>
    <w:rsid w:val="00EC369C"/>
    <w:rsid w:val="00EC3C04"/>
    <w:rsid w:val="00EC3E0E"/>
    <w:rsid w:val="00EC414E"/>
    <w:rsid w:val="00EC421D"/>
    <w:rsid w:val="00EC45C2"/>
    <w:rsid w:val="00EC466D"/>
    <w:rsid w:val="00EC46BD"/>
    <w:rsid w:val="00EC46E2"/>
    <w:rsid w:val="00EC4847"/>
    <w:rsid w:val="00EC485A"/>
    <w:rsid w:val="00EC496F"/>
    <w:rsid w:val="00EC4975"/>
    <w:rsid w:val="00EC4A32"/>
    <w:rsid w:val="00EC4A8F"/>
    <w:rsid w:val="00EC4D1C"/>
    <w:rsid w:val="00EC4D5F"/>
    <w:rsid w:val="00EC4DB1"/>
    <w:rsid w:val="00EC4E05"/>
    <w:rsid w:val="00EC4E24"/>
    <w:rsid w:val="00EC4E72"/>
    <w:rsid w:val="00EC4ED7"/>
    <w:rsid w:val="00EC4F06"/>
    <w:rsid w:val="00EC4F64"/>
    <w:rsid w:val="00EC50A5"/>
    <w:rsid w:val="00EC52B3"/>
    <w:rsid w:val="00EC52DA"/>
    <w:rsid w:val="00EC532C"/>
    <w:rsid w:val="00EC5692"/>
    <w:rsid w:val="00EC578B"/>
    <w:rsid w:val="00EC57E4"/>
    <w:rsid w:val="00EC585D"/>
    <w:rsid w:val="00EC58C6"/>
    <w:rsid w:val="00EC58ED"/>
    <w:rsid w:val="00EC5966"/>
    <w:rsid w:val="00EC5C52"/>
    <w:rsid w:val="00EC5C7C"/>
    <w:rsid w:val="00EC5F93"/>
    <w:rsid w:val="00EC60E4"/>
    <w:rsid w:val="00EC61BB"/>
    <w:rsid w:val="00EC624D"/>
    <w:rsid w:val="00EC63B0"/>
    <w:rsid w:val="00EC6561"/>
    <w:rsid w:val="00EC6757"/>
    <w:rsid w:val="00EC67E5"/>
    <w:rsid w:val="00EC68EF"/>
    <w:rsid w:val="00EC68F5"/>
    <w:rsid w:val="00EC6954"/>
    <w:rsid w:val="00EC6966"/>
    <w:rsid w:val="00EC6C37"/>
    <w:rsid w:val="00EC6C9A"/>
    <w:rsid w:val="00EC6ECD"/>
    <w:rsid w:val="00EC704D"/>
    <w:rsid w:val="00EC70F3"/>
    <w:rsid w:val="00EC715C"/>
    <w:rsid w:val="00EC7183"/>
    <w:rsid w:val="00EC7425"/>
    <w:rsid w:val="00EC748C"/>
    <w:rsid w:val="00EC7593"/>
    <w:rsid w:val="00EC7618"/>
    <w:rsid w:val="00EC7633"/>
    <w:rsid w:val="00EC7775"/>
    <w:rsid w:val="00EC78C5"/>
    <w:rsid w:val="00EC78D3"/>
    <w:rsid w:val="00EC79E4"/>
    <w:rsid w:val="00EC7B79"/>
    <w:rsid w:val="00EC7EBB"/>
    <w:rsid w:val="00ED003C"/>
    <w:rsid w:val="00ED005C"/>
    <w:rsid w:val="00ED0339"/>
    <w:rsid w:val="00ED0464"/>
    <w:rsid w:val="00ED04BA"/>
    <w:rsid w:val="00ED059E"/>
    <w:rsid w:val="00ED05F6"/>
    <w:rsid w:val="00ED072C"/>
    <w:rsid w:val="00ED080E"/>
    <w:rsid w:val="00ED090E"/>
    <w:rsid w:val="00ED097B"/>
    <w:rsid w:val="00ED09EE"/>
    <w:rsid w:val="00ED0A75"/>
    <w:rsid w:val="00ED0B72"/>
    <w:rsid w:val="00ED0BC9"/>
    <w:rsid w:val="00ED0C1F"/>
    <w:rsid w:val="00ED0C6F"/>
    <w:rsid w:val="00ED0C93"/>
    <w:rsid w:val="00ED0C9E"/>
    <w:rsid w:val="00ED0CE1"/>
    <w:rsid w:val="00ED1202"/>
    <w:rsid w:val="00ED1402"/>
    <w:rsid w:val="00ED155E"/>
    <w:rsid w:val="00ED15B7"/>
    <w:rsid w:val="00ED1669"/>
    <w:rsid w:val="00ED1704"/>
    <w:rsid w:val="00ED17E7"/>
    <w:rsid w:val="00ED182B"/>
    <w:rsid w:val="00ED189A"/>
    <w:rsid w:val="00ED18D1"/>
    <w:rsid w:val="00ED1A85"/>
    <w:rsid w:val="00ED1A97"/>
    <w:rsid w:val="00ED1AB3"/>
    <w:rsid w:val="00ED1D38"/>
    <w:rsid w:val="00ED1F3B"/>
    <w:rsid w:val="00ED1F6F"/>
    <w:rsid w:val="00ED2170"/>
    <w:rsid w:val="00ED224D"/>
    <w:rsid w:val="00ED23AE"/>
    <w:rsid w:val="00ED23C1"/>
    <w:rsid w:val="00ED248B"/>
    <w:rsid w:val="00ED2553"/>
    <w:rsid w:val="00ED2568"/>
    <w:rsid w:val="00ED25CB"/>
    <w:rsid w:val="00ED2642"/>
    <w:rsid w:val="00ED26C2"/>
    <w:rsid w:val="00ED27C7"/>
    <w:rsid w:val="00ED2B1A"/>
    <w:rsid w:val="00ED2CB8"/>
    <w:rsid w:val="00ED2D46"/>
    <w:rsid w:val="00ED2F0B"/>
    <w:rsid w:val="00ED2FA4"/>
    <w:rsid w:val="00ED306A"/>
    <w:rsid w:val="00ED30A8"/>
    <w:rsid w:val="00ED3177"/>
    <w:rsid w:val="00ED322E"/>
    <w:rsid w:val="00ED34D8"/>
    <w:rsid w:val="00ED36B5"/>
    <w:rsid w:val="00ED387B"/>
    <w:rsid w:val="00ED3891"/>
    <w:rsid w:val="00ED3ADB"/>
    <w:rsid w:val="00ED3B8A"/>
    <w:rsid w:val="00ED3D22"/>
    <w:rsid w:val="00ED3E0A"/>
    <w:rsid w:val="00ED3E1D"/>
    <w:rsid w:val="00ED41D9"/>
    <w:rsid w:val="00ED44AF"/>
    <w:rsid w:val="00ED44CF"/>
    <w:rsid w:val="00ED457A"/>
    <w:rsid w:val="00ED45A3"/>
    <w:rsid w:val="00ED4864"/>
    <w:rsid w:val="00ED495C"/>
    <w:rsid w:val="00ED4A15"/>
    <w:rsid w:val="00ED4BF1"/>
    <w:rsid w:val="00ED4C32"/>
    <w:rsid w:val="00ED4C78"/>
    <w:rsid w:val="00ED4CB2"/>
    <w:rsid w:val="00ED4D1C"/>
    <w:rsid w:val="00ED4EBE"/>
    <w:rsid w:val="00ED4ED4"/>
    <w:rsid w:val="00ED4FF7"/>
    <w:rsid w:val="00ED500D"/>
    <w:rsid w:val="00ED506E"/>
    <w:rsid w:val="00ED508D"/>
    <w:rsid w:val="00ED515E"/>
    <w:rsid w:val="00ED51C7"/>
    <w:rsid w:val="00ED55E7"/>
    <w:rsid w:val="00ED5687"/>
    <w:rsid w:val="00ED56B6"/>
    <w:rsid w:val="00ED5833"/>
    <w:rsid w:val="00ED58C7"/>
    <w:rsid w:val="00ED59F1"/>
    <w:rsid w:val="00ED5A2E"/>
    <w:rsid w:val="00ED5AD5"/>
    <w:rsid w:val="00ED5C2E"/>
    <w:rsid w:val="00ED5D91"/>
    <w:rsid w:val="00ED5EB9"/>
    <w:rsid w:val="00ED5EFD"/>
    <w:rsid w:val="00ED609A"/>
    <w:rsid w:val="00ED60A3"/>
    <w:rsid w:val="00ED6248"/>
    <w:rsid w:val="00ED630B"/>
    <w:rsid w:val="00ED6403"/>
    <w:rsid w:val="00ED6578"/>
    <w:rsid w:val="00ED66A8"/>
    <w:rsid w:val="00ED69CE"/>
    <w:rsid w:val="00ED69ED"/>
    <w:rsid w:val="00ED6A29"/>
    <w:rsid w:val="00ED6AF3"/>
    <w:rsid w:val="00ED6B1C"/>
    <w:rsid w:val="00ED6C3B"/>
    <w:rsid w:val="00ED6E7C"/>
    <w:rsid w:val="00ED6F07"/>
    <w:rsid w:val="00ED6FEE"/>
    <w:rsid w:val="00ED7166"/>
    <w:rsid w:val="00ED71EE"/>
    <w:rsid w:val="00ED7551"/>
    <w:rsid w:val="00ED7563"/>
    <w:rsid w:val="00ED7596"/>
    <w:rsid w:val="00ED77A8"/>
    <w:rsid w:val="00ED78C0"/>
    <w:rsid w:val="00ED78F1"/>
    <w:rsid w:val="00ED7B13"/>
    <w:rsid w:val="00ED7DDA"/>
    <w:rsid w:val="00ED7E2C"/>
    <w:rsid w:val="00ED7E7B"/>
    <w:rsid w:val="00ED7E91"/>
    <w:rsid w:val="00ED7F6D"/>
    <w:rsid w:val="00EE019B"/>
    <w:rsid w:val="00EE0393"/>
    <w:rsid w:val="00EE03E6"/>
    <w:rsid w:val="00EE0B54"/>
    <w:rsid w:val="00EE0C4C"/>
    <w:rsid w:val="00EE0CA0"/>
    <w:rsid w:val="00EE0CC0"/>
    <w:rsid w:val="00EE0E9D"/>
    <w:rsid w:val="00EE0F28"/>
    <w:rsid w:val="00EE10A3"/>
    <w:rsid w:val="00EE1185"/>
    <w:rsid w:val="00EE1311"/>
    <w:rsid w:val="00EE132E"/>
    <w:rsid w:val="00EE136F"/>
    <w:rsid w:val="00EE13EA"/>
    <w:rsid w:val="00EE147A"/>
    <w:rsid w:val="00EE1599"/>
    <w:rsid w:val="00EE15D5"/>
    <w:rsid w:val="00EE16DB"/>
    <w:rsid w:val="00EE179F"/>
    <w:rsid w:val="00EE19FA"/>
    <w:rsid w:val="00EE1B57"/>
    <w:rsid w:val="00EE1B92"/>
    <w:rsid w:val="00EE1BAE"/>
    <w:rsid w:val="00EE1D11"/>
    <w:rsid w:val="00EE1D76"/>
    <w:rsid w:val="00EE1D90"/>
    <w:rsid w:val="00EE1E3E"/>
    <w:rsid w:val="00EE1F80"/>
    <w:rsid w:val="00EE1F8C"/>
    <w:rsid w:val="00EE22DB"/>
    <w:rsid w:val="00EE242F"/>
    <w:rsid w:val="00EE248D"/>
    <w:rsid w:val="00EE263A"/>
    <w:rsid w:val="00EE273E"/>
    <w:rsid w:val="00EE291B"/>
    <w:rsid w:val="00EE2AFE"/>
    <w:rsid w:val="00EE2BF6"/>
    <w:rsid w:val="00EE2F60"/>
    <w:rsid w:val="00EE3188"/>
    <w:rsid w:val="00EE320F"/>
    <w:rsid w:val="00EE331B"/>
    <w:rsid w:val="00EE3352"/>
    <w:rsid w:val="00EE3443"/>
    <w:rsid w:val="00EE35B6"/>
    <w:rsid w:val="00EE39D2"/>
    <w:rsid w:val="00EE39FC"/>
    <w:rsid w:val="00EE3A94"/>
    <w:rsid w:val="00EE3B42"/>
    <w:rsid w:val="00EE3C5E"/>
    <w:rsid w:val="00EE3C9F"/>
    <w:rsid w:val="00EE3CBD"/>
    <w:rsid w:val="00EE3F3C"/>
    <w:rsid w:val="00EE3F8B"/>
    <w:rsid w:val="00EE3FB7"/>
    <w:rsid w:val="00EE400B"/>
    <w:rsid w:val="00EE40EA"/>
    <w:rsid w:val="00EE41CF"/>
    <w:rsid w:val="00EE41DB"/>
    <w:rsid w:val="00EE4524"/>
    <w:rsid w:val="00EE4530"/>
    <w:rsid w:val="00EE461D"/>
    <w:rsid w:val="00EE47C4"/>
    <w:rsid w:val="00EE4834"/>
    <w:rsid w:val="00EE48F9"/>
    <w:rsid w:val="00EE4A8E"/>
    <w:rsid w:val="00EE4B57"/>
    <w:rsid w:val="00EE4BA6"/>
    <w:rsid w:val="00EE4D29"/>
    <w:rsid w:val="00EE4D31"/>
    <w:rsid w:val="00EE4F6A"/>
    <w:rsid w:val="00EE5330"/>
    <w:rsid w:val="00EE5369"/>
    <w:rsid w:val="00EE5549"/>
    <w:rsid w:val="00EE556D"/>
    <w:rsid w:val="00EE5AC9"/>
    <w:rsid w:val="00EE5C0F"/>
    <w:rsid w:val="00EE5C37"/>
    <w:rsid w:val="00EE6072"/>
    <w:rsid w:val="00EE60FB"/>
    <w:rsid w:val="00EE6378"/>
    <w:rsid w:val="00EE63C4"/>
    <w:rsid w:val="00EE64AE"/>
    <w:rsid w:val="00EE6526"/>
    <w:rsid w:val="00EE65EE"/>
    <w:rsid w:val="00EE675A"/>
    <w:rsid w:val="00EE67C3"/>
    <w:rsid w:val="00EE68C3"/>
    <w:rsid w:val="00EE6A49"/>
    <w:rsid w:val="00EE6A97"/>
    <w:rsid w:val="00EE6AAE"/>
    <w:rsid w:val="00EE6B09"/>
    <w:rsid w:val="00EE6B25"/>
    <w:rsid w:val="00EE6B71"/>
    <w:rsid w:val="00EE6C29"/>
    <w:rsid w:val="00EE6DEF"/>
    <w:rsid w:val="00EE7043"/>
    <w:rsid w:val="00EE7099"/>
    <w:rsid w:val="00EE721A"/>
    <w:rsid w:val="00EE728D"/>
    <w:rsid w:val="00EE72CE"/>
    <w:rsid w:val="00EE7317"/>
    <w:rsid w:val="00EE7427"/>
    <w:rsid w:val="00EE7434"/>
    <w:rsid w:val="00EE750A"/>
    <w:rsid w:val="00EE7533"/>
    <w:rsid w:val="00EE75AC"/>
    <w:rsid w:val="00EE771B"/>
    <w:rsid w:val="00EE787F"/>
    <w:rsid w:val="00EE7A8C"/>
    <w:rsid w:val="00EE7C35"/>
    <w:rsid w:val="00EE7D71"/>
    <w:rsid w:val="00EF02D2"/>
    <w:rsid w:val="00EF031D"/>
    <w:rsid w:val="00EF037E"/>
    <w:rsid w:val="00EF0427"/>
    <w:rsid w:val="00EF04E7"/>
    <w:rsid w:val="00EF062E"/>
    <w:rsid w:val="00EF0702"/>
    <w:rsid w:val="00EF08AC"/>
    <w:rsid w:val="00EF092A"/>
    <w:rsid w:val="00EF0AFB"/>
    <w:rsid w:val="00EF0B0B"/>
    <w:rsid w:val="00EF0BF3"/>
    <w:rsid w:val="00EF0C0A"/>
    <w:rsid w:val="00EF0C81"/>
    <w:rsid w:val="00EF0CD7"/>
    <w:rsid w:val="00EF0CFB"/>
    <w:rsid w:val="00EF0EB8"/>
    <w:rsid w:val="00EF0FB7"/>
    <w:rsid w:val="00EF111C"/>
    <w:rsid w:val="00EF1159"/>
    <w:rsid w:val="00EF1197"/>
    <w:rsid w:val="00EF119A"/>
    <w:rsid w:val="00EF13EB"/>
    <w:rsid w:val="00EF14A9"/>
    <w:rsid w:val="00EF1546"/>
    <w:rsid w:val="00EF1652"/>
    <w:rsid w:val="00EF1B58"/>
    <w:rsid w:val="00EF1CCF"/>
    <w:rsid w:val="00EF1E70"/>
    <w:rsid w:val="00EF1F26"/>
    <w:rsid w:val="00EF1FB6"/>
    <w:rsid w:val="00EF21F5"/>
    <w:rsid w:val="00EF2217"/>
    <w:rsid w:val="00EF2372"/>
    <w:rsid w:val="00EF24D8"/>
    <w:rsid w:val="00EF2529"/>
    <w:rsid w:val="00EF26DD"/>
    <w:rsid w:val="00EF2791"/>
    <w:rsid w:val="00EF2D10"/>
    <w:rsid w:val="00EF2EF2"/>
    <w:rsid w:val="00EF2F4C"/>
    <w:rsid w:val="00EF317E"/>
    <w:rsid w:val="00EF3192"/>
    <w:rsid w:val="00EF331B"/>
    <w:rsid w:val="00EF3372"/>
    <w:rsid w:val="00EF3480"/>
    <w:rsid w:val="00EF360E"/>
    <w:rsid w:val="00EF36BB"/>
    <w:rsid w:val="00EF3859"/>
    <w:rsid w:val="00EF38C4"/>
    <w:rsid w:val="00EF39AD"/>
    <w:rsid w:val="00EF3A28"/>
    <w:rsid w:val="00EF3BA2"/>
    <w:rsid w:val="00EF3BCF"/>
    <w:rsid w:val="00EF3C33"/>
    <w:rsid w:val="00EF3D9F"/>
    <w:rsid w:val="00EF3DD3"/>
    <w:rsid w:val="00EF4273"/>
    <w:rsid w:val="00EF42B4"/>
    <w:rsid w:val="00EF4415"/>
    <w:rsid w:val="00EF44DD"/>
    <w:rsid w:val="00EF4570"/>
    <w:rsid w:val="00EF4647"/>
    <w:rsid w:val="00EF46A6"/>
    <w:rsid w:val="00EF46BC"/>
    <w:rsid w:val="00EF46F0"/>
    <w:rsid w:val="00EF4D3B"/>
    <w:rsid w:val="00EF4D93"/>
    <w:rsid w:val="00EF4D9E"/>
    <w:rsid w:val="00EF4E0D"/>
    <w:rsid w:val="00EF4F46"/>
    <w:rsid w:val="00EF50D5"/>
    <w:rsid w:val="00EF51E2"/>
    <w:rsid w:val="00EF5450"/>
    <w:rsid w:val="00EF5497"/>
    <w:rsid w:val="00EF5510"/>
    <w:rsid w:val="00EF5668"/>
    <w:rsid w:val="00EF56D2"/>
    <w:rsid w:val="00EF57FC"/>
    <w:rsid w:val="00EF5826"/>
    <w:rsid w:val="00EF58AE"/>
    <w:rsid w:val="00EF5B88"/>
    <w:rsid w:val="00EF5B94"/>
    <w:rsid w:val="00EF5BFB"/>
    <w:rsid w:val="00EF5C97"/>
    <w:rsid w:val="00EF5CC8"/>
    <w:rsid w:val="00EF60F1"/>
    <w:rsid w:val="00EF618D"/>
    <w:rsid w:val="00EF621D"/>
    <w:rsid w:val="00EF6309"/>
    <w:rsid w:val="00EF6325"/>
    <w:rsid w:val="00EF6387"/>
    <w:rsid w:val="00EF6479"/>
    <w:rsid w:val="00EF658D"/>
    <w:rsid w:val="00EF67E4"/>
    <w:rsid w:val="00EF6947"/>
    <w:rsid w:val="00EF699B"/>
    <w:rsid w:val="00EF69A4"/>
    <w:rsid w:val="00EF6A57"/>
    <w:rsid w:val="00EF6C13"/>
    <w:rsid w:val="00EF6CDA"/>
    <w:rsid w:val="00EF6FA8"/>
    <w:rsid w:val="00EF7019"/>
    <w:rsid w:val="00EF7097"/>
    <w:rsid w:val="00EF71EC"/>
    <w:rsid w:val="00EF7335"/>
    <w:rsid w:val="00EF751C"/>
    <w:rsid w:val="00EF75CF"/>
    <w:rsid w:val="00EF764B"/>
    <w:rsid w:val="00EF7755"/>
    <w:rsid w:val="00EF777D"/>
    <w:rsid w:val="00EF77A5"/>
    <w:rsid w:val="00EF79BA"/>
    <w:rsid w:val="00EF7AC1"/>
    <w:rsid w:val="00EF7AC2"/>
    <w:rsid w:val="00EF7C38"/>
    <w:rsid w:val="00EF7C50"/>
    <w:rsid w:val="00EF7CC2"/>
    <w:rsid w:val="00EF7D73"/>
    <w:rsid w:val="00EF7D8A"/>
    <w:rsid w:val="00EF7E5B"/>
    <w:rsid w:val="00F00007"/>
    <w:rsid w:val="00F00135"/>
    <w:rsid w:val="00F005DA"/>
    <w:rsid w:val="00F0062D"/>
    <w:rsid w:val="00F00756"/>
    <w:rsid w:val="00F00761"/>
    <w:rsid w:val="00F007C8"/>
    <w:rsid w:val="00F00878"/>
    <w:rsid w:val="00F00925"/>
    <w:rsid w:val="00F00950"/>
    <w:rsid w:val="00F00990"/>
    <w:rsid w:val="00F00B55"/>
    <w:rsid w:val="00F00C8F"/>
    <w:rsid w:val="00F00D86"/>
    <w:rsid w:val="00F00DA9"/>
    <w:rsid w:val="00F00DAA"/>
    <w:rsid w:val="00F00F67"/>
    <w:rsid w:val="00F011FA"/>
    <w:rsid w:val="00F0131F"/>
    <w:rsid w:val="00F01510"/>
    <w:rsid w:val="00F01578"/>
    <w:rsid w:val="00F01699"/>
    <w:rsid w:val="00F018AA"/>
    <w:rsid w:val="00F01938"/>
    <w:rsid w:val="00F01A7E"/>
    <w:rsid w:val="00F01AFF"/>
    <w:rsid w:val="00F01B43"/>
    <w:rsid w:val="00F01B8F"/>
    <w:rsid w:val="00F01D2E"/>
    <w:rsid w:val="00F01E2C"/>
    <w:rsid w:val="00F01FA2"/>
    <w:rsid w:val="00F02209"/>
    <w:rsid w:val="00F0238A"/>
    <w:rsid w:val="00F024FB"/>
    <w:rsid w:val="00F024FD"/>
    <w:rsid w:val="00F027BC"/>
    <w:rsid w:val="00F0281D"/>
    <w:rsid w:val="00F0288D"/>
    <w:rsid w:val="00F029E4"/>
    <w:rsid w:val="00F02A5F"/>
    <w:rsid w:val="00F02A74"/>
    <w:rsid w:val="00F02B21"/>
    <w:rsid w:val="00F02BC2"/>
    <w:rsid w:val="00F02D62"/>
    <w:rsid w:val="00F02FFD"/>
    <w:rsid w:val="00F03097"/>
    <w:rsid w:val="00F0318B"/>
    <w:rsid w:val="00F0349A"/>
    <w:rsid w:val="00F038B6"/>
    <w:rsid w:val="00F03906"/>
    <w:rsid w:val="00F039EF"/>
    <w:rsid w:val="00F03A2B"/>
    <w:rsid w:val="00F03A95"/>
    <w:rsid w:val="00F03B66"/>
    <w:rsid w:val="00F03C93"/>
    <w:rsid w:val="00F03DA4"/>
    <w:rsid w:val="00F04092"/>
    <w:rsid w:val="00F0414D"/>
    <w:rsid w:val="00F0424E"/>
    <w:rsid w:val="00F04361"/>
    <w:rsid w:val="00F044EB"/>
    <w:rsid w:val="00F0463A"/>
    <w:rsid w:val="00F046AF"/>
    <w:rsid w:val="00F0474F"/>
    <w:rsid w:val="00F04766"/>
    <w:rsid w:val="00F04964"/>
    <w:rsid w:val="00F04983"/>
    <w:rsid w:val="00F049FC"/>
    <w:rsid w:val="00F04B53"/>
    <w:rsid w:val="00F04E24"/>
    <w:rsid w:val="00F0510C"/>
    <w:rsid w:val="00F05396"/>
    <w:rsid w:val="00F0547F"/>
    <w:rsid w:val="00F054E8"/>
    <w:rsid w:val="00F0565C"/>
    <w:rsid w:val="00F05672"/>
    <w:rsid w:val="00F056C0"/>
    <w:rsid w:val="00F05808"/>
    <w:rsid w:val="00F058DB"/>
    <w:rsid w:val="00F05AE0"/>
    <w:rsid w:val="00F05BEF"/>
    <w:rsid w:val="00F05D3F"/>
    <w:rsid w:val="00F05EB3"/>
    <w:rsid w:val="00F0610B"/>
    <w:rsid w:val="00F06128"/>
    <w:rsid w:val="00F06393"/>
    <w:rsid w:val="00F06CC4"/>
    <w:rsid w:val="00F06CF5"/>
    <w:rsid w:val="00F06DFE"/>
    <w:rsid w:val="00F06E8A"/>
    <w:rsid w:val="00F06FA1"/>
    <w:rsid w:val="00F0715C"/>
    <w:rsid w:val="00F0720A"/>
    <w:rsid w:val="00F074E4"/>
    <w:rsid w:val="00F077D2"/>
    <w:rsid w:val="00F077E3"/>
    <w:rsid w:val="00F077EC"/>
    <w:rsid w:val="00F078B9"/>
    <w:rsid w:val="00F07A04"/>
    <w:rsid w:val="00F07A8D"/>
    <w:rsid w:val="00F07AC5"/>
    <w:rsid w:val="00F07AF6"/>
    <w:rsid w:val="00F07BF5"/>
    <w:rsid w:val="00F07C44"/>
    <w:rsid w:val="00F07C7E"/>
    <w:rsid w:val="00F07D8B"/>
    <w:rsid w:val="00F07F66"/>
    <w:rsid w:val="00F100B9"/>
    <w:rsid w:val="00F101DD"/>
    <w:rsid w:val="00F1023D"/>
    <w:rsid w:val="00F10505"/>
    <w:rsid w:val="00F10604"/>
    <w:rsid w:val="00F1066A"/>
    <w:rsid w:val="00F10869"/>
    <w:rsid w:val="00F108BA"/>
    <w:rsid w:val="00F10A77"/>
    <w:rsid w:val="00F10AD6"/>
    <w:rsid w:val="00F10B16"/>
    <w:rsid w:val="00F10B2C"/>
    <w:rsid w:val="00F10B46"/>
    <w:rsid w:val="00F10B57"/>
    <w:rsid w:val="00F10D1E"/>
    <w:rsid w:val="00F10D43"/>
    <w:rsid w:val="00F10E10"/>
    <w:rsid w:val="00F10E8F"/>
    <w:rsid w:val="00F11011"/>
    <w:rsid w:val="00F11393"/>
    <w:rsid w:val="00F1182E"/>
    <w:rsid w:val="00F11896"/>
    <w:rsid w:val="00F118D7"/>
    <w:rsid w:val="00F11A64"/>
    <w:rsid w:val="00F11C7A"/>
    <w:rsid w:val="00F11C7C"/>
    <w:rsid w:val="00F11CA1"/>
    <w:rsid w:val="00F11CE2"/>
    <w:rsid w:val="00F11D03"/>
    <w:rsid w:val="00F11D14"/>
    <w:rsid w:val="00F11E7F"/>
    <w:rsid w:val="00F11EE7"/>
    <w:rsid w:val="00F11FD3"/>
    <w:rsid w:val="00F12162"/>
    <w:rsid w:val="00F122B2"/>
    <w:rsid w:val="00F12375"/>
    <w:rsid w:val="00F12386"/>
    <w:rsid w:val="00F12405"/>
    <w:rsid w:val="00F1255B"/>
    <w:rsid w:val="00F125B2"/>
    <w:rsid w:val="00F1264C"/>
    <w:rsid w:val="00F12689"/>
    <w:rsid w:val="00F126B1"/>
    <w:rsid w:val="00F1270F"/>
    <w:rsid w:val="00F12721"/>
    <w:rsid w:val="00F1275A"/>
    <w:rsid w:val="00F128C9"/>
    <w:rsid w:val="00F12933"/>
    <w:rsid w:val="00F1299C"/>
    <w:rsid w:val="00F12A5A"/>
    <w:rsid w:val="00F12AF1"/>
    <w:rsid w:val="00F12B9F"/>
    <w:rsid w:val="00F12BF6"/>
    <w:rsid w:val="00F12C2C"/>
    <w:rsid w:val="00F12C51"/>
    <w:rsid w:val="00F12C52"/>
    <w:rsid w:val="00F12CC0"/>
    <w:rsid w:val="00F12DC3"/>
    <w:rsid w:val="00F12E21"/>
    <w:rsid w:val="00F12F0C"/>
    <w:rsid w:val="00F13314"/>
    <w:rsid w:val="00F134C0"/>
    <w:rsid w:val="00F13651"/>
    <w:rsid w:val="00F13828"/>
    <w:rsid w:val="00F13861"/>
    <w:rsid w:val="00F138C7"/>
    <w:rsid w:val="00F1390A"/>
    <w:rsid w:val="00F13971"/>
    <w:rsid w:val="00F139CF"/>
    <w:rsid w:val="00F13A64"/>
    <w:rsid w:val="00F13CDD"/>
    <w:rsid w:val="00F13D90"/>
    <w:rsid w:val="00F13DF7"/>
    <w:rsid w:val="00F13EAE"/>
    <w:rsid w:val="00F13EFB"/>
    <w:rsid w:val="00F13FBE"/>
    <w:rsid w:val="00F13FE5"/>
    <w:rsid w:val="00F140A6"/>
    <w:rsid w:val="00F141E8"/>
    <w:rsid w:val="00F1423A"/>
    <w:rsid w:val="00F142F1"/>
    <w:rsid w:val="00F14488"/>
    <w:rsid w:val="00F1459B"/>
    <w:rsid w:val="00F1459C"/>
    <w:rsid w:val="00F14726"/>
    <w:rsid w:val="00F147F0"/>
    <w:rsid w:val="00F14873"/>
    <w:rsid w:val="00F14904"/>
    <w:rsid w:val="00F14919"/>
    <w:rsid w:val="00F14B02"/>
    <w:rsid w:val="00F14CEC"/>
    <w:rsid w:val="00F14E85"/>
    <w:rsid w:val="00F14F53"/>
    <w:rsid w:val="00F14FB1"/>
    <w:rsid w:val="00F150C2"/>
    <w:rsid w:val="00F15244"/>
    <w:rsid w:val="00F152A6"/>
    <w:rsid w:val="00F155A9"/>
    <w:rsid w:val="00F157C4"/>
    <w:rsid w:val="00F15ACA"/>
    <w:rsid w:val="00F15D76"/>
    <w:rsid w:val="00F15ED4"/>
    <w:rsid w:val="00F15F0E"/>
    <w:rsid w:val="00F15FE0"/>
    <w:rsid w:val="00F16047"/>
    <w:rsid w:val="00F16152"/>
    <w:rsid w:val="00F16257"/>
    <w:rsid w:val="00F162CC"/>
    <w:rsid w:val="00F165FC"/>
    <w:rsid w:val="00F167FE"/>
    <w:rsid w:val="00F16915"/>
    <w:rsid w:val="00F16B82"/>
    <w:rsid w:val="00F16C2E"/>
    <w:rsid w:val="00F16CA7"/>
    <w:rsid w:val="00F16D9A"/>
    <w:rsid w:val="00F16E02"/>
    <w:rsid w:val="00F16F1A"/>
    <w:rsid w:val="00F17085"/>
    <w:rsid w:val="00F170CA"/>
    <w:rsid w:val="00F1715B"/>
    <w:rsid w:val="00F172A5"/>
    <w:rsid w:val="00F1755F"/>
    <w:rsid w:val="00F1759D"/>
    <w:rsid w:val="00F17762"/>
    <w:rsid w:val="00F17A49"/>
    <w:rsid w:val="00F17BF7"/>
    <w:rsid w:val="00F17C4B"/>
    <w:rsid w:val="00F17D3E"/>
    <w:rsid w:val="00F17DA5"/>
    <w:rsid w:val="00F17E60"/>
    <w:rsid w:val="00F2003E"/>
    <w:rsid w:val="00F2020C"/>
    <w:rsid w:val="00F20223"/>
    <w:rsid w:val="00F202C5"/>
    <w:rsid w:val="00F203C6"/>
    <w:rsid w:val="00F203E0"/>
    <w:rsid w:val="00F20654"/>
    <w:rsid w:val="00F2070B"/>
    <w:rsid w:val="00F2081C"/>
    <w:rsid w:val="00F2089F"/>
    <w:rsid w:val="00F20B99"/>
    <w:rsid w:val="00F20D92"/>
    <w:rsid w:val="00F20DCD"/>
    <w:rsid w:val="00F20E05"/>
    <w:rsid w:val="00F20EE9"/>
    <w:rsid w:val="00F20F5F"/>
    <w:rsid w:val="00F210AA"/>
    <w:rsid w:val="00F2110D"/>
    <w:rsid w:val="00F213BB"/>
    <w:rsid w:val="00F21433"/>
    <w:rsid w:val="00F21626"/>
    <w:rsid w:val="00F2167C"/>
    <w:rsid w:val="00F21703"/>
    <w:rsid w:val="00F21859"/>
    <w:rsid w:val="00F2189D"/>
    <w:rsid w:val="00F21956"/>
    <w:rsid w:val="00F219F4"/>
    <w:rsid w:val="00F21AC5"/>
    <w:rsid w:val="00F21B25"/>
    <w:rsid w:val="00F21B49"/>
    <w:rsid w:val="00F21F43"/>
    <w:rsid w:val="00F21FAA"/>
    <w:rsid w:val="00F21FD1"/>
    <w:rsid w:val="00F220BF"/>
    <w:rsid w:val="00F221F4"/>
    <w:rsid w:val="00F222E0"/>
    <w:rsid w:val="00F225A0"/>
    <w:rsid w:val="00F227B8"/>
    <w:rsid w:val="00F2286C"/>
    <w:rsid w:val="00F2290D"/>
    <w:rsid w:val="00F22A64"/>
    <w:rsid w:val="00F22BCE"/>
    <w:rsid w:val="00F22BEB"/>
    <w:rsid w:val="00F22BFF"/>
    <w:rsid w:val="00F22CE2"/>
    <w:rsid w:val="00F22D69"/>
    <w:rsid w:val="00F22E3E"/>
    <w:rsid w:val="00F22EF2"/>
    <w:rsid w:val="00F23099"/>
    <w:rsid w:val="00F230D7"/>
    <w:rsid w:val="00F232D5"/>
    <w:rsid w:val="00F235B1"/>
    <w:rsid w:val="00F235B3"/>
    <w:rsid w:val="00F23716"/>
    <w:rsid w:val="00F2384A"/>
    <w:rsid w:val="00F23902"/>
    <w:rsid w:val="00F23D1B"/>
    <w:rsid w:val="00F23D63"/>
    <w:rsid w:val="00F23EA0"/>
    <w:rsid w:val="00F23F6A"/>
    <w:rsid w:val="00F23FC3"/>
    <w:rsid w:val="00F2415D"/>
    <w:rsid w:val="00F24186"/>
    <w:rsid w:val="00F2428C"/>
    <w:rsid w:val="00F24309"/>
    <w:rsid w:val="00F2459A"/>
    <w:rsid w:val="00F2484F"/>
    <w:rsid w:val="00F24963"/>
    <w:rsid w:val="00F24A6F"/>
    <w:rsid w:val="00F24A99"/>
    <w:rsid w:val="00F24ABE"/>
    <w:rsid w:val="00F24B17"/>
    <w:rsid w:val="00F24B3E"/>
    <w:rsid w:val="00F24B61"/>
    <w:rsid w:val="00F24DB0"/>
    <w:rsid w:val="00F24F95"/>
    <w:rsid w:val="00F2504C"/>
    <w:rsid w:val="00F2506B"/>
    <w:rsid w:val="00F25485"/>
    <w:rsid w:val="00F254D4"/>
    <w:rsid w:val="00F2562E"/>
    <w:rsid w:val="00F256FB"/>
    <w:rsid w:val="00F257E7"/>
    <w:rsid w:val="00F2583C"/>
    <w:rsid w:val="00F25B09"/>
    <w:rsid w:val="00F25B13"/>
    <w:rsid w:val="00F25B6B"/>
    <w:rsid w:val="00F25B75"/>
    <w:rsid w:val="00F25C35"/>
    <w:rsid w:val="00F25CF4"/>
    <w:rsid w:val="00F25D8B"/>
    <w:rsid w:val="00F25E0C"/>
    <w:rsid w:val="00F25E9F"/>
    <w:rsid w:val="00F25EDC"/>
    <w:rsid w:val="00F25F52"/>
    <w:rsid w:val="00F26037"/>
    <w:rsid w:val="00F2610F"/>
    <w:rsid w:val="00F26127"/>
    <w:rsid w:val="00F26183"/>
    <w:rsid w:val="00F26539"/>
    <w:rsid w:val="00F265B5"/>
    <w:rsid w:val="00F265D2"/>
    <w:rsid w:val="00F265D8"/>
    <w:rsid w:val="00F265F4"/>
    <w:rsid w:val="00F26683"/>
    <w:rsid w:val="00F26B29"/>
    <w:rsid w:val="00F26C06"/>
    <w:rsid w:val="00F26C16"/>
    <w:rsid w:val="00F26DCD"/>
    <w:rsid w:val="00F26DE1"/>
    <w:rsid w:val="00F26F90"/>
    <w:rsid w:val="00F2718D"/>
    <w:rsid w:val="00F27560"/>
    <w:rsid w:val="00F2770A"/>
    <w:rsid w:val="00F2771C"/>
    <w:rsid w:val="00F27765"/>
    <w:rsid w:val="00F279CE"/>
    <w:rsid w:val="00F279F6"/>
    <w:rsid w:val="00F27BC7"/>
    <w:rsid w:val="00F27CC8"/>
    <w:rsid w:val="00F27D16"/>
    <w:rsid w:val="00F30046"/>
    <w:rsid w:val="00F30071"/>
    <w:rsid w:val="00F30104"/>
    <w:rsid w:val="00F3022E"/>
    <w:rsid w:val="00F30392"/>
    <w:rsid w:val="00F303FE"/>
    <w:rsid w:val="00F30408"/>
    <w:rsid w:val="00F30514"/>
    <w:rsid w:val="00F3051E"/>
    <w:rsid w:val="00F30719"/>
    <w:rsid w:val="00F307C0"/>
    <w:rsid w:val="00F30941"/>
    <w:rsid w:val="00F309A3"/>
    <w:rsid w:val="00F30A34"/>
    <w:rsid w:val="00F30A5E"/>
    <w:rsid w:val="00F30AD8"/>
    <w:rsid w:val="00F30B4B"/>
    <w:rsid w:val="00F30D0A"/>
    <w:rsid w:val="00F31028"/>
    <w:rsid w:val="00F3104E"/>
    <w:rsid w:val="00F31179"/>
    <w:rsid w:val="00F3122B"/>
    <w:rsid w:val="00F31265"/>
    <w:rsid w:val="00F312DD"/>
    <w:rsid w:val="00F3140E"/>
    <w:rsid w:val="00F314CF"/>
    <w:rsid w:val="00F315BD"/>
    <w:rsid w:val="00F31717"/>
    <w:rsid w:val="00F31846"/>
    <w:rsid w:val="00F319FF"/>
    <w:rsid w:val="00F31A24"/>
    <w:rsid w:val="00F31AE1"/>
    <w:rsid w:val="00F31C1A"/>
    <w:rsid w:val="00F31CC8"/>
    <w:rsid w:val="00F31CF1"/>
    <w:rsid w:val="00F31D7C"/>
    <w:rsid w:val="00F31DE3"/>
    <w:rsid w:val="00F31EF8"/>
    <w:rsid w:val="00F31F2E"/>
    <w:rsid w:val="00F3230B"/>
    <w:rsid w:val="00F32503"/>
    <w:rsid w:val="00F32587"/>
    <w:rsid w:val="00F32605"/>
    <w:rsid w:val="00F32688"/>
    <w:rsid w:val="00F328AF"/>
    <w:rsid w:val="00F329E2"/>
    <w:rsid w:val="00F32B64"/>
    <w:rsid w:val="00F32BB9"/>
    <w:rsid w:val="00F32C1A"/>
    <w:rsid w:val="00F32D0C"/>
    <w:rsid w:val="00F32D0D"/>
    <w:rsid w:val="00F33074"/>
    <w:rsid w:val="00F3315F"/>
    <w:rsid w:val="00F33171"/>
    <w:rsid w:val="00F331C2"/>
    <w:rsid w:val="00F332CD"/>
    <w:rsid w:val="00F3353F"/>
    <w:rsid w:val="00F33580"/>
    <w:rsid w:val="00F33686"/>
    <w:rsid w:val="00F3368A"/>
    <w:rsid w:val="00F336E0"/>
    <w:rsid w:val="00F33735"/>
    <w:rsid w:val="00F337E2"/>
    <w:rsid w:val="00F33880"/>
    <w:rsid w:val="00F338B1"/>
    <w:rsid w:val="00F3392E"/>
    <w:rsid w:val="00F33981"/>
    <w:rsid w:val="00F3399E"/>
    <w:rsid w:val="00F33A6E"/>
    <w:rsid w:val="00F33BD5"/>
    <w:rsid w:val="00F33C17"/>
    <w:rsid w:val="00F33C7C"/>
    <w:rsid w:val="00F33E02"/>
    <w:rsid w:val="00F3403E"/>
    <w:rsid w:val="00F3417B"/>
    <w:rsid w:val="00F341F4"/>
    <w:rsid w:val="00F3424A"/>
    <w:rsid w:val="00F342B4"/>
    <w:rsid w:val="00F342DC"/>
    <w:rsid w:val="00F34507"/>
    <w:rsid w:val="00F34509"/>
    <w:rsid w:val="00F346B0"/>
    <w:rsid w:val="00F346DB"/>
    <w:rsid w:val="00F3470E"/>
    <w:rsid w:val="00F3475E"/>
    <w:rsid w:val="00F3479E"/>
    <w:rsid w:val="00F34982"/>
    <w:rsid w:val="00F34F76"/>
    <w:rsid w:val="00F3504E"/>
    <w:rsid w:val="00F351D5"/>
    <w:rsid w:val="00F3539E"/>
    <w:rsid w:val="00F35412"/>
    <w:rsid w:val="00F35580"/>
    <w:rsid w:val="00F3570F"/>
    <w:rsid w:val="00F35857"/>
    <w:rsid w:val="00F35C69"/>
    <w:rsid w:val="00F35F0C"/>
    <w:rsid w:val="00F35FA5"/>
    <w:rsid w:val="00F36025"/>
    <w:rsid w:val="00F361B5"/>
    <w:rsid w:val="00F3632A"/>
    <w:rsid w:val="00F3633C"/>
    <w:rsid w:val="00F36363"/>
    <w:rsid w:val="00F36460"/>
    <w:rsid w:val="00F3653D"/>
    <w:rsid w:val="00F366DB"/>
    <w:rsid w:val="00F36865"/>
    <w:rsid w:val="00F369C9"/>
    <w:rsid w:val="00F36AB7"/>
    <w:rsid w:val="00F36C15"/>
    <w:rsid w:val="00F36D2B"/>
    <w:rsid w:val="00F36E67"/>
    <w:rsid w:val="00F36F19"/>
    <w:rsid w:val="00F371D6"/>
    <w:rsid w:val="00F371E0"/>
    <w:rsid w:val="00F37218"/>
    <w:rsid w:val="00F3723B"/>
    <w:rsid w:val="00F37256"/>
    <w:rsid w:val="00F372F2"/>
    <w:rsid w:val="00F37317"/>
    <w:rsid w:val="00F374C4"/>
    <w:rsid w:val="00F3752B"/>
    <w:rsid w:val="00F37607"/>
    <w:rsid w:val="00F3774A"/>
    <w:rsid w:val="00F37A84"/>
    <w:rsid w:val="00F37BC1"/>
    <w:rsid w:val="00F37BD7"/>
    <w:rsid w:val="00F37D9E"/>
    <w:rsid w:val="00F37E05"/>
    <w:rsid w:val="00F37FFE"/>
    <w:rsid w:val="00F4003C"/>
    <w:rsid w:val="00F40069"/>
    <w:rsid w:val="00F400E4"/>
    <w:rsid w:val="00F400FE"/>
    <w:rsid w:val="00F4010F"/>
    <w:rsid w:val="00F40136"/>
    <w:rsid w:val="00F40166"/>
    <w:rsid w:val="00F4019B"/>
    <w:rsid w:val="00F403C2"/>
    <w:rsid w:val="00F4044D"/>
    <w:rsid w:val="00F40560"/>
    <w:rsid w:val="00F407BA"/>
    <w:rsid w:val="00F409DA"/>
    <w:rsid w:val="00F40A1F"/>
    <w:rsid w:val="00F40B78"/>
    <w:rsid w:val="00F40DCC"/>
    <w:rsid w:val="00F40DF7"/>
    <w:rsid w:val="00F40EF2"/>
    <w:rsid w:val="00F40FAB"/>
    <w:rsid w:val="00F40FE4"/>
    <w:rsid w:val="00F41115"/>
    <w:rsid w:val="00F4126D"/>
    <w:rsid w:val="00F4127C"/>
    <w:rsid w:val="00F41473"/>
    <w:rsid w:val="00F41501"/>
    <w:rsid w:val="00F41632"/>
    <w:rsid w:val="00F4177C"/>
    <w:rsid w:val="00F4180A"/>
    <w:rsid w:val="00F41869"/>
    <w:rsid w:val="00F418C3"/>
    <w:rsid w:val="00F41994"/>
    <w:rsid w:val="00F41A3E"/>
    <w:rsid w:val="00F41E31"/>
    <w:rsid w:val="00F41E63"/>
    <w:rsid w:val="00F41E65"/>
    <w:rsid w:val="00F41F8A"/>
    <w:rsid w:val="00F4234D"/>
    <w:rsid w:val="00F42376"/>
    <w:rsid w:val="00F42452"/>
    <w:rsid w:val="00F42819"/>
    <w:rsid w:val="00F42881"/>
    <w:rsid w:val="00F42883"/>
    <w:rsid w:val="00F429A3"/>
    <w:rsid w:val="00F42E23"/>
    <w:rsid w:val="00F42FC7"/>
    <w:rsid w:val="00F43181"/>
    <w:rsid w:val="00F4329C"/>
    <w:rsid w:val="00F432CF"/>
    <w:rsid w:val="00F43467"/>
    <w:rsid w:val="00F43502"/>
    <w:rsid w:val="00F43590"/>
    <w:rsid w:val="00F435CD"/>
    <w:rsid w:val="00F43706"/>
    <w:rsid w:val="00F43798"/>
    <w:rsid w:val="00F4395D"/>
    <w:rsid w:val="00F439BF"/>
    <w:rsid w:val="00F43A45"/>
    <w:rsid w:val="00F43B49"/>
    <w:rsid w:val="00F43CB2"/>
    <w:rsid w:val="00F43CDA"/>
    <w:rsid w:val="00F43D18"/>
    <w:rsid w:val="00F43D7C"/>
    <w:rsid w:val="00F43EA7"/>
    <w:rsid w:val="00F43F06"/>
    <w:rsid w:val="00F43F62"/>
    <w:rsid w:val="00F44163"/>
    <w:rsid w:val="00F441C2"/>
    <w:rsid w:val="00F44211"/>
    <w:rsid w:val="00F442A0"/>
    <w:rsid w:val="00F44614"/>
    <w:rsid w:val="00F44668"/>
    <w:rsid w:val="00F44763"/>
    <w:rsid w:val="00F447D2"/>
    <w:rsid w:val="00F449C4"/>
    <w:rsid w:val="00F44A1F"/>
    <w:rsid w:val="00F44B68"/>
    <w:rsid w:val="00F44BB3"/>
    <w:rsid w:val="00F44D90"/>
    <w:rsid w:val="00F44E1F"/>
    <w:rsid w:val="00F44E85"/>
    <w:rsid w:val="00F44EA9"/>
    <w:rsid w:val="00F45090"/>
    <w:rsid w:val="00F4518C"/>
    <w:rsid w:val="00F451BC"/>
    <w:rsid w:val="00F4543D"/>
    <w:rsid w:val="00F454D2"/>
    <w:rsid w:val="00F45513"/>
    <w:rsid w:val="00F45628"/>
    <w:rsid w:val="00F45755"/>
    <w:rsid w:val="00F45790"/>
    <w:rsid w:val="00F457E7"/>
    <w:rsid w:val="00F4588B"/>
    <w:rsid w:val="00F45B00"/>
    <w:rsid w:val="00F45B9A"/>
    <w:rsid w:val="00F45C35"/>
    <w:rsid w:val="00F45CF2"/>
    <w:rsid w:val="00F45F5C"/>
    <w:rsid w:val="00F46007"/>
    <w:rsid w:val="00F4609B"/>
    <w:rsid w:val="00F462D8"/>
    <w:rsid w:val="00F4635D"/>
    <w:rsid w:val="00F4645C"/>
    <w:rsid w:val="00F4645D"/>
    <w:rsid w:val="00F46703"/>
    <w:rsid w:val="00F46993"/>
    <w:rsid w:val="00F46C20"/>
    <w:rsid w:val="00F46DF2"/>
    <w:rsid w:val="00F46FE8"/>
    <w:rsid w:val="00F47094"/>
    <w:rsid w:val="00F470E7"/>
    <w:rsid w:val="00F4713C"/>
    <w:rsid w:val="00F471C7"/>
    <w:rsid w:val="00F4735C"/>
    <w:rsid w:val="00F47504"/>
    <w:rsid w:val="00F47741"/>
    <w:rsid w:val="00F47AE0"/>
    <w:rsid w:val="00F47AF6"/>
    <w:rsid w:val="00F47B2E"/>
    <w:rsid w:val="00F47C34"/>
    <w:rsid w:val="00F47DAB"/>
    <w:rsid w:val="00F47FF0"/>
    <w:rsid w:val="00F5005E"/>
    <w:rsid w:val="00F500F4"/>
    <w:rsid w:val="00F50263"/>
    <w:rsid w:val="00F50379"/>
    <w:rsid w:val="00F50442"/>
    <w:rsid w:val="00F5067F"/>
    <w:rsid w:val="00F50705"/>
    <w:rsid w:val="00F50D69"/>
    <w:rsid w:val="00F50DE6"/>
    <w:rsid w:val="00F50E03"/>
    <w:rsid w:val="00F50FC9"/>
    <w:rsid w:val="00F50FE9"/>
    <w:rsid w:val="00F51017"/>
    <w:rsid w:val="00F510BC"/>
    <w:rsid w:val="00F511A0"/>
    <w:rsid w:val="00F512F2"/>
    <w:rsid w:val="00F5138A"/>
    <w:rsid w:val="00F514AA"/>
    <w:rsid w:val="00F51604"/>
    <w:rsid w:val="00F517A1"/>
    <w:rsid w:val="00F5180F"/>
    <w:rsid w:val="00F5190D"/>
    <w:rsid w:val="00F51973"/>
    <w:rsid w:val="00F51A6C"/>
    <w:rsid w:val="00F51ADC"/>
    <w:rsid w:val="00F51B6B"/>
    <w:rsid w:val="00F52240"/>
    <w:rsid w:val="00F522E3"/>
    <w:rsid w:val="00F523BA"/>
    <w:rsid w:val="00F52698"/>
    <w:rsid w:val="00F5270A"/>
    <w:rsid w:val="00F527BE"/>
    <w:rsid w:val="00F527C0"/>
    <w:rsid w:val="00F5296B"/>
    <w:rsid w:val="00F52DAB"/>
    <w:rsid w:val="00F52EC6"/>
    <w:rsid w:val="00F52F67"/>
    <w:rsid w:val="00F530B0"/>
    <w:rsid w:val="00F53155"/>
    <w:rsid w:val="00F5322C"/>
    <w:rsid w:val="00F53314"/>
    <w:rsid w:val="00F534CF"/>
    <w:rsid w:val="00F53522"/>
    <w:rsid w:val="00F53902"/>
    <w:rsid w:val="00F539E0"/>
    <w:rsid w:val="00F53ACD"/>
    <w:rsid w:val="00F53B3D"/>
    <w:rsid w:val="00F53BE9"/>
    <w:rsid w:val="00F53C6F"/>
    <w:rsid w:val="00F53C73"/>
    <w:rsid w:val="00F53E3C"/>
    <w:rsid w:val="00F5412D"/>
    <w:rsid w:val="00F54151"/>
    <w:rsid w:val="00F54288"/>
    <w:rsid w:val="00F543B3"/>
    <w:rsid w:val="00F544DC"/>
    <w:rsid w:val="00F54630"/>
    <w:rsid w:val="00F5463B"/>
    <w:rsid w:val="00F5466F"/>
    <w:rsid w:val="00F5487F"/>
    <w:rsid w:val="00F548E1"/>
    <w:rsid w:val="00F54976"/>
    <w:rsid w:val="00F549EA"/>
    <w:rsid w:val="00F54AB7"/>
    <w:rsid w:val="00F54E59"/>
    <w:rsid w:val="00F5500B"/>
    <w:rsid w:val="00F55036"/>
    <w:rsid w:val="00F55186"/>
    <w:rsid w:val="00F551B5"/>
    <w:rsid w:val="00F5533A"/>
    <w:rsid w:val="00F5537E"/>
    <w:rsid w:val="00F55413"/>
    <w:rsid w:val="00F556DC"/>
    <w:rsid w:val="00F557B4"/>
    <w:rsid w:val="00F557B5"/>
    <w:rsid w:val="00F5586B"/>
    <w:rsid w:val="00F55946"/>
    <w:rsid w:val="00F55A59"/>
    <w:rsid w:val="00F55D65"/>
    <w:rsid w:val="00F55DC7"/>
    <w:rsid w:val="00F56152"/>
    <w:rsid w:val="00F56364"/>
    <w:rsid w:val="00F5637F"/>
    <w:rsid w:val="00F56387"/>
    <w:rsid w:val="00F563AD"/>
    <w:rsid w:val="00F5643E"/>
    <w:rsid w:val="00F5647E"/>
    <w:rsid w:val="00F565E1"/>
    <w:rsid w:val="00F567FF"/>
    <w:rsid w:val="00F56861"/>
    <w:rsid w:val="00F569D0"/>
    <w:rsid w:val="00F56B26"/>
    <w:rsid w:val="00F56B33"/>
    <w:rsid w:val="00F56C8A"/>
    <w:rsid w:val="00F57007"/>
    <w:rsid w:val="00F57292"/>
    <w:rsid w:val="00F575AB"/>
    <w:rsid w:val="00F57820"/>
    <w:rsid w:val="00F5790A"/>
    <w:rsid w:val="00F579DC"/>
    <w:rsid w:val="00F57AA7"/>
    <w:rsid w:val="00F57B82"/>
    <w:rsid w:val="00F57B87"/>
    <w:rsid w:val="00F57C87"/>
    <w:rsid w:val="00F57D18"/>
    <w:rsid w:val="00F57D5B"/>
    <w:rsid w:val="00F57D72"/>
    <w:rsid w:val="00F57F3F"/>
    <w:rsid w:val="00F6008D"/>
    <w:rsid w:val="00F60151"/>
    <w:rsid w:val="00F6020D"/>
    <w:rsid w:val="00F6028D"/>
    <w:rsid w:val="00F602F8"/>
    <w:rsid w:val="00F603A7"/>
    <w:rsid w:val="00F60499"/>
    <w:rsid w:val="00F604E0"/>
    <w:rsid w:val="00F6066A"/>
    <w:rsid w:val="00F6067D"/>
    <w:rsid w:val="00F60793"/>
    <w:rsid w:val="00F6090E"/>
    <w:rsid w:val="00F60922"/>
    <w:rsid w:val="00F609A7"/>
    <w:rsid w:val="00F60A8E"/>
    <w:rsid w:val="00F60EBF"/>
    <w:rsid w:val="00F60F40"/>
    <w:rsid w:val="00F60F95"/>
    <w:rsid w:val="00F60FC5"/>
    <w:rsid w:val="00F6102B"/>
    <w:rsid w:val="00F6102D"/>
    <w:rsid w:val="00F610BE"/>
    <w:rsid w:val="00F611F7"/>
    <w:rsid w:val="00F614A0"/>
    <w:rsid w:val="00F61679"/>
    <w:rsid w:val="00F6187D"/>
    <w:rsid w:val="00F61916"/>
    <w:rsid w:val="00F61930"/>
    <w:rsid w:val="00F61A6A"/>
    <w:rsid w:val="00F61C8A"/>
    <w:rsid w:val="00F61CEE"/>
    <w:rsid w:val="00F61E4F"/>
    <w:rsid w:val="00F61F0B"/>
    <w:rsid w:val="00F61F6F"/>
    <w:rsid w:val="00F62068"/>
    <w:rsid w:val="00F6207B"/>
    <w:rsid w:val="00F62285"/>
    <w:rsid w:val="00F62340"/>
    <w:rsid w:val="00F6241F"/>
    <w:rsid w:val="00F62438"/>
    <w:rsid w:val="00F62566"/>
    <w:rsid w:val="00F6261A"/>
    <w:rsid w:val="00F628EA"/>
    <w:rsid w:val="00F6290B"/>
    <w:rsid w:val="00F62924"/>
    <w:rsid w:val="00F62937"/>
    <w:rsid w:val="00F62A39"/>
    <w:rsid w:val="00F62AC0"/>
    <w:rsid w:val="00F62B53"/>
    <w:rsid w:val="00F62E35"/>
    <w:rsid w:val="00F62E49"/>
    <w:rsid w:val="00F62EAF"/>
    <w:rsid w:val="00F62FC5"/>
    <w:rsid w:val="00F631F3"/>
    <w:rsid w:val="00F6331F"/>
    <w:rsid w:val="00F63804"/>
    <w:rsid w:val="00F63A5B"/>
    <w:rsid w:val="00F63B42"/>
    <w:rsid w:val="00F63CF9"/>
    <w:rsid w:val="00F63D99"/>
    <w:rsid w:val="00F63DDE"/>
    <w:rsid w:val="00F6429C"/>
    <w:rsid w:val="00F643CD"/>
    <w:rsid w:val="00F643D5"/>
    <w:rsid w:val="00F644B4"/>
    <w:rsid w:val="00F645A4"/>
    <w:rsid w:val="00F6484A"/>
    <w:rsid w:val="00F649B8"/>
    <w:rsid w:val="00F64B42"/>
    <w:rsid w:val="00F64B5C"/>
    <w:rsid w:val="00F64B62"/>
    <w:rsid w:val="00F64BEC"/>
    <w:rsid w:val="00F64C66"/>
    <w:rsid w:val="00F64D13"/>
    <w:rsid w:val="00F64E6F"/>
    <w:rsid w:val="00F64E9F"/>
    <w:rsid w:val="00F64ED6"/>
    <w:rsid w:val="00F64F0E"/>
    <w:rsid w:val="00F6501A"/>
    <w:rsid w:val="00F65053"/>
    <w:rsid w:val="00F650D3"/>
    <w:rsid w:val="00F6536C"/>
    <w:rsid w:val="00F6543F"/>
    <w:rsid w:val="00F65493"/>
    <w:rsid w:val="00F65653"/>
    <w:rsid w:val="00F656B9"/>
    <w:rsid w:val="00F656E6"/>
    <w:rsid w:val="00F65922"/>
    <w:rsid w:val="00F65D65"/>
    <w:rsid w:val="00F65FEE"/>
    <w:rsid w:val="00F66090"/>
    <w:rsid w:val="00F66101"/>
    <w:rsid w:val="00F66424"/>
    <w:rsid w:val="00F6648B"/>
    <w:rsid w:val="00F66541"/>
    <w:rsid w:val="00F66748"/>
    <w:rsid w:val="00F66758"/>
    <w:rsid w:val="00F66935"/>
    <w:rsid w:val="00F66A35"/>
    <w:rsid w:val="00F66A8D"/>
    <w:rsid w:val="00F66AC8"/>
    <w:rsid w:val="00F66B24"/>
    <w:rsid w:val="00F66BA4"/>
    <w:rsid w:val="00F66E28"/>
    <w:rsid w:val="00F66E67"/>
    <w:rsid w:val="00F66E68"/>
    <w:rsid w:val="00F66F93"/>
    <w:rsid w:val="00F67136"/>
    <w:rsid w:val="00F67416"/>
    <w:rsid w:val="00F67421"/>
    <w:rsid w:val="00F674FF"/>
    <w:rsid w:val="00F675BC"/>
    <w:rsid w:val="00F67751"/>
    <w:rsid w:val="00F67761"/>
    <w:rsid w:val="00F678D6"/>
    <w:rsid w:val="00F679A6"/>
    <w:rsid w:val="00F67D04"/>
    <w:rsid w:val="00F70196"/>
    <w:rsid w:val="00F70276"/>
    <w:rsid w:val="00F7045A"/>
    <w:rsid w:val="00F70556"/>
    <w:rsid w:val="00F70608"/>
    <w:rsid w:val="00F706D7"/>
    <w:rsid w:val="00F707E5"/>
    <w:rsid w:val="00F708A6"/>
    <w:rsid w:val="00F708FC"/>
    <w:rsid w:val="00F70AAA"/>
    <w:rsid w:val="00F70BB8"/>
    <w:rsid w:val="00F70BDF"/>
    <w:rsid w:val="00F70C0D"/>
    <w:rsid w:val="00F71098"/>
    <w:rsid w:val="00F711FC"/>
    <w:rsid w:val="00F71272"/>
    <w:rsid w:val="00F71320"/>
    <w:rsid w:val="00F7138F"/>
    <w:rsid w:val="00F7142B"/>
    <w:rsid w:val="00F71484"/>
    <w:rsid w:val="00F714C0"/>
    <w:rsid w:val="00F71541"/>
    <w:rsid w:val="00F716D5"/>
    <w:rsid w:val="00F71991"/>
    <w:rsid w:val="00F71A2C"/>
    <w:rsid w:val="00F71CD4"/>
    <w:rsid w:val="00F71D97"/>
    <w:rsid w:val="00F71E22"/>
    <w:rsid w:val="00F71EC9"/>
    <w:rsid w:val="00F72036"/>
    <w:rsid w:val="00F7206E"/>
    <w:rsid w:val="00F720BF"/>
    <w:rsid w:val="00F7212E"/>
    <w:rsid w:val="00F721D9"/>
    <w:rsid w:val="00F722EE"/>
    <w:rsid w:val="00F7230F"/>
    <w:rsid w:val="00F7247F"/>
    <w:rsid w:val="00F725D0"/>
    <w:rsid w:val="00F726C7"/>
    <w:rsid w:val="00F7275E"/>
    <w:rsid w:val="00F727C4"/>
    <w:rsid w:val="00F72966"/>
    <w:rsid w:val="00F72A2D"/>
    <w:rsid w:val="00F72B3E"/>
    <w:rsid w:val="00F72BE7"/>
    <w:rsid w:val="00F72EBB"/>
    <w:rsid w:val="00F73093"/>
    <w:rsid w:val="00F730EB"/>
    <w:rsid w:val="00F73219"/>
    <w:rsid w:val="00F732C6"/>
    <w:rsid w:val="00F73384"/>
    <w:rsid w:val="00F733FE"/>
    <w:rsid w:val="00F73553"/>
    <w:rsid w:val="00F7357A"/>
    <w:rsid w:val="00F735A4"/>
    <w:rsid w:val="00F735A8"/>
    <w:rsid w:val="00F735D8"/>
    <w:rsid w:val="00F7365A"/>
    <w:rsid w:val="00F736B3"/>
    <w:rsid w:val="00F73773"/>
    <w:rsid w:val="00F7385F"/>
    <w:rsid w:val="00F73881"/>
    <w:rsid w:val="00F73937"/>
    <w:rsid w:val="00F73999"/>
    <w:rsid w:val="00F739A6"/>
    <w:rsid w:val="00F739F3"/>
    <w:rsid w:val="00F73B25"/>
    <w:rsid w:val="00F73B3E"/>
    <w:rsid w:val="00F73C34"/>
    <w:rsid w:val="00F73CC4"/>
    <w:rsid w:val="00F73DC7"/>
    <w:rsid w:val="00F73E41"/>
    <w:rsid w:val="00F73E79"/>
    <w:rsid w:val="00F74113"/>
    <w:rsid w:val="00F74131"/>
    <w:rsid w:val="00F742B8"/>
    <w:rsid w:val="00F742C5"/>
    <w:rsid w:val="00F7430E"/>
    <w:rsid w:val="00F743A2"/>
    <w:rsid w:val="00F74486"/>
    <w:rsid w:val="00F744A4"/>
    <w:rsid w:val="00F744EF"/>
    <w:rsid w:val="00F74534"/>
    <w:rsid w:val="00F7454C"/>
    <w:rsid w:val="00F745AF"/>
    <w:rsid w:val="00F7465B"/>
    <w:rsid w:val="00F746B3"/>
    <w:rsid w:val="00F748E5"/>
    <w:rsid w:val="00F74B93"/>
    <w:rsid w:val="00F74D8B"/>
    <w:rsid w:val="00F74DDE"/>
    <w:rsid w:val="00F74EF4"/>
    <w:rsid w:val="00F75343"/>
    <w:rsid w:val="00F7547A"/>
    <w:rsid w:val="00F754CE"/>
    <w:rsid w:val="00F757B7"/>
    <w:rsid w:val="00F7580F"/>
    <w:rsid w:val="00F75836"/>
    <w:rsid w:val="00F75B78"/>
    <w:rsid w:val="00F75BFF"/>
    <w:rsid w:val="00F75C1C"/>
    <w:rsid w:val="00F75EAF"/>
    <w:rsid w:val="00F75ED3"/>
    <w:rsid w:val="00F76077"/>
    <w:rsid w:val="00F76147"/>
    <w:rsid w:val="00F762B8"/>
    <w:rsid w:val="00F763A9"/>
    <w:rsid w:val="00F7640A"/>
    <w:rsid w:val="00F764D0"/>
    <w:rsid w:val="00F7652C"/>
    <w:rsid w:val="00F76839"/>
    <w:rsid w:val="00F76983"/>
    <w:rsid w:val="00F7699B"/>
    <w:rsid w:val="00F769DF"/>
    <w:rsid w:val="00F769EF"/>
    <w:rsid w:val="00F76BAB"/>
    <w:rsid w:val="00F76BF4"/>
    <w:rsid w:val="00F76C33"/>
    <w:rsid w:val="00F76DD5"/>
    <w:rsid w:val="00F76E5C"/>
    <w:rsid w:val="00F76E8B"/>
    <w:rsid w:val="00F76ED8"/>
    <w:rsid w:val="00F76F1B"/>
    <w:rsid w:val="00F76FBB"/>
    <w:rsid w:val="00F77227"/>
    <w:rsid w:val="00F7737B"/>
    <w:rsid w:val="00F77589"/>
    <w:rsid w:val="00F77657"/>
    <w:rsid w:val="00F7784A"/>
    <w:rsid w:val="00F7791B"/>
    <w:rsid w:val="00F779E5"/>
    <w:rsid w:val="00F77ADC"/>
    <w:rsid w:val="00F77AF8"/>
    <w:rsid w:val="00F77B50"/>
    <w:rsid w:val="00F77BDA"/>
    <w:rsid w:val="00F77D16"/>
    <w:rsid w:val="00F77D68"/>
    <w:rsid w:val="00F77E99"/>
    <w:rsid w:val="00F77EFF"/>
    <w:rsid w:val="00F80152"/>
    <w:rsid w:val="00F80391"/>
    <w:rsid w:val="00F80468"/>
    <w:rsid w:val="00F80473"/>
    <w:rsid w:val="00F80525"/>
    <w:rsid w:val="00F80668"/>
    <w:rsid w:val="00F808E4"/>
    <w:rsid w:val="00F809EC"/>
    <w:rsid w:val="00F809FC"/>
    <w:rsid w:val="00F80A29"/>
    <w:rsid w:val="00F80AB9"/>
    <w:rsid w:val="00F80B59"/>
    <w:rsid w:val="00F80B7B"/>
    <w:rsid w:val="00F80CF6"/>
    <w:rsid w:val="00F80DAC"/>
    <w:rsid w:val="00F80DCA"/>
    <w:rsid w:val="00F80E46"/>
    <w:rsid w:val="00F80E51"/>
    <w:rsid w:val="00F810DD"/>
    <w:rsid w:val="00F811C9"/>
    <w:rsid w:val="00F811E3"/>
    <w:rsid w:val="00F814CF"/>
    <w:rsid w:val="00F81654"/>
    <w:rsid w:val="00F8167F"/>
    <w:rsid w:val="00F81712"/>
    <w:rsid w:val="00F818C7"/>
    <w:rsid w:val="00F81A22"/>
    <w:rsid w:val="00F81A63"/>
    <w:rsid w:val="00F81CCD"/>
    <w:rsid w:val="00F81D79"/>
    <w:rsid w:val="00F81E96"/>
    <w:rsid w:val="00F81EE6"/>
    <w:rsid w:val="00F81F57"/>
    <w:rsid w:val="00F820D7"/>
    <w:rsid w:val="00F8217E"/>
    <w:rsid w:val="00F821C2"/>
    <w:rsid w:val="00F823E1"/>
    <w:rsid w:val="00F82482"/>
    <w:rsid w:val="00F8250A"/>
    <w:rsid w:val="00F826BE"/>
    <w:rsid w:val="00F827CC"/>
    <w:rsid w:val="00F82B75"/>
    <w:rsid w:val="00F82B9E"/>
    <w:rsid w:val="00F82C82"/>
    <w:rsid w:val="00F82C96"/>
    <w:rsid w:val="00F82DE3"/>
    <w:rsid w:val="00F830A8"/>
    <w:rsid w:val="00F832AA"/>
    <w:rsid w:val="00F83394"/>
    <w:rsid w:val="00F833C5"/>
    <w:rsid w:val="00F83489"/>
    <w:rsid w:val="00F8348B"/>
    <w:rsid w:val="00F8379D"/>
    <w:rsid w:val="00F837DC"/>
    <w:rsid w:val="00F839C2"/>
    <w:rsid w:val="00F839EB"/>
    <w:rsid w:val="00F83B6B"/>
    <w:rsid w:val="00F83B86"/>
    <w:rsid w:val="00F83E59"/>
    <w:rsid w:val="00F83E84"/>
    <w:rsid w:val="00F83F42"/>
    <w:rsid w:val="00F83F4C"/>
    <w:rsid w:val="00F8400D"/>
    <w:rsid w:val="00F840C3"/>
    <w:rsid w:val="00F840ED"/>
    <w:rsid w:val="00F84102"/>
    <w:rsid w:val="00F8412F"/>
    <w:rsid w:val="00F84141"/>
    <w:rsid w:val="00F84219"/>
    <w:rsid w:val="00F8439B"/>
    <w:rsid w:val="00F844F6"/>
    <w:rsid w:val="00F84548"/>
    <w:rsid w:val="00F84654"/>
    <w:rsid w:val="00F84CE1"/>
    <w:rsid w:val="00F84D1E"/>
    <w:rsid w:val="00F84DF1"/>
    <w:rsid w:val="00F84EA3"/>
    <w:rsid w:val="00F84F58"/>
    <w:rsid w:val="00F84FE7"/>
    <w:rsid w:val="00F85075"/>
    <w:rsid w:val="00F851D0"/>
    <w:rsid w:val="00F8522B"/>
    <w:rsid w:val="00F852BE"/>
    <w:rsid w:val="00F852C1"/>
    <w:rsid w:val="00F853E5"/>
    <w:rsid w:val="00F85401"/>
    <w:rsid w:val="00F85468"/>
    <w:rsid w:val="00F85488"/>
    <w:rsid w:val="00F85490"/>
    <w:rsid w:val="00F8557B"/>
    <w:rsid w:val="00F85745"/>
    <w:rsid w:val="00F85779"/>
    <w:rsid w:val="00F85825"/>
    <w:rsid w:val="00F85895"/>
    <w:rsid w:val="00F858E5"/>
    <w:rsid w:val="00F85901"/>
    <w:rsid w:val="00F85913"/>
    <w:rsid w:val="00F85A2B"/>
    <w:rsid w:val="00F85A56"/>
    <w:rsid w:val="00F85AA2"/>
    <w:rsid w:val="00F85AF2"/>
    <w:rsid w:val="00F85B9B"/>
    <w:rsid w:val="00F85C31"/>
    <w:rsid w:val="00F85CA3"/>
    <w:rsid w:val="00F85D82"/>
    <w:rsid w:val="00F85E38"/>
    <w:rsid w:val="00F85FFD"/>
    <w:rsid w:val="00F8601B"/>
    <w:rsid w:val="00F86037"/>
    <w:rsid w:val="00F8632E"/>
    <w:rsid w:val="00F86425"/>
    <w:rsid w:val="00F86515"/>
    <w:rsid w:val="00F86541"/>
    <w:rsid w:val="00F865C3"/>
    <w:rsid w:val="00F86624"/>
    <w:rsid w:val="00F868AC"/>
    <w:rsid w:val="00F86A5C"/>
    <w:rsid w:val="00F86C72"/>
    <w:rsid w:val="00F86EA9"/>
    <w:rsid w:val="00F870E2"/>
    <w:rsid w:val="00F87192"/>
    <w:rsid w:val="00F87230"/>
    <w:rsid w:val="00F87491"/>
    <w:rsid w:val="00F874EE"/>
    <w:rsid w:val="00F8755B"/>
    <w:rsid w:val="00F877C1"/>
    <w:rsid w:val="00F87863"/>
    <w:rsid w:val="00F87AC9"/>
    <w:rsid w:val="00F87B2A"/>
    <w:rsid w:val="00F87C37"/>
    <w:rsid w:val="00F87CAF"/>
    <w:rsid w:val="00F87D16"/>
    <w:rsid w:val="00F87DBF"/>
    <w:rsid w:val="00F87DD1"/>
    <w:rsid w:val="00F901DC"/>
    <w:rsid w:val="00F902A2"/>
    <w:rsid w:val="00F90358"/>
    <w:rsid w:val="00F9040F"/>
    <w:rsid w:val="00F904D8"/>
    <w:rsid w:val="00F90545"/>
    <w:rsid w:val="00F90549"/>
    <w:rsid w:val="00F90BD2"/>
    <w:rsid w:val="00F90BFE"/>
    <w:rsid w:val="00F90D02"/>
    <w:rsid w:val="00F90DCA"/>
    <w:rsid w:val="00F90E48"/>
    <w:rsid w:val="00F91063"/>
    <w:rsid w:val="00F910BC"/>
    <w:rsid w:val="00F91256"/>
    <w:rsid w:val="00F914D7"/>
    <w:rsid w:val="00F915C8"/>
    <w:rsid w:val="00F9162C"/>
    <w:rsid w:val="00F91687"/>
    <w:rsid w:val="00F917B6"/>
    <w:rsid w:val="00F91883"/>
    <w:rsid w:val="00F919C9"/>
    <w:rsid w:val="00F919F3"/>
    <w:rsid w:val="00F91BBB"/>
    <w:rsid w:val="00F91CFE"/>
    <w:rsid w:val="00F91DE4"/>
    <w:rsid w:val="00F91E8C"/>
    <w:rsid w:val="00F91EF0"/>
    <w:rsid w:val="00F92124"/>
    <w:rsid w:val="00F92127"/>
    <w:rsid w:val="00F921D5"/>
    <w:rsid w:val="00F921EC"/>
    <w:rsid w:val="00F925CB"/>
    <w:rsid w:val="00F9269E"/>
    <w:rsid w:val="00F92759"/>
    <w:rsid w:val="00F927BD"/>
    <w:rsid w:val="00F928EB"/>
    <w:rsid w:val="00F92A9E"/>
    <w:rsid w:val="00F92AAA"/>
    <w:rsid w:val="00F92B77"/>
    <w:rsid w:val="00F92C66"/>
    <w:rsid w:val="00F92DD6"/>
    <w:rsid w:val="00F9302A"/>
    <w:rsid w:val="00F931D1"/>
    <w:rsid w:val="00F93322"/>
    <w:rsid w:val="00F93375"/>
    <w:rsid w:val="00F934F8"/>
    <w:rsid w:val="00F935A8"/>
    <w:rsid w:val="00F93652"/>
    <w:rsid w:val="00F9380D"/>
    <w:rsid w:val="00F9387A"/>
    <w:rsid w:val="00F938C2"/>
    <w:rsid w:val="00F93995"/>
    <w:rsid w:val="00F93A14"/>
    <w:rsid w:val="00F93AA8"/>
    <w:rsid w:val="00F93B32"/>
    <w:rsid w:val="00F93C49"/>
    <w:rsid w:val="00F93CBC"/>
    <w:rsid w:val="00F9417A"/>
    <w:rsid w:val="00F942B3"/>
    <w:rsid w:val="00F94454"/>
    <w:rsid w:val="00F94633"/>
    <w:rsid w:val="00F947FD"/>
    <w:rsid w:val="00F94892"/>
    <w:rsid w:val="00F94901"/>
    <w:rsid w:val="00F94923"/>
    <w:rsid w:val="00F94A3D"/>
    <w:rsid w:val="00F94A83"/>
    <w:rsid w:val="00F94AD8"/>
    <w:rsid w:val="00F94B20"/>
    <w:rsid w:val="00F94CCD"/>
    <w:rsid w:val="00F94FF1"/>
    <w:rsid w:val="00F9533E"/>
    <w:rsid w:val="00F953A3"/>
    <w:rsid w:val="00F953BF"/>
    <w:rsid w:val="00F9544A"/>
    <w:rsid w:val="00F9554D"/>
    <w:rsid w:val="00F95B38"/>
    <w:rsid w:val="00F95BC6"/>
    <w:rsid w:val="00F95D1E"/>
    <w:rsid w:val="00F96018"/>
    <w:rsid w:val="00F9601A"/>
    <w:rsid w:val="00F96086"/>
    <w:rsid w:val="00F960B8"/>
    <w:rsid w:val="00F960C9"/>
    <w:rsid w:val="00F96180"/>
    <w:rsid w:val="00F96286"/>
    <w:rsid w:val="00F9628A"/>
    <w:rsid w:val="00F96393"/>
    <w:rsid w:val="00F9639F"/>
    <w:rsid w:val="00F9646F"/>
    <w:rsid w:val="00F966C1"/>
    <w:rsid w:val="00F9673B"/>
    <w:rsid w:val="00F9676E"/>
    <w:rsid w:val="00F96AD0"/>
    <w:rsid w:val="00F96E40"/>
    <w:rsid w:val="00F97085"/>
    <w:rsid w:val="00F974EE"/>
    <w:rsid w:val="00F97527"/>
    <w:rsid w:val="00F97560"/>
    <w:rsid w:val="00F97628"/>
    <w:rsid w:val="00F97787"/>
    <w:rsid w:val="00F97896"/>
    <w:rsid w:val="00F97923"/>
    <w:rsid w:val="00F979DC"/>
    <w:rsid w:val="00F97B70"/>
    <w:rsid w:val="00F97C5C"/>
    <w:rsid w:val="00F97CD4"/>
    <w:rsid w:val="00F97CFF"/>
    <w:rsid w:val="00FA000B"/>
    <w:rsid w:val="00FA0347"/>
    <w:rsid w:val="00FA03AC"/>
    <w:rsid w:val="00FA049E"/>
    <w:rsid w:val="00FA056E"/>
    <w:rsid w:val="00FA0574"/>
    <w:rsid w:val="00FA05CF"/>
    <w:rsid w:val="00FA05D5"/>
    <w:rsid w:val="00FA05D8"/>
    <w:rsid w:val="00FA08BE"/>
    <w:rsid w:val="00FA08F5"/>
    <w:rsid w:val="00FA096A"/>
    <w:rsid w:val="00FA09FD"/>
    <w:rsid w:val="00FA0A06"/>
    <w:rsid w:val="00FA0A26"/>
    <w:rsid w:val="00FA0A54"/>
    <w:rsid w:val="00FA0A78"/>
    <w:rsid w:val="00FA0A96"/>
    <w:rsid w:val="00FA0A9F"/>
    <w:rsid w:val="00FA0B3A"/>
    <w:rsid w:val="00FA0BE4"/>
    <w:rsid w:val="00FA0CF9"/>
    <w:rsid w:val="00FA0D48"/>
    <w:rsid w:val="00FA0DBC"/>
    <w:rsid w:val="00FA0FB7"/>
    <w:rsid w:val="00FA10F2"/>
    <w:rsid w:val="00FA11F1"/>
    <w:rsid w:val="00FA1218"/>
    <w:rsid w:val="00FA137E"/>
    <w:rsid w:val="00FA13CA"/>
    <w:rsid w:val="00FA1443"/>
    <w:rsid w:val="00FA16FE"/>
    <w:rsid w:val="00FA18D5"/>
    <w:rsid w:val="00FA196C"/>
    <w:rsid w:val="00FA19EA"/>
    <w:rsid w:val="00FA1B52"/>
    <w:rsid w:val="00FA1D1D"/>
    <w:rsid w:val="00FA1DCD"/>
    <w:rsid w:val="00FA1E49"/>
    <w:rsid w:val="00FA1F03"/>
    <w:rsid w:val="00FA1F0A"/>
    <w:rsid w:val="00FA220C"/>
    <w:rsid w:val="00FA226C"/>
    <w:rsid w:val="00FA22A0"/>
    <w:rsid w:val="00FA23D8"/>
    <w:rsid w:val="00FA24BB"/>
    <w:rsid w:val="00FA2532"/>
    <w:rsid w:val="00FA258A"/>
    <w:rsid w:val="00FA25D3"/>
    <w:rsid w:val="00FA2608"/>
    <w:rsid w:val="00FA2684"/>
    <w:rsid w:val="00FA2728"/>
    <w:rsid w:val="00FA29C5"/>
    <w:rsid w:val="00FA2A4B"/>
    <w:rsid w:val="00FA2A5B"/>
    <w:rsid w:val="00FA2DF3"/>
    <w:rsid w:val="00FA3063"/>
    <w:rsid w:val="00FA3166"/>
    <w:rsid w:val="00FA31FB"/>
    <w:rsid w:val="00FA328B"/>
    <w:rsid w:val="00FA338E"/>
    <w:rsid w:val="00FA3418"/>
    <w:rsid w:val="00FA349E"/>
    <w:rsid w:val="00FA3525"/>
    <w:rsid w:val="00FA37D0"/>
    <w:rsid w:val="00FA38E8"/>
    <w:rsid w:val="00FA3953"/>
    <w:rsid w:val="00FA3A06"/>
    <w:rsid w:val="00FA3AAD"/>
    <w:rsid w:val="00FA3B6C"/>
    <w:rsid w:val="00FA3E5A"/>
    <w:rsid w:val="00FA3E64"/>
    <w:rsid w:val="00FA3F94"/>
    <w:rsid w:val="00FA40A6"/>
    <w:rsid w:val="00FA40EC"/>
    <w:rsid w:val="00FA41DF"/>
    <w:rsid w:val="00FA41E5"/>
    <w:rsid w:val="00FA431B"/>
    <w:rsid w:val="00FA440B"/>
    <w:rsid w:val="00FA45D7"/>
    <w:rsid w:val="00FA47F0"/>
    <w:rsid w:val="00FA48CC"/>
    <w:rsid w:val="00FA4A40"/>
    <w:rsid w:val="00FA4DF6"/>
    <w:rsid w:val="00FA4E15"/>
    <w:rsid w:val="00FA5045"/>
    <w:rsid w:val="00FA50E7"/>
    <w:rsid w:val="00FA5202"/>
    <w:rsid w:val="00FA55B4"/>
    <w:rsid w:val="00FA5602"/>
    <w:rsid w:val="00FA56DF"/>
    <w:rsid w:val="00FA5C46"/>
    <w:rsid w:val="00FA5C8C"/>
    <w:rsid w:val="00FA5D8A"/>
    <w:rsid w:val="00FA5F41"/>
    <w:rsid w:val="00FA5FC6"/>
    <w:rsid w:val="00FA600C"/>
    <w:rsid w:val="00FA601D"/>
    <w:rsid w:val="00FA61B8"/>
    <w:rsid w:val="00FA61E0"/>
    <w:rsid w:val="00FA651C"/>
    <w:rsid w:val="00FA6531"/>
    <w:rsid w:val="00FA6647"/>
    <w:rsid w:val="00FA6674"/>
    <w:rsid w:val="00FA66B1"/>
    <w:rsid w:val="00FA6769"/>
    <w:rsid w:val="00FA6973"/>
    <w:rsid w:val="00FA6A07"/>
    <w:rsid w:val="00FA6A91"/>
    <w:rsid w:val="00FA6BE0"/>
    <w:rsid w:val="00FA6D47"/>
    <w:rsid w:val="00FA6F5D"/>
    <w:rsid w:val="00FA6F73"/>
    <w:rsid w:val="00FA6FFE"/>
    <w:rsid w:val="00FA716D"/>
    <w:rsid w:val="00FA732A"/>
    <w:rsid w:val="00FA7480"/>
    <w:rsid w:val="00FA757C"/>
    <w:rsid w:val="00FA7683"/>
    <w:rsid w:val="00FA77A3"/>
    <w:rsid w:val="00FA7955"/>
    <w:rsid w:val="00FA7B7A"/>
    <w:rsid w:val="00FA7DF8"/>
    <w:rsid w:val="00FA7FA9"/>
    <w:rsid w:val="00FB01B8"/>
    <w:rsid w:val="00FB020C"/>
    <w:rsid w:val="00FB02AE"/>
    <w:rsid w:val="00FB030C"/>
    <w:rsid w:val="00FB04F3"/>
    <w:rsid w:val="00FB0577"/>
    <w:rsid w:val="00FB063D"/>
    <w:rsid w:val="00FB071D"/>
    <w:rsid w:val="00FB0A07"/>
    <w:rsid w:val="00FB0A20"/>
    <w:rsid w:val="00FB0A50"/>
    <w:rsid w:val="00FB0A84"/>
    <w:rsid w:val="00FB0C64"/>
    <w:rsid w:val="00FB0CB5"/>
    <w:rsid w:val="00FB0CF7"/>
    <w:rsid w:val="00FB0D05"/>
    <w:rsid w:val="00FB0D1A"/>
    <w:rsid w:val="00FB0D5C"/>
    <w:rsid w:val="00FB0E13"/>
    <w:rsid w:val="00FB0E52"/>
    <w:rsid w:val="00FB1078"/>
    <w:rsid w:val="00FB128E"/>
    <w:rsid w:val="00FB13FE"/>
    <w:rsid w:val="00FB145E"/>
    <w:rsid w:val="00FB1588"/>
    <w:rsid w:val="00FB15F1"/>
    <w:rsid w:val="00FB15FB"/>
    <w:rsid w:val="00FB174B"/>
    <w:rsid w:val="00FB1840"/>
    <w:rsid w:val="00FB1B16"/>
    <w:rsid w:val="00FB1B26"/>
    <w:rsid w:val="00FB1C40"/>
    <w:rsid w:val="00FB1C4D"/>
    <w:rsid w:val="00FB1CC8"/>
    <w:rsid w:val="00FB1D19"/>
    <w:rsid w:val="00FB1D26"/>
    <w:rsid w:val="00FB1EB6"/>
    <w:rsid w:val="00FB1F00"/>
    <w:rsid w:val="00FB1F45"/>
    <w:rsid w:val="00FB1F53"/>
    <w:rsid w:val="00FB204B"/>
    <w:rsid w:val="00FB2088"/>
    <w:rsid w:val="00FB20B0"/>
    <w:rsid w:val="00FB20DD"/>
    <w:rsid w:val="00FB20F0"/>
    <w:rsid w:val="00FB213A"/>
    <w:rsid w:val="00FB21A8"/>
    <w:rsid w:val="00FB2277"/>
    <w:rsid w:val="00FB247C"/>
    <w:rsid w:val="00FB2524"/>
    <w:rsid w:val="00FB2553"/>
    <w:rsid w:val="00FB2575"/>
    <w:rsid w:val="00FB270D"/>
    <w:rsid w:val="00FB294A"/>
    <w:rsid w:val="00FB2A9C"/>
    <w:rsid w:val="00FB2B52"/>
    <w:rsid w:val="00FB2B73"/>
    <w:rsid w:val="00FB2C0E"/>
    <w:rsid w:val="00FB2CA3"/>
    <w:rsid w:val="00FB2CFF"/>
    <w:rsid w:val="00FB2E37"/>
    <w:rsid w:val="00FB2F10"/>
    <w:rsid w:val="00FB2FC9"/>
    <w:rsid w:val="00FB2FD1"/>
    <w:rsid w:val="00FB3038"/>
    <w:rsid w:val="00FB3075"/>
    <w:rsid w:val="00FB315F"/>
    <w:rsid w:val="00FB317F"/>
    <w:rsid w:val="00FB3291"/>
    <w:rsid w:val="00FB3468"/>
    <w:rsid w:val="00FB36A2"/>
    <w:rsid w:val="00FB3933"/>
    <w:rsid w:val="00FB3BAA"/>
    <w:rsid w:val="00FB3C47"/>
    <w:rsid w:val="00FB3CD5"/>
    <w:rsid w:val="00FB3DBC"/>
    <w:rsid w:val="00FB434A"/>
    <w:rsid w:val="00FB436C"/>
    <w:rsid w:val="00FB4512"/>
    <w:rsid w:val="00FB4623"/>
    <w:rsid w:val="00FB4720"/>
    <w:rsid w:val="00FB4746"/>
    <w:rsid w:val="00FB4952"/>
    <w:rsid w:val="00FB4B66"/>
    <w:rsid w:val="00FB4CF2"/>
    <w:rsid w:val="00FB4FDE"/>
    <w:rsid w:val="00FB504D"/>
    <w:rsid w:val="00FB5077"/>
    <w:rsid w:val="00FB513D"/>
    <w:rsid w:val="00FB53D3"/>
    <w:rsid w:val="00FB54C2"/>
    <w:rsid w:val="00FB5526"/>
    <w:rsid w:val="00FB55C9"/>
    <w:rsid w:val="00FB5632"/>
    <w:rsid w:val="00FB578F"/>
    <w:rsid w:val="00FB5827"/>
    <w:rsid w:val="00FB583B"/>
    <w:rsid w:val="00FB5966"/>
    <w:rsid w:val="00FB5B4D"/>
    <w:rsid w:val="00FB5B99"/>
    <w:rsid w:val="00FB5BAE"/>
    <w:rsid w:val="00FB5C80"/>
    <w:rsid w:val="00FB5CDA"/>
    <w:rsid w:val="00FB5E1F"/>
    <w:rsid w:val="00FB5E85"/>
    <w:rsid w:val="00FB5EC8"/>
    <w:rsid w:val="00FB5ECF"/>
    <w:rsid w:val="00FB5F7B"/>
    <w:rsid w:val="00FB6014"/>
    <w:rsid w:val="00FB60BA"/>
    <w:rsid w:val="00FB62EA"/>
    <w:rsid w:val="00FB63FA"/>
    <w:rsid w:val="00FB648F"/>
    <w:rsid w:val="00FB66CE"/>
    <w:rsid w:val="00FB6851"/>
    <w:rsid w:val="00FB6857"/>
    <w:rsid w:val="00FB690A"/>
    <w:rsid w:val="00FB6995"/>
    <w:rsid w:val="00FB6AEF"/>
    <w:rsid w:val="00FB6BE6"/>
    <w:rsid w:val="00FB6CFC"/>
    <w:rsid w:val="00FB6DFF"/>
    <w:rsid w:val="00FB7053"/>
    <w:rsid w:val="00FB7100"/>
    <w:rsid w:val="00FB710E"/>
    <w:rsid w:val="00FB73DE"/>
    <w:rsid w:val="00FB7798"/>
    <w:rsid w:val="00FB7915"/>
    <w:rsid w:val="00FB79D6"/>
    <w:rsid w:val="00FB7A2B"/>
    <w:rsid w:val="00FB7B34"/>
    <w:rsid w:val="00FB7B86"/>
    <w:rsid w:val="00FB7C28"/>
    <w:rsid w:val="00FB7C53"/>
    <w:rsid w:val="00FB7C5B"/>
    <w:rsid w:val="00FB7D1B"/>
    <w:rsid w:val="00FB7FD7"/>
    <w:rsid w:val="00FC0047"/>
    <w:rsid w:val="00FC0117"/>
    <w:rsid w:val="00FC025C"/>
    <w:rsid w:val="00FC0376"/>
    <w:rsid w:val="00FC08C7"/>
    <w:rsid w:val="00FC0A36"/>
    <w:rsid w:val="00FC0E5D"/>
    <w:rsid w:val="00FC0F95"/>
    <w:rsid w:val="00FC11C1"/>
    <w:rsid w:val="00FC11E8"/>
    <w:rsid w:val="00FC1236"/>
    <w:rsid w:val="00FC1342"/>
    <w:rsid w:val="00FC1456"/>
    <w:rsid w:val="00FC15AB"/>
    <w:rsid w:val="00FC17B4"/>
    <w:rsid w:val="00FC1851"/>
    <w:rsid w:val="00FC192B"/>
    <w:rsid w:val="00FC1A56"/>
    <w:rsid w:val="00FC1E74"/>
    <w:rsid w:val="00FC1E94"/>
    <w:rsid w:val="00FC1F10"/>
    <w:rsid w:val="00FC1F1E"/>
    <w:rsid w:val="00FC20F4"/>
    <w:rsid w:val="00FC2191"/>
    <w:rsid w:val="00FC25E1"/>
    <w:rsid w:val="00FC26E5"/>
    <w:rsid w:val="00FC2AFD"/>
    <w:rsid w:val="00FC2B9E"/>
    <w:rsid w:val="00FC2BE1"/>
    <w:rsid w:val="00FC2C47"/>
    <w:rsid w:val="00FC2C84"/>
    <w:rsid w:val="00FC2C89"/>
    <w:rsid w:val="00FC2D8F"/>
    <w:rsid w:val="00FC2F69"/>
    <w:rsid w:val="00FC307D"/>
    <w:rsid w:val="00FC3097"/>
    <w:rsid w:val="00FC31B5"/>
    <w:rsid w:val="00FC3477"/>
    <w:rsid w:val="00FC35F9"/>
    <w:rsid w:val="00FC36DD"/>
    <w:rsid w:val="00FC3743"/>
    <w:rsid w:val="00FC3746"/>
    <w:rsid w:val="00FC38C6"/>
    <w:rsid w:val="00FC3A55"/>
    <w:rsid w:val="00FC3B47"/>
    <w:rsid w:val="00FC3BA9"/>
    <w:rsid w:val="00FC3BAB"/>
    <w:rsid w:val="00FC3C02"/>
    <w:rsid w:val="00FC3C4D"/>
    <w:rsid w:val="00FC3DD4"/>
    <w:rsid w:val="00FC3EDB"/>
    <w:rsid w:val="00FC3F46"/>
    <w:rsid w:val="00FC4204"/>
    <w:rsid w:val="00FC4309"/>
    <w:rsid w:val="00FC43AF"/>
    <w:rsid w:val="00FC4451"/>
    <w:rsid w:val="00FC4461"/>
    <w:rsid w:val="00FC456F"/>
    <w:rsid w:val="00FC461C"/>
    <w:rsid w:val="00FC462F"/>
    <w:rsid w:val="00FC4867"/>
    <w:rsid w:val="00FC4889"/>
    <w:rsid w:val="00FC49AA"/>
    <w:rsid w:val="00FC4A71"/>
    <w:rsid w:val="00FC4A9A"/>
    <w:rsid w:val="00FC4B19"/>
    <w:rsid w:val="00FC4B70"/>
    <w:rsid w:val="00FC4BDB"/>
    <w:rsid w:val="00FC4C89"/>
    <w:rsid w:val="00FC4CE1"/>
    <w:rsid w:val="00FC4CF3"/>
    <w:rsid w:val="00FC4D68"/>
    <w:rsid w:val="00FC4EAF"/>
    <w:rsid w:val="00FC4F4C"/>
    <w:rsid w:val="00FC4F82"/>
    <w:rsid w:val="00FC4FF5"/>
    <w:rsid w:val="00FC5170"/>
    <w:rsid w:val="00FC5219"/>
    <w:rsid w:val="00FC54C5"/>
    <w:rsid w:val="00FC55C4"/>
    <w:rsid w:val="00FC55DA"/>
    <w:rsid w:val="00FC57C6"/>
    <w:rsid w:val="00FC5898"/>
    <w:rsid w:val="00FC5B34"/>
    <w:rsid w:val="00FC5B46"/>
    <w:rsid w:val="00FC5E03"/>
    <w:rsid w:val="00FC6087"/>
    <w:rsid w:val="00FC635D"/>
    <w:rsid w:val="00FC637B"/>
    <w:rsid w:val="00FC6693"/>
    <w:rsid w:val="00FC66C5"/>
    <w:rsid w:val="00FC66FB"/>
    <w:rsid w:val="00FC6745"/>
    <w:rsid w:val="00FC6AF6"/>
    <w:rsid w:val="00FC6C45"/>
    <w:rsid w:val="00FC6CFD"/>
    <w:rsid w:val="00FC6E6A"/>
    <w:rsid w:val="00FC6EDA"/>
    <w:rsid w:val="00FC6FDC"/>
    <w:rsid w:val="00FC6FEB"/>
    <w:rsid w:val="00FC7049"/>
    <w:rsid w:val="00FC7142"/>
    <w:rsid w:val="00FC72DE"/>
    <w:rsid w:val="00FC74FE"/>
    <w:rsid w:val="00FC77AF"/>
    <w:rsid w:val="00FC7886"/>
    <w:rsid w:val="00FC78B0"/>
    <w:rsid w:val="00FC78BE"/>
    <w:rsid w:val="00FC78D6"/>
    <w:rsid w:val="00FC7DD2"/>
    <w:rsid w:val="00FC7E10"/>
    <w:rsid w:val="00FC7E6B"/>
    <w:rsid w:val="00FC7EF1"/>
    <w:rsid w:val="00FD0001"/>
    <w:rsid w:val="00FD004B"/>
    <w:rsid w:val="00FD00D0"/>
    <w:rsid w:val="00FD00FE"/>
    <w:rsid w:val="00FD016E"/>
    <w:rsid w:val="00FD022A"/>
    <w:rsid w:val="00FD0249"/>
    <w:rsid w:val="00FD02DC"/>
    <w:rsid w:val="00FD03B5"/>
    <w:rsid w:val="00FD03F1"/>
    <w:rsid w:val="00FD05BC"/>
    <w:rsid w:val="00FD05E8"/>
    <w:rsid w:val="00FD05EA"/>
    <w:rsid w:val="00FD06BB"/>
    <w:rsid w:val="00FD072F"/>
    <w:rsid w:val="00FD0AC0"/>
    <w:rsid w:val="00FD0AE9"/>
    <w:rsid w:val="00FD0B0B"/>
    <w:rsid w:val="00FD0C83"/>
    <w:rsid w:val="00FD0D1A"/>
    <w:rsid w:val="00FD108B"/>
    <w:rsid w:val="00FD117F"/>
    <w:rsid w:val="00FD13DB"/>
    <w:rsid w:val="00FD1416"/>
    <w:rsid w:val="00FD157D"/>
    <w:rsid w:val="00FD1596"/>
    <w:rsid w:val="00FD1618"/>
    <w:rsid w:val="00FD1885"/>
    <w:rsid w:val="00FD18FE"/>
    <w:rsid w:val="00FD1916"/>
    <w:rsid w:val="00FD196C"/>
    <w:rsid w:val="00FD1A96"/>
    <w:rsid w:val="00FD1AAD"/>
    <w:rsid w:val="00FD1B46"/>
    <w:rsid w:val="00FD1D15"/>
    <w:rsid w:val="00FD1D99"/>
    <w:rsid w:val="00FD1DBA"/>
    <w:rsid w:val="00FD225B"/>
    <w:rsid w:val="00FD231B"/>
    <w:rsid w:val="00FD2369"/>
    <w:rsid w:val="00FD238B"/>
    <w:rsid w:val="00FD25D5"/>
    <w:rsid w:val="00FD28D5"/>
    <w:rsid w:val="00FD29D9"/>
    <w:rsid w:val="00FD29F3"/>
    <w:rsid w:val="00FD2AAD"/>
    <w:rsid w:val="00FD2AE8"/>
    <w:rsid w:val="00FD2C07"/>
    <w:rsid w:val="00FD2CC1"/>
    <w:rsid w:val="00FD2CCF"/>
    <w:rsid w:val="00FD2CE5"/>
    <w:rsid w:val="00FD2F81"/>
    <w:rsid w:val="00FD3099"/>
    <w:rsid w:val="00FD30F6"/>
    <w:rsid w:val="00FD3309"/>
    <w:rsid w:val="00FD35E3"/>
    <w:rsid w:val="00FD3614"/>
    <w:rsid w:val="00FD374D"/>
    <w:rsid w:val="00FD380A"/>
    <w:rsid w:val="00FD383C"/>
    <w:rsid w:val="00FD3908"/>
    <w:rsid w:val="00FD390F"/>
    <w:rsid w:val="00FD3930"/>
    <w:rsid w:val="00FD3A41"/>
    <w:rsid w:val="00FD3DD9"/>
    <w:rsid w:val="00FD3ED5"/>
    <w:rsid w:val="00FD3F05"/>
    <w:rsid w:val="00FD3F0B"/>
    <w:rsid w:val="00FD40A2"/>
    <w:rsid w:val="00FD4131"/>
    <w:rsid w:val="00FD41AB"/>
    <w:rsid w:val="00FD41B3"/>
    <w:rsid w:val="00FD442E"/>
    <w:rsid w:val="00FD4474"/>
    <w:rsid w:val="00FD469C"/>
    <w:rsid w:val="00FD4766"/>
    <w:rsid w:val="00FD4B7A"/>
    <w:rsid w:val="00FD4BAD"/>
    <w:rsid w:val="00FD4D09"/>
    <w:rsid w:val="00FD4FE4"/>
    <w:rsid w:val="00FD5143"/>
    <w:rsid w:val="00FD5182"/>
    <w:rsid w:val="00FD51D3"/>
    <w:rsid w:val="00FD51FA"/>
    <w:rsid w:val="00FD5232"/>
    <w:rsid w:val="00FD5252"/>
    <w:rsid w:val="00FD534B"/>
    <w:rsid w:val="00FD53BA"/>
    <w:rsid w:val="00FD53BC"/>
    <w:rsid w:val="00FD5408"/>
    <w:rsid w:val="00FD5444"/>
    <w:rsid w:val="00FD5529"/>
    <w:rsid w:val="00FD55A5"/>
    <w:rsid w:val="00FD58EF"/>
    <w:rsid w:val="00FD58F8"/>
    <w:rsid w:val="00FD591A"/>
    <w:rsid w:val="00FD5A3E"/>
    <w:rsid w:val="00FD5A57"/>
    <w:rsid w:val="00FD5A8E"/>
    <w:rsid w:val="00FD5D19"/>
    <w:rsid w:val="00FD5D7A"/>
    <w:rsid w:val="00FD5EB2"/>
    <w:rsid w:val="00FD5EC2"/>
    <w:rsid w:val="00FD5EF6"/>
    <w:rsid w:val="00FD5F69"/>
    <w:rsid w:val="00FD5F6F"/>
    <w:rsid w:val="00FD5FEE"/>
    <w:rsid w:val="00FD6361"/>
    <w:rsid w:val="00FD655D"/>
    <w:rsid w:val="00FD65D8"/>
    <w:rsid w:val="00FD669C"/>
    <w:rsid w:val="00FD66CA"/>
    <w:rsid w:val="00FD671F"/>
    <w:rsid w:val="00FD67E5"/>
    <w:rsid w:val="00FD6865"/>
    <w:rsid w:val="00FD68F4"/>
    <w:rsid w:val="00FD6945"/>
    <w:rsid w:val="00FD695A"/>
    <w:rsid w:val="00FD69F7"/>
    <w:rsid w:val="00FD6ACC"/>
    <w:rsid w:val="00FD6B21"/>
    <w:rsid w:val="00FD6BE7"/>
    <w:rsid w:val="00FD6CA6"/>
    <w:rsid w:val="00FD6E61"/>
    <w:rsid w:val="00FD6ECD"/>
    <w:rsid w:val="00FD6FE1"/>
    <w:rsid w:val="00FD7079"/>
    <w:rsid w:val="00FD70E4"/>
    <w:rsid w:val="00FD755C"/>
    <w:rsid w:val="00FD76D6"/>
    <w:rsid w:val="00FD7866"/>
    <w:rsid w:val="00FD786E"/>
    <w:rsid w:val="00FD7957"/>
    <w:rsid w:val="00FD795F"/>
    <w:rsid w:val="00FD7A4A"/>
    <w:rsid w:val="00FD7BAF"/>
    <w:rsid w:val="00FD7C43"/>
    <w:rsid w:val="00FD7D50"/>
    <w:rsid w:val="00FD7D58"/>
    <w:rsid w:val="00FD7F1B"/>
    <w:rsid w:val="00FD7FDA"/>
    <w:rsid w:val="00FE0013"/>
    <w:rsid w:val="00FE0036"/>
    <w:rsid w:val="00FE0136"/>
    <w:rsid w:val="00FE0196"/>
    <w:rsid w:val="00FE0429"/>
    <w:rsid w:val="00FE050D"/>
    <w:rsid w:val="00FE06B6"/>
    <w:rsid w:val="00FE06CC"/>
    <w:rsid w:val="00FE07D4"/>
    <w:rsid w:val="00FE07F3"/>
    <w:rsid w:val="00FE0870"/>
    <w:rsid w:val="00FE0884"/>
    <w:rsid w:val="00FE08F0"/>
    <w:rsid w:val="00FE0973"/>
    <w:rsid w:val="00FE0ADD"/>
    <w:rsid w:val="00FE0C58"/>
    <w:rsid w:val="00FE0C65"/>
    <w:rsid w:val="00FE0D3F"/>
    <w:rsid w:val="00FE0D7F"/>
    <w:rsid w:val="00FE0F93"/>
    <w:rsid w:val="00FE100E"/>
    <w:rsid w:val="00FE1031"/>
    <w:rsid w:val="00FE1076"/>
    <w:rsid w:val="00FE1180"/>
    <w:rsid w:val="00FE12B5"/>
    <w:rsid w:val="00FE1707"/>
    <w:rsid w:val="00FE1949"/>
    <w:rsid w:val="00FE194C"/>
    <w:rsid w:val="00FE1966"/>
    <w:rsid w:val="00FE1A83"/>
    <w:rsid w:val="00FE1B00"/>
    <w:rsid w:val="00FE1B8B"/>
    <w:rsid w:val="00FE1BAB"/>
    <w:rsid w:val="00FE1D57"/>
    <w:rsid w:val="00FE1DFB"/>
    <w:rsid w:val="00FE1E7E"/>
    <w:rsid w:val="00FE1E98"/>
    <w:rsid w:val="00FE1F3F"/>
    <w:rsid w:val="00FE1F85"/>
    <w:rsid w:val="00FE1FE0"/>
    <w:rsid w:val="00FE20D7"/>
    <w:rsid w:val="00FE246E"/>
    <w:rsid w:val="00FE24CD"/>
    <w:rsid w:val="00FE24EB"/>
    <w:rsid w:val="00FE24F1"/>
    <w:rsid w:val="00FE2550"/>
    <w:rsid w:val="00FE276F"/>
    <w:rsid w:val="00FE2828"/>
    <w:rsid w:val="00FE28B0"/>
    <w:rsid w:val="00FE28F5"/>
    <w:rsid w:val="00FE29AC"/>
    <w:rsid w:val="00FE29C1"/>
    <w:rsid w:val="00FE2AA4"/>
    <w:rsid w:val="00FE2AC5"/>
    <w:rsid w:val="00FE2C5A"/>
    <w:rsid w:val="00FE2CCC"/>
    <w:rsid w:val="00FE2ECB"/>
    <w:rsid w:val="00FE2F4C"/>
    <w:rsid w:val="00FE2FD8"/>
    <w:rsid w:val="00FE3076"/>
    <w:rsid w:val="00FE3337"/>
    <w:rsid w:val="00FE33E7"/>
    <w:rsid w:val="00FE34ED"/>
    <w:rsid w:val="00FE3749"/>
    <w:rsid w:val="00FE3767"/>
    <w:rsid w:val="00FE38C8"/>
    <w:rsid w:val="00FE395C"/>
    <w:rsid w:val="00FE39A0"/>
    <w:rsid w:val="00FE3A10"/>
    <w:rsid w:val="00FE3ACD"/>
    <w:rsid w:val="00FE3AD9"/>
    <w:rsid w:val="00FE3B56"/>
    <w:rsid w:val="00FE3B83"/>
    <w:rsid w:val="00FE3C8E"/>
    <w:rsid w:val="00FE3E3B"/>
    <w:rsid w:val="00FE3F02"/>
    <w:rsid w:val="00FE3FDE"/>
    <w:rsid w:val="00FE4131"/>
    <w:rsid w:val="00FE419E"/>
    <w:rsid w:val="00FE4459"/>
    <w:rsid w:val="00FE4691"/>
    <w:rsid w:val="00FE47B8"/>
    <w:rsid w:val="00FE492B"/>
    <w:rsid w:val="00FE4956"/>
    <w:rsid w:val="00FE4AAD"/>
    <w:rsid w:val="00FE4B84"/>
    <w:rsid w:val="00FE4BC4"/>
    <w:rsid w:val="00FE4C84"/>
    <w:rsid w:val="00FE4CE2"/>
    <w:rsid w:val="00FE4F4B"/>
    <w:rsid w:val="00FE4F74"/>
    <w:rsid w:val="00FE505D"/>
    <w:rsid w:val="00FE508D"/>
    <w:rsid w:val="00FE50E1"/>
    <w:rsid w:val="00FE517F"/>
    <w:rsid w:val="00FE55CA"/>
    <w:rsid w:val="00FE5735"/>
    <w:rsid w:val="00FE5806"/>
    <w:rsid w:val="00FE580F"/>
    <w:rsid w:val="00FE5881"/>
    <w:rsid w:val="00FE5998"/>
    <w:rsid w:val="00FE5A19"/>
    <w:rsid w:val="00FE5D14"/>
    <w:rsid w:val="00FE5D15"/>
    <w:rsid w:val="00FE5DDD"/>
    <w:rsid w:val="00FE5E5F"/>
    <w:rsid w:val="00FE5F56"/>
    <w:rsid w:val="00FE6015"/>
    <w:rsid w:val="00FE6296"/>
    <w:rsid w:val="00FE63A2"/>
    <w:rsid w:val="00FE6571"/>
    <w:rsid w:val="00FE65AC"/>
    <w:rsid w:val="00FE65BA"/>
    <w:rsid w:val="00FE661A"/>
    <w:rsid w:val="00FE66F5"/>
    <w:rsid w:val="00FE679E"/>
    <w:rsid w:val="00FE6922"/>
    <w:rsid w:val="00FE6AB5"/>
    <w:rsid w:val="00FE6BF6"/>
    <w:rsid w:val="00FE6CB7"/>
    <w:rsid w:val="00FE6CF6"/>
    <w:rsid w:val="00FE6DB7"/>
    <w:rsid w:val="00FE6E27"/>
    <w:rsid w:val="00FE6E3F"/>
    <w:rsid w:val="00FE6F51"/>
    <w:rsid w:val="00FE6F86"/>
    <w:rsid w:val="00FE6FD1"/>
    <w:rsid w:val="00FE72E3"/>
    <w:rsid w:val="00FE73BC"/>
    <w:rsid w:val="00FE7479"/>
    <w:rsid w:val="00FE7546"/>
    <w:rsid w:val="00FE7656"/>
    <w:rsid w:val="00FE77BE"/>
    <w:rsid w:val="00FE7839"/>
    <w:rsid w:val="00FE785C"/>
    <w:rsid w:val="00FE78B6"/>
    <w:rsid w:val="00FE79A8"/>
    <w:rsid w:val="00FE7C6B"/>
    <w:rsid w:val="00FE7CB3"/>
    <w:rsid w:val="00FE7D53"/>
    <w:rsid w:val="00FE7E42"/>
    <w:rsid w:val="00FE7EF2"/>
    <w:rsid w:val="00FE7F4E"/>
    <w:rsid w:val="00FF001B"/>
    <w:rsid w:val="00FF006B"/>
    <w:rsid w:val="00FF0158"/>
    <w:rsid w:val="00FF01E0"/>
    <w:rsid w:val="00FF02A8"/>
    <w:rsid w:val="00FF0318"/>
    <w:rsid w:val="00FF0331"/>
    <w:rsid w:val="00FF0422"/>
    <w:rsid w:val="00FF069A"/>
    <w:rsid w:val="00FF06C5"/>
    <w:rsid w:val="00FF09A0"/>
    <w:rsid w:val="00FF09DC"/>
    <w:rsid w:val="00FF09FA"/>
    <w:rsid w:val="00FF0AA6"/>
    <w:rsid w:val="00FF0C85"/>
    <w:rsid w:val="00FF0CDE"/>
    <w:rsid w:val="00FF0D06"/>
    <w:rsid w:val="00FF0E0C"/>
    <w:rsid w:val="00FF0E8A"/>
    <w:rsid w:val="00FF0F58"/>
    <w:rsid w:val="00FF1193"/>
    <w:rsid w:val="00FF1321"/>
    <w:rsid w:val="00FF13F4"/>
    <w:rsid w:val="00FF1420"/>
    <w:rsid w:val="00FF148F"/>
    <w:rsid w:val="00FF1533"/>
    <w:rsid w:val="00FF1578"/>
    <w:rsid w:val="00FF15A1"/>
    <w:rsid w:val="00FF1710"/>
    <w:rsid w:val="00FF173A"/>
    <w:rsid w:val="00FF19DF"/>
    <w:rsid w:val="00FF1A31"/>
    <w:rsid w:val="00FF1C4E"/>
    <w:rsid w:val="00FF1D9A"/>
    <w:rsid w:val="00FF1E3A"/>
    <w:rsid w:val="00FF1EA6"/>
    <w:rsid w:val="00FF1EEA"/>
    <w:rsid w:val="00FF1F7A"/>
    <w:rsid w:val="00FF20FE"/>
    <w:rsid w:val="00FF22C2"/>
    <w:rsid w:val="00FF22C8"/>
    <w:rsid w:val="00FF23E4"/>
    <w:rsid w:val="00FF248F"/>
    <w:rsid w:val="00FF273B"/>
    <w:rsid w:val="00FF2757"/>
    <w:rsid w:val="00FF2E12"/>
    <w:rsid w:val="00FF2E69"/>
    <w:rsid w:val="00FF2E72"/>
    <w:rsid w:val="00FF2E7B"/>
    <w:rsid w:val="00FF2EB7"/>
    <w:rsid w:val="00FF2F39"/>
    <w:rsid w:val="00FF2F71"/>
    <w:rsid w:val="00FF30AD"/>
    <w:rsid w:val="00FF310E"/>
    <w:rsid w:val="00FF3119"/>
    <w:rsid w:val="00FF3184"/>
    <w:rsid w:val="00FF3205"/>
    <w:rsid w:val="00FF323B"/>
    <w:rsid w:val="00FF339B"/>
    <w:rsid w:val="00FF36B6"/>
    <w:rsid w:val="00FF38D6"/>
    <w:rsid w:val="00FF3BED"/>
    <w:rsid w:val="00FF3CFD"/>
    <w:rsid w:val="00FF3E20"/>
    <w:rsid w:val="00FF3EDE"/>
    <w:rsid w:val="00FF4006"/>
    <w:rsid w:val="00FF40B1"/>
    <w:rsid w:val="00FF4197"/>
    <w:rsid w:val="00FF4225"/>
    <w:rsid w:val="00FF441E"/>
    <w:rsid w:val="00FF4497"/>
    <w:rsid w:val="00FF4535"/>
    <w:rsid w:val="00FF4666"/>
    <w:rsid w:val="00FF47B6"/>
    <w:rsid w:val="00FF4A28"/>
    <w:rsid w:val="00FF4AE9"/>
    <w:rsid w:val="00FF4C4D"/>
    <w:rsid w:val="00FF4CD3"/>
    <w:rsid w:val="00FF4D5D"/>
    <w:rsid w:val="00FF4DDC"/>
    <w:rsid w:val="00FF4EF6"/>
    <w:rsid w:val="00FF4F34"/>
    <w:rsid w:val="00FF4FB7"/>
    <w:rsid w:val="00FF519C"/>
    <w:rsid w:val="00FF52B1"/>
    <w:rsid w:val="00FF531F"/>
    <w:rsid w:val="00FF5472"/>
    <w:rsid w:val="00FF54AF"/>
    <w:rsid w:val="00FF5543"/>
    <w:rsid w:val="00FF5544"/>
    <w:rsid w:val="00FF5573"/>
    <w:rsid w:val="00FF5699"/>
    <w:rsid w:val="00FF57F5"/>
    <w:rsid w:val="00FF57F6"/>
    <w:rsid w:val="00FF5807"/>
    <w:rsid w:val="00FF58A4"/>
    <w:rsid w:val="00FF5962"/>
    <w:rsid w:val="00FF5A19"/>
    <w:rsid w:val="00FF5BE8"/>
    <w:rsid w:val="00FF5D25"/>
    <w:rsid w:val="00FF5DB3"/>
    <w:rsid w:val="00FF6011"/>
    <w:rsid w:val="00FF604F"/>
    <w:rsid w:val="00FF6069"/>
    <w:rsid w:val="00FF60A1"/>
    <w:rsid w:val="00FF6100"/>
    <w:rsid w:val="00FF6277"/>
    <w:rsid w:val="00FF6390"/>
    <w:rsid w:val="00FF63FB"/>
    <w:rsid w:val="00FF6485"/>
    <w:rsid w:val="00FF6649"/>
    <w:rsid w:val="00FF694F"/>
    <w:rsid w:val="00FF6A04"/>
    <w:rsid w:val="00FF6A49"/>
    <w:rsid w:val="00FF6B99"/>
    <w:rsid w:val="00FF6CD4"/>
    <w:rsid w:val="00FF6D29"/>
    <w:rsid w:val="00FF7008"/>
    <w:rsid w:val="00FF720B"/>
    <w:rsid w:val="00FF742C"/>
    <w:rsid w:val="00FF747C"/>
    <w:rsid w:val="00FF7557"/>
    <w:rsid w:val="00FF7563"/>
    <w:rsid w:val="00FF779A"/>
    <w:rsid w:val="00FF799F"/>
    <w:rsid w:val="00FF7A94"/>
    <w:rsid w:val="00FF7CE2"/>
    <w:rsid w:val="00FF7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ebf0f9,#e5ebf7,#cff,#d3def1,#90abdc,#a7bce3,#c5d3ed,#d9e2f3"/>
    </o:shapedefaults>
    <o:shapelayout v:ext="edit">
      <o:idmap v:ext="edit" data="1"/>
    </o:shapelayout>
  </w:shapeDefaults>
  <w:decimalSymbol w:val="."/>
  <w:listSeparator w:val=","/>
  <w14:docId w14:val="424E5A84"/>
  <w15:chartTrackingRefBased/>
  <w15:docId w15:val="{99CFE81B-0C3E-496C-9E88-C3AFA2A83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Batang" w:hAnsi="Calibri" w:cs="Mangal"/>
        <w:lang w:val="en-IN" w:eastAsia="en-IN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D4C46"/>
    <w:pPr>
      <w:spacing w:after="160" w:line="259" w:lineRule="auto"/>
    </w:pPr>
    <w:rPr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64DA"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29"/>
      <w:lang w:val="en-GB" w:bidi="hi-IN"/>
    </w:rPr>
  </w:style>
  <w:style w:type="paragraph" w:styleId="Heading2">
    <w:name w:val="heading 2"/>
    <w:basedOn w:val="Normal"/>
    <w:link w:val="Heading2Char"/>
    <w:uiPriority w:val="9"/>
    <w:qFormat/>
    <w:rsid w:val="00E864D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64DA"/>
    <w:pPr>
      <w:keepNext/>
      <w:keepLines/>
      <w:spacing w:before="40" w:after="0"/>
      <w:outlineLvl w:val="2"/>
    </w:pPr>
    <w:rPr>
      <w:rFonts w:ascii="Calibri Light" w:eastAsia="Times New Roman" w:hAnsi="Calibri Light"/>
      <w:color w:val="1F3763"/>
      <w:sz w:val="24"/>
      <w:szCs w:val="21"/>
      <w:lang w:val="en-GB" w:bidi="hi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64DA"/>
    <w:pPr>
      <w:keepNext/>
      <w:keepLines/>
      <w:spacing w:before="40" w:after="0"/>
      <w:outlineLvl w:val="3"/>
    </w:pPr>
    <w:rPr>
      <w:rFonts w:ascii="Calibri Light" w:eastAsia="Times New Roman" w:hAnsi="Calibri Light"/>
      <w:i/>
      <w:iCs/>
      <w:color w:val="2F5496"/>
      <w:szCs w:val="20"/>
      <w:lang w:val="en-GB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E864DA"/>
    <w:rPr>
      <w:rFonts w:ascii="Calibri Light" w:eastAsia="Times New Roman" w:hAnsi="Calibri Light" w:cs="Mangal"/>
      <w:color w:val="2F5496"/>
      <w:sz w:val="32"/>
      <w:szCs w:val="29"/>
      <w:lang w:val="en-GB" w:bidi="hi-IN"/>
    </w:rPr>
  </w:style>
  <w:style w:type="character" w:customStyle="1" w:styleId="Heading2Char">
    <w:name w:val="Heading 2 Char"/>
    <w:link w:val="Heading2"/>
    <w:uiPriority w:val="9"/>
    <w:rsid w:val="00E864DA"/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character" w:customStyle="1" w:styleId="Heading3Char">
    <w:name w:val="Heading 3 Char"/>
    <w:link w:val="Heading3"/>
    <w:uiPriority w:val="9"/>
    <w:semiHidden/>
    <w:rsid w:val="00E864DA"/>
    <w:rPr>
      <w:rFonts w:ascii="Calibri Light" w:eastAsia="Times New Roman" w:hAnsi="Calibri Light" w:cs="Mangal"/>
      <w:color w:val="1F3763"/>
      <w:sz w:val="24"/>
      <w:szCs w:val="21"/>
      <w:lang w:val="en-GB" w:bidi="hi-IN"/>
    </w:rPr>
  </w:style>
  <w:style w:type="character" w:customStyle="1" w:styleId="Heading4Char">
    <w:name w:val="Heading 4 Char"/>
    <w:link w:val="Heading4"/>
    <w:uiPriority w:val="9"/>
    <w:semiHidden/>
    <w:rsid w:val="00E864DA"/>
    <w:rPr>
      <w:rFonts w:ascii="Calibri Light" w:eastAsia="Times New Roman" w:hAnsi="Calibri Light" w:cs="Mangal"/>
      <w:i/>
      <w:iCs/>
      <w:color w:val="2F5496"/>
      <w:szCs w:val="20"/>
      <w:lang w:val="en-GB" w:bidi="hi-IN"/>
    </w:rPr>
  </w:style>
  <w:style w:type="paragraph" w:styleId="Header">
    <w:name w:val="header"/>
    <w:basedOn w:val="Normal"/>
    <w:link w:val="Head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9E3011"/>
    <w:rPr>
      <w:rFonts w:eastAsia="Batang"/>
    </w:rPr>
  </w:style>
  <w:style w:type="paragraph" w:styleId="Footer">
    <w:name w:val="footer"/>
    <w:basedOn w:val="Normal"/>
    <w:link w:val="Foot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9E3011"/>
    <w:rPr>
      <w:rFonts w:eastAsia="Batang"/>
    </w:rPr>
  </w:style>
  <w:style w:type="paragraph" w:styleId="ListParagraph">
    <w:name w:val="List Paragraph"/>
    <w:basedOn w:val="Normal"/>
    <w:uiPriority w:val="34"/>
    <w:qFormat/>
    <w:rsid w:val="009E3011"/>
    <w:pPr>
      <w:ind w:left="720"/>
      <w:contextualSpacing/>
    </w:pPr>
  </w:style>
  <w:style w:type="character" w:styleId="PlaceholderText">
    <w:name w:val="Placeholder Text"/>
    <w:uiPriority w:val="99"/>
    <w:semiHidden/>
    <w:rsid w:val="0089069E"/>
    <w:rPr>
      <w:color w:val="808080"/>
    </w:rPr>
  </w:style>
  <w:style w:type="table" w:styleId="TableGrid">
    <w:name w:val="Table Grid"/>
    <w:basedOn w:val="TableNormal"/>
    <w:uiPriority w:val="39"/>
    <w:rsid w:val="00EF11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62599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2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62599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662599"/>
    <w:rPr>
      <w:rFonts w:eastAsia="Calibri"/>
      <w:sz w:val="22"/>
      <w:szCs w:val="22"/>
      <w:lang w:eastAsia="en-US" w:bidi="ar-SA"/>
    </w:rPr>
  </w:style>
  <w:style w:type="character" w:styleId="FollowedHyperlink">
    <w:name w:val="FollowedHyperlink"/>
    <w:uiPriority w:val="99"/>
    <w:semiHidden/>
    <w:unhideWhenUsed/>
    <w:rsid w:val="00662599"/>
    <w:rPr>
      <w:color w:val="954F72"/>
      <w:u w:val="single"/>
    </w:rPr>
  </w:style>
  <w:style w:type="character" w:styleId="Strong">
    <w:name w:val="Strong"/>
    <w:uiPriority w:val="22"/>
    <w:qFormat/>
    <w:rsid w:val="00662599"/>
    <w:rPr>
      <w:b/>
      <w:bCs/>
    </w:rPr>
  </w:style>
  <w:style w:type="character" w:customStyle="1" w:styleId="HTMLPreformattedChar">
    <w:name w:val="HTML Preformatted Char"/>
    <w:link w:val="HTMLPreformatted"/>
    <w:uiPriority w:val="99"/>
    <w:semiHidden/>
    <w:rsid w:val="00E864DA"/>
    <w:rPr>
      <w:rFonts w:ascii="Courier New" w:eastAsia="Times New Roman" w:hAnsi="Courier New" w:cs="Courier New"/>
      <w:sz w:val="20"/>
      <w:szCs w:val="20"/>
      <w:lang w:bidi="hi-I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864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bidi="hi-IN"/>
    </w:rPr>
  </w:style>
  <w:style w:type="character" w:customStyle="1" w:styleId="y2iqfc">
    <w:name w:val="y2iqfc"/>
    <w:basedOn w:val="DefaultParagraphFont"/>
    <w:rsid w:val="00E864DA"/>
  </w:style>
  <w:style w:type="paragraph" w:styleId="CommentText">
    <w:name w:val="annotation text"/>
    <w:basedOn w:val="Normal"/>
    <w:link w:val="CommentTextChar"/>
    <w:uiPriority w:val="99"/>
    <w:semiHidden/>
    <w:unhideWhenUsed/>
    <w:rsid w:val="00E864DA"/>
    <w:pPr>
      <w:spacing w:line="240" w:lineRule="auto"/>
    </w:pPr>
    <w:rPr>
      <w:sz w:val="20"/>
      <w:szCs w:val="18"/>
      <w:lang w:val="en-GB" w:bidi="hi-IN"/>
    </w:rPr>
  </w:style>
  <w:style w:type="character" w:customStyle="1" w:styleId="CommentTextChar">
    <w:name w:val="Comment Text Char"/>
    <w:link w:val="CommentText"/>
    <w:uiPriority w:val="99"/>
    <w:semiHidden/>
    <w:rsid w:val="00E864DA"/>
    <w:rPr>
      <w:sz w:val="20"/>
      <w:szCs w:val="18"/>
      <w:lang w:val="en-GB" w:bidi="hi-IN"/>
    </w:rPr>
  </w:style>
  <w:style w:type="character" w:customStyle="1" w:styleId="CommentSubjectChar">
    <w:name w:val="Comment Subject Char"/>
    <w:link w:val="CommentSubject"/>
    <w:uiPriority w:val="99"/>
    <w:semiHidden/>
    <w:rsid w:val="00E864DA"/>
    <w:rPr>
      <w:b/>
      <w:bCs/>
      <w:sz w:val="20"/>
      <w:szCs w:val="18"/>
      <w:lang w:val="en-GB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64DA"/>
    <w:rPr>
      <w:b/>
      <w:bCs/>
    </w:rPr>
  </w:style>
  <w:style w:type="character" w:styleId="UnresolvedMention">
    <w:name w:val="Unresolved Mention"/>
    <w:uiPriority w:val="99"/>
    <w:semiHidden/>
    <w:unhideWhenUsed/>
    <w:rsid w:val="001A3E1D"/>
    <w:rPr>
      <w:color w:val="605E5C"/>
      <w:shd w:val="clear" w:color="auto" w:fill="E1DFDD"/>
    </w:rPr>
  </w:style>
  <w:style w:type="character" w:customStyle="1" w:styleId="HTMLPreformattedChar1">
    <w:name w:val="HTML Preformatted Char1"/>
    <w:uiPriority w:val="99"/>
    <w:semiHidden/>
    <w:rsid w:val="00541033"/>
    <w:rPr>
      <w:rFonts w:ascii="Consolas" w:hAnsi="Consolas"/>
      <w:sz w:val="20"/>
      <w:szCs w:val="20"/>
    </w:rPr>
  </w:style>
  <w:style w:type="character" w:customStyle="1" w:styleId="CommentSubjectChar1">
    <w:name w:val="Comment Subject Char1"/>
    <w:uiPriority w:val="99"/>
    <w:semiHidden/>
    <w:rsid w:val="00541033"/>
    <w:rPr>
      <w:b/>
      <w:bCs/>
      <w:sz w:val="20"/>
      <w:szCs w:val="18"/>
      <w:lang w:val="en-GB" w:bidi="hi-IN"/>
    </w:rPr>
  </w:style>
  <w:style w:type="table" w:styleId="PlainTable4">
    <w:name w:val="Plain Table 4"/>
    <w:basedOn w:val="TableNormal"/>
    <w:uiPriority w:val="44"/>
    <w:rsid w:val="00C17982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NoSpacingChar">
    <w:name w:val="No Spacing Char"/>
    <w:link w:val="NoSpacing"/>
    <w:uiPriority w:val="1"/>
    <w:rsid w:val="00840350"/>
    <w:rPr>
      <w:rFonts w:eastAsia="Calibri"/>
      <w:lang w:val="en-IN"/>
    </w:rPr>
  </w:style>
  <w:style w:type="character" w:styleId="CommentReference">
    <w:name w:val="annotation reference"/>
    <w:uiPriority w:val="99"/>
    <w:semiHidden/>
    <w:unhideWhenUsed/>
    <w:rsid w:val="00605EFF"/>
    <w:rPr>
      <w:sz w:val="16"/>
      <w:szCs w:val="16"/>
    </w:rPr>
  </w:style>
  <w:style w:type="table" w:customStyle="1" w:styleId="NormalGrid">
    <w:name w:val="Normal Grid"/>
    <w:basedOn w:val="TableNormal"/>
    <w:uiPriority w:val="39"/>
    <w:rsid w:val="000D5332"/>
    <w:rPr>
      <w:rFonts w:ascii="Georgia" w:eastAsiaTheme="minorHAnsi" w:hAnsiTheme="minorHAnsi" w:cstheme="minorBidi"/>
      <w:sz w:val="22"/>
      <w:szCs w:val="22"/>
      <w:lang w:val="hi-IN" w:eastAsia="en-US" w:bidi="ar-SA"/>
    </w:rPr>
    <w:tblPr>
      <w:tblCellMar>
        <w:top w:w="80" w:type="dxa"/>
        <w:left w:w="160" w:type="dxa"/>
        <w:bottom w:w="80" w:type="dxa"/>
        <w:right w:w="16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8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1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72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26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939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157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2746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4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96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90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54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64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7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1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1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2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4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8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7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6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9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8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5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68812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88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90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913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82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921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40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0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1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108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056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3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9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1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7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5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16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947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76440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76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27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495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82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46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880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6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4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4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6330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48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34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69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15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85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04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212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37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39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756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3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5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9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1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99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54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61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635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80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9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2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77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086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49619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15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24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70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3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1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2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3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1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1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9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80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67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38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152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729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3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95160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12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18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26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245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37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8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7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99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69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07202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186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30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80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941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11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1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291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447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7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1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3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4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5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2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8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2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3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9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1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8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70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32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75404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45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27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834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28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72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87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273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730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4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8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7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0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4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3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6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2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8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6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7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8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0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0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2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1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5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4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6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0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75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19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71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24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955032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53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13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889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02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01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158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293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4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4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12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3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5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0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8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53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661127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8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04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420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17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13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53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391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509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067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1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1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83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2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8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896701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14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67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862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86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228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76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0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02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485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9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9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1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3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3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4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0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9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0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8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8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1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7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5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3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1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0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9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76606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6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44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93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84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005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10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2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49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3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036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9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5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5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6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0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4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1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9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6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7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0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8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4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6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5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8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4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3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8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0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6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0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2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20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13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7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8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9FBFD"/>
            <w:right w:val="none" w:sz="0" w:space="0" w:color="auto"/>
          </w:divBdr>
          <w:divsChild>
            <w:div w:id="160072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866868">
                  <w:marLeft w:val="240"/>
                  <w:marRight w:val="240"/>
                  <w:marTop w:val="9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170464">
                      <w:marLeft w:val="0"/>
                      <w:marRight w:val="1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91435">
                          <w:marLeft w:val="120"/>
                          <w:marRight w:val="45"/>
                          <w:marTop w:val="150"/>
                          <w:marBottom w:val="150"/>
                          <w:divBdr>
                            <w:top w:val="none" w:sz="0" w:space="0" w:color="C7C7C7"/>
                            <w:left w:val="single" w:sz="6" w:space="0" w:color="C7C7C7"/>
                            <w:bottom w:val="none" w:sz="0" w:space="0" w:color="C7C7C7"/>
                            <w:right w:val="none" w:sz="0" w:space="0" w:color="C7C7C7"/>
                          </w:divBdr>
                        </w:div>
                        <w:div w:id="370544491">
                          <w:marLeft w:val="15"/>
                          <w:marRight w:val="15"/>
                          <w:marTop w:val="75"/>
                          <w:marBottom w:val="75"/>
                          <w:divBdr>
                            <w:top w:val="single" w:sz="6" w:space="0" w:color="auto"/>
                            <w:left w:val="single" w:sz="6" w:space="6" w:color="auto"/>
                            <w:bottom w:val="single" w:sz="6" w:space="0" w:color="auto"/>
                            <w:right w:val="single" w:sz="6" w:space="6" w:color="auto"/>
                          </w:divBdr>
                          <w:divsChild>
                            <w:div w:id="1152527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0237678">
                                  <w:marLeft w:val="15"/>
                                  <w:marRight w:val="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7040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83052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15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single" w:sz="24" w:space="0" w:color="EBEBEB"/>
                            <w:right w:val="none" w:sz="0" w:space="0" w:color="auto"/>
                          </w:divBdr>
                          <w:divsChild>
                            <w:div w:id="1719090167">
                              <w:marLeft w:val="15"/>
                              <w:marRight w:val="30"/>
                              <w:marTop w:val="45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6321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6265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54113695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033263060">
                              <w:marLeft w:val="45"/>
                              <w:marRight w:val="4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026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1530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5680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2936436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700813750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454523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975373">
                                      <w:marLeft w:val="0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8072809">
                                          <w:marLeft w:val="15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5805345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86155054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2037193055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503396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828232">
                                      <w:marLeft w:val="45"/>
                                      <w:marRight w:val="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5555438">
                                          <w:marLeft w:val="-4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5307190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8065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611004">
                      <w:marLeft w:val="81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39762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559762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70053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3301415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1387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1186676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7295633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60508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1324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25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00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91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930212">
                          <w:marLeft w:val="81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759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522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0211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89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24911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248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816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949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3251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621146">
                                  <w:marLeft w:val="3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4761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0" w:color="auto"/>
                                        <w:left w:val="single" w:sz="24" w:space="0" w:color="auto"/>
                                        <w:bottom w:val="single" w:sz="2" w:space="0" w:color="auto"/>
                                        <w:right w:val="single" w:sz="24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93289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3100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8747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869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1648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338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4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9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79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497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327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691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2262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27902">
                                      <w:marLeft w:val="0"/>
                                      <w:marRight w:val="240"/>
                                      <w:marTop w:val="6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241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8249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0042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9681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2216292">
                                                          <w:marLeft w:val="-12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2844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699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single" w:sz="6" w:space="0" w:color="C4C7C5"/>
                          </w:divBdr>
                          <w:divsChild>
                            <w:div w:id="500462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06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358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2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1990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504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971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693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519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6528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0034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0728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1965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186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2684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58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2044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46529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24415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9074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9826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1056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6610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9736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61808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6240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C4C7C5"/>
                            <w:right w:val="none" w:sz="0" w:space="0" w:color="auto"/>
                          </w:divBdr>
                          <w:divsChild>
                            <w:div w:id="582685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4331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4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609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594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3027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4384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2548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3219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0615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0992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9821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9206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5300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9973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7929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3409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9878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9179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629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7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2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2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77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8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33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00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88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9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44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25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75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8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630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653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5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0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0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footnotes" Target="foot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5" Type="http://schemas.openxmlformats.org/officeDocument/2006/relationships/settings" Target="settings.xml"/><Relationship Id="rId15" Type="http://schemas.openxmlformats.org/officeDocument/2006/relationships/image" Target="media/image8.jpeg"/><Relationship Id="rId23" Type="http://schemas.openxmlformats.org/officeDocument/2006/relationships/image" Target="media/image16.pn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image" Target="media/image1.jpeg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jpeg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8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CLASS%20NEW%202023\Aadarsh%20sir\current%20affairs\JUNE\24%20JUNE%202025%20Current%20Affairs%20%20Aadarsh%20si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73D692-2546-4531-B6CA-F05386C713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24 JUNE 2025 Current Affairs  Aadarsh sir</Template>
  <TotalTime>627</TotalTime>
  <Pages>94</Pages>
  <Words>4264</Words>
  <Characters>24310</Characters>
  <Application>Microsoft Office Word</Application>
  <DocSecurity>0</DocSecurity>
  <Lines>202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17</cp:revision>
  <cp:lastPrinted>2025-11-29T00:23:00Z</cp:lastPrinted>
  <dcterms:created xsi:type="dcterms:W3CDTF">2025-11-28T13:52:00Z</dcterms:created>
  <dcterms:modified xsi:type="dcterms:W3CDTF">2025-11-29T00:23:00Z</dcterms:modified>
</cp:coreProperties>
</file>